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034B" w14:textId="77777777" w:rsidR="009670D0" w:rsidRPr="009670D0" w:rsidRDefault="009670D0" w:rsidP="00580127">
      <w:pPr>
        <w:pStyle w:val="Rubrik1"/>
      </w:pPr>
      <w:bookmarkStart w:id="0" w:name="_Toc321146591"/>
      <w:r w:rsidRPr="009670D0">
        <w:t>Rädda hjärnan Checklista ambulans</w:t>
      </w:r>
    </w:p>
    <w:p w14:paraId="3F5CFCDC" w14:textId="77777777" w:rsidR="009670D0" w:rsidRPr="009670D0" w:rsidRDefault="009670D0" w:rsidP="004C6E5D">
      <w:pPr>
        <w:pStyle w:val="Rubrik2"/>
      </w:pPr>
      <w:r w:rsidRPr="009670D0">
        <w:t>Plötsligt debuterande symtom som talar för stroke</w:t>
      </w:r>
    </w:p>
    <w:p w14:paraId="6D5D48A1" w14:textId="77777777" w:rsidR="009670D0" w:rsidRPr="009670D0" w:rsidRDefault="009670D0" w:rsidP="004C6E5D">
      <w:pPr>
        <w:pStyle w:val="Punktlista"/>
      </w:pPr>
      <w:r w:rsidRPr="009670D0">
        <w:t>Ensidig förlamning och/eller domning i ansikte, arm eller ben</w:t>
      </w:r>
    </w:p>
    <w:p w14:paraId="2EB837FC" w14:textId="77777777" w:rsidR="009670D0" w:rsidRPr="009670D0" w:rsidRDefault="009670D0" w:rsidP="004C6E5D">
      <w:pPr>
        <w:pStyle w:val="Punktlista"/>
      </w:pPr>
      <w:r w:rsidRPr="009670D0">
        <w:t>Ensidigt synfältsbortfall båda ögonen</w:t>
      </w:r>
    </w:p>
    <w:p w14:paraId="33E90F3B" w14:textId="3A28C1B4" w:rsidR="009670D0" w:rsidRPr="009670D0" w:rsidRDefault="009670D0" w:rsidP="004C6E5D">
      <w:pPr>
        <w:pStyle w:val="Punktlista"/>
      </w:pPr>
      <w:r w:rsidRPr="009670D0">
        <w:t>Svårigheter att tala eller förstå</w:t>
      </w:r>
    </w:p>
    <w:p w14:paraId="0EFA11FE" w14:textId="46A50ECB" w:rsidR="009670D0" w:rsidRPr="004C6E5D" w:rsidRDefault="009670D0" w:rsidP="004C6E5D">
      <w:pPr>
        <w:rPr>
          <w:b/>
          <w:bCs/>
        </w:rPr>
      </w:pPr>
      <w:r w:rsidRPr="004C6E5D">
        <w:rPr>
          <w:b/>
          <w:bCs/>
        </w:rPr>
        <w:t>Med oklar debuttid eller debut inom 24 timmar</w:t>
      </w:r>
    </w:p>
    <w:tbl>
      <w:tblPr>
        <w:tblW w:w="0" w:type="auto"/>
        <w:tblInd w:w="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085"/>
        <w:gridCol w:w="1083"/>
        <w:gridCol w:w="1111"/>
        <w:gridCol w:w="1039"/>
        <w:gridCol w:w="1085"/>
        <w:gridCol w:w="1257"/>
      </w:tblGrid>
      <w:tr w:rsidR="009670D0" w:rsidRPr="009670D0" w14:paraId="45C19DC7" w14:textId="77777777" w:rsidTr="18E2731B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FC884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C2F7F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3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F2CA3" w14:textId="75255EDE" w:rsidR="009670D0" w:rsidRPr="009670D0" w:rsidRDefault="009670D0" w:rsidP="00DE1A32">
            <w:pPr>
              <w:spacing w:line="240" w:lineRule="auto"/>
              <w:ind w:left="0" w:right="0"/>
            </w:pPr>
            <w:r w:rsidRPr="009670D0">
              <w:t>Kontakta SÄS eller SU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04D65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5EFEA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35A2A490" w14:textId="77777777" w:rsidTr="18E2731B">
        <w:trPr>
          <w:trHeight w:val="300"/>
        </w:trPr>
        <w:tc>
          <w:tcPr>
            <w:tcW w:w="13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CEB6DB" w14:textId="77777777" w:rsidR="009670D0" w:rsidRPr="009670D0" w:rsidRDefault="009670D0" w:rsidP="009670D0">
            <w:pPr>
              <w:spacing w:line="240" w:lineRule="auto"/>
              <w:ind w:left="0" w:right="0"/>
              <w:rPr>
                <w:sz w:val="144"/>
                <w:szCs w:val="144"/>
              </w:rPr>
            </w:pPr>
            <w:r w:rsidRPr="009670D0">
              <w:rPr>
                <w:sz w:val="144"/>
                <w:szCs w:val="144"/>
              </w:rPr>
              <w:t>S</w:t>
            </w:r>
          </w:p>
          <w:p w14:paraId="2849C80D" w14:textId="77777777" w:rsidR="009670D0" w:rsidRPr="009670D0" w:rsidRDefault="009670D0" w:rsidP="009670D0">
            <w:pPr>
              <w:spacing w:line="240" w:lineRule="auto"/>
              <w:ind w:left="0" w:right="0"/>
              <w:rPr>
                <w:sz w:val="144"/>
                <w:szCs w:val="144"/>
              </w:rPr>
            </w:pPr>
            <w:r w:rsidRPr="009670D0">
              <w:rPr>
                <w:sz w:val="144"/>
                <w:szCs w:val="144"/>
              </w:rPr>
              <w:t>Ä</w:t>
            </w:r>
          </w:p>
          <w:p w14:paraId="318C620E" w14:textId="77777777" w:rsidR="009670D0" w:rsidRPr="009670D0" w:rsidRDefault="009670D0" w:rsidP="009670D0">
            <w:pPr>
              <w:spacing w:line="240" w:lineRule="auto"/>
              <w:ind w:left="0" w:right="0"/>
              <w:rPr>
                <w:sz w:val="144"/>
                <w:szCs w:val="144"/>
              </w:rPr>
            </w:pPr>
            <w:r w:rsidRPr="009670D0">
              <w:rPr>
                <w:sz w:val="144"/>
                <w:szCs w:val="144"/>
              </w:rPr>
              <w:t>S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9A89ED" w14:textId="53FC70E8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F3ADE4" wp14:editId="72CA3FB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215900</wp:posOffset>
                      </wp:positionV>
                      <wp:extent cx="438150" cy="171450"/>
                      <wp:effectExtent l="15875" t="20320" r="12700" b="17780"/>
                      <wp:wrapNone/>
                      <wp:docPr id="12" name="Arrow: Lef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1714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3889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w16du="http://schemas.microsoft.com/office/word/2023/wordml/word16du">
                  <w:pict>
                    <v:shapetype id="_x0000_t66" coordsize="21600,21600" o:spt="66" adj="5400,5400" path="m@0,l@0@1,21600@1,21600@2@0@2@0,21600,,10800xe" w14:anchorId="33DB15A0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4,@1,21600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Left 12" style="position:absolute;margin-left:1.3pt;margin-top:17pt;width:34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"/>
                  </w:pict>
                </mc:Fallback>
              </mc:AlternateContent>
            </w:r>
            <w:r w:rsidRPr="009670D0">
              <w:t>Nej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36F1" w14:textId="726E3C93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t>SU nås inom 6 h från symtomdebut?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0AA07B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  <w:p w14:paraId="0BBB5BD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FE436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29FDE24E" w14:textId="77777777" w:rsidTr="18E2731B">
        <w:trPr>
          <w:trHeight w:val="300"/>
        </w:trPr>
        <w:tc>
          <w:tcPr>
            <w:tcW w:w="1336" w:type="dxa"/>
            <w:vMerge/>
          </w:tcPr>
          <w:p w14:paraId="3B9003F3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F460B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FF5E0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8433A" w14:textId="5C656BE6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462F62B" wp14:editId="46F91347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138430</wp:posOffset>
                      </wp:positionV>
                      <wp:extent cx="375920" cy="152400"/>
                      <wp:effectExtent l="20955" t="6985" r="17145" b="17145"/>
                      <wp:wrapNone/>
                      <wp:docPr id="11" name="Arrow: Lef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75920" cy="1524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w16du="http://schemas.microsoft.com/office/word/2023/wordml/word16du">
                  <w:pict>
                    <v:shape id="Arrow: Left 11" style="position:absolute;margin-left:13.8pt;margin-top:10.9pt;width:29.6pt;height:12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" w14:anchorId="29DE39F6"/>
                  </w:pict>
                </mc:Fallback>
              </mc:AlternateContent>
            </w:r>
            <w:r w:rsidRPr="009670D0">
              <w:t>Ja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7F265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ADCF0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AD1A2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  <w:p w14:paraId="77A903A6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43D26FFB" w14:textId="77777777" w:rsidTr="18E2731B">
        <w:trPr>
          <w:trHeight w:val="300"/>
        </w:trPr>
        <w:tc>
          <w:tcPr>
            <w:tcW w:w="1336" w:type="dxa"/>
            <w:vMerge/>
          </w:tcPr>
          <w:p w14:paraId="0BDF8C80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1DCCE4" w14:textId="6F07480B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38AB081" wp14:editId="4868941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260350</wp:posOffset>
                      </wp:positionV>
                      <wp:extent cx="438150" cy="171450"/>
                      <wp:effectExtent l="15875" t="16510" r="12700" b="21590"/>
                      <wp:wrapNone/>
                      <wp:docPr id="8" name="Arrow: Lef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1714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3889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w16du="http://schemas.microsoft.com/office/word/2023/wordml/word16du">
                  <w:pict>
                    <v:shape id="Arrow: Left 8" style="position:absolute;margin-left:1.3pt;margin-top:20.5pt;width:34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" w14:anchorId="743FFF63"/>
                  </w:pict>
                </mc:Fallback>
              </mc:AlternateContent>
            </w:r>
            <w:r w:rsidRPr="009670D0">
              <w:t>Nej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F7C3" w14:textId="77777777" w:rsidR="009670D0" w:rsidRPr="009670D0" w:rsidRDefault="009670D0" w:rsidP="009670D0">
            <w:pPr>
              <w:spacing w:line="240" w:lineRule="auto"/>
              <w:ind w:left="0" w:right="0"/>
              <w:jc w:val="center"/>
            </w:pPr>
            <w:r w:rsidRPr="009670D0">
              <w:t xml:space="preserve">mNIHSS </w:t>
            </w:r>
            <w:r w:rsidRPr="009670D0">
              <w:rPr>
                <w:color w:val="000000"/>
              </w:rPr>
              <w:t>≥</w:t>
            </w:r>
            <w:r w:rsidRPr="009670D0">
              <w:t xml:space="preserve"> 6</w:t>
            </w:r>
          </w:p>
          <w:p w14:paraId="24B29868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8D99D5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53683B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3F1B749A" w14:textId="77777777" w:rsidTr="18E2731B">
        <w:trPr>
          <w:trHeight w:val="300"/>
        </w:trPr>
        <w:tc>
          <w:tcPr>
            <w:tcW w:w="1336" w:type="dxa"/>
            <w:vMerge/>
          </w:tcPr>
          <w:p w14:paraId="7B1ED422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BD2864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370E6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F08F6" w14:textId="1BB80884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AA21963" wp14:editId="42ED119B">
                      <wp:simplePos x="0" y="0"/>
                      <wp:positionH relativeFrom="column">
                        <wp:posOffset>204166</wp:posOffset>
                      </wp:positionH>
                      <wp:positionV relativeFrom="paragraph">
                        <wp:posOffset>193040</wp:posOffset>
                      </wp:positionV>
                      <wp:extent cx="375920" cy="152400"/>
                      <wp:effectExtent l="16510" t="2540" r="40640" b="40640"/>
                      <wp:wrapNone/>
                      <wp:docPr id="7" name="Arrow: Lef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75920" cy="1524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w16du="http://schemas.microsoft.com/office/word/2023/wordml/word16du">
                  <w:pict>
                    <v:shapetype id="_x0000_t66" coordsize="21600,21600" o:spt="66" adj="5400,5400" path="m@0,l@0@1,21600@1,21600@2@0@2@0,21600,,10800xe" w14:anchorId="631CDBC3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4,@1,21600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Left 7" style="position:absolute;margin-left:16.1pt;margin-top:15.2pt;width:29.6pt;height:12pt;rotation:-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"/>
                  </w:pict>
                </mc:Fallback>
              </mc:AlternateContent>
            </w:r>
            <w:r w:rsidRPr="009670D0">
              <w:t>Ja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97A44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86FD21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  <w:p w14:paraId="61A9CF0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A790D7F" w14:textId="77777777" w:rsidR="009670D0" w:rsidRPr="009670D0" w:rsidRDefault="009670D0" w:rsidP="009670D0">
            <w:pPr>
              <w:spacing w:line="240" w:lineRule="auto"/>
              <w:ind w:left="0" w:right="0"/>
              <w:rPr>
                <w:sz w:val="144"/>
                <w:szCs w:val="144"/>
              </w:rPr>
            </w:pPr>
            <w:r w:rsidRPr="009670D0">
              <w:rPr>
                <w:sz w:val="144"/>
                <w:szCs w:val="144"/>
              </w:rPr>
              <w:t>S</w:t>
            </w:r>
          </w:p>
          <w:p w14:paraId="2107B0EF" w14:textId="77777777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sz w:val="144"/>
                <w:szCs w:val="144"/>
              </w:rPr>
              <w:t>U</w:t>
            </w:r>
          </w:p>
        </w:tc>
      </w:tr>
      <w:tr w:rsidR="009670D0" w:rsidRPr="009670D0" w14:paraId="27D32E6B" w14:textId="77777777" w:rsidTr="18E2731B">
        <w:trPr>
          <w:trHeight w:val="300"/>
        </w:trPr>
        <w:tc>
          <w:tcPr>
            <w:tcW w:w="1336" w:type="dxa"/>
            <w:vMerge/>
          </w:tcPr>
          <w:p w14:paraId="1B54FF21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CC5DE5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E9EB" w14:textId="77777777" w:rsidR="009670D0" w:rsidRPr="009670D0" w:rsidRDefault="009670D0" w:rsidP="009670D0">
            <w:pPr>
              <w:spacing w:line="240" w:lineRule="auto"/>
              <w:ind w:left="0" w:right="0"/>
              <w:jc w:val="center"/>
            </w:pPr>
            <w:r w:rsidRPr="009670D0">
              <w:t>&lt;45 min transporttid i ambulans till SU?</w:t>
            </w:r>
          </w:p>
          <w:p w14:paraId="342C9A0A" w14:textId="77777777" w:rsidR="009670D0" w:rsidRPr="009670D0" w:rsidRDefault="009670D0" w:rsidP="009670D0">
            <w:pPr>
              <w:spacing w:line="240" w:lineRule="auto"/>
              <w:ind w:left="0" w:right="0"/>
              <w:jc w:val="center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1E37EB" w14:textId="42FCE1C4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7B49A3E" wp14:editId="5B596132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182245</wp:posOffset>
                      </wp:positionV>
                      <wp:extent cx="375920" cy="152400"/>
                      <wp:effectExtent l="0" t="19050" r="43180" b="38100"/>
                      <wp:wrapNone/>
                      <wp:docPr id="5" name="Arrow: Lef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75920" cy="1524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48F7D3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5" o:spid="_x0000_s1026" type="#_x0000_t66" style="position:absolute;margin-left:18.3pt;margin-top:14.35pt;width:29.6pt;height:12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" fillcolor="black"/>
                  </w:pict>
                </mc:Fallback>
              </mc:AlternateContent>
            </w:r>
            <w:r w:rsidRPr="009670D0">
              <w:t>Ja</w:t>
            </w:r>
          </w:p>
        </w:tc>
        <w:tc>
          <w:tcPr>
            <w:tcW w:w="1257" w:type="dxa"/>
            <w:vMerge/>
          </w:tcPr>
          <w:p w14:paraId="5853F462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6EB7396F" w14:textId="77777777" w:rsidTr="18E2731B">
        <w:trPr>
          <w:trHeight w:val="300"/>
        </w:trPr>
        <w:tc>
          <w:tcPr>
            <w:tcW w:w="1336" w:type="dxa"/>
            <w:vMerge/>
          </w:tcPr>
          <w:p w14:paraId="6BA8780A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12082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07999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58E7D" w14:textId="54C5BE9B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68E2DF7" wp14:editId="74B19223">
                      <wp:simplePos x="0" y="0"/>
                      <wp:positionH relativeFrom="column">
                        <wp:posOffset>232741</wp:posOffset>
                      </wp:positionH>
                      <wp:positionV relativeFrom="paragraph">
                        <wp:posOffset>168275</wp:posOffset>
                      </wp:positionV>
                      <wp:extent cx="375920" cy="152400"/>
                      <wp:effectExtent l="16510" t="2540" r="40640" b="40640"/>
                      <wp:wrapNone/>
                      <wp:docPr id="3" name="Arrow: Lef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75920" cy="1524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2B74A" id="Arrow: Left 3" o:spid="_x0000_s1026" type="#_x0000_t66" style="position:absolute;margin-left:18.35pt;margin-top:13.25pt;width:29.6pt;height:12pt;rotation:-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" fillcolor="black"/>
                  </w:pict>
                </mc:Fallback>
              </mc:AlternateContent>
            </w:r>
            <w:r w:rsidRPr="009670D0">
              <w:t>Nej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C83C2E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B9AAC6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  <w:p w14:paraId="77D91D5B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257" w:type="dxa"/>
            <w:vMerge/>
          </w:tcPr>
          <w:p w14:paraId="5F482B6F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7E7C7077" w14:textId="77777777" w:rsidTr="18E2731B">
        <w:tc>
          <w:tcPr>
            <w:tcW w:w="1336" w:type="dxa"/>
            <w:vMerge/>
          </w:tcPr>
          <w:p w14:paraId="062337B0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1BFED5" w14:textId="121E38D8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78636B8" wp14:editId="5B40517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233045</wp:posOffset>
                      </wp:positionV>
                      <wp:extent cx="438150" cy="171450"/>
                      <wp:effectExtent l="15875" t="16510" r="12700" b="21590"/>
                      <wp:wrapNone/>
                      <wp:docPr id="2" name="Arrow: Lef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1714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3889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50E97" id="Arrow: Left 2" o:spid="_x0000_s1026" type="#_x0000_t66" style="position:absolute;margin-left:4.3pt;margin-top:18.35pt;width:34.5pt;height:13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" fillcolor="black"/>
                  </w:pict>
                </mc:Fallback>
              </mc:AlternateContent>
            </w:r>
            <w:r w:rsidRPr="009670D0">
              <w:t>Ja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297F" w14:textId="608763E5" w:rsidR="009670D0" w:rsidRPr="009670D0" w:rsidRDefault="009670D0" w:rsidP="008F6DCF">
            <w:pPr>
              <w:spacing w:line="240" w:lineRule="auto"/>
              <w:ind w:left="0" w:right="0"/>
              <w:jc w:val="center"/>
            </w:pPr>
            <w:r w:rsidRPr="009670D0">
              <w:t>Hinner nå SÄS för trombolysstart inom 4,5 h från symtomdebut.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99BC7D" w14:textId="69EDA190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2EE1074" wp14:editId="0C50AD45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287655</wp:posOffset>
                      </wp:positionV>
                      <wp:extent cx="375920" cy="152400"/>
                      <wp:effectExtent l="0" t="19050" r="43180" b="38100"/>
                      <wp:wrapNone/>
                      <wp:docPr id="1" name="Arrow: Lef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75920" cy="1524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97F59" id="Arrow: Left 1" o:spid="_x0000_s1026" type="#_x0000_t66" style="position:absolute;margin-left:16.8pt;margin-top:22.65pt;width:29.6pt;height:12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" fillcolor="black"/>
                  </w:pict>
                </mc:Fallback>
              </mc:AlternateContent>
            </w:r>
            <w:r w:rsidRPr="009670D0">
              <w:t>Nej</w:t>
            </w:r>
          </w:p>
        </w:tc>
        <w:tc>
          <w:tcPr>
            <w:tcW w:w="1257" w:type="dxa"/>
            <w:vMerge/>
          </w:tcPr>
          <w:p w14:paraId="44E0C899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150B810A" w14:textId="77777777" w:rsidTr="18E2731B">
        <w:trPr>
          <w:trHeight w:val="300"/>
        </w:trPr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F39219" w14:textId="77777777" w:rsidR="009670D0" w:rsidRPr="009670D0" w:rsidRDefault="009670D0" w:rsidP="009670D0">
            <w:pPr>
              <w:spacing w:line="240" w:lineRule="auto"/>
              <w:ind w:left="0" w:right="0"/>
              <w:rPr>
                <w:noProof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388F24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D82B8D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</w:tr>
      <w:tr w:rsidR="009670D0" w:rsidRPr="009670D0" w14:paraId="5FABB06C" w14:textId="77777777" w:rsidTr="18E2731B">
        <w:trPr>
          <w:trHeight w:val="300"/>
        </w:trPr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14AD" w14:textId="6490A9B9" w:rsidR="009670D0" w:rsidRPr="009670D0" w:rsidRDefault="009670D0" w:rsidP="009670D0">
            <w:pPr>
              <w:spacing w:line="240" w:lineRule="auto"/>
              <w:ind w:left="0" w:right="0"/>
              <w:rPr>
                <w:noProof/>
              </w:rPr>
            </w:pPr>
            <w:r w:rsidRPr="009670D0">
              <w:rPr>
                <w:noProof/>
              </w:rPr>
              <w:t xml:space="preserve">Ring </w:t>
            </w:r>
            <w:r w:rsidRPr="00C0468A">
              <w:rPr>
                <w:b/>
                <w:bCs/>
                <w:noProof/>
              </w:rPr>
              <w:t>033 – 616</w:t>
            </w:r>
            <w:r w:rsidR="00C0468A" w:rsidRPr="00C0468A">
              <w:rPr>
                <w:b/>
                <w:bCs/>
                <w:noProof/>
              </w:rPr>
              <w:t> </w:t>
            </w:r>
            <w:r w:rsidRPr="00C0468A">
              <w:rPr>
                <w:b/>
                <w:bCs/>
                <w:noProof/>
              </w:rPr>
              <w:t>50</w:t>
            </w:r>
            <w:r w:rsidR="00C0468A" w:rsidRPr="00C0468A">
              <w:rPr>
                <w:b/>
                <w:bCs/>
                <w:noProof/>
              </w:rPr>
              <w:t> </w:t>
            </w:r>
            <w:r w:rsidRPr="00C0468A">
              <w:rPr>
                <w:b/>
                <w:bCs/>
                <w:noProof/>
              </w:rPr>
              <w:t>00</w:t>
            </w:r>
          </w:p>
          <w:p w14:paraId="4EC02BF4" w14:textId="77777777" w:rsidR="009670D0" w:rsidRPr="009670D0" w:rsidRDefault="009670D0" w:rsidP="009670D0">
            <w:pPr>
              <w:spacing w:line="240" w:lineRule="auto"/>
              <w:ind w:left="0" w:right="0"/>
              <w:rPr>
                <w:noProof/>
              </w:rPr>
            </w:pPr>
            <w:r w:rsidRPr="009670D0">
              <w:rPr>
                <w:noProof/>
              </w:rPr>
              <w:t>Begär trombolysjour SÄS</w:t>
            </w:r>
          </w:p>
        </w:tc>
        <w:tc>
          <w:tcPr>
            <w:tcW w:w="3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631A44" w14:textId="77777777" w:rsidR="009670D0" w:rsidRPr="009670D0" w:rsidRDefault="009670D0" w:rsidP="009670D0">
            <w:pPr>
              <w:spacing w:line="240" w:lineRule="auto"/>
              <w:ind w:left="0" w:right="0"/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55CB" w14:textId="7E918CA8" w:rsidR="009670D0" w:rsidRDefault="009670D0" w:rsidP="18E2731B">
            <w:pPr>
              <w:spacing w:line="240" w:lineRule="auto"/>
              <w:ind w:left="0" w:right="0"/>
            </w:pPr>
            <w:r>
              <w:t xml:space="preserve">Ring </w:t>
            </w:r>
            <w:r w:rsidRPr="00C0468A">
              <w:rPr>
                <w:b/>
                <w:bCs/>
              </w:rPr>
              <w:t>031 – 342</w:t>
            </w:r>
            <w:r w:rsidR="00C0468A" w:rsidRPr="00C0468A">
              <w:rPr>
                <w:b/>
                <w:bCs/>
              </w:rPr>
              <w:t> </w:t>
            </w:r>
            <w:r w:rsidRPr="00C0468A">
              <w:rPr>
                <w:b/>
                <w:bCs/>
              </w:rPr>
              <w:t>87</w:t>
            </w:r>
            <w:r w:rsidR="00C0468A" w:rsidRPr="00C0468A">
              <w:rPr>
                <w:b/>
                <w:bCs/>
              </w:rPr>
              <w:t> </w:t>
            </w:r>
            <w:r w:rsidRPr="00C0468A">
              <w:rPr>
                <w:b/>
                <w:bCs/>
              </w:rPr>
              <w:t>14</w:t>
            </w:r>
            <w:r>
              <w:br/>
            </w:r>
            <w:r w:rsidR="00C0468A">
              <w:t xml:space="preserve">kl </w:t>
            </w:r>
            <w:r w:rsidR="7A92CD4E">
              <w:t xml:space="preserve">08–16 på vardagar Ring </w:t>
            </w:r>
            <w:r w:rsidR="7A92CD4E" w:rsidRPr="00C0468A">
              <w:rPr>
                <w:b/>
                <w:bCs/>
              </w:rPr>
              <w:t>031 – 342</w:t>
            </w:r>
            <w:r w:rsidR="00C0468A" w:rsidRPr="00C0468A">
              <w:rPr>
                <w:b/>
                <w:bCs/>
              </w:rPr>
              <w:t> </w:t>
            </w:r>
            <w:r w:rsidR="7A92CD4E" w:rsidRPr="00C0468A">
              <w:rPr>
                <w:b/>
                <w:bCs/>
              </w:rPr>
              <w:t>70</w:t>
            </w:r>
            <w:r w:rsidR="00C0468A" w:rsidRPr="00C0468A">
              <w:rPr>
                <w:b/>
                <w:bCs/>
              </w:rPr>
              <w:t> </w:t>
            </w:r>
            <w:r w:rsidR="7A92CD4E" w:rsidRPr="00C0468A">
              <w:rPr>
                <w:b/>
                <w:bCs/>
              </w:rPr>
              <w:t>00</w:t>
            </w:r>
            <w:r w:rsidR="7A92CD4E">
              <w:t xml:space="preserve"> </w:t>
            </w:r>
            <w:r w:rsidR="00C0468A">
              <w:t>ö</w:t>
            </w:r>
            <w:r w:rsidR="7A92CD4E">
              <w:t>vrig tid</w:t>
            </w:r>
          </w:p>
          <w:p w14:paraId="1DF874F6" w14:textId="7B54019D" w:rsidR="009670D0" w:rsidRPr="009670D0" w:rsidRDefault="009670D0" w:rsidP="009670D0">
            <w:pPr>
              <w:spacing w:line="240" w:lineRule="auto"/>
              <w:ind w:left="0" w:right="0"/>
            </w:pPr>
            <w:r w:rsidRPr="009670D0">
              <w:t xml:space="preserve">Begär </w:t>
            </w:r>
            <w:r w:rsidR="009A3198">
              <w:t>re</w:t>
            </w:r>
            <w:r w:rsidRPr="009670D0">
              <w:t>perfusionsjour SU</w:t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670D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20C1" w14:textId="77777777" w:rsidR="00363B23" w:rsidRDefault="00363B23">
      <w:r>
        <w:separator/>
      </w:r>
    </w:p>
  </w:endnote>
  <w:endnote w:type="continuationSeparator" w:id="0">
    <w:p w14:paraId="3D06346C" w14:textId="77777777" w:rsidR="00363B23" w:rsidRDefault="00363B23">
      <w:r>
        <w:continuationSeparator/>
      </w:r>
    </w:p>
  </w:endnote>
  <w:endnote w:type="continuationNotice" w:id="1">
    <w:p w14:paraId="0B43A576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1302D" w14:textId="77777777" w:rsidR="00363B23" w:rsidRDefault="00363B23"/>
  </w:footnote>
  <w:footnote w:type="continuationSeparator" w:id="0">
    <w:p w14:paraId="5018ACEB" w14:textId="77777777" w:rsidR="00363B23" w:rsidRDefault="00363B23">
      <w:r>
        <w:continuationSeparator/>
      </w:r>
    </w:p>
  </w:footnote>
  <w:footnote w:type="continuationNotice" w:id="1">
    <w:p w14:paraId="0F4081B4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du="http://schemas.microsoft.com/office/word/2023/wordml/word16du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D481021"/>
    <w:multiLevelType w:val="hybridMultilevel"/>
    <w:tmpl w:val="E61C677A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8332337">
    <w:abstractNumId w:val="18"/>
  </w:num>
  <w:num w:numId="2" w16cid:durableId="1973094569">
    <w:abstractNumId w:val="14"/>
  </w:num>
  <w:num w:numId="3" w16cid:durableId="1001932511">
    <w:abstractNumId w:val="0"/>
  </w:num>
  <w:num w:numId="4" w16cid:durableId="808087882">
    <w:abstractNumId w:val="6"/>
  </w:num>
  <w:num w:numId="5" w16cid:durableId="559825975">
    <w:abstractNumId w:val="15"/>
  </w:num>
  <w:num w:numId="6" w16cid:durableId="1816335643">
    <w:abstractNumId w:val="2"/>
  </w:num>
  <w:num w:numId="7" w16cid:durableId="1773234883">
    <w:abstractNumId w:val="11"/>
  </w:num>
  <w:num w:numId="8" w16cid:durableId="1789199688">
    <w:abstractNumId w:val="8"/>
  </w:num>
  <w:num w:numId="9" w16cid:durableId="584649527">
    <w:abstractNumId w:val="1"/>
  </w:num>
  <w:num w:numId="10" w16cid:durableId="439451137">
    <w:abstractNumId w:val="1"/>
  </w:num>
  <w:num w:numId="11" w16cid:durableId="996809332">
    <w:abstractNumId w:val="3"/>
  </w:num>
  <w:num w:numId="12" w16cid:durableId="359866950">
    <w:abstractNumId w:val="4"/>
  </w:num>
  <w:num w:numId="13" w16cid:durableId="1147630412">
    <w:abstractNumId w:val="13"/>
  </w:num>
  <w:num w:numId="14" w16cid:durableId="1188955645">
    <w:abstractNumId w:val="9"/>
  </w:num>
  <w:num w:numId="15" w16cid:durableId="1054238136">
    <w:abstractNumId w:val="7"/>
  </w:num>
  <w:num w:numId="16" w16cid:durableId="320279069">
    <w:abstractNumId w:val="12"/>
  </w:num>
  <w:num w:numId="17" w16cid:durableId="1595431774">
    <w:abstractNumId w:val="5"/>
  </w:num>
  <w:num w:numId="18" w16cid:durableId="1128619563">
    <w:abstractNumId w:val="10"/>
  </w:num>
  <w:num w:numId="19" w16cid:durableId="911504377">
    <w:abstractNumId w:val="16"/>
  </w:num>
  <w:num w:numId="20" w16cid:durableId="20444805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5B3"/>
    <w:rsid w:val="00047EF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B12"/>
    <w:rsid w:val="000E2CC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C40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D3E"/>
    <w:rsid w:val="00211487"/>
    <w:rsid w:val="00211D91"/>
    <w:rsid w:val="00217DEC"/>
    <w:rsid w:val="0022114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909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504"/>
    <w:rsid w:val="003E68DA"/>
    <w:rsid w:val="003F1013"/>
    <w:rsid w:val="003F1ACF"/>
    <w:rsid w:val="003F4C3B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653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D5D"/>
    <w:rsid w:val="004A355D"/>
    <w:rsid w:val="004A3F6E"/>
    <w:rsid w:val="004A4970"/>
    <w:rsid w:val="004B2183"/>
    <w:rsid w:val="004B2A01"/>
    <w:rsid w:val="004C2559"/>
    <w:rsid w:val="004C6E5D"/>
    <w:rsid w:val="004D7BA3"/>
    <w:rsid w:val="004F4518"/>
    <w:rsid w:val="004F4C62"/>
    <w:rsid w:val="00501433"/>
    <w:rsid w:val="00511CC4"/>
    <w:rsid w:val="00512053"/>
    <w:rsid w:val="00531E60"/>
    <w:rsid w:val="00536A5A"/>
    <w:rsid w:val="00541D07"/>
    <w:rsid w:val="00544BAB"/>
    <w:rsid w:val="00545F31"/>
    <w:rsid w:val="005578FA"/>
    <w:rsid w:val="00565129"/>
    <w:rsid w:val="00565CD0"/>
    <w:rsid w:val="00566B2B"/>
    <w:rsid w:val="00567820"/>
    <w:rsid w:val="005770AD"/>
    <w:rsid w:val="00580127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0B3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BE0"/>
    <w:rsid w:val="00660269"/>
    <w:rsid w:val="00665F89"/>
    <w:rsid w:val="00673C92"/>
    <w:rsid w:val="006753EC"/>
    <w:rsid w:val="006A2789"/>
    <w:rsid w:val="006A3724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22E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5793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DC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0D0"/>
    <w:rsid w:val="00971D93"/>
    <w:rsid w:val="00975B2C"/>
    <w:rsid w:val="009A3198"/>
    <w:rsid w:val="009A644B"/>
    <w:rsid w:val="009B1F6B"/>
    <w:rsid w:val="009C0D12"/>
    <w:rsid w:val="009C192E"/>
    <w:rsid w:val="009D6819"/>
    <w:rsid w:val="009D6D1C"/>
    <w:rsid w:val="009E0CF9"/>
    <w:rsid w:val="009E531B"/>
    <w:rsid w:val="009E6C56"/>
    <w:rsid w:val="009E7849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AA5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68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EF6"/>
    <w:rsid w:val="00D47AD7"/>
    <w:rsid w:val="00D51529"/>
    <w:rsid w:val="00D61D60"/>
    <w:rsid w:val="00D85218"/>
    <w:rsid w:val="00D915B1"/>
    <w:rsid w:val="00D979E6"/>
    <w:rsid w:val="00DA299D"/>
    <w:rsid w:val="00DA65C4"/>
    <w:rsid w:val="00DD2BE0"/>
    <w:rsid w:val="00DE1A3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6E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1E23"/>
    <w:rsid w:val="00FF7C02"/>
    <w:rsid w:val="024801E3"/>
    <w:rsid w:val="0A0E77B1"/>
    <w:rsid w:val="18E2731B"/>
    <w:rsid w:val="1F73FDCC"/>
    <w:rsid w:val="216E7795"/>
    <w:rsid w:val="57A80749"/>
    <w:rsid w:val="59467492"/>
    <w:rsid w:val="5BFE6B52"/>
    <w:rsid w:val="647B2B65"/>
    <w:rsid w:val="6B2CF8ED"/>
    <w:rsid w:val="748DCA48"/>
    <w:rsid w:val="7A92C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5B9D501F-EF58-4910-89B7-28B9B82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47EF1"/>
    <w:pPr>
      <w:keepNext/>
      <w:spacing w:before="1400" w:after="12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4C6E5D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32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47EF1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4C6E5D"/>
    <w:rPr>
      <w:rFonts w:asciiTheme="majorHAnsi" w:eastAsiaTheme="majorEastAsia" w:hAnsiTheme="majorHAnsi" w:cstheme="majorBidi"/>
      <w:bCs/>
      <w:color w:val="000000" w:themeColor="text1"/>
      <w:sz w:val="32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C6E5D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109</Words>
  <Characters>567</Characters>
  <Application>Microsoft Office Word</Application>
  <DocSecurity>0</DocSecurity>
  <Lines>4</Lines>
  <Paragraphs>1</Paragraphs>
  <ScaleCrop>false</ScaleCrop>
  <Manager/>
  <Company/>
  <LinksUpToDate>false</LinksUpToDate>
  <CharactersWithSpaces>675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Checklista ambulans</dc:title>
  <dc:subject/>
  <dc:creator>patrik.jens.johansson@vgregion.se</dc:creator>
  <keywords/>
  <lastModifiedBy>Karin Åhlin</lastModifiedBy>
  <revision>12</revision>
  <lastPrinted>2016-03-31T10:56:00.0000000Z</lastPrinted>
  <dcterms:created xsi:type="dcterms:W3CDTF">2023-01-19T08:18:00.0000000Z</dcterms:created>
  <dcterms:modified xsi:type="dcterms:W3CDTF">2025-01-21T12:26:00.0000000Z</dcterms:modified>
</coreProperties>
</file>