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38C1A0B" w:rsidP="1DEDD34B" w:rsidRDefault="238C1A0B" w14:paraId="39E5175E" w14:textId="5965E05D">
      <w:pPr>
        <w:pStyle w:val="Rubrik1"/>
        <w:rPr>
          <w:sz w:val="24"/>
          <w:szCs w:val="24"/>
        </w:rPr>
      </w:pPr>
      <w:bookmarkStart w:name="_Toc321146591" w:id="0"/>
      <w:r w:rsidR="238C1A0B">
        <w:rPr/>
        <w:t>Hjärnvägen</w:t>
      </w:r>
      <w:r w:rsidR="238C1A0B">
        <w:rPr/>
        <w:t xml:space="preserve"> – checklista strokeavdelning</w:t>
      </w:r>
      <w:r>
        <w:br/>
      </w:r>
    </w:p>
    <w:p w:rsidR="0BA285BC" w:rsidP="1DEDD34B" w:rsidRDefault="0BA285BC" w14:paraId="3BEA9DFB" w14:textId="1C404674">
      <w:pPr>
        <w:pStyle w:val="Normal"/>
        <w:ind w:left="0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</w:pPr>
      <w:r w:rsidRPr="1DEDD34B" w:rsidR="0BA285B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 xml:space="preserve">Rutinen gäller vardagar </w:t>
      </w:r>
      <w:r w:rsidRPr="1DEDD34B" w:rsidR="0BA285B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kl</w:t>
      </w:r>
      <w:r w:rsidRPr="1DEDD34B" w:rsidR="0BA285B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 xml:space="preserve"> 08 – 21 och helgdagar </w:t>
      </w:r>
      <w:r w:rsidRPr="1DEDD34B" w:rsidR="0BA285B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kl</w:t>
      </w:r>
      <w:r w:rsidRPr="1DEDD34B" w:rsidR="0BA285B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 xml:space="preserve"> 08 – 12 förutsatt att avdelningen har </w:t>
      </w:r>
      <w:r w:rsidRPr="1DEDD34B" w:rsidR="43F82A69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 xml:space="preserve">minst </w:t>
      </w:r>
      <w:r w:rsidRPr="1DEDD34B" w:rsidR="0BA285B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en ledig ordinarie vårdplat</w:t>
      </w:r>
      <w:r w:rsidRPr="1DEDD34B" w:rsidR="165E1C6B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s, dvs patientantalet får ej överstiga 20.</w:t>
      </w:r>
    </w:p>
    <w:p w:rsidR="69218D68" w:rsidP="1DEDD34B" w:rsidRDefault="69218D68" w14:paraId="2CCC351C" w14:textId="584EA87F">
      <w:pPr>
        <w:pStyle w:val="Normal"/>
        <w:ind w:left="0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</w:pPr>
      <w:r w:rsidRPr="1DEDD34B" w:rsidR="69218D6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Om team 1 och 2 har fullt men plats finns på team 3 kan flyttbar patient flyttas över till team 3 för att bereda plats för Hjärnvägspatient.</w:t>
      </w:r>
    </w:p>
    <w:tbl>
      <w:tblPr>
        <w:tblW w:w="10064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5039"/>
      </w:tblGrid>
      <w:tr w:rsidRPr="00D33F0F" w:rsidR="00100076" w:rsidTr="177B0164" w14:paraId="0E0DBE69" w14:textId="77777777">
        <w:trPr>
          <w:trHeight w:val="288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  <w:tcMar/>
          </w:tcPr>
          <w:p w:rsidRPr="00F02759" w:rsidR="00100076" w:rsidP="1DEDD34B" w:rsidRDefault="00084228" w14:paraId="797163C7" w14:textId="417261EC">
            <w:pPr>
              <w:pStyle w:val="Rubrik2"/>
              <w:ind w:firstLine="0"/>
            </w:pPr>
            <w:r w:rsidR="6D1DAD0F">
              <w:rPr/>
              <w:t xml:space="preserve">Patientinformation och </w:t>
            </w:r>
            <w:r w:rsidR="6D1DAD0F">
              <w:rPr/>
              <w:t>inklusionskriterier</w:t>
            </w:r>
          </w:p>
        </w:tc>
      </w:tr>
      <w:tr w:rsidRPr="008B6B98" w:rsidR="00100076" w:rsidTr="177B0164" w14:paraId="712F79F2" w14:textId="77777777">
        <w:trPr>
          <w:trHeight w:val="288"/>
        </w:trPr>
        <w:tc>
          <w:tcPr>
            <w:tcW w:w="5025" w:type="dxa"/>
            <w:tcMar/>
          </w:tcPr>
          <w:p w:rsidRPr="008B6B98" w:rsidR="00100076" w:rsidP="00F528E1" w:rsidRDefault="00100076" w14:paraId="0B2F3D84" w14:textId="2FDCBC76">
            <w:pPr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  <w:r w:rsidRPr="6AC495BE" w:rsidR="00100076">
              <w:rPr>
                <w:rFonts w:ascii="Calibri" w:hAnsi="Calibri"/>
                <w:sz w:val="22"/>
                <w:szCs w:val="22"/>
              </w:rPr>
              <w:t>Samtal från</w:t>
            </w:r>
            <w:r w:rsidRPr="6AC495BE" w:rsidR="4B167E41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039" w:type="dxa"/>
            <w:tcMar/>
            <w:vAlign w:val="center"/>
          </w:tcPr>
          <w:p w:rsidRPr="008B6B98" w:rsidR="00100076" w:rsidP="3B6D0DD0" w:rsidRDefault="00100076" w14:paraId="2E579658" w14:textId="7A34211E">
            <w:pPr>
              <w:pStyle w:val="Normal"/>
              <w:tabs>
                <w:tab w:val="left" w:pos="2081"/>
              </w:tabs>
              <w:spacing w:after="0" w:line="24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3B6D0DD0" w:rsidR="00100076">
              <w:rPr>
                <w:rFonts w:ascii="Calibri" w:hAnsi="Calibri"/>
                <w:sz w:val="22"/>
                <w:szCs w:val="22"/>
              </w:rPr>
              <w:t xml:space="preserve">Akutmottagning </w:t>
            </w:r>
            <w:r w:rsidRPr="3B6D0DD0" w:rsidR="00100076">
              <w:rPr>
                <w:rFonts w:ascii="Symbol" w:hAnsi="Symbol" w:eastAsia="Symbol" w:cs="Symbol"/>
                <w:sz w:val="22"/>
                <w:szCs w:val="22"/>
              </w:rPr>
              <w:t>☐</w:t>
            </w:r>
            <w:r w:rsidRPr="3B6D0DD0" w:rsidR="3619EBD2">
              <w:rPr>
                <w:rFonts w:ascii="Symbol" w:hAnsi="Symbol" w:eastAsia="Symbol" w:cs="Symbol"/>
                <w:sz w:val="22"/>
                <w:szCs w:val="22"/>
              </w:rPr>
              <w:t xml:space="preserve">    </w:t>
            </w:r>
            <w:r w:rsidRPr="3B6D0DD0" w:rsidR="00100076">
              <w:rPr>
                <w:rFonts w:ascii="Calibri" w:hAnsi="Calibri"/>
                <w:sz w:val="22"/>
                <w:szCs w:val="22"/>
              </w:rPr>
              <w:t xml:space="preserve">Ambulans </w:t>
            </w:r>
            <w:r w:rsidRPr="3B6D0DD0" w:rsidR="00100076">
              <w:rPr>
                <w:rFonts w:ascii="Symbol" w:hAnsi="Symbol" w:eastAsia="Symbol" w:cs="Symbol"/>
                <w:sz w:val="22"/>
                <w:szCs w:val="22"/>
              </w:rPr>
              <w:t>☐</w:t>
            </w:r>
            <w:r w:rsidRPr="3B6D0DD0" w:rsidR="5301461C">
              <w:rPr>
                <w:rFonts w:ascii="Symbol" w:hAnsi="Symbol" w:eastAsia="Symbol" w:cs="Symbol"/>
                <w:sz w:val="22"/>
                <w:szCs w:val="22"/>
              </w:rPr>
              <w:t xml:space="preserve">   </w:t>
            </w:r>
            <w:r w:rsidRPr="3B6D0DD0" w:rsidR="581CDF96">
              <w:rPr>
                <w:rFonts w:ascii="Symbol" w:hAnsi="Symbol" w:eastAsia="Symbol" w:cs="Symbol"/>
                <w:sz w:val="22"/>
                <w:szCs w:val="22"/>
              </w:rPr>
              <w:t xml:space="preserve">  </w:t>
            </w:r>
            <w:r w:rsidRPr="3B6D0DD0" w:rsidR="581CDF9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Ögon </w:t>
            </w:r>
            <w:r w:rsidRPr="3B6D0DD0" w:rsidR="778DA4EE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D33F0F" w:rsidTr="177B0164" w14:paraId="6FB26EF6" w14:textId="77777777">
        <w:tc>
          <w:tcPr>
            <w:tcW w:w="5025" w:type="dxa"/>
            <w:tcMar/>
          </w:tcPr>
          <w:p w:rsidRPr="00C15BA0" w:rsidR="00D33F0F" w:rsidP="00F528E1" w:rsidRDefault="00D33F0F" w14:paraId="404E7206" w14:textId="3429EBA2">
            <w:pPr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  <w:r w:rsidRPr="6AC495BE" w:rsidR="00D33F0F">
              <w:rPr>
                <w:rFonts w:ascii="Calibri" w:hAnsi="Calibri"/>
                <w:sz w:val="22"/>
                <w:szCs w:val="22"/>
              </w:rPr>
              <w:t>Datum, tid för samtalet från ambulans/akutmottagning</w:t>
            </w:r>
            <w:r w:rsidRPr="6AC495BE" w:rsidR="2A0EA9A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039" w:type="dxa"/>
            <w:tcMar/>
            <w:vAlign w:val="center"/>
          </w:tcPr>
          <w:p w:rsidRPr="00C15BA0" w:rsidR="00D33F0F" w:rsidP="00F528E1" w:rsidRDefault="121303F3" w14:paraId="1C792CA5" w14:textId="1849E8AE">
            <w:pPr>
              <w:tabs>
                <w:tab w:val="left" w:pos="2081"/>
              </w:tabs>
              <w:spacing w:after="0" w:line="24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177B0164" w:rsidR="121303F3">
              <w:rPr>
                <w:rFonts w:ascii="Calibri" w:hAnsi="Calibri"/>
                <w:sz w:val="22"/>
                <w:szCs w:val="22"/>
              </w:rPr>
              <w:t>Dat</w:t>
            </w:r>
            <w:r w:rsidRPr="177B0164" w:rsidR="3F18EA54">
              <w:rPr>
                <w:rFonts w:ascii="Calibri" w:hAnsi="Calibri"/>
                <w:sz w:val="22"/>
                <w:szCs w:val="22"/>
              </w:rPr>
              <w:t>um</w:t>
            </w:r>
            <w:r w:rsidRPr="177B0164" w:rsidR="121303F3">
              <w:rPr>
                <w:rFonts w:ascii="Calibri" w:hAnsi="Calibri"/>
                <w:sz w:val="22"/>
                <w:szCs w:val="22"/>
              </w:rPr>
              <w:t>:</w:t>
            </w:r>
            <w:r>
              <w:tab/>
            </w:r>
            <w:r w:rsidRPr="177B0164" w:rsidR="121303F3">
              <w:rPr>
                <w:rFonts w:ascii="Calibri" w:hAnsi="Calibri"/>
                <w:sz w:val="22"/>
                <w:szCs w:val="22"/>
              </w:rPr>
              <w:t>Tid:</w:t>
            </w:r>
            <w:r>
              <w:br/>
            </w:r>
            <w:r w:rsidRPr="177B0164" w:rsidR="60138608">
              <w:rPr>
                <w:rFonts w:ascii="Calibri" w:hAnsi="Calibri"/>
                <w:sz w:val="22"/>
                <w:szCs w:val="22"/>
              </w:rPr>
              <w:t>Telefonnummer ambulans:</w:t>
            </w:r>
          </w:p>
        </w:tc>
      </w:tr>
      <w:tr w:rsidRPr="008B6B98" w:rsidR="00D33F0F" w:rsidTr="177B0164" w14:paraId="424511B2" w14:textId="77777777">
        <w:tc>
          <w:tcPr>
            <w:tcW w:w="5025" w:type="dxa"/>
            <w:tcMar/>
          </w:tcPr>
          <w:p w:rsidRPr="00C15BA0" w:rsidR="00D33F0F" w:rsidP="00F528E1" w:rsidRDefault="00D33F0F" w14:paraId="2B57B5F9" w14:textId="1850FFF1">
            <w:pPr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  <w:r w:rsidRPr="6AC495BE" w:rsidR="00D33F0F">
              <w:rPr>
                <w:rFonts w:ascii="Calibri" w:hAnsi="Calibri"/>
                <w:sz w:val="22"/>
                <w:szCs w:val="22"/>
              </w:rPr>
              <w:t>Personnummer och kön</w:t>
            </w:r>
            <w:r w:rsidRPr="6AC495BE" w:rsidR="06642768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039" w:type="dxa"/>
            <w:tcMar/>
            <w:vAlign w:val="center"/>
          </w:tcPr>
          <w:p w:rsidRPr="00C15BA0" w:rsidR="00D33F0F" w:rsidP="00F528E1" w:rsidRDefault="00786406" w14:paraId="5EECECCB" w14:textId="26CE1D5D">
            <w:pPr>
              <w:tabs>
                <w:tab w:val="left" w:pos="2081"/>
                <w:tab w:val="left" w:pos="3193"/>
              </w:tabs>
              <w:spacing w:after="0" w:line="24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C15BA0">
              <w:rPr>
                <w:rFonts w:ascii="Calibri" w:hAnsi="Calibri"/>
                <w:sz w:val="22"/>
                <w:szCs w:val="22"/>
              </w:rPr>
              <w:t>Pn</w:t>
            </w:r>
            <w:r w:rsidRPr="00C15BA0" w:rsidR="121303F3">
              <w:rPr>
                <w:rFonts w:ascii="Calibri" w:hAnsi="Calibri"/>
                <w:sz w:val="22"/>
                <w:szCs w:val="22"/>
              </w:rPr>
              <w:t>r</w:t>
            </w:r>
            <w:proofErr w:type="spellEnd"/>
            <w:r w:rsidRPr="00C15BA0" w:rsidR="121303F3">
              <w:rPr>
                <w:rFonts w:ascii="Calibri" w:hAnsi="Calibri"/>
                <w:sz w:val="22"/>
                <w:szCs w:val="22"/>
              </w:rPr>
              <w:t>:</w:t>
            </w:r>
            <w:r w:rsidRPr="00C15BA0">
              <w:rPr>
                <w:rFonts w:ascii="Calibri" w:hAnsi="Calibri"/>
                <w:sz w:val="22"/>
                <w:szCs w:val="22"/>
              </w:rPr>
              <w:tab/>
            </w:r>
            <w:r w:rsidRPr="00C15BA0" w:rsidR="121303F3">
              <w:rPr>
                <w:rFonts w:ascii="Calibri" w:hAnsi="Calibri"/>
                <w:sz w:val="22"/>
                <w:szCs w:val="22"/>
              </w:rPr>
              <w:t xml:space="preserve">Kvinna </w:t>
            </w:r>
            <w:r w:rsidRPr="00C15BA0" w:rsidR="490A1A38">
              <w:rPr>
                <w:rFonts w:ascii="Symbol" w:hAnsi="Symbol" w:eastAsia="Symbol" w:cs="Symbol"/>
                <w:sz w:val="22"/>
                <w:szCs w:val="22"/>
              </w:rPr>
              <w:t>☐</w:t>
            </w:r>
            <w:r w:rsidRPr="00C15BA0">
              <w:rPr>
                <w:rFonts w:ascii="Calibri" w:hAnsi="Calibri"/>
                <w:sz w:val="22"/>
                <w:szCs w:val="22"/>
              </w:rPr>
              <w:tab/>
            </w:r>
            <w:r w:rsidRPr="00C15BA0" w:rsidR="121303F3">
              <w:rPr>
                <w:rFonts w:ascii="Calibri" w:hAnsi="Calibri"/>
                <w:sz w:val="22"/>
                <w:szCs w:val="22"/>
              </w:rPr>
              <w:t xml:space="preserve">Man </w:t>
            </w:r>
            <w:r w:rsidRPr="00C15BA0" w:rsidR="490A1A3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D33F0F" w:rsidTr="177B0164" w14:paraId="267CCF20" w14:textId="77777777">
        <w:tc>
          <w:tcPr>
            <w:tcW w:w="5025" w:type="dxa"/>
            <w:tcMar/>
          </w:tcPr>
          <w:p w:rsidRPr="008B6B98" w:rsidR="00D33F0F" w:rsidP="00F528E1" w:rsidRDefault="00D33F0F" w14:paraId="6EC4AD5B" w14:textId="65779195">
            <w:pPr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  <w:r w:rsidRPr="6AC495BE" w:rsidR="00D33F0F">
              <w:rPr>
                <w:rFonts w:ascii="Calibri" w:hAnsi="Calibri"/>
                <w:sz w:val="22"/>
                <w:szCs w:val="22"/>
              </w:rPr>
              <w:t>Patientens namn</w:t>
            </w:r>
            <w:r w:rsidRPr="6AC495BE" w:rsidR="28153DFE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039" w:type="dxa"/>
            <w:tcMar/>
          </w:tcPr>
          <w:p w:rsidRPr="008B6B98" w:rsidR="00D33F0F" w:rsidP="00F528E1" w:rsidRDefault="00D33F0F" w14:paraId="0A3B7825" w14:textId="77777777">
            <w:pPr>
              <w:tabs>
                <w:tab w:val="left" w:pos="2081"/>
              </w:tabs>
              <w:spacing w:after="0" w:line="24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</w:p>
        </w:tc>
      </w:tr>
      <w:tr w:rsidRPr="008B6B98" w:rsidR="00D33F0F" w:rsidTr="177B0164" w14:paraId="6F35711A" w14:textId="77777777">
        <w:trPr>
          <w:trHeight w:val="1110"/>
        </w:trPr>
        <w:tc>
          <w:tcPr>
            <w:tcW w:w="5025" w:type="dxa"/>
            <w:tcMar/>
          </w:tcPr>
          <w:p w:rsidRPr="008B6B98" w:rsidR="008B2989" w:rsidP="008B2989" w:rsidRDefault="00D33F0F" w14:paraId="1D22D47F" w14:textId="4C1A3807">
            <w:pPr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  <w:r w:rsidRPr="177B0164" w:rsidR="6CD73460">
              <w:rPr>
                <w:rFonts w:ascii="Calibri" w:hAnsi="Calibri"/>
                <w:b w:val="1"/>
                <w:bCs w:val="1"/>
                <w:sz w:val="22"/>
                <w:szCs w:val="22"/>
              </w:rPr>
              <w:t>P</w:t>
            </w:r>
            <w:r w:rsidRPr="177B0164" w:rsidR="00D33F0F">
              <w:rPr>
                <w:rFonts w:ascii="Calibri" w:hAnsi="Calibri"/>
                <w:b w:val="1"/>
                <w:bCs w:val="1"/>
                <w:sz w:val="22"/>
                <w:szCs w:val="22"/>
              </w:rPr>
              <w:t>lötsligt</w:t>
            </w:r>
            <w:r w:rsidRPr="177B0164" w:rsidR="00D33F0F">
              <w:rPr>
                <w:rFonts w:ascii="Calibri" w:hAnsi="Calibri"/>
                <w:sz w:val="22"/>
                <w:szCs w:val="22"/>
              </w:rPr>
              <w:t xml:space="preserve"> nytillkommen </w:t>
            </w:r>
            <w:r w:rsidRPr="177B0164" w:rsidR="00D33F0F">
              <w:rPr>
                <w:rFonts w:ascii="Calibri" w:hAnsi="Calibri"/>
                <w:b w:val="1"/>
                <w:bCs w:val="1"/>
                <w:sz w:val="22"/>
                <w:szCs w:val="22"/>
              </w:rPr>
              <w:t>ensidig</w:t>
            </w:r>
            <w:r w:rsidRPr="177B0164" w:rsidR="00D33F0F">
              <w:rPr>
                <w:rFonts w:ascii="Calibri" w:hAnsi="Calibri"/>
                <w:sz w:val="22"/>
                <w:szCs w:val="22"/>
              </w:rPr>
              <w:t xml:space="preserve"> förlamning och/eller </w:t>
            </w:r>
            <w:r w:rsidRPr="177B0164" w:rsidR="6E0B5732">
              <w:rPr>
                <w:rFonts w:ascii="Calibri" w:hAnsi="Calibri"/>
                <w:sz w:val="22"/>
                <w:szCs w:val="22"/>
              </w:rPr>
              <w:t>språks</w:t>
            </w:r>
            <w:r w:rsidRPr="177B0164" w:rsidR="00D33F0F">
              <w:rPr>
                <w:rFonts w:ascii="Calibri" w:hAnsi="Calibri"/>
                <w:sz w:val="22"/>
                <w:szCs w:val="22"/>
              </w:rPr>
              <w:t>törning</w:t>
            </w:r>
            <w:r w:rsidRPr="177B0164" w:rsidR="00F7441C">
              <w:rPr>
                <w:rFonts w:ascii="Calibri" w:hAnsi="Calibri"/>
                <w:sz w:val="22"/>
                <w:szCs w:val="22"/>
              </w:rPr>
              <w:t xml:space="preserve">. Kan vara </w:t>
            </w:r>
            <w:r w:rsidRPr="177B0164" w:rsidR="00D33F0F">
              <w:rPr>
                <w:rFonts w:ascii="Calibri" w:hAnsi="Calibri"/>
                <w:sz w:val="22"/>
                <w:szCs w:val="22"/>
              </w:rPr>
              <w:t>kvarstående</w:t>
            </w:r>
            <w:r w:rsidRPr="177B0164" w:rsidR="00F7441C">
              <w:rPr>
                <w:rFonts w:ascii="Calibri" w:hAnsi="Calibri"/>
                <w:sz w:val="22"/>
                <w:szCs w:val="22"/>
              </w:rPr>
              <w:t xml:space="preserve"> eller </w:t>
            </w:r>
            <w:r w:rsidRPr="177B0164" w:rsidR="00D33F0F">
              <w:rPr>
                <w:rFonts w:ascii="Calibri" w:hAnsi="Calibri"/>
                <w:sz w:val="22"/>
                <w:szCs w:val="22"/>
              </w:rPr>
              <w:t>övergående symtom</w:t>
            </w:r>
            <w:r w:rsidRPr="177B0164" w:rsidR="00F7441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5039" w:type="dxa"/>
            <w:tcMar/>
          </w:tcPr>
          <w:p w:rsidRPr="008B6B98" w:rsidR="00D33F0F" w:rsidP="00F528E1" w:rsidRDefault="121303F3" w14:paraId="5C3EC5C1" w14:textId="2AF32B52">
            <w:pPr>
              <w:tabs>
                <w:tab w:val="left" w:pos="2081"/>
              </w:tabs>
              <w:spacing w:after="0" w:line="24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177B0164" w:rsidR="1616CF36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177B0164" w:rsidR="50D328BA">
              <w:rPr>
                <w:rFonts w:ascii="Symbol" w:hAnsi="Symbol" w:eastAsia="Symbol" w:cs="Symbol"/>
                <w:sz w:val="22"/>
                <w:szCs w:val="22"/>
              </w:rPr>
              <w:t>☐</w:t>
            </w:r>
            <w:r w:rsidRPr="177B0164" w:rsidR="6B8C0A92">
              <w:rPr>
                <w:rFonts w:ascii="Symbol" w:hAnsi="Symbol" w:eastAsia="Symbol" w:cs="Symbol"/>
                <w:sz w:val="22"/>
                <w:szCs w:val="22"/>
              </w:rPr>
              <w:t xml:space="preserve"> </w:t>
            </w:r>
            <w:r w:rsidRPr="177B0164" w:rsidR="61FDC5EF">
              <w:rPr>
                <w:rFonts w:ascii="Symbol" w:hAnsi="Symbol" w:eastAsia="Symbol" w:cs="Symbol"/>
                <w:sz w:val="22"/>
                <w:szCs w:val="22"/>
              </w:rPr>
              <w:t xml:space="preserve"> </w:t>
            </w:r>
            <w:r w:rsidRPr="177B0164" w:rsidR="016D880E">
              <w:rPr>
                <w:rFonts w:ascii="Calibri" w:hAnsi="Calibri"/>
                <w:sz w:val="22"/>
                <w:szCs w:val="22"/>
              </w:rPr>
              <w:t>Nej</w:t>
            </w:r>
            <w:r w:rsidRPr="177B0164" w:rsidR="016D880E">
              <w:rPr>
                <w:rFonts w:ascii="Calibri" w:hAnsi="Calibri"/>
                <w:sz w:val="22"/>
                <w:szCs w:val="22"/>
              </w:rPr>
              <w:t xml:space="preserve"> </w:t>
            </w:r>
            <w:r w:rsidRPr="177B0164" w:rsidR="016D880E">
              <w:rPr>
                <w:rFonts w:ascii="Symbol" w:hAnsi="Symbol" w:eastAsia="Symbol" w:cs="Symbol"/>
                <w:sz w:val="22"/>
                <w:szCs w:val="22"/>
              </w:rPr>
              <w:t>☐</w:t>
            </w:r>
            <w:r>
              <w:br/>
            </w:r>
            <w:r>
              <w:br/>
            </w:r>
            <w:r w:rsidRPr="177B0164" w:rsidR="5F27D6B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Symtom:</w:t>
            </w:r>
            <w:r>
              <w:br/>
            </w:r>
            <w:r w:rsidRPr="177B0164" w:rsidR="016D880E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Pr="008B6B98" w:rsidR="00D33F0F" w:rsidTr="177B0164" w14:paraId="541C5BD9" w14:textId="77777777">
        <w:tc>
          <w:tcPr>
            <w:tcW w:w="5025" w:type="dxa"/>
            <w:tcMar/>
          </w:tcPr>
          <w:p w:rsidRPr="008B6B98" w:rsidR="00D33F0F" w:rsidP="00F528E1" w:rsidRDefault="00D33F0F" w14:paraId="10EB5D73" w14:textId="77777777">
            <w:pPr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>Insjuknandetid:</w:t>
            </w:r>
          </w:p>
        </w:tc>
        <w:tc>
          <w:tcPr>
            <w:tcW w:w="5039" w:type="dxa"/>
            <w:tcMar/>
          </w:tcPr>
          <w:p w:rsidRPr="008B6B98" w:rsidR="00D33F0F" w:rsidP="00F528E1" w:rsidRDefault="121303F3" w14:paraId="306CAC57" w14:textId="2EEEA60A">
            <w:pPr>
              <w:tabs>
                <w:tab w:val="left" w:pos="1636"/>
                <w:tab w:val="left" w:pos="3195"/>
              </w:tabs>
              <w:spacing w:after="0" w:line="24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>Datum:</w:t>
            </w:r>
            <w:r w:rsidRPr="008B6B98" w:rsidR="0077323D">
              <w:rPr>
                <w:rFonts w:ascii="Calibri" w:hAnsi="Calibri"/>
                <w:sz w:val="22"/>
                <w:szCs w:val="22"/>
              </w:rPr>
              <w:tab/>
            </w:r>
            <w:r w:rsidRPr="008B6B98">
              <w:rPr>
                <w:rFonts w:ascii="Calibri" w:hAnsi="Calibri"/>
                <w:sz w:val="22"/>
                <w:szCs w:val="22"/>
              </w:rPr>
              <w:t>Tid:</w:t>
            </w:r>
            <w:r w:rsidRPr="008B6B98" w:rsidR="00652F93">
              <w:rPr>
                <w:rFonts w:ascii="Calibri" w:hAnsi="Calibri"/>
                <w:sz w:val="22"/>
                <w:szCs w:val="22"/>
              </w:rPr>
              <w:tab/>
            </w:r>
            <w:r w:rsidRPr="008B6B98">
              <w:rPr>
                <w:rFonts w:ascii="Calibri" w:hAnsi="Calibri"/>
                <w:sz w:val="22"/>
                <w:szCs w:val="22"/>
              </w:rPr>
              <w:t xml:space="preserve">Osäker tid </w:t>
            </w:r>
            <w:r w:rsidRPr="008B6B98" w:rsidR="490A1A3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D33F0F" w:rsidTr="177B0164" w14:paraId="4A7AF2F7" w14:textId="77777777">
        <w:trPr>
          <w:trHeight w:val="780"/>
        </w:trPr>
        <w:tc>
          <w:tcPr>
            <w:tcW w:w="5025" w:type="dxa"/>
            <w:tcBorders>
              <w:bottom w:val="single" w:color="auto" w:sz="4" w:space="0"/>
              <w:right w:val="nil"/>
            </w:tcBorders>
            <w:tcMar/>
          </w:tcPr>
          <w:p w:rsidRPr="008B6B98" w:rsidR="00D33F0F" w:rsidP="6AC495BE" w:rsidRDefault="00D33F0F" w14:paraId="26F09B4B" w14:textId="03705DA0">
            <w:pPr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  <w:r w:rsidRPr="6AC495BE" w:rsidR="00D33F0F">
              <w:rPr>
                <w:rFonts w:ascii="Calibri" w:hAnsi="Calibri"/>
                <w:sz w:val="22"/>
                <w:szCs w:val="22"/>
              </w:rPr>
              <w:t>Tidigare sjukdomar (Plats för anteckningar)</w:t>
            </w:r>
            <w:r w:rsidRPr="6AC495BE" w:rsidR="602FCDD7">
              <w:rPr>
                <w:rFonts w:ascii="Calibri" w:hAnsi="Calibri"/>
                <w:sz w:val="22"/>
                <w:szCs w:val="22"/>
              </w:rPr>
              <w:t>:</w:t>
            </w:r>
          </w:p>
          <w:p w:rsidRPr="008B6B98" w:rsidR="00D33F0F" w:rsidP="1DEDD34B" w:rsidRDefault="00D33F0F" w14:paraId="3DB288B7" w14:textId="6B31193D">
            <w:pPr>
              <w:pStyle w:val="Normal"/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</w:p>
          <w:p w:rsidRPr="008B6B98" w:rsidR="00D33F0F" w:rsidP="00F528E1" w:rsidRDefault="00D33F0F" w14:paraId="4EFCB70E" w14:textId="00C5F18C">
            <w:pPr>
              <w:spacing w:after="0" w:line="240" w:lineRule="auto"/>
              <w:ind w:left="72" w:righ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39" w:type="dxa"/>
            <w:tcBorders>
              <w:left w:val="nil"/>
              <w:bottom w:val="single" w:color="auto" w:sz="4" w:space="0"/>
            </w:tcBorders>
            <w:tcMar/>
          </w:tcPr>
          <w:p w:rsidRPr="008B6B98" w:rsidR="00D33F0F" w:rsidP="00F528E1" w:rsidRDefault="00D33F0F" w14:paraId="50077E09" w14:textId="68F860B0">
            <w:pPr>
              <w:tabs>
                <w:tab w:val="left" w:pos="2081"/>
              </w:tabs>
              <w:spacing w:after="0" w:line="24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>
              <w:br/>
            </w:r>
          </w:p>
        </w:tc>
      </w:tr>
      <w:tr w:rsidRPr="008B6B98" w:rsidR="00F740BB" w:rsidTr="177B0164" w14:paraId="446A1847" w14:textId="77777777">
        <w:tc>
          <w:tcPr>
            <w:tcW w:w="5025" w:type="dxa"/>
            <w:tcBorders>
              <w:left w:val="nil"/>
              <w:right w:val="nil"/>
            </w:tcBorders>
            <w:tcMar/>
          </w:tcPr>
          <w:p w:rsidRPr="0003459B" w:rsidR="00F740BB" w:rsidP="00453D2E" w:rsidRDefault="00C327C4" w14:paraId="7C703873" w14:textId="7426D7D0">
            <w:pPr>
              <w:pStyle w:val="Rubrik2"/>
            </w:pPr>
            <w:proofErr w:type="spellStart"/>
            <w:r w:rsidRPr="00DF2A2E">
              <w:t>Exklusionskriterier</w:t>
            </w:r>
            <w:proofErr w:type="spellEnd"/>
          </w:p>
        </w:tc>
        <w:tc>
          <w:tcPr>
            <w:tcW w:w="5039" w:type="dxa"/>
            <w:tcBorders>
              <w:left w:val="nil"/>
              <w:right w:val="nil"/>
            </w:tcBorders>
            <w:tcMar/>
          </w:tcPr>
          <w:p w:rsidRPr="008B6B98" w:rsidR="00F740BB" w:rsidP="00F528E1" w:rsidRDefault="00F740BB" w14:paraId="7832801F" w14:textId="77777777">
            <w:pPr>
              <w:tabs>
                <w:tab w:val="left" w:pos="2081"/>
              </w:tabs>
              <w:spacing w:after="0" w:line="24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</w:p>
        </w:tc>
      </w:tr>
      <w:tr w:rsidRPr="008B6B98" w:rsidR="00D33F0F" w:rsidTr="177B0164" w14:paraId="70D44884" w14:textId="77777777">
        <w:trPr>
          <w:trHeight w:val="2070"/>
        </w:trPr>
        <w:tc>
          <w:tcPr>
            <w:tcW w:w="5025" w:type="dxa"/>
            <w:tcBorders>
              <w:bottom w:val="nil"/>
            </w:tcBorders>
            <w:tcMar/>
          </w:tcPr>
          <w:p w:rsidRPr="008B6B98" w:rsidR="00D33F0F" w:rsidP="00104A88" w:rsidRDefault="007B5531" w14:paraId="69C7C372" w14:textId="53EF60F7">
            <w:pPr>
              <w:tabs>
                <w:tab w:val="left" w:pos="1730"/>
              </w:tabs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6AC495BE" w:rsidR="340C1DCB">
              <w:rPr>
                <w:rFonts w:ascii="Calibri" w:hAnsi="Calibri"/>
                <w:sz w:val="22"/>
                <w:szCs w:val="22"/>
              </w:rPr>
              <w:t>Avvikande vitala parametrar</w:t>
            </w:r>
            <w:r w:rsidRPr="6AC495BE" w:rsidR="007B5531">
              <w:rPr>
                <w:rFonts w:ascii="Calibri" w:hAnsi="Calibri"/>
                <w:sz w:val="22"/>
                <w:szCs w:val="22"/>
              </w:rPr>
              <w:t>?</w:t>
            </w:r>
            <w:r>
              <w:br/>
            </w:r>
            <w:r w:rsidRPr="6AC495BE" w:rsidR="000C2F02">
              <w:rPr>
                <w:rFonts w:ascii="Calibri" w:hAnsi="Calibri"/>
                <w:sz w:val="22"/>
                <w:szCs w:val="22"/>
              </w:rPr>
              <w:t>Dvs något av</w:t>
            </w:r>
            <w:r>
              <w:tab/>
            </w:r>
            <w:r w:rsidRPr="6AC495BE" w:rsidR="00513164">
              <w:rPr>
                <w:rFonts w:ascii="Calibri" w:hAnsi="Calibri"/>
                <w:sz w:val="22"/>
                <w:szCs w:val="22"/>
              </w:rPr>
              <w:t xml:space="preserve">AF </w:t>
            </w:r>
            <w:r w:rsidRPr="6AC495BE" w:rsidR="00513164">
              <w:rPr>
                <w:rFonts w:ascii="Calibri" w:hAnsi="Calibri"/>
                <w:sz w:val="22"/>
                <w:szCs w:val="22"/>
              </w:rPr>
              <w:t>&lt; 8</w:t>
            </w:r>
            <w:r w:rsidRPr="6AC495BE" w:rsidR="0051316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AC495BE" w:rsidR="00513164">
              <w:rPr>
                <w:rFonts w:ascii="Calibri" w:hAnsi="Calibri"/>
                <w:sz w:val="22"/>
                <w:szCs w:val="22"/>
              </w:rPr>
              <w:t>eller &gt;</w:t>
            </w:r>
            <w:r w:rsidRPr="6AC495BE" w:rsidR="00513164">
              <w:rPr>
                <w:rFonts w:ascii="Calibri" w:hAnsi="Calibri"/>
                <w:sz w:val="22"/>
                <w:szCs w:val="22"/>
              </w:rPr>
              <w:t xml:space="preserve"> 25</w:t>
            </w:r>
            <w:r>
              <w:br/>
            </w:r>
            <w:r>
              <w:tab/>
            </w:r>
            <w:r w:rsidRPr="6AC495BE" w:rsidR="004533EF">
              <w:rPr>
                <w:rFonts w:ascii="Calibri" w:hAnsi="Calibri"/>
                <w:sz w:val="22"/>
                <w:szCs w:val="22"/>
              </w:rPr>
              <w:t>SaO</w:t>
            </w:r>
            <w:r w:rsidRPr="6AC495BE" w:rsidR="004533EF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  <w:r w:rsidRPr="6AC495BE" w:rsidR="004533E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AC495BE" w:rsidR="004533EF">
              <w:rPr>
                <w:rFonts w:ascii="Calibri" w:hAnsi="Calibri"/>
                <w:sz w:val="22"/>
                <w:szCs w:val="22"/>
              </w:rPr>
              <w:t>&lt; 90</w:t>
            </w:r>
            <w:r w:rsidRPr="6AC495BE" w:rsidR="004533EF">
              <w:rPr>
                <w:rFonts w:ascii="Calibri" w:hAnsi="Calibri"/>
                <w:sz w:val="22"/>
                <w:szCs w:val="22"/>
              </w:rPr>
              <w:t>% på luft</w:t>
            </w:r>
            <w:r>
              <w:br/>
            </w:r>
            <w:r>
              <w:tab/>
            </w:r>
            <w:r w:rsidRPr="6AC495BE" w:rsidR="00A97D90">
              <w:rPr>
                <w:rFonts w:ascii="Calibri" w:hAnsi="Calibri"/>
                <w:sz w:val="22"/>
                <w:szCs w:val="22"/>
              </w:rPr>
              <w:t xml:space="preserve">Puls </w:t>
            </w:r>
            <w:r w:rsidRPr="6AC495BE" w:rsidR="00A97D90">
              <w:rPr>
                <w:rFonts w:ascii="Calibri" w:hAnsi="Calibri"/>
                <w:sz w:val="22"/>
                <w:szCs w:val="22"/>
              </w:rPr>
              <w:t>&lt; 40</w:t>
            </w:r>
            <w:r w:rsidRPr="6AC495BE" w:rsidR="00A97D90">
              <w:rPr>
                <w:rFonts w:ascii="Calibri" w:hAnsi="Calibri"/>
                <w:sz w:val="22"/>
                <w:szCs w:val="22"/>
              </w:rPr>
              <w:t xml:space="preserve">/min </w:t>
            </w:r>
            <w:r w:rsidRPr="6AC495BE" w:rsidR="00A97D90">
              <w:rPr>
                <w:rFonts w:ascii="Calibri" w:hAnsi="Calibri"/>
                <w:sz w:val="22"/>
                <w:szCs w:val="22"/>
              </w:rPr>
              <w:t>eller &gt;</w:t>
            </w:r>
            <w:r w:rsidRPr="6AC495BE" w:rsidR="00A97D90">
              <w:rPr>
                <w:rFonts w:ascii="Calibri" w:hAnsi="Calibri"/>
                <w:sz w:val="22"/>
                <w:szCs w:val="22"/>
              </w:rPr>
              <w:t xml:space="preserve"> 120/min</w:t>
            </w:r>
            <w:r>
              <w:br/>
            </w:r>
            <w:r>
              <w:tab/>
            </w:r>
            <w:r w:rsidRPr="6AC495BE" w:rsidR="006A7757">
              <w:rPr>
                <w:rFonts w:ascii="Calibri" w:hAnsi="Calibri"/>
                <w:sz w:val="22"/>
                <w:szCs w:val="22"/>
              </w:rPr>
              <w:t xml:space="preserve">Systoliskt BT </w:t>
            </w:r>
            <w:r w:rsidRPr="6AC495BE" w:rsidR="006A7757">
              <w:rPr>
                <w:rFonts w:ascii="Calibri" w:hAnsi="Calibri"/>
                <w:sz w:val="22"/>
                <w:szCs w:val="22"/>
              </w:rPr>
              <w:t>&lt;</w:t>
            </w:r>
            <w:r w:rsidRPr="6AC495BE" w:rsidR="0084709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AC495BE" w:rsidR="541E27F9">
              <w:rPr>
                <w:rFonts w:ascii="Calibri" w:hAnsi="Calibri"/>
                <w:sz w:val="22"/>
                <w:szCs w:val="22"/>
              </w:rPr>
              <w:t>10</w:t>
            </w:r>
            <w:r w:rsidRPr="6AC495BE" w:rsidR="00847092">
              <w:rPr>
                <w:rFonts w:ascii="Calibri" w:hAnsi="Calibri"/>
                <w:sz w:val="22"/>
                <w:szCs w:val="22"/>
              </w:rPr>
              <w:t>0</w:t>
            </w:r>
            <w:r w:rsidRPr="6AC495BE" w:rsidR="0084709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AC495BE" w:rsidR="00847092">
              <w:rPr>
                <w:rFonts w:ascii="Calibri" w:hAnsi="Calibri"/>
                <w:sz w:val="22"/>
                <w:szCs w:val="22"/>
              </w:rPr>
              <w:t>mmHg</w:t>
            </w:r>
            <w:r>
              <w:br/>
            </w:r>
            <w:r>
              <w:tab/>
            </w:r>
            <w:r w:rsidRPr="6AC495BE" w:rsidR="00847092">
              <w:rPr>
                <w:rFonts w:ascii="Calibri" w:hAnsi="Calibri"/>
                <w:sz w:val="22"/>
                <w:szCs w:val="22"/>
              </w:rPr>
              <w:t>RLS 2</w:t>
            </w:r>
            <w:r w:rsidRPr="6AC495BE" w:rsidR="009D2A57">
              <w:rPr>
                <w:rFonts w:ascii="Calibri" w:hAnsi="Calibri"/>
                <w:sz w:val="22"/>
                <w:szCs w:val="22"/>
              </w:rPr>
              <w:t xml:space="preserve"> (somnolent) eller sämre</w:t>
            </w:r>
            <w:r>
              <w:br/>
            </w:r>
            <w:r>
              <w:tab/>
            </w:r>
            <w:r w:rsidRPr="6AC495BE" w:rsidR="009D2A57">
              <w:rPr>
                <w:rFonts w:ascii="Calibri" w:hAnsi="Calibri"/>
                <w:sz w:val="22"/>
                <w:szCs w:val="22"/>
              </w:rPr>
              <w:t xml:space="preserve">Temp </w:t>
            </w:r>
            <w:r w:rsidRPr="6AC495BE" w:rsidR="009D2A57">
              <w:rPr>
                <w:rFonts w:ascii="Calibri" w:hAnsi="Calibri"/>
                <w:sz w:val="22"/>
                <w:szCs w:val="22"/>
              </w:rPr>
              <w:t>&lt; 35</w:t>
            </w:r>
            <w:r w:rsidRPr="6AC495BE" w:rsidR="00353101">
              <w:rPr>
                <w:rFonts w:ascii="Calibri" w:hAnsi="Calibri" w:cs="Calibri"/>
                <w:sz w:val="22"/>
                <w:szCs w:val="22"/>
              </w:rPr>
              <w:t>°</w:t>
            </w:r>
            <w:r w:rsidRPr="6AC495BE" w:rsidR="00353101">
              <w:rPr>
                <w:rFonts w:ascii="Calibri" w:hAnsi="Calibri"/>
                <w:sz w:val="22"/>
                <w:szCs w:val="22"/>
              </w:rPr>
              <w:t xml:space="preserve">C </w:t>
            </w:r>
            <w:r w:rsidRPr="6AC495BE" w:rsidR="00353101">
              <w:rPr>
                <w:rFonts w:ascii="Calibri" w:hAnsi="Calibri"/>
                <w:sz w:val="22"/>
                <w:szCs w:val="22"/>
              </w:rPr>
              <w:t>eller &gt;</w:t>
            </w:r>
            <w:r w:rsidRPr="6AC495BE" w:rsidR="0035310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AC495BE" w:rsidR="56F8B3D9">
              <w:rPr>
                <w:rFonts w:ascii="Calibri" w:hAnsi="Calibri"/>
                <w:sz w:val="22"/>
                <w:szCs w:val="22"/>
              </w:rPr>
              <w:t>39</w:t>
            </w:r>
            <w:r w:rsidRPr="6AC495BE" w:rsidR="00353101">
              <w:rPr>
                <w:rFonts w:ascii="Calibri" w:hAnsi="Calibri" w:cs="Calibri"/>
                <w:sz w:val="22"/>
                <w:szCs w:val="22"/>
              </w:rPr>
              <w:t>°</w:t>
            </w:r>
            <w:r w:rsidRPr="6AC495BE" w:rsidR="00353101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039" w:type="dxa"/>
            <w:tcBorders>
              <w:bottom w:val="nil"/>
            </w:tcBorders>
            <w:tcMar/>
          </w:tcPr>
          <w:p w:rsidRPr="008B6B98" w:rsidR="00D33F0F" w:rsidP="00F528E1" w:rsidRDefault="121303F3" w14:paraId="2FA1E4D3" w14:textId="2B8A43CC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 w:rsidR="490A1A38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 w:rsidR="0040450C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 w:rsidR="490A1A38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="3B6D0DD0" w:rsidTr="177B0164" w14:paraId="3B78737D">
        <w:trPr>
          <w:trHeight w:val="300"/>
        </w:trPr>
        <w:tc>
          <w:tcPr>
            <w:tcW w:w="5025" w:type="dxa"/>
            <w:tcBorders>
              <w:bottom w:val="nil"/>
            </w:tcBorders>
            <w:tcMar/>
          </w:tcPr>
          <w:p w:rsidR="2C95C2F9" w:rsidP="3B6D0DD0" w:rsidRDefault="2C95C2F9" w14:paraId="5C32F06E" w14:textId="3B34FD97">
            <w:pPr>
              <w:pStyle w:val="Normal"/>
              <w:spacing w:line="240" w:lineRule="auto"/>
              <w:ind w:left="0"/>
              <w:rPr>
                <w:rFonts w:ascii="Calibri" w:hAnsi="Calibri"/>
                <w:sz w:val="22"/>
                <w:szCs w:val="22"/>
              </w:rPr>
            </w:pPr>
            <w:r w:rsidRPr="3B6D0DD0" w:rsidR="2C95C2F9">
              <w:rPr>
                <w:rFonts w:ascii="Calibri" w:hAnsi="Calibri"/>
                <w:sz w:val="22"/>
                <w:szCs w:val="22"/>
              </w:rPr>
              <w:t xml:space="preserve"> </w:t>
            </w:r>
            <w:r w:rsidRPr="3B6D0DD0" w:rsidR="2C95C2F9">
              <w:rPr>
                <w:rFonts w:ascii="Calibri" w:hAnsi="Calibri"/>
                <w:sz w:val="22"/>
                <w:szCs w:val="22"/>
              </w:rPr>
              <w:t xml:space="preserve">Ålder </w:t>
            </w:r>
            <w:r w:rsidRPr="3B6D0DD0" w:rsidR="219DD6A1">
              <w:rPr>
                <w:rFonts w:ascii="Calibri" w:hAnsi="Calibri"/>
                <w:sz w:val="22"/>
                <w:szCs w:val="22"/>
              </w:rPr>
              <w:t>≤</w:t>
            </w:r>
            <w:r w:rsidRPr="3B6D0DD0" w:rsidR="2C95C2F9">
              <w:rPr>
                <w:rFonts w:ascii="Calibri" w:hAnsi="Calibri"/>
                <w:sz w:val="22"/>
                <w:szCs w:val="22"/>
              </w:rPr>
              <w:t xml:space="preserve"> 50</w:t>
            </w:r>
            <w:r w:rsidRPr="3B6D0DD0" w:rsidR="2C95C2F9">
              <w:rPr>
                <w:rFonts w:ascii="Calibri" w:hAnsi="Calibri"/>
                <w:sz w:val="22"/>
                <w:szCs w:val="22"/>
              </w:rPr>
              <w:t xml:space="preserve"> år</w:t>
            </w:r>
          </w:p>
        </w:tc>
        <w:tc>
          <w:tcPr>
            <w:tcW w:w="5039" w:type="dxa"/>
            <w:tcBorders>
              <w:bottom w:val="nil"/>
            </w:tcBorders>
            <w:tcMar/>
          </w:tcPr>
          <w:p w:rsidR="2C95C2F9" w:rsidP="1DEDD34B" w:rsidRDefault="2C95C2F9" w14:paraId="7832F9AA" w14:textId="1ED4FAAE">
            <w:pPr>
              <w:tabs>
                <w:tab w:val="left" w:leader="none" w:pos="2081"/>
              </w:tabs>
              <w:spacing w:after="0" w:line="240" w:lineRule="auto"/>
              <w:ind w:left="32" w:right="-648"/>
              <w:rPr>
                <w:rFonts w:ascii="Symbol" w:hAnsi="Symbol" w:eastAsia="Symbol" w:cs="Symbol"/>
                <w:color w:val="C00000"/>
                <w:sz w:val="22"/>
                <w:szCs w:val="22"/>
              </w:rPr>
            </w:pPr>
            <w:r w:rsidRPr="1DEDD34B" w:rsidR="558AA772">
              <w:rPr>
                <w:rFonts w:ascii="Calibri" w:hAnsi="Calibri"/>
                <w:color w:val="285B16" w:themeColor="accent2" w:themeTint="FF" w:themeShade="BF"/>
                <w:sz w:val="22"/>
                <w:szCs w:val="22"/>
              </w:rPr>
              <w:t xml:space="preserve">Nej </w:t>
            </w:r>
            <w:r w:rsidRPr="1DEDD34B" w:rsidR="558AA772">
              <w:rPr>
                <w:rFonts w:ascii="Symbol" w:hAnsi="Symbol" w:eastAsia="Symbol" w:cs="Symbol"/>
                <w:color w:val="285B16" w:themeColor="accent2" w:themeTint="FF" w:themeShade="BF"/>
                <w:sz w:val="22"/>
                <w:szCs w:val="22"/>
              </w:rPr>
              <w:t>☐</w:t>
            </w:r>
            <w:r>
              <w:tab/>
            </w:r>
            <w:r w:rsidRPr="1DEDD34B" w:rsidR="558AA772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1DEDD34B" w:rsidR="558AA772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F6255F" w:rsidTr="177B0164" w14:paraId="65C26790" w14:textId="77777777">
        <w:tc>
          <w:tcPr>
            <w:tcW w:w="5025" w:type="dxa"/>
            <w:tcMar/>
          </w:tcPr>
          <w:p w:rsidRPr="008B6B98" w:rsidR="00F6255F" w:rsidP="0072702F" w:rsidRDefault="00F6255F" w14:paraId="26F3088A" w14:textId="77777777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P-glukos mindre än 3 </w:t>
            </w:r>
            <w:proofErr w:type="spellStart"/>
            <w:r w:rsidRPr="008B6B98">
              <w:rPr>
                <w:rFonts w:ascii="Calibri" w:hAnsi="Calibri"/>
                <w:sz w:val="22"/>
                <w:szCs w:val="22"/>
              </w:rPr>
              <w:t>mmol</w:t>
            </w:r>
            <w:proofErr w:type="spellEnd"/>
            <w:r w:rsidRPr="008B6B98">
              <w:rPr>
                <w:rFonts w:ascii="Calibri" w:hAnsi="Calibri"/>
                <w:sz w:val="22"/>
                <w:szCs w:val="22"/>
              </w:rPr>
              <w:t xml:space="preserve">/l eller mer än 22 </w:t>
            </w:r>
            <w:proofErr w:type="spellStart"/>
            <w:r w:rsidRPr="008B6B98">
              <w:rPr>
                <w:rFonts w:ascii="Calibri" w:hAnsi="Calibri"/>
                <w:sz w:val="22"/>
                <w:szCs w:val="22"/>
              </w:rPr>
              <w:t>mmol</w:t>
            </w:r>
            <w:proofErr w:type="spellEnd"/>
            <w:r w:rsidRPr="008B6B98">
              <w:rPr>
                <w:rFonts w:ascii="Calibri" w:hAnsi="Calibri"/>
                <w:sz w:val="22"/>
                <w:szCs w:val="22"/>
              </w:rPr>
              <w:t>/l</w:t>
            </w:r>
          </w:p>
        </w:tc>
        <w:tc>
          <w:tcPr>
            <w:tcW w:w="5039" w:type="dxa"/>
            <w:tcMar/>
          </w:tcPr>
          <w:p w:rsidRPr="008B6B98" w:rsidR="00F6255F" w:rsidP="0072702F" w:rsidRDefault="00F6255F" w14:paraId="549B52C0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D08D5" w:rsidTr="177B0164" w14:paraId="077B648D" w14:textId="77777777">
        <w:tc>
          <w:tcPr>
            <w:tcW w:w="5025" w:type="dxa"/>
            <w:tcMar/>
          </w:tcPr>
          <w:p w:rsidRPr="008B6B98" w:rsidR="00ED08D5" w:rsidP="00F528E1" w:rsidRDefault="00ED08D5" w14:paraId="2B5128AF" w14:textId="4B344046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>Kramper i samband med insjuknandet?</w:t>
            </w:r>
          </w:p>
        </w:tc>
        <w:tc>
          <w:tcPr>
            <w:tcW w:w="5039" w:type="dxa"/>
            <w:tcMar/>
          </w:tcPr>
          <w:p w:rsidRPr="008B6B98" w:rsidR="00ED08D5" w:rsidP="00F528E1" w:rsidRDefault="00C623A4" w14:paraId="63928814" w14:textId="7ACFF4A8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F6255F" w:rsidTr="177B0164" w14:paraId="76B429C9" w14:textId="77777777">
        <w:tc>
          <w:tcPr>
            <w:tcW w:w="5025" w:type="dxa"/>
            <w:tcMar/>
          </w:tcPr>
          <w:p w:rsidRPr="008B6B98" w:rsidR="00F6255F" w:rsidP="00C36C55" w:rsidRDefault="00F6255F" w14:paraId="5355C7AD" w14:textId="59B90A3D">
            <w:pPr>
              <w:spacing w:after="0" w:line="240" w:lineRule="auto"/>
              <w:ind w:left="72" w:right="-648"/>
            </w:pPr>
            <w:r w:rsidRPr="6AC495BE" w:rsidR="00F6255F">
              <w:rPr>
                <w:rFonts w:ascii="Calibri" w:hAnsi="Calibri"/>
                <w:sz w:val="22"/>
                <w:szCs w:val="22"/>
              </w:rPr>
              <w:t>Br</w:t>
            </w:r>
            <w:r w:rsidRPr="6AC495BE" w:rsidR="4AE3EE3E">
              <w:rPr>
                <w:rFonts w:ascii="Calibri" w:hAnsi="Calibri"/>
                <w:sz w:val="22"/>
                <w:szCs w:val="22"/>
              </w:rPr>
              <w:t>östsmärta</w:t>
            </w:r>
            <w:r w:rsidRPr="6AC495BE" w:rsidR="00F6255F">
              <w:rPr>
                <w:rFonts w:ascii="Calibri" w:hAnsi="Calibri"/>
                <w:sz w:val="22"/>
                <w:szCs w:val="22"/>
              </w:rPr>
              <w:t xml:space="preserve"> el</w:t>
            </w:r>
            <w:r w:rsidRPr="6AC495BE" w:rsidR="00F6255F">
              <w:rPr>
                <w:rFonts w:ascii="Calibri" w:hAnsi="Calibri"/>
                <w:sz w:val="22"/>
                <w:szCs w:val="22"/>
              </w:rPr>
              <w:t>ler</w:t>
            </w:r>
            <w:r w:rsidRPr="6AC495BE" w:rsidR="00F6255F">
              <w:rPr>
                <w:rFonts w:ascii="Calibri" w:hAnsi="Calibri"/>
                <w:sz w:val="22"/>
                <w:szCs w:val="22"/>
              </w:rPr>
              <w:t xml:space="preserve"> EKG</w:t>
            </w:r>
            <w:r w:rsidRPr="6AC495BE" w:rsidR="75A19C1C">
              <w:rPr>
                <w:rFonts w:ascii="Calibri" w:hAnsi="Calibri"/>
                <w:sz w:val="22"/>
                <w:szCs w:val="22"/>
              </w:rPr>
              <w:t>-</w:t>
            </w:r>
            <w:r w:rsidRPr="6AC495BE" w:rsidR="00F6255F">
              <w:rPr>
                <w:rFonts w:ascii="Calibri" w:hAnsi="Calibri"/>
                <w:sz w:val="22"/>
                <w:szCs w:val="22"/>
              </w:rPr>
              <w:t>förändringar</w:t>
            </w:r>
            <w:r w:rsidRPr="6AC495BE" w:rsidR="00F6255F">
              <w:rPr>
                <w:rFonts w:ascii="Calibri" w:hAnsi="Calibri"/>
                <w:sz w:val="22"/>
                <w:szCs w:val="22"/>
              </w:rPr>
              <w:t xml:space="preserve"> tydande på AKS?</w:t>
            </w:r>
          </w:p>
        </w:tc>
        <w:tc>
          <w:tcPr>
            <w:tcW w:w="5039" w:type="dxa"/>
            <w:tcMar/>
          </w:tcPr>
          <w:p w:rsidRPr="008B6B98" w:rsidR="00F6255F" w:rsidP="00C36C55" w:rsidRDefault="00F6255F" w14:paraId="1CDA1DC1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AA7A0E" w:rsidTr="177B0164" w14:paraId="7D638956" w14:textId="77777777">
        <w:tc>
          <w:tcPr>
            <w:tcW w:w="5025" w:type="dxa"/>
            <w:tcMar/>
          </w:tcPr>
          <w:p w:rsidRPr="008B6B98" w:rsidR="00AA7A0E" w:rsidP="00F528E1" w:rsidRDefault="001E5517" w14:paraId="53CC5146" w14:textId="5E756054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Enbart synnedsättning eller dubbelseende</w:t>
            </w:r>
            <w:r w:rsidR="008C103B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039" w:type="dxa"/>
            <w:tcMar/>
          </w:tcPr>
          <w:p w:rsidRPr="008B6B98" w:rsidR="00AA7A0E" w:rsidP="00F528E1" w:rsidRDefault="008C103B" w14:paraId="6056CF82" w14:textId="234919C1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D74DF7" w:rsidTr="177B0164" w14:paraId="30245B91" w14:textId="77777777">
        <w:tc>
          <w:tcPr>
            <w:tcW w:w="5025" w:type="dxa"/>
            <w:tcMar/>
          </w:tcPr>
          <w:p w:rsidR="00D74DF7" w:rsidP="00F528E1" w:rsidRDefault="00D74DF7" w14:paraId="0D93652E" w14:textId="6A15B95F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Enbart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facialispares</w:t>
            </w:r>
            <w:proofErr w:type="spellEnd"/>
            <w:r w:rsidR="00E149B8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039" w:type="dxa"/>
            <w:tcMar/>
          </w:tcPr>
          <w:p w:rsidRPr="008B6B98" w:rsidR="00D74DF7" w:rsidP="00F528E1" w:rsidRDefault="00D74DF7" w14:paraId="6A9D5074" w14:textId="7DEBC60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D33F0F" w:rsidTr="177B0164" w14:paraId="7CBD5103" w14:textId="77777777">
        <w:tc>
          <w:tcPr>
            <w:tcW w:w="5025" w:type="dxa"/>
            <w:tcMar/>
          </w:tcPr>
          <w:p w:rsidRPr="008B6B98" w:rsidR="00D33F0F" w:rsidP="00F528E1" w:rsidRDefault="00D1515F" w14:paraId="18A81239" w14:textId="5076FAC7">
            <w:pPr>
              <w:spacing w:after="0" w:line="240" w:lineRule="auto"/>
              <w:ind w:left="72" w:right="-648"/>
              <w:rPr>
                <w:rFonts w:ascii="Calibri" w:hAnsi="Calibri"/>
                <w:sz w:val="22"/>
                <w:szCs w:val="22"/>
              </w:rPr>
            </w:pPr>
            <w:r w:rsidRPr="1DEDD34B" w:rsidR="64874817">
              <w:rPr>
                <w:rFonts w:ascii="Calibri" w:hAnsi="Calibri"/>
                <w:sz w:val="22"/>
                <w:szCs w:val="22"/>
              </w:rPr>
              <w:t xml:space="preserve">Misstänkt </w:t>
            </w:r>
            <w:r w:rsidRPr="1DEDD34B" w:rsidR="20A02439">
              <w:rPr>
                <w:rFonts w:ascii="Calibri" w:hAnsi="Calibri"/>
                <w:sz w:val="22"/>
                <w:szCs w:val="22"/>
              </w:rPr>
              <w:t>infektion?</w:t>
            </w:r>
          </w:p>
        </w:tc>
        <w:tc>
          <w:tcPr>
            <w:tcW w:w="5039" w:type="dxa"/>
            <w:tcMar/>
          </w:tcPr>
          <w:p w:rsidRPr="008B6B98" w:rsidR="00D33F0F" w:rsidP="00F528E1" w:rsidRDefault="121303F3" w14:paraId="02CFE628" w14:textId="11EB00E4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 w:rsidR="490A1A38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 w:rsidR="0040450C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 w:rsidR="490A1A38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D33F0F" w:rsidTr="177B0164" w14:paraId="1E101C42" w14:textId="77777777">
        <w:tc>
          <w:tcPr>
            <w:tcW w:w="5025" w:type="dxa"/>
            <w:tcMar/>
          </w:tcPr>
          <w:p w:rsidRPr="008B6B98" w:rsidR="00D33F0F" w:rsidP="00F528E1" w:rsidRDefault="00D33F0F" w14:paraId="5101C4CE" w14:textId="77777777">
            <w:pPr>
              <w:spacing w:after="0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>Sårskada som sannolikt behöver sutureras?</w:t>
            </w:r>
          </w:p>
        </w:tc>
        <w:tc>
          <w:tcPr>
            <w:tcW w:w="5039" w:type="dxa"/>
            <w:tcMar/>
          </w:tcPr>
          <w:p w:rsidRPr="008B6B98" w:rsidR="00D33F0F" w:rsidP="00F528E1" w:rsidRDefault="121303F3" w14:paraId="4BE7FE35" w14:textId="165998A3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 w:rsidR="490A1A38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 w:rsidR="0040450C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 w:rsidR="490A1A38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E58E0" w:rsidTr="177B0164" w14:paraId="5F6530D7" w14:textId="77777777">
        <w:tc>
          <w:tcPr>
            <w:tcW w:w="5025" w:type="dxa"/>
            <w:tcMar/>
          </w:tcPr>
          <w:p w:rsidRPr="008B6B98" w:rsidR="00EE58E0" w:rsidRDefault="00EE58E0" w14:paraId="120C82B9" w14:textId="20A5E3C4">
            <w:pPr>
              <w:spacing w:after="0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>Signifikant skalltrauma</w:t>
            </w:r>
            <w:r w:rsidR="00C61282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039" w:type="dxa"/>
            <w:tcMar/>
          </w:tcPr>
          <w:p w:rsidRPr="008B6B98" w:rsidR="00EE58E0" w:rsidRDefault="00EE58E0" w14:paraId="04FFAB8F" w14:textId="15899DBE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C623A4">
              <w:rPr>
                <w:rFonts w:ascii="Calibri" w:hAnsi="Calibri"/>
                <w:color w:val="285B16" w:themeColor="accent2" w:themeShade="BF"/>
                <w:sz w:val="22"/>
                <w:szCs w:val="22"/>
              </w:rPr>
              <w:t xml:space="preserve">Nej </w:t>
            </w:r>
            <w:r w:rsidRPr="00C623A4">
              <w:rPr>
                <w:rFonts w:ascii="Symbol" w:hAnsi="Symbol" w:eastAsia="Symbol" w:cs="Symbol"/>
                <w:color w:val="285B16" w:themeColor="accent2" w:themeShade="BF"/>
                <w:sz w:val="22"/>
                <w:szCs w:val="22"/>
              </w:rPr>
              <w:t>☐</w:t>
            </w:r>
            <w:r w:rsidRPr="008B6B98">
              <w:rPr>
                <w:rFonts w:ascii="Calibri" w:hAnsi="Calibri"/>
                <w:sz w:val="22"/>
                <w:szCs w:val="22"/>
              </w:rPr>
              <w:tab/>
            </w:r>
            <w:r w:rsidRPr="00C623A4">
              <w:rPr>
                <w:rFonts w:ascii="Calibri" w:hAnsi="Calibri"/>
                <w:color w:val="C00000"/>
                <w:sz w:val="22"/>
                <w:szCs w:val="22"/>
              </w:rPr>
              <w:t xml:space="preserve">Ja </w:t>
            </w:r>
            <w:r w:rsidRPr="00C623A4">
              <w:rPr>
                <w:rFonts w:ascii="Symbol" w:hAnsi="Symbol" w:eastAsia="Symbol" w:cs="Symbol"/>
                <w:color w:val="C00000"/>
                <w:sz w:val="22"/>
                <w:szCs w:val="22"/>
              </w:rPr>
              <w:t>☐</w:t>
            </w:r>
          </w:p>
        </w:tc>
      </w:tr>
      <w:tr w:rsidRPr="008B6B98" w:rsidR="00EE58E0" w:rsidTr="177B0164" w14:paraId="58BDE0DB" w14:textId="77777777">
        <w:tc>
          <w:tcPr>
            <w:tcW w:w="10064" w:type="dxa"/>
            <w:gridSpan w:val="2"/>
            <w:tcBorders>
              <w:bottom w:val="single" w:color="auto" w:sz="4" w:space="0"/>
            </w:tcBorders>
            <w:shd w:val="clear" w:color="auto" w:fill="DD6174" w:themeFill="accent5" w:themeFillTint="99"/>
            <w:tcMar/>
          </w:tcPr>
          <w:p w:rsidRPr="008B6B98" w:rsidR="00EE58E0" w:rsidRDefault="00EE58E0" w14:paraId="07E0DE54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Om någon av ovanstående frågor besvaras med Ja är patienten </w:t>
            </w:r>
            <w:r w:rsidRPr="008B6B98">
              <w:rPr>
                <w:rFonts w:ascii="Calibri" w:hAnsi="Calibri"/>
                <w:b/>
                <w:bCs/>
                <w:sz w:val="22"/>
                <w:szCs w:val="22"/>
              </w:rPr>
              <w:t>inte</w:t>
            </w:r>
            <w:r w:rsidRPr="008B6B98">
              <w:rPr>
                <w:rFonts w:ascii="Calibri" w:hAnsi="Calibri"/>
                <w:sz w:val="22"/>
                <w:szCs w:val="22"/>
              </w:rPr>
              <w:t xml:space="preserve"> aktuell för </w:t>
            </w:r>
            <w:proofErr w:type="spellStart"/>
            <w:r w:rsidRPr="008B6B98">
              <w:rPr>
                <w:rFonts w:ascii="Calibri" w:hAnsi="Calibri"/>
                <w:sz w:val="22"/>
                <w:szCs w:val="22"/>
              </w:rPr>
              <w:t>hjärnvägen</w:t>
            </w:r>
            <w:proofErr w:type="spellEnd"/>
            <w:r w:rsidRPr="008B6B98">
              <w:rPr>
                <w:rFonts w:ascii="Calibri" w:hAnsi="Calibri"/>
                <w:sz w:val="22"/>
                <w:szCs w:val="22"/>
              </w:rPr>
              <w:t>!</w:t>
            </w:r>
          </w:p>
        </w:tc>
      </w:tr>
    </w:tbl>
    <w:p w:rsidR="00AE5912" w:rsidRDefault="00AE5912" w14:paraId="36894EF9" w14:textId="77777777">
      <w:r>
        <w:rPr>
          <w:bCs/>
        </w:rPr>
        <w:br w:type="page"/>
      </w:r>
    </w:p>
    <w:tbl>
      <w:tblPr>
        <w:tblW w:w="10069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4"/>
        <w:gridCol w:w="2147"/>
        <w:gridCol w:w="2699"/>
        <w:gridCol w:w="169"/>
      </w:tblGrid>
      <w:tr w:rsidRPr="008B6B98" w:rsidR="00EE58E0" w:rsidTr="177B0164" w14:paraId="2551409C" w14:textId="77777777">
        <w:tc>
          <w:tcPr>
            <w:tcW w:w="5054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03459B" w:rsidR="00EE58E0" w:rsidP="00453D2E" w:rsidRDefault="00EE58E0" w14:paraId="228FFB48" w14:textId="5E2B19CA">
            <w:pPr>
              <w:pStyle w:val="Rubrik2"/>
            </w:pPr>
            <w:r w:rsidRPr="00DF2A2E">
              <w:t>Sammanställning</w:t>
            </w:r>
          </w:p>
        </w:tc>
        <w:tc>
          <w:tcPr>
            <w:tcW w:w="501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8B6B98" w:rsidR="00EE58E0" w:rsidP="00F528E1" w:rsidRDefault="00EE58E0" w14:paraId="08A7B82D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</w:p>
        </w:tc>
      </w:tr>
      <w:tr w:rsidRPr="008B6B98" w:rsidR="00EE58E0" w:rsidTr="177B0164" w14:paraId="1E6E7A42" w14:textId="77777777">
        <w:tc>
          <w:tcPr>
            <w:tcW w:w="5054" w:type="dxa"/>
            <w:tcBorders>
              <w:bottom w:val="single" w:color="auto" w:sz="4" w:space="0"/>
              <w:right w:val="nil"/>
            </w:tcBorders>
            <w:tcMar/>
          </w:tcPr>
          <w:p w:rsidRPr="00EE58E0" w:rsidR="00EE58E0" w:rsidP="00F528E1" w:rsidRDefault="00EE58E0" w14:paraId="0CFD99E8" w14:textId="410A0ABF">
            <w:pPr>
              <w:spacing w:after="0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00EE58E0">
              <w:rPr>
                <w:rFonts w:ascii="Calibri" w:hAnsi="Calibri"/>
                <w:sz w:val="22"/>
                <w:szCs w:val="22"/>
              </w:rPr>
              <w:t xml:space="preserve">Är </w:t>
            </w:r>
            <w:r>
              <w:rPr>
                <w:rFonts w:ascii="Calibri" w:hAnsi="Calibri"/>
                <w:sz w:val="22"/>
                <w:szCs w:val="22"/>
              </w:rPr>
              <w:t xml:space="preserve">patienten aktuell för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hjärnvägen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015" w:type="dxa"/>
            <w:gridSpan w:val="3"/>
            <w:tcBorders>
              <w:left w:val="nil"/>
              <w:bottom w:val="single" w:color="auto" w:sz="4" w:space="0"/>
            </w:tcBorders>
            <w:tcMar/>
          </w:tcPr>
          <w:p w:rsidRPr="008B6B98" w:rsidR="00EE58E0" w:rsidP="00653A72" w:rsidRDefault="00EE58E0" w14:paraId="780622B5" w14:textId="740DAF57">
            <w:pPr>
              <w:tabs>
                <w:tab w:val="left" w:pos="2081"/>
              </w:tabs>
              <w:spacing w:after="0" w:line="240" w:lineRule="auto"/>
              <w:ind w:left="0" w:right="-648"/>
              <w:rPr>
                <w:rFonts w:ascii="Calibri" w:hAnsi="Calibri"/>
                <w:sz w:val="22"/>
                <w:szCs w:val="22"/>
              </w:rPr>
            </w:pPr>
          </w:p>
        </w:tc>
      </w:tr>
      <w:tr w:rsidRPr="008B6B98" w:rsidR="00E71E71" w:rsidTr="177B0164" w14:paraId="5D27DF06" w14:textId="77777777">
        <w:trPr>
          <w:trHeight w:val="997"/>
        </w:trPr>
        <w:tc>
          <w:tcPr>
            <w:tcW w:w="5054" w:type="dxa"/>
            <w:tcBorders>
              <w:top w:val="single" w:color="auto" w:sz="4" w:space="0"/>
            </w:tcBorders>
            <w:tcMar/>
          </w:tcPr>
          <w:p w:rsidR="00E71E71" w:rsidP="00F528E1" w:rsidRDefault="004C2FB0" w14:paraId="5550CB6F" w14:textId="77777777">
            <w:pPr>
              <w:spacing w:after="0" w:line="240" w:lineRule="auto"/>
              <w:ind w:left="72" w:right="-239"/>
              <w:rPr>
                <w:rFonts w:ascii="Symbol" w:hAnsi="Symbol" w:eastAsia="Symbol" w:cs="Symbol"/>
                <w:sz w:val="22"/>
                <w:szCs w:val="22"/>
              </w:rPr>
            </w:pPr>
            <w:r w:rsidRPr="06F75A81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6F75A81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  <w:p w:rsidR="00B82E38" w:rsidP="00F91B5C" w:rsidRDefault="00B82E38" w14:paraId="7206396F" w14:textId="77777777">
            <w:pPr>
              <w:pStyle w:val="Liststycke"/>
              <w:numPr>
                <w:ilvl w:val="0"/>
                <w:numId w:val="23"/>
              </w:numPr>
              <w:tabs>
                <w:tab w:val="left" w:pos="2081"/>
              </w:tabs>
              <w:spacing w:after="0" w:line="240" w:lineRule="auto"/>
              <w:ind w:right="-648"/>
              <w:rPr>
                <w:rFonts w:ascii="Calibri" w:hAnsi="Calibri"/>
                <w:sz w:val="22"/>
                <w:szCs w:val="22"/>
              </w:rPr>
            </w:pPr>
            <w:r w:rsidRPr="00F91B5C">
              <w:rPr>
                <w:rFonts w:ascii="Calibri" w:hAnsi="Calibri"/>
                <w:sz w:val="22"/>
                <w:szCs w:val="22"/>
              </w:rPr>
              <w:t>Skriv in patienten på avdelningen</w:t>
            </w:r>
          </w:p>
          <w:p w:rsidR="00792731" w:rsidP="177B0164" w:rsidRDefault="00B82E38" w14:paraId="1E0CFFBF" w14:textId="5B7B6C01">
            <w:pPr>
              <w:pStyle w:val="Normal"/>
              <w:spacing w:after="0" w:line="240" w:lineRule="auto"/>
              <w:ind w:left="0" w:right="-239"/>
              <w:rPr>
                <w:rFonts w:ascii="Calibri" w:hAnsi="Calibri"/>
                <w:sz w:val="22"/>
                <w:szCs w:val="22"/>
              </w:rPr>
            </w:pPr>
            <w:r>
              <w:br/>
            </w:r>
            <w:r w:rsidRPr="177B0164" w:rsidR="5C688A8B">
              <w:rPr>
                <w:rFonts w:ascii="Calibri" w:hAnsi="Calibri"/>
                <w:sz w:val="22"/>
                <w:szCs w:val="22"/>
              </w:rPr>
              <w:t>Sj</w:t>
            </w:r>
            <w:r w:rsidRPr="177B0164" w:rsidR="2DD948DA">
              <w:rPr>
                <w:rFonts w:ascii="Calibri" w:hAnsi="Calibri"/>
                <w:sz w:val="22"/>
                <w:szCs w:val="22"/>
              </w:rPr>
              <w:t xml:space="preserve">uksköterska på </w:t>
            </w:r>
            <w:r w:rsidRPr="177B0164" w:rsidR="224F50E7">
              <w:rPr>
                <w:rFonts w:ascii="Calibri" w:hAnsi="Calibri"/>
                <w:sz w:val="22"/>
                <w:szCs w:val="22"/>
              </w:rPr>
              <w:t>neurologi- och strokeavdelningen</w:t>
            </w:r>
            <w:r w:rsidRPr="177B0164" w:rsidR="2DD948DA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br/>
            </w:r>
            <w:r w:rsidRPr="177B0164" w:rsidR="2DD948DA">
              <w:rPr>
                <w:rFonts w:ascii="Calibri" w:hAnsi="Calibri"/>
                <w:sz w:val="22"/>
                <w:szCs w:val="22"/>
              </w:rPr>
              <w:t xml:space="preserve">skriver remiss för </w:t>
            </w:r>
            <w:r w:rsidRPr="177B0164" w:rsidR="77F19EA7">
              <w:rPr>
                <w:rFonts w:ascii="Calibri" w:hAnsi="Calibri"/>
                <w:sz w:val="22"/>
                <w:szCs w:val="22"/>
              </w:rPr>
              <w:t>D</w:t>
            </w:r>
            <w:r w:rsidRPr="177B0164" w:rsidR="2DD948DA">
              <w:rPr>
                <w:rFonts w:ascii="Calibri" w:hAnsi="Calibri"/>
                <w:sz w:val="22"/>
                <w:szCs w:val="22"/>
              </w:rPr>
              <w:t>T</w:t>
            </w:r>
            <w:r w:rsidRPr="177B0164" w:rsidR="57F36774">
              <w:rPr>
                <w:rFonts w:ascii="Calibri" w:hAnsi="Calibri"/>
                <w:sz w:val="22"/>
                <w:szCs w:val="22"/>
              </w:rPr>
              <w:t>-</w:t>
            </w:r>
            <w:r w:rsidRPr="177B0164" w:rsidR="2DD948DA">
              <w:rPr>
                <w:rFonts w:ascii="Calibri" w:hAnsi="Calibri"/>
                <w:sz w:val="22"/>
                <w:szCs w:val="22"/>
              </w:rPr>
              <w:t>hjärna</w:t>
            </w:r>
            <w:r w:rsidRPr="177B0164" w:rsidR="4009054B">
              <w:rPr>
                <w:rFonts w:ascii="Calibri" w:hAnsi="Calibri"/>
                <w:sz w:val="22"/>
                <w:szCs w:val="22"/>
              </w:rPr>
              <w:t>, hj</w:t>
            </w:r>
            <w:r w:rsidRPr="177B0164" w:rsidR="7DCD57AE">
              <w:rPr>
                <w:rFonts w:ascii="Calibri" w:hAnsi="Calibri"/>
                <w:sz w:val="22"/>
                <w:szCs w:val="22"/>
              </w:rPr>
              <w:t>ärnvägen</w:t>
            </w:r>
            <w:r w:rsidRPr="177B0164" w:rsidR="7DCD57AE">
              <w:rPr>
                <w:rFonts w:ascii="Calibri" w:hAnsi="Calibri"/>
                <w:sz w:val="22"/>
                <w:szCs w:val="22"/>
              </w:rPr>
              <w:t xml:space="preserve"> med frågeställningar: Infarkt? Blödning?</w:t>
            </w:r>
            <w:r>
              <w:br/>
            </w:r>
          </w:p>
          <w:p w:rsidRPr="00812BA5" w:rsidR="00B82E38" w:rsidP="00812BA5" w:rsidRDefault="00F67EDB" w14:paraId="2BA22757" w14:textId="3C547F5A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-239"/>
              <w:rPr>
                <w:rFonts w:ascii="Calibri" w:hAnsi="Calibri"/>
                <w:sz w:val="22"/>
                <w:szCs w:val="22"/>
              </w:rPr>
            </w:pPr>
            <w:r w:rsidRPr="00812BA5">
              <w:rPr>
                <w:rFonts w:ascii="Calibri" w:hAnsi="Calibri"/>
                <w:sz w:val="22"/>
                <w:szCs w:val="22"/>
              </w:rPr>
              <w:t>Ta med säng eller rullsto</w:t>
            </w:r>
            <w:r w:rsidR="00812BA5">
              <w:rPr>
                <w:rFonts w:ascii="Calibri" w:hAnsi="Calibri"/>
                <w:sz w:val="22"/>
                <w:szCs w:val="22"/>
              </w:rPr>
              <w:t>l</w:t>
            </w:r>
            <w:r w:rsidRPr="00812BA5">
              <w:rPr>
                <w:rFonts w:ascii="Calibri" w:hAnsi="Calibri"/>
                <w:sz w:val="22"/>
                <w:szCs w:val="22"/>
              </w:rPr>
              <w:t xml:space="preserve"> samt ID-band då du </w:t>
            </w:r>
            <w:r w:rsidR="00812BA5">
              <w:rPr>
                <w:rFonts w:ascii="Calibri" w:hAnsi="Calibri"/>
                <w:sz w:val="22"/>
                <w:szCs w:val="22"/>
              </w:rPr>
              <w:br/>
            </w:r>
            <w:r w:rsidRPr="00812BA5">
              <w:rPr>
                <w:rFonts w:ascii="Calibri" w:hAnsi="Calibri"/>
                <w:sz w:val="22"/>
                <w:szCs w:val="22"/>
              </w:rPr>
              <w:t xml:space="preserve">möter upp </w:t>
            </w:r>
            <w:r w:rsidR="00812BA5">
              <w:rPr>
                <w:rFonts w:ascii="Calibri" w:hAnsi="Calibri"/>
                <w:sz w:val="22"/>
                <w:szCs w:val="22"/>
              </w:rPr>
              <w:t xml:space="preserve">patienten </w:t>
            </w:r>
            <w:r w:rsidRPr="00812BA5">
              <w:rPr>
                <w:rFonts w:ascii="Calibri" w:hAnsi="Calibri"/>
                <w:sz w:val="22"/>
                <w:szCs w:val="22"/>
              </w:rPr>
              <w:t>på röntgen</w:t>
            </w:r>
          </w:p>
        </w:tc>
        <w:tc>
          <w:tcPr>
            <w:tcW w:w="5015" w:type="dxa"/>
            <w:gridSpan w:val="3"/>
            <w:tcBorders>
              <w:top w:val="single" w:color="auto" w:sz="4" w:space="0"/>
            </w:tcBorders>
            <w:tcMar/>
          </w:tcPr>
          <w:p w:rsidR="004C2FB0" w:rsidP="00F528E1" w:rsidRDefault="004C2FB0" w14:paraId="4E72817E" w14:textId="77777777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Symbol" w:hAnsi="Symbol" w:eastAsia="Symbol" w:cs="Symbol"/>
                <w:sz w:val="22"/>
                <w:szCs w:val="22"/>
              </w:rPr>
            </w:pPr>
            <w:r w:rsidRPr="06F75A81">
              <w:rPr>
                <w:rFonts w:ascii="Calibri" w:hAnsi="Calibri"/>
                <w:sz w:val="22"/>
                <w:szCs w:val="22"/>
              </w:rPr>
              <w:t xml:space="preserve">Nej </w:t>
            </w:r>
            <w:r w:rsidRPr="06F75A81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  <w:p w:rsidRPr="06F75A81" w:rsidR="00E71E71" w:rsidP="00F528E1" w:rsidRDefault="00653A72" w14:paraId="06CC0D53" w14:textId="3B36098B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653A72">
              <w:rPr>
                <w:rFonts w:ascii="Calibri" w:hAnsi="Calibri"/>
                <w:sz w:val="22"/>
                <w:szCs w:val="22"/>
              </w:rPr>
              <w:t>Ange varför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4C2FB0">
              <w:rPr>
                <w:rFonts w:ascii="Calibri" w:hAnsi="Calibri"/>
                <w:sz w:val="22"/>
                <w:szCs w:val="22"/>
              </w:rPr>
              <w:t xml:space="preserve">patienten inte </w:t>
            </w:r>
            <w:r w:rsidRPr="00653A72">
              <w:rPr>
                <w:rFonts w:ascii="Calibri" w:hAnsi="Calibri"/>
                <w:sz w:val="22"/>
                <w:szCs w:val="22"/>
              </w:rPr>
              <w:t>är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4C2FB0">
              <w:rPr>
                <w:rFonts w:ascii="Calibri" w:hAnsi="Calibri"/>
                <w:sz w:val="22"/>
                <w:szCs w:val="22"/>
              </w:rPr>
              <w:t>aktuell</w:t>
            </w:r>
          </w:p>
        </w:tc>
      </w:tr>
      <w:tr w:rsidRPr="008B6B98" w:rsidR="005609BD" w:rsidTr="177B0164" w14:paraId="2554CDB6" w14:textId="77777777">
        <w:trPr>
          <w:gridAfter w:val="1"/>
          <w:wAfter w:w="169" w:type="dxa"/>
        </w:trPr>
        <w:tc>
          <w:tcPr>
            <w:tcW w:w="7201" w:type="dxa"/>
            <w:gridSpan w:val="2"/>
            <w:tcBorders>
              <w:top w:val="nil"/>
              <w:left w:val="nil"/>
              <w:bottom w:val="single" w:color="auto" w:sz="4" w:space="0"/>
              <w:right w:val="none" w:color="000000" w:themeColor="text2" w:sz="4" w:space="0"/>
            </w:tcBorders>
            <w:tcMar/>
          </w:tcPr>
          <w:p w:rsidRPr="00C02E16" w:rsidR="005609BD" w:rsidP="00361480" w:rsidRDefault="00C42165" w14:paraId="26E6FA63" w14:textId="61FFA3E7">
            <w:pPr>
              <w:pStyle w:val="Rubrik2"/>
            </w:pPr>
            <w:r w:rsidRPr="00C02E16">
              <w:t>Åtgärder på strokeavdelningen</w:t>
            </w:r>
          </w:p>
        </w:tc>
        <w:tc>
          <w:tcPr>
            <w:tcW w:w="2699" w:type="dxa"/>
            <w:tcBorders>
              <w:top w:val="none" w:color="000000" w:themeColor="text2" w:sz="4" w:space="0"/>
              <w:left w:val="none" w:color="000000" w:themeColor="text2" w:sz="4" w:space="0"/>
              <w:bottom w:val="single" w:color="auto" w:sz="4" w:space="0"/>
              <w:right w:val="none" w:color="000000" w:themeColor="text2" w:sz="4" w:space="0"/>
            </w:tcBorders>
            <w:tcMar/>
          </w:tcPr>
          <w:p w:rsidRPr="008B6B98" w:rsidR="005609BD" w:rsidRDefault="005609BD" w14:paraId="06206F27" w14:textId="273FB74D">
            <w:pPr>
              <w:tabs>
                <w:tab w:val="left" w:pos="2081"/>
              </w:tabs>
              <w:spacing w:after="0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</w:p>
        </w:tc>
      </w:tr>
      <w:tr w:rsidRPr="008B6B98" w:rsidR="005609BD" w:rsidTr="177B0164" w14:paraId="3366AF00" w14:textId="77777777">
        <w:trPr>
          <w:gridAfter w:val="1"/>
          <w:wAfter w:w="169" w:type="dxa"/>
        </w:trPr>
        <w:tc>
          <w:tcPr>
            <w:tcW w:w="7201" w:type="dxa"/>
            <w:gridSpan w:val="2"/>
            <w:tcBorders>
              <w:top w:val="single" w:color="auto" w:sz="4" w:space="0"/>
            </w:tcBorders>
            <w:tcMar/>
          </w:tcPr>
          <w:p w:rsidRPr="008B6B98" w:rsidR="005609BD" w:rsidP="177B0164" w:rsidRDefault="00731D0F" w14:paraId="41648ED7" w14:textId="707E87C2">
            <w:pPr>
              <w:spacing w:after="100" w:afterAutospacing="on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177B0164" w:rsidR="57CB8CDD">
              <w:rPr>
                <w:rFonts w:ascii="Calibri" w:hAnsi="Calibri"/>
                <w:sz w:val="22"/>
                <w:szCs w:val="22"/>
              </w:rPr>
              <w:t xml:space="preserve">Patienten inskriven på avdelningen i </w:t>
            </w:r>
            <w:r w:rsidRPr="177B0164" w:rsidR="515A4D2F">
              <w:rPr>
                <w:rFonts w:ascii="Calibri" w:hAnsi="Calibri"/>
                <w:sz w:val="22"/>
                <w:szCs w:val="22"/>
              </w:rPr>
              <w:t>Elvis och Melior</w:t>
            </w:r>
          </w:p>
        </w:tc>
        <w:tc>
          <w:tcPr>
            <w:tcW w:w="2699" w:type="dxa"/>
            <w:tcBorders>
              <w:top w:val="single" w:color="auto" w:sz="4" w:space="0"/>
            </w:tcBorders>
            <w:tcMar/>
          </w:tcPr>
          <w:p w:rsidRPr="008B6B98" w:rsidR="005609BD" w:rsidP="00BE24ED" w:rsidRDefault="005609BD" w14:paraId="49C8B222" w14:textId="18AD1CF3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5E354B" w:rsidTr="177B0164" w14:paraId="3E250F57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="005E354B" w:rsidP="00BE24ED" w:rsidRDefault="005E354B" w14:paraId="593EDEEB" w14:textId="12F105B1">
            <w:pPr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Avdelningsläkare (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jourtid medicinjour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>) meddelad</w:t>
            </w:r>
            <w:r w:rsidR="002E3D75">
              <w:rPr>
                <w:rFonts w:ascii="Calibri" w:hAnsi="Calibri"/>
                <w:sz w:val="22"/>
                <w:szCs w:val="22"/>
              </w:rPr>
              <w:t xml:space="preserve"> att patienten har anlänt?</w:t>
            </w:r>
          </w:p>
        </w:tc>
        <w:tc>
          <w:tcPr>
            <w:tcW w:w="2699" w:type="dxa"/>
            <w:tcMar/>
          </w:tcPr>
          <w:p w:rsidRPr="008B6B98" w:rsidR="005E354B" w:rsidP="00BE24ED" w:rsidRDefault="002E3D75" w14:paraId="5BFAC359" w14:textId="639759B9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2E3D75" w:rsidTr="177B0164" w14:paraId="2F19D52C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="002E3D75" w:rsidP="00BE24ED" w:rsidRDefault="1CFBCB1C" w14:paraId="78B9EABB" w14:textId="4BF8C335">
            <w:pPr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64C7FD8D">
              <w:rPr>
                <w:rFonts w:ascii="Calibri" w:hAnsi="Calibri"/>
                <w:sz w:val="22"/>
                <w:szCs w:val="22"/>
              </w:rPr>
              <w:t xml:space="preserve">Venprover </w:t>
            </w:r>
            <w:r w:rsidRPr="64C7FD8D" w:rsidR="1FFDF42C">
              <w:rPr>
                <w:rFonts w:ascii="Calibri" w:hAnsi="Calibri"/>
                <w:sz w:val="22"/>
                <w:szCs w:val="22"/>
              </w:rPr>
              <w:t xml:space="preserve">“akut stroke” </w:t>
            </w:r>
            <w:r w:rsidRPr="64C7FD8D">
              <w:rPr>
                <w:rFonts w:ascii="Calibri" w:hAnsi="Calibri"/>
                <w:sz w:val="22"/>
                <w:szCs w:val="22"/>
              </w:rPr>
              <w:t>tagna</w:t>
            </w:r>
            <w:r w:rsidRPr="64C7FD8D" w:rsidR="753225A2">
              <w:rPr>
                <w:rFonts w:ascii="Calibri" w:hAnsi="Calibri"/>
                <w:sz w:val="22"/>
                <w:szCs w:val="22"/>
              </w:rPr>
              <w:t>, och “</w:t>
            </w:r>
            <w:proofErr w:type="gramStart"/>
            <w:r w:rsidRPr="64C7FD8D" w:rsidR="753225A2">
              <w:rPr>
                <w:rFonts w:ascii="Calibri" w:hAnsi="Calibri"/>
                <w:sz w:val="22"/>
                <w:szCs w:val="22"/>
              </w:rPr>
              <w:t>stroke dag</w:t>
            </w:r>
            <w:proofErr w:type="gramEnd"/>
            <w:r w:rsidRPr="64C7FD8D" w:rsidR="753225A2">
              <w:rPr>
                <w:rFonts w:ascii="Calibri" w:hAnsi="Calibri"/>
                <w:sz w:val="22"/>
                <w:szCs w:val="22"/>
              </w:rPr>
              <w:t xml:space="preserve"> 2” beställda</w:t>
            </w:r>
          </w:p>
        </w:tc>
        <w:tc>
          <w:tcPr>
            <w:tcW w:w="2699" w:type="dxa"/>
            <w:tcMar/>
          </w:tcPr>
          <w:p w:rsidRPr="008B6B98" w:rsidR="002E3D75" w:rsidP="00BE24ED" w:rsidRDefault="00412DF4" w14:paraId="0F6EF781" w14:textId="7257C903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412DF4" w:rsidTr="177B0164" w14:paraId="3370DC7D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Pr="00412DF4" w:rsidR="00412DF4" w:rsidP="00BE24ED" w:rsidRDefault="00412DF4" w14:paraId="3845CC9A" w14:textId="1DC020A4">
            <w:pPr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Ankomstsamtal genomfört</w:t>
            </w:r>
          </w:p>
        </w:tc>
        <w:tc>
          <w:tcPr>
            <w:tcW w:w="2699" w:type="dxa"/>
            <w:tcMar/>
          </w:tcPr>
          <w:p w:rsidRPr="008B6B98" w:rsidR="00412DF4" w:rsidP="00BE24ED" w:rsidRDefault="00412DF4" w14:paraId="68C6F34E" w14:textId="6EB0EDCB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412DF4" w:rsidTr="177B0164" w14:paraId="1C89A887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="00412DF4" w:rsidP="00BE24ED" w:rsidRDefault="00412DF4" w14:paraId="4E47AA9F" w14:textId="02756F1A">
            <w:pPr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Standardvårdplan upprättad</w:t>
            </w:r>
          </w:p>
        </w:tc>
        <w:tc>
          <w:tcPr>
            <w:tcW w:w="2699" w:type="dxa"/>
            <w:tcMar/>
          </w:tcPr>
          <w:p w:rsidRPr="008B6B98" w:rsidR="00412DF4" w:rsidP="00BE24ED" w:rsidRDefault="00412DF4" w14:paraId="2E696663" w14:textId="6E33E8B2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412DF4" w:rsidTr="177B0164" w14:paraId="166D9FC4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="008A7B3B" w:rsidP="00BE24ED" w:rsidRDefault="008A7B3B" w14:paraId="06BDA0CD" w14:textId="32B7E751">
            <w:pPr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Kontroller tagna</w:t>
            </w:r>
          </w:p>
          <w:p w:rsidR="00412DF4" w:rsidP="006E1513" w:rsidRDefault="00BB6CCE" w14:paraId="3F6F9D2D" w14:textId="77777777">
            <w:pPr>
              <w:tabs>
                <w:tab w:val="left" w:leader="dot" w:pos="7156"/>
              </w:tabs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NEWS2</w:t>
            </w:r>
            <w:r w:rsidRPr="001279FA" w:rsidR="008A7B3B">
              <w:rPr>
                <w:rFonts w:ascii="Calibri" w:hAnsi="Calibri"/>
                <w:sz w:val="16"/>
                <w:szCs w:val="16"/>
              </w:rPr>
              <w:tab/>
            </w:r>
          </w:p>
          <w:p w:rsidR="008A7B3B" w:rsidP="006E1513" w:rsidRDefault="008D4029" w14:paraId="3E15CE63" w14:textId="77777777">
            <w:pPr>
              <w:tabs>
                <w:tab w:val="left" w:leader="dot" w:pos="7156"/>
              </w:tabs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P-glukos</w:t>
            </w:r>
            <w:r>
              <w:tab/>
            </w:r>
          </w:p>
          <w:p w:rsidR="00941FF0" w:rsidP="006E1513" w:rsidRDefault="00941FF0" w14:paraId="3CE71BE9" w14:textId="77777777">
            <w:pPr>
              <w:tabs>
                <w:tab w:val="left" w:leader="dot" w:pos="7156"/>
              </w:tabs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Bladderscan</w:t>
            </w:r>
            <w:proofErr w:type="spellEnd"/>
            <w:r w:rsidRPr="001279FA">
              <w:rPr>
                <w:rFonts w:ascii="Calibri" w:hAnsi="Calibri"/>
                <w:sz w:val="16"/>
                <w:szCs w:val="16"/>
              </w:rPr>
              <w:tab/>
            </w:r>
          </w:p>
          <w:p w:rsidRPr="008D4029" w:rsidR="002875A4" w:rsidP="001279FA" w:rsidRDefault="00CA72FC" w14:paraId="06A636CB" w14:textId="2832D144">
            <w:pPr>
              <w:tabs>
                <w:tab w:val="left" w:leader="dot" w:pos="7156"/>
              </w:tabs>
              <w:spacing w:line="240" w:lineRule="auto"/>
              <w:ind w:left="74" w:right="-2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NIHSS</w:t>
            </w:r>
            <w:r w:rsidRPr="001279FA">
              <w:rPr>
                <w:rFonts w:ascii="Calibri" w:hAnsi="Calibri"/>
                <w:sz w:val="16"/>
                <w:szCs w:val="16"/>
              </w:rPr>
              <w:tab/>
            </w:r>
          </w:p>
        </w:tc>
        <w:tc>
          <w:tcPr>
            <w:tcW w:w="2699" w:type="dxa"/>
            <w:tcMar/>
          </w:tcPr>
          <w:p w:rsidRPr="008B6B98" w:rsidR="00412DF4" w:rsidP="00BE24ED" w:rsidRDefault="00BB6CCE" w14:paraId="3190ADF0" w14:textId="71721073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AB6A1E" w:rsidTr="177B0164" w14:paraId="0400E5C7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="00AB6A1E" w:rsidP="00BE24ED" w:rsidRDefault="002875A4" w14:paraId="5C379946" w14:textId="180343DD">
            <w:pPr>
              <w:tabs>
                <w:tab w:val="left" w:leader="dot" w:pos="3960"/>
              </w:tabs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EKG, utfört och analyserat</w:t>
            </w:r>
          </w:p>
        </w:tc>
        <w:tc>
          <w:tcPr>
            <w:tcW w:w="2699" w:type="dxa"/>
            <w:tcMar/>
          </w:tcPr>
          <w:p w:rsidRPr="008B6B98" w:rsidR="00AB6A1E" w:rsidP="00BE24ED" w:rsidRDefault="002875A4" w14:paraId="5BFFEBAB" w14:textId="5A7F7FEC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AB6A1E" w:rsidTr="177B0164" w14:paraId="7AFF099E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="00AB6A1E" w:rsidP="00BE24ED" w:rsidRDefault="0085146A" w14:paraId="226D3B14" w14:textId="7F7EB70F">
            <w:pPr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Patient inskriven av läkare</w:t>
            </w:r>
          </w:p>
        </w:tc>
        <w:tc>
          <w:tcPr>
            <w:tcW w:w="2699" w:type="dxa"/>
            <w:tcMar/>
          </w:tcPr>
          <w:p w:rsidRPr="008B6B98" w:rsidR="00AB6A1E" w:rsidP="00BE24ED" w:rsidRDefault="0085146A" w14:paraId="538045B5" w14:textId="095A048D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AB6A1E" w:rsidTr="177B0164" w14:paraId="28AB4E25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="00AB6A1E" w:rsidP="177B0164" w:rsidRDefault="00237306" w14:paraId="2DD9FDCE" w14:textId="7338BFCE">
            <w:pPr>
              <w:spacing w:after="100" w:afterAutospacing="on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177B0164" w:rsidR="5ABCCB29">
              <w:rPr>
                <w:rFonts w:ascii="Calibri" w:hAnsi="Calibri"/>
                <w:sz w:val="22"/>
                <w:szCs w:val="22"/>
              </w:rPr>
              <w:t xml:space="preserve">Om aktuellt, </w:t>
            </w:r>
            <w:r w:rsidRPr="177B0164" w:rsidR="044462BE">
              <w:rPr>
                <w:rFonts w:ascii="Calibri" w:hAnsi="Calibri"/>
                <w:sz w:val="22"/>
                <w:szCs w:val="22"/>
              </w:rPr>
              <w:t>ladda</w:t>
            </w:r>
            <w:r w:rsidRPr="177B0164" w:rsidR="5ABCCB29">
              <w:rPr>
                <w:rFonts w:ascii="Calibri" w:hAnsi="Calibri"/>
                <w:sz w:val="22"/>
                <w:szCs w:val="22"/>
              </w:rPr>
              <w:t>d</w:t>
            </w:r>
            <w:r w:rsidRPr="177B0164" w:rsidR="044462BE">
              <w:rPr>
                <w:rFonts w:ascii="Calibri" w:hAnsi="Calibri"/>
                <w:sz w:val="22"/>
                <w:szCs w:val="22"/>
              </w:rPr>
              <w:t xml:space="preserve"> med </w:t>
            </w:r>
            <w:r w:rsidRPr="177B0164" w:rsidR="1A0D1886">
              <w:rPr>
                <w:rFonts w:ascii="Calibri" w:hAnsi="Calibri"/>
                <w:sz w:val="22"/>
                <w:szCs w:val="22"/>
              </w:rPr>
              <w:t>ASA</w:t>
            </w:r>
          </w:p>
        </w:tc>
        <w:tc>
          <w:tcPr>
            <w:tcW w:w="2699" w:type="dxa"/>
            <w:tcMar/>
          </w:tcPr>
          <w:p w:rsidRPr="008B6B98" w:rsidR="00AB6A1E" w:rsidP="00BE24ED" w:rsidRDefault="00237306" w14:paraId="1EEA96E3" w14:textId="3D8229E7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tr w:rsidRPr="008B6B98" w:rsidR="00237306" w:rsidTr="177B0164" w14:paraId="7773FA46" w14:textId="77777777">
        <w:trPr>
          <w:gridAfter w:val="1"/>
          <w:wAfter w:w="169" w:type="dxa"/>
        </w:trPr>
        <w:tc>
          <w:tcPr>
            <w:tcW w:w="7201" w:type="dxa"/>
            <w:gridSpan w:val="2"/>
            <w:tcMar/>
          </w:tcPr>
          <w:p w:rsidR="00237306" w:rsidP="00BE24ED" w:rsidRDefault="00237306" w14:paraId="729E91EF" w14:textId="4D6CB2A3">
            <w:pPr>
              <w:spacing w:after="100" w:afterAutospacing="1" w:line="240" w:lineRule="auto"/>
              <w:ind w:left="72" w:right="-239"/>
              <w:rPr>
                <w:rFonts w:ascii="Calibri" w:hAnsi="Calibri"/>
                <w:sz w:val="22"/>
                <w:szCs w:val="22"/>
              </w:rPr>
            </w:pPr>
            <w:r w:rsidRPr="00237306">
              <w:rPr>
                <w:rFonts w:ascii="Calibri" w:hAnsi="Calibri"/>
                <w:sz w:val="22"/>
                <w:szCs w:val="22"/>
              </w:rPr>
              <w:t xml:space="preserve">Fysioterapeut och </w:t>
            </w:r>
            <w:r w:rsidR="00493A95">
              <w:rPr>
                <w:rFonts w:ascii="Calibri" w:hAnsi="Calibri"/>
                <w:sz w:val="22"/>
                <w:szCs w:val="22"/>
              </w:rPr>
              <w:t>a</w:t>
            </w:r>
            <w:r w:rsidRPr="00237306">
              <w:rPr>
                <w:rFonts w:ascii="Calibri" w:hAnsi="Calibri"/>
                <w:sz w:val="22"/>
                <w:szCs w:val="22"/>
              </w:rPr>
              <w:t>rbetsterapeut meddelad</w:t>
            </w:r>
          </w:p>
        </w:tc>
        <w:tc>
          <w:tcPr>
            <w:tcW w:w="2699" w:type="dxa"/>
            <w:tcMar/>
          </w:tcPr>
          <w:p w:rsidRPr="008B6B98" w:rsidR="00237306" w:rsidP="00BE24ED" w:rsidRDefault="00237306" w14:paraId="4851714A" w14:textId="55F8A36B">
            <w:pPr>
              <w:tabs>
                <w:tab w:val="left" w:pos="2081"/>
              </w:tabs>
              <w:spacing w:after="100" w:afterAutospacing="1" w:line="240" w:lineRule="auto"/>
              <w:ind w:left="32" w:right="-648"/>
              <w:rPr>
                <w:rFonts w:ascii="Calibri" w:hAnsi="Calibri"/>
                <w:sz w:val="22"/>
                <w:szCs w:val="22"/>
              </w:rPr>
            </w:pPr>
            <w:r w:rsidRPr="008B6B98">
              <w:rPr>
                <w:rFonts w:ascii="Calibri" w:hAnsi="Calibri"/>
                <w:sz w:val="22"/>
                <w:szCs w:val="22"/>
              </w:rPr>
              <w:t xml:space="preserve">Ja </w:t>
            </w:r>
            <w:r w:rsidRPr="008B6B98">
              <w:rPr>
                <w:rFonts w:ascii="Symbol" w:hAnsi="Symbol" w:eastAsia="Symbol" w:cs="Symbol"/>
                <w:sz w:val="22"/>
                <w:szCs w:val="22"/>
              </w:rPr>
              <w:t>☐</w:t>
            </w:r>
          </w:p>
        </w:tc>
      </w:tr>
      <w:bookmarkEnd w:id="0"/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33F0F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40" w:right="1440" w:bottom="1440" w:left="144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0EF8" w:rsidRDefault="00250EF8" w14:paraId="4B60BB10" w14:textId="77777777">
      <w:r>
        <w:separator/>
      </w:r>
    </w:p>
  </w:endnote>
  <w:endnote w:type="continuationSeparator" w:id="0">
    <w:p w:rsidR="00250EF8" w:rsidRDefault="00250EF8" w14:paraId="50145976" w14:textId="77777777">
      <w:r>
        <w:continuationSeparator/>
      </w:r>
    </w:p>
  </w:endnote>
  <w:endnote w:type="continuationNotice" w:id="1">
    <w:p w:rsidR="00250EF8" w:rsidRDefault="00250EF8" w14:paraId="4B6BAB6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099CD8FE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163E">
      <w:rPr>
        <w:rStyle w:val="Sidnummer"/>
        <w:noProof/>
      </w:rPr>
      <w:t>2</w: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647AC8BC">
          <wp:simplePos x="0" y="0"/>
          <wp:positionH relativeFrom="column">
            <wp:posOffset>4425901</wp:posOffset>
          </wp:positionH>
          <wp:positionV relativeFrom="paragraph">
            <wp:posOffset>-104140</wp:posOffset>
          </wp:positionV>
          <wp:extent cx="1897200" cy="385200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2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0EF8" w:rsidRDefault="00250EF8" w14:paraId="67147D5D" w14:textId="77777777"/>
  </w:footnote>
  <w:footnote w:type="continuationSeparator" w:id="0">
    <w:p w:rsidR="00250EF8" w:rsidRDefault="00250EF8" w14:paraId="43734F00" w14:textId="77777777">
      <w:r>
        <w:continuationSeparator/>
      </w:r>
    </w:p>
  </w:footnote>
  <w:footnote w:type="continuationNotice" w:id="1">
    <w:p w:rsidR="00250EF8" w:rsidRDefault="00250EF8" w14:paraId="5D8B358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CA39EF" w14:paraId="058CDD4D" w14:textId="0AC12CB1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25821736">
          <wp:simplePos x="0" y="0"/>
          <wp:positionH relativeFrom="page">
            <wp:posOffset>6985</wp:posOffset>
          </wp:positionH>
          <wp:positionV relativeFrom="paragraph">
            <wp:posOffset>241300</wp:posOffset>
          </wp:positionV>
          <wp:extent cx="7560000" cy="216000"/>
          <wp:effectExtent l="0" t="0" r="3175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0D39A8"/>
    <w:multiLevelType w:val="hybridMultilevel"/>
    <w:tmpl w:val="9622058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F566048"/>
    <w:multiLevelType w:val="hybridMultilevel"/>
    <w:tmpl w:val="DD1295F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D3E13D6"/>
    <w:multiLevelType w:val="hybridMultilevel"/>
    <w:tmpl w:val="E2F08D6A"/>
    <w:lvl w:ilvl="0" w:tplc="C7F231BA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30A22732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201E8D4C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14A2D2C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5FEA1BEE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D7AA3CEA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4DA87824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9C921D30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2332B9FE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F0A11F3"/>
    <w:multiLevelType w:val="hybridMultilevel"/>
    <w:tmpl w:val="D3B692F0"/>
    <w:lvl w:ilvl="0" w:tplc="041D0001">
      <w:start w:val="1"/>
      <w:numFmt w:val="bullet"/>
      <w:lvlText w:val=""/>
      <w:lvlJc w:val="left"/>
      <w:pPr>
        <w:ind w:left="43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89617027">
    <w:abstractNumId w:val="17"/>
  </w:num>
  <w:num w:numId="2" w16cid:durableId="1964270218">
    <w:abstractNumId w:val="21"/>
  </w:num>
  <w:num w:numId="3" w16cid:durableId="1912083275">
    <w:abstractNumId w:val="16"/>
  </w:num>
  <w:num w:numId="4" w16cid:durableId="461921323">
    <w:abstractNumId w:val="0"/>
  </w:num>
  <w:num w:numId="5" w16cid:durableId="1225682089">
    <w:abstractNumId w:val="7"/>
  </w:num>
  <w:num w:numId="6" w16cid:durableId="1439375056">
    <w:abstractNumId w:val="19"/>
  </w:num>
  <w:num w:numId="7" w16cid:durableId="1938515445">
    <w:abstractNumId w:val="2"/>
  </w:num>
  <w:num w:numId="8" w16cid:durableId="798034140">
    <w:abstractNumId w:val="13"/>
  </w:num>
  <w:num w:numId="9" w16cid:durableId="1272517201">
    <w:abstractNumId w:val="10"/>
  </w:num>
  <w:num w:numId="10" w16cid:durableId="1189833252">
    <w:abstractNumId w:val="1"/>
  </w:num>
  <w:num w:numId="11" w16cid:durableId="1267229818">
    <w:abstractNumId w:val="1"/>
  </w:num>
  <w:num w:numId="12" w16cid:durableId="409618725">
    <w:abstractNumId w:val="3"/>
  </w:num>
  <w:num w:numId="13" w16cid:durableId="2092849852">
    <w:abstractNumId w:val="5"/>
  </w:num>
  <w:num w:numId="14" w16cid:durableId="1703434178">
    <w:abstractNumId w:val="15"/>
  </w:num>
  <w:num w:numId="15" w16cid:durableId="960190554">
    <w:abstractNumId w:val="11"/>
  </w:num>
  <w:num w:numId="16" w16cid:durableId="1339387652">
    <w:abstractNumId w:val="8"/>
  </w:num>
  <w:num w:numId="17" w16cid:durableId="1211108186">
    <w:abstractNumId w:val="14"/>
  </w:num>
  <w:num w:numId="18" w16cid:durableId="1494756959">
    <w:abstractNumId w:val="6"/>
  </w:num>
  <w:num w:numId="19" w16cid:durableId="1061714442">
    <w:abstractNumId w:val="12"/>
  </w:num>
  <w:num w:numId="20" w16cid:durableId="1574581135">
    <w:abstractNumId w:val="20"/>
  </w:num>
  <w:num w:numId="21" w16cid:durableId="291517217">
    <w:abstractNumId w:val="4"/>
  </w:num>
  <w:num w:numId="22" w16cid:durableId="176308545">
    <w:abstractNumId w:val="9"/>
  </w:num>
  <w:num w:numId="23" w16cid:durableId="10958760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59B"/>
    <w:rsid w:val="00050500"/>
    <w:rsid w:val="0005691C"/>
    <w:rsid w:val="00056ECB"/>
    <w:rsid w:val="00056ED5"/>
    <w:rsid w:val="000655CC"/>
    <w:rsid w:val="000700AE"/>
    <w:rsid w:val="00077741"/>
    <w:rsid w:val="00080C57"/>
    <w:rsid w:val="00084024"/>
    <w:rsid w:val="00084228"/>
    <w:rsid w:val="00086F84"/>
    <w:rsid w:val="000901CF"/>
    <w:rsid w:val="0009062C"/>
    <w:rsid w:val="00091687"/>
    <w:rsid w:val="00095368"/>
    <w:rsid w:val="000954C4"/>
    <w:rsid w:val="000A3E7A"/>
    <w:rsid w:val="000A4C35"/>
    <w:rsid w:val="000A611A"/>
    <w:rsid w:val="000B12D9"/>
    <w:rsid w:val="000B4536"/>
    <w:rsid w:val="000B7715"/>
    <w:rsid w:val="000C2F02"/>
    <w:rsid w:val="000C5862"/>
    <w:rsid w:val="000D5F83"/>
    <w:rsid w:val="000E463B"/>
    <w:rsid w:val="000E5A3A"/>
    <w:rsid w:val="000E5A7E"/>
    <w:rsid w:val="000E760F"/>
    <w:rsid w:val="000F43A3"/>
    <w:rsid w:val="000F7681"/>
    <w:rsid w:val="00100076"/>
    <w:rsid w:val="00103031"/>
    <w:rsid w:val="001044FE"/>
    <w:rsid w:val="00104A88"/>
    <w:rsid w:val="001139D4"/>
    <w:rsid w:val="001279FA"/>
    <w:rsid w:val="00131B08"/>
    <w:rsid w:val="00132A59"/>
    <w:rsid w:val="00133337"/>
    <w:rsid w:val="00133A0F"/>
    <w:rsid w:val="001352F1"/>
    <w:rsid w:val="0013580F"/>
    <w:rsid w:val="00137B6D"/>
    <w:rsid w:val="0014070B"/>
    <w:rsid w:val="001422C1"/>
    <w:rsid w:val="00144EB0"/>
    <w:rsid w:val="00151E1A"/>
    <w:rsid w:val="001522AE"/>
    <w:rsid w:val="00157D5B"/>
    <w:rsid w:val="00161DC8"/>
    <w:rsid w:val="00161FE6"/>
    <w:rsid w:val="001647EA"/>
    <w:rsid w:val="00164C3D"/>
    <w:rsid w:val="00166D3A"/>
    <w:rsid w:val="00167CB8"/>
    <w:rsid w:val="00176B3C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71B4"/>
    <w:rsid w:val="001E5517"/>
    <w:rsid w:val="001E5C75"/>
    <w:rsid w:val="00211487"/>
    <w:rsid w:val="00211D91"/>
    <w:rsid w:val="00217DEC"/>
    <w:rsid w:val="0022163E"/>
    <w:rsid w:val="00235B57"/>
    <w:rsid w:val="00237306"/>
    <w:rsid w:val="00250EF8"/>
    <w:rsid w:val="00250F24"/>
    <w:rsid w:val="002523C5"/>
    <w:rsid w:val="0025380B"/>
    <w:rsid w:val="0025703A"/>
    <w:rsid w:val="00262F3D"/>
    <w:rsid w:val="00263281"/>
    <w:rsid w:val="002651D6"/>
    <w:rsid w:val="0026551F"/>
    <w:rsid w:val="00266478"/>
    <w:rsid w:val="00267F7F"/>
    <w:rsid w:val="00280A85"/>
    <w:rsid w:val="00284119"/>
    <w:rsid w:val="002875A4"/>
    <w:rsid w:val="00290B5C"/>
    <w:rsid w:val="00294791"/>
    <w:rsid w:val="002A51EE"/>
    <w:rsid w:val="002A7A9B"/>
    <w:rsid w:val="002B0B30"/>
    <w:rsid w:val="002B0C78"/>
    <w:rsid w:val="002B3E37"/>
    <w:rsid w:val="002B73FF"/>
    <w:rsid w:val="002C0C02"/>
    <w:rsid w:val="002C1277"/>
    <w:rsid w:val="002C5916"/>
    <w:rsid w:val="002C60AD"/>
    <w:rsid w:val="002D0E0E"/>
    <w:rsid w:val="002D3F0B"/>
    <w:rsid w:val="002D6023"/>
    <w:rsid w:val="002E050E"/>
    <w:rsid w:val="002E263F"/>
    <w:rsid w:val="002E3D75"/>
    <w:rsid w:val="002E3F2B"/>
    <w:rsid w:val="002E6F81"/>
    <w:rsid w:val="002F08BA"/>
    <w:rsid w:val="002F2CFF"/>
    <w:rsid w:val="002F568B"/>
    <w:rsid w:val="002F7818"/>
    <w:rsid w:val="003066D0"/>
    <w:rsid w:val="00311401"/>
    <w:rsid w:val="003114CF"/>
    <w:rsid w:val="003203D7"/>
    <w:rsid w:val="00320F86"/>
    <w:rsid w:val="00324171"/>
    <w:rsid w:val="00326C24"/>
    <w:rsid w:val="00332532"/>
    <w:rsid w:val="00337F99"/>
    <w:rsid w:val="0034307B"/>
    <w:rsid w:val="00345EB1"/>
    <w:rsid w:val="00350CC4"/>
    <w:rsid w:val="00353101"/>
    <w:rsid w:val="00360E0D"/>
    <w:rsid w:val="00361480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7E1"/>
    <w:rsid w:val="003D099E"/>
    <w:rsid w:val="003D21A2"/>
    <w:rsid w:val="003D29D2"/>
    <w:rsid w:val="003E0705"/>
    <w:rsid w:val="003E2FF7"/>
    <w:rsid w:val="003F1013"/>
    <w:rsid w:val="003F1ACF"/>
    <w:rsid w:val="0040450C"/>
    <w:rsid w:val="00404948"/>
    <w:rsid w:val="00406BEA"/>
    <w:rsid w:val="00412DF4"/>
    <w:rsid w:val="00413A60"/>
    <w:rsid w:val="004230F7"/>
    <w:rsid w:val="0043167E"/>
    <w:rsid w:val="0043409A"/>
    <w:rsid w:val="00443C1E"/>
    <w:rsid w:val="00446255"/>
    <w:rsid w:val="00451935"/>
    <w:rsid w:val="0045298F"/>
    <w:rsid w:val="004533EF"/>
    <w:rsid w:val="00453D2E"/>
    <w:rsid w:val="00460ED0"/>
    <w:rsid w:val="00465651"/>
    <w:rsid w:val="00470CE7"/>
    <w:rsid w:val="00470F4F"/>
    <w:rsid w:val="00472482"/>
    <w:rsid w:val="00476D01"/>
    <w:rsid w:val="00480DC7"/>
    <w:rsid w:val="004876F6"/>
    <w:rsid w:val="0049236A"/>
    <w:rsid w:val="00492718"/>
    <w:rsid w:val="00493A95"/>
    <w:rsid w:val="004A355D"/>
    <w:rsid w:val="004A4970"/>
    <w:rsid w:val="004B2183"/>
    <w:rsid w:val="004B2A01"/>
    <w:rsid w:val="004B74E5"/>
    <w:rsid w:val="004C2559"/>
    <w:rsid w:val="004C2FB0"/>
    <w:rsid w:val="004C47B3"/>
    <w:rsid w:val="004D7BA3"/>
    <w:rsid w:val="004E6A98"/>
    <w:rsid w:val="004F4518"/>
    <w:rsid w:val="004F4C62"/>
    <w:rsid w:val="00501433"/>
    <w:rsid w:val="00511CC4"/>
    <w:rsid w:val="00513164"/>
    <w:rsid w:val="00531E60"/>
    <w:rsid w:val="00536A5A"/>
    <w:rsid w:val="00541D07"/>
    <w:rsid w:val="00544BAB"/>
    <w:rsid w:val="00545F31"/>
    <w:rsid w:val="005578FA"/>
    <w:rsid w:val="00557EBA"/>
    <w:rsid w:val="005609BD"/>
    <w:rsid w:val="00565129"/>
    <w:rsid w:val="00565CD0"/>
    <w:rsid w:val="00567820"/>
    <w:rsid w:val="005770AD"/>
    <w:rsid w:val="00581414"/>
    <w:rsid w:val="00582490"/>
    <w:rsid w:val="005826FA"/>
    <w:rsid w:val="005827FC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54B"/>
    <w:rsid w:val="005E4EBB"/>
    <w:rsid w:val="005F661D"/>
    <w:rsid w:val="00604BE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421"/>
    <w:rsid w:val="00652F93"/>
    <w:rsid w:val="00653A72"/>
    <w:rsid w:val="0065595B"/>
    <w:rsid w:val="00655AF3"/>
    <w:rsid w:val="00660269"/>
    <w:rsid w:val="00665F89"/>
    <w:rsid w:val="0067137F"/>
    <w:rsid w:val="00673C92"/>
    <w:rsid w:val="006753EC"/>
    <w:rsid w:val="00675B40"/>
    <w:rsid w:val="00681BC4"/>
    <w:rsid w:val="006966E5"/>
    <w:rsid w:val="006A2789"/>
    <w:rsid w:val="006A4978"/>
    <w:rsid w:val="006A7261"/>
    <w:rsid w:val="006A7757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513"/>
    <w:rsid w:val="006E386E"/>
    <w:rsid w:val="006E450B"/>
    <w:rsid w:val="006F0D7E"/>
    <w:rsid w:val="006F5749"/>
    <w:rsid w:val="00710B77"/>
    <w:rsid w:val="007152FD"/>
    <w:rsid w:val="0072075B"/>
    <w:rsid w:val="007221C2"/>
    <w:rsid w:val="00725816"/>
    <w:rsid w:val="00730955"/>
    <w:rsid w:val="00731D0F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23D"/>
    <w:rsid w:val="007759DD"/>
    <w:rsid w:val="0078609F"/>
    <w:rsid w:val="00786406"/>
    <w:rsid w:val="007917BA"/>
    <w:rsid w:val="00792731"/>
    <w:rsid w:val="007A084D"/>
    <w:rsid w:val="007A5C6F"/>
    <w:rsid w:val="007B5531"/>
    <w:rsid w:val="007C1D21"/>
    <w:rsid w:val="007D4241"/>
    <w:rsid w:val="007D4317"/>
    <w:rsid w:val="007D4EA3"/>
    <w:rsid w:val="007F1CFF"/>
    <w:rsid w:val="007F5DD5"/>
    <w:rsid w:val="007F69E5"/>
    <w:rsid w:val="00812BA5"/>
    <w:rsid w:val="00821A1B"/>
    <w:rsid w:val="008262E9"/>
    <w:rsid w:val="00827E69"/>
    <w:rsid w:val="00835C4D"/>
    <w:rsid w:val="00843F48"/>
    <w:rsid w:val="00847092"/>
    <w:rsid w:val="00851423"/>
    <w:rsid w:val="0085146A"/>
    <w:rsid w:val="00857848"/>
    <w:rsid w:val="008654B6"/>
    <w:rsid w:val="0087139C"/>
    <w:rsid w:val="00880E83"/>
    <w:rsid w:val="008829C1"/>
    <w:rsid w:val="00892F28"/>
    <w:rsid w:val="00896470"/>
    <w:rsid w:val="008A0C5F"/>
    <w:rsid w:val="008A3558"/>
    <w:rsid w:val="008A3DEA"/>
    <w:rsid w:val="008A4EB9"/>
    <w:rsid w:val="008A74C0"/>
    <w:rsid w:val="008A7B3B"/>
    <w:rsid w:val="008B1694"/>
    <w:rsid w:val="008B2989"/>
    <w:rsid w:val="008B4472"/>
    <w:rsid w:val="008B6B98"/>
    <w:rsid w:val="008B6FFA"/>
    <w:rsid w:val="008C103B"/>
    <w:rsid w:val="008C4B27"/>
    <w:rsid w:val="008C7F2A"/>
    <w:rsid w:val="008D4029"/>
    <w:rsid w:val="008D5715"/>
    <w:rsid w:val="008D7DE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FF0"/>
    <w:rsid w:val="00942257"/>
    <w:rsid w:val="009471BF"/>
    <w:rsid w:val="00950E4E"/>
    <w:rsid w:val="009529BD"/>
    <w:rsid w:val="009533B4"/>
    <w:rsid w:val="00971D93"/>
    <w:rsid w:val="00980787"/>
    <w:rsid w:val="00997B2D"/>
    <w:rsid w:val="009B1F6B"/>
    <w:rsid w:val="009C0D12"/>
    <w:rsid w:val="009C192E"/>
    <w:rsid w:val="009D2A57"/>
    <w:rsid w:val="009D6819"/>
    <w:rsid w:val="009D6D1C"/>
    <w:rsid w:val="009E0CF9"/>
    <w:rsid w:val="009E531B"/>
    <w:rsid w:val="009E6C56"/>
    <w:rsid w:val="009E7DCF"/>
    <w:rsid w:val="009F4A56"/>
    <w:rsid w:val="009F4E65"/>
    <w:rsid w:val="009F7D86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EFD"/>
    <w:rsid w:val="00A65FD4"/>
    <w:rsid w:val="00A667DC"/>
    <w:rsid w:val="00A81198"/>
    <w:rsid w:val="00A81E48"/>
    <w:rsid w:val="00A82035"/>
    <w:rsid w:val="00A90D77"/>
    <w:rsid w:val="00A92E07"/>
    <w:rsid w:val="00A97D90"/>
    <w:rsid w:val="00AA0B3A"/>
    <w:rsid w:val="00AA6EB4"/>
    <w:rsid w:val="00AA767D"/>
    <w:rsid w:val="00AA7A0E"/>
    <w:rsid w:val="00AB0CC9"/>
    <w:rsid w:val="00AB6A1E"/>
    <w:rsid w:val="00AC3FF6"/>
    <w:rsid w:val="00AD5C42"/>
    <w:rsid w:val="00AD73EC"/>
    <w:rsid w:val="00AE5912"/>
    <w:rsid w:val="00AE5BC7"/>
    <w:rsid w:val="00AF5AAF"/>
    <w:rsid w:val="00B046D8"/>
    <w:rsid w:val="00B13F4C"/>
    <w:rsid w:val="00B16219"/>
    <w:rsid w:val="00B16C59"/>
    <w:rsid w:val="00B22599"/>
    <w:rsid w:val="00B2363E"/>
    <w:rsid w:val="00B30FCD"/>
    <w:rsid w:val="00B33FDD"/>
    <w:rsid w:val="00B359CC"/>
    <w:rsid w:val="00B35FB9"/>
    <w:rsid w:val="00B36107"/>
    <w:rsid w:val="00B41789"/>
    <w:rsid w:val="00B46C03"/>
    <w:rsid w:val="00B60C6C"/>
    <w:rsid w:val="00B619A9"/>
    <w:rsid w:val="00B61BEB"/>
    <w:rsid w:val="00B65A9D"/>
    <w:rsid w:val="00B66D60"/>
    <w:rsid w:val="00B75EDE"/>
    <w:rsid w:val="00B77D88"/>
    <w:rsid w:val="00B77FAF"/>
    <w:rsid w:val="00B82E38"/>
    <w:rsid w:val="00B84336"/>
    <w:rsid w:val="00B851B9"/>
    <w:rsid w:val="00B86453"/>
    <w:rsid w:val="00B90054"/>
    <w:rsid w:val="00B90A22"/>
    <w:rsid w:val="00B92C14"/>
    <w:rsid w:val="00B94755"/>
    <w:rsid w:val="00BA0066"/>
    <w:rsid w:val="00BB69DB"/>
    <w:rsid w:val="00BB6CCE"/>
    <w:rsid w:val="00BC322E"/>
    <w:rsid w:val="00BC44CD"/>
    <w:rsid w:val="00BC48A6"/>
    <w:rsid w:val="00BC775C"/>
    <w:rsid w:val="00BD07EA"/>
    <w:rsid w:val="00BE24ED"/>
    <w:rsid w:val="00BE7978"/>
    <w:rsid w:val="00BF3F5A"/>
    <w:rsid w:val="00C02E16"/>
    <w:rsid w:val="00C07DDB"/>
    <w:rsid w:val="00C15BA0"/>
    <w:rsid w:val="00C327C4"/>
    <w:rsid w:val="00C37815"/>
    <w:rsid w:val="00C4115D"/>
    <w:rsid w:val="00C42165"/>
    <w:rsid w:val="00C43BDD"/>
    <w:rsid w:val="00C45C6E"/>
    <w:rsid w:val="00C47778"/>
    <w:rsid w:val="00C5011E"/>
    <w:rsid w:val="00C50EE5"/>
    <w:rsid w:val="00C5240A"/>
    <w:rsid w:val="00C5398F"/>
    <w:rsid w:val="00C556F5"/>
    <w:rsid w:val="00C61282"/>
    <w:rsid w:val="00C623A4"/>
    <w:rsid w:val="00C66DED"/>
    <w:rsid w:val="00C70E19"/>
    <w:rsid w:val="00C72574"/>
    <w:rsid w:val="00C7430C"/>
    <w:rsid w:val="00C80B3F"/>
    <w:rsid w:val="00C85DA1"/>
    <w:rsid w:val="00C9071C"/>
    <w:rsid w:val="00C908FF"/>
    <w:rsid w:val="00C97BD3"/>
    <w:rsid w:val="00CA13FE"/>
    <w:rsid w:val="00CA39EF"/>
    <w:rsid w:val="00CA521F"/>
    <w:rsid w:val="00CA72FC"/>
    <w:rsid w:val="00CB0493"/>
    <w:rsid w:val="00CB17FF"/>
    <w:rsid w:val="00CB1ED7"/>
    <w:rsid w:val="00CB4C7E"/>
    <w:rsid w:val="00CC167C"/>
    <w:rsid w:val="00CC52D9"/>
    <w:rsid w:val="00CD6647"/>
    <w:rsid w:val="00CE4B73"/>
    <w:rsid w:val="00CF70BB"/>
    <w:rsid w:val="00D074DB"/>
    <w:rsid w:val="00D12F97"/>
    <w:rsid w:val="00D139CF"/>
    <w:rsid w:val="00D1515F"/>
    <w:rsid w:val="00D24001"/>
    <w:rsid w:val="00D33566"/>
    <w:rsid w:val="00D33F0F"/>
    <w:rsid w:val="00D37E7F"/>
    <w:rsid w:val="00D47AD7"/>
    <w:rsid w:val="00D51529"/>
    <w:rsid w:val="00D56034"/>
    <w:rsid w:val="00D74DF7"/>
    <w:rsid w:val="00D85218"/>
    <w:rsid w:val="00D915B1"/>
    <w:rsid w:val="00D970E8"/>
    <w:rsid w:val="00DA299D"/>
    <w:rsid w:val="00DA65C4"/>
    <w:rsid w:val="00DB1667"/>
    <w:rsid w:val="00DD2BE0"/>
    <w:rsid w:val="00DE4447"/>
    <w:rsid w:val="00DE5DA2"/>
    <w:rsid w:val="00DE6E82"/>
    <w:rsid w:val="00DF0033"/>
    <w:rsid w:val="00DF1A44"/>
    <w:rsid w:val="00DF2A2E"/>
    <w:rsid w:val="00E026BF"/>
    <w:rsid w:val="00E03B43"/>
    <w:rsid w:val="00E07B1B"/>
    <w:rsid w:val="00E11853"/>
    <w:rsid w:val="00E149B8"/>
    <w:rsid w:val="00E164DA"/>
    <w:rsid w:val="00E52A86"/>
    <w:rsid w:val="00E53953"/>
    <w:rsid w:val="00E54B47"/>
    <w:rsid w:val="00E553BF"/>
    <w:rsid w:val="00E55D93"/>
    <w:rsid w:val="00E61294"/>
    <w:rsid w:val="00E65210"/>
    <w:rsid w:val="00E71E71"/>
    <w:rsid w:val="00E7237C"/>
    <w:rsid w:val="00E74147"/>
    <w:rsid w:val="00E77950"/>
    <w:rsid w:val="00E77C46"/>
    <w:rsid w:val="00E86CE8"/>
    <w:rsid w:val="00E9077E"/>
    <w:rsid w:val="00E90E82"/>
    <w:rsid w:val="00E92877"/>
    <w:rsid w:val="00EA00CB"/>
    <w:rsid w:val="00EA1BAA"/>
    <w:rsid w:val="00EA3EA1"/>
    <w:rsid w:val="00EA3FCD"/>
    <w:rsid w:val="00EA42A0"/>
    <w:rsid w:val="00EB601F"/>
    <w:rsid w:val="00EB6714"/>
    <w:rsid w:val="00EC0A68"/>
    <w:rsid w:val="00EC5006"/>
    <w:rsid w:val="00ED08D5"/>
    <w:rsid w:val="00ED49C3"/>
    <w:rsid w:val="00ED6CE8"/>
    <w:rsid w:val="00ED7AA6"/>
    <w:rsid w:val="00EE2A56"/>
    <w:rsid w:val="00EE3818"/>
    <w:rsid w:val="00EE58E0"/>
    <w:rsid w:val="00F02759"/>
    <w:rsid w:val="00F12D2E"/>
    <w:rsid w:val="00F22264"/>
    <w:rsid w:val="00F2564D"/>
    <w:rsid w:val="00F35B05"/>
    <w:rsid w:val="00F413D9"/>
    <w:rsid w:val="00F5135F"/>
    <w:rsid w:val="00F51F78"/>
    <w:rsid w:val="00F528E1"/>
    <w:rsid w:val="00F53DBF"/>
    <w:rsid w:val="00F6255F"/>
    <w:rsid w:val="00F67EDB"/>
    <w:rsid w:val="00F740BB"/>
    <w:rsid w:val="00F7441C"/>
    <w:rsid w:val="00F86F47"/>
    <w:rsid w:val="00F90B64"/>
    <w:rsid w:val="00F91B5C"/>
    <w:rsid w:val="00FA054C"/>
    <w:rsid w:val="00FA4BEA"/>
    <w:rsid w:val="00FB2F0F"/>
    <w:rsid w:val="00FB5086"/>
    <w:rsid w:val="00FB5411"/>
    <w:rsid w:val="00FB6392"/>
    <w:rsid w:val="00FD3C70"/>
    <w:rsid w:val="00FD6820"/>
    <w:rsid w:val="00FE12D8"/>
    <w:rsid w:val="00FF226D"/>
    <w:rsid w:val="00FF7C02"/>
    <w:rsid w:val="016D880E"/>
    <w:rsid w:val="01A9C50A"/>
    <w:rsid w:val="024801E3"/>
    <w:rsid w:val="0442A0C3"/>
    <w:rsid w:val="044462BE"/>
    <w:rsid w:val="04ED7C3B"/>
    <w:rsid w:val="05C1AE17"/>
    <w:rsid w:val="06178A11"/>
    <w:rsid w:val="06642768"/>
    <w:rsid w:val="066690DB"/>
    <w:rsid w:val="06F75A81"/>
    <w:rsid w:val="07E34398"/>
    <w:rsid w:val="0898A1F4"/>
    <w:rsid w:val="089B3B57"/>
    <w:rsid w:val="0BA285BC"/>
    <w:rsid w:val="0C6D77E7"/>
    <w:rsid w:val="0CFF499D"/>
    <w:rsid w:val="0DEFF618"/>
    <w:rsid w:val="0FD7B1D4"/>
    <w:rsid w:val="1044E2F2"/>
    <w:rsid w:val="121303F3"/>
    <w:rsid w:val="143D9152"/>
    <w:rsid w:val="1568296B"/>
    <w:rsid w:val="1616CF36"/>
    <w:rsid w:val="165E1C6B"/>
    <w:rsid w:val="170551F9"/>
    <w:rsid w:val="176EDB36"/>
    <w:rsid w:val="177B0164"/>
    <w:rsid w:val="184CDAF3"/>
    <w:rsid w:val="19A178E3"/>
    <w:rsid w:val="1A06D046"/>
    <w:rsid w:val="1A0D1886"/>
    <w:rsid w:val="1CFBCB1C"/>
    <w:rsid w:val="1DEDD34B"/>
    <w:rsid w:val="1EF2352C"/>
    <w:rsid w:val="1FFDF42C"/>
    <w:rsid w:val="207611CA"/>
    <w:rsid w:val="20A02439"/>
    <w:rsid w:val="219DD6A1"/>
    <w:rsid w:val="224F50E7"/>
    <w:rsid w:val="2255C381"/>
    <w:rsid w:val="22C1DD1F"/>
    <w:rsid w:val="238C1A0B"/>
    <w:rsid w:val="239CD27D"/>
    <w:rsid w:val="24EAA734"/>
    <w:rsid w:val="250293C0"/>
    <w:rsid w:val="28153DFE"/>
    <w:rsid w:val="296AC097"/>
    <w:rsid w:val="2A0EA9AB"/>
    <w:rsid w:val="2A85358E"/>
    <w:rsid w:val="2C95C2F9"/>
    <w:rsid w:val="2D5F750A"/>
    <w:rsid w:val="2DD948DA"/>
    <w:rsid w:val="2FC99E82"/>
    <w:rsid w:val="3009B4F1"/>
    <w:rsid w:val="31B4610A"/>
    <w:rsid w:val="31C9C277"/>
    <w:rsid w:val="32E2EEC1"/>
    <w:rsid w:val="33B1B4AB"/>
    <w:rsid w:val="340C1DCB"/>
    <w:rsid w:val="35A0AD2A"/>
    <w:rsid w:val="3619EBD2"/>
    <w:rsid w:val="373C7D8B"/>
    <w:rsid w:val="37B5BFD1"/>
    <w:rsid w:val="3B6D0DD0"/>
    <w:rsid w:val="3CFDEF2A"/>
    <w:rsid w:val="3E4A06D6"/>
    <w:rsid w:val="3E4A431E"/>
    <w:rsid w:val="3E9948A9"/>
    <w:rsid w:val="3F18EA54"/>
    <w:rsid w:val="4009054B"/>
    <w:rsid w:val="405C34BC"/>
    <w:rsid w:val="4202AF53"/>
    <w:rsid w:val="4231D5BC"/>
    <w:rsid w:val="42E6E39A"/>
    <w:rsid w:val="43A1863F"/>
    <w:rsid w:val="43F82A69"/>
    <w:rsid w:val="44143F59"/>
    <w:rsid w:val="459CFF8A"/>
    <w:rsid w:val="47016618"/>
    <w:rsid w:val="480839C6"/>
    <w:rsid w:val="490A1A38"/>
    <w:rsid w:val="4AE3EE3E"/>
    <w:rsid w:val="4B167E41"/>
    <w:rsid w:val="4B34686B"/>
    <w:rsid w:val="4BCA5907"/>
    <w:rsid w:val="4D778F15"/>
    <w:rsid w:val="4D8E3755"/>
    <w:rsid w:val="4FFF34E3"/>
    <w:rsid w:val="50D328BA"/>
    <w:rsid w:val="511867B9"/>
    <w:rsid w:val="515A4D2F"/>
    <w:rsid w:val="5301461C"/>
    <w:rsid w:val="541E27F9"/>
    <w:rsid w:val="557240C4"/>
    <w:rsid w:val="558AA772"/>
    <w:rsid w:val="55D878DE"/>
    <w:rsid w:val="56F8B3D9"/>
    <w:rsid w:val="5723633A"/>
    <w:rsid w:val="57A4D269"/>
    <w:rsid w:val="57CB8CDD"/>
    <w:rsid w:val="57F36774"/>
    <w:rsid w:val="581CDF96"/>
    <w:rsid w:val="59F64791"/>
    <w:rsid w:val="5ABCCB29"/>
    <w:rsid w:val="5ADC2693"/>
    <w:rsid w:val="5C688A8B"/>
    <w:rsid w:val="5F27D6BC"/>
    <w:rsid w:val="5F5BD1C7"/>
    <w:rsid w:val="600D6C22"/>
    <w:rsid w:val="60138608"/>
    <w:rsid w:val="602FCDD7"/>
    <w:rsid w:val="60A567C7"/>
    <w:rsid w:val="61190A39"/>
    <w:rsid w:val="61FDC5EF"/>
    <w:rsid w:val="647B2B65"/>
    <w:rsid w:val="64874817"/>
    <w:rsid w:val="64C7FD8D"/>
    <w:rsid w:val="64D78EF9"/>
    <w:rsid w:val="69218D68"/>
    <w:rsid w:val="6932C50D"/>
    <w:rsid w:val="6AC495BE"/>
    <w:rsid w:val="6B2CF8ED"/>
    <w:rsid w:val="6B8C0A92"/>
    <w:rsid w:val="6C38BF2B"/>
    <w:rsid w:val="6C571F69"/>
    <w:rsid w:val="6CCB316A"/>
    <w:rsid w:val="6CD73460"/>
    <w:rsid w:val="6D1DAD0F"/>
    <w:rsid w:val="6E01660B"/>
    <w:rsid w:val="6E0B5732"/>
    <w:rsid w:val="6F8C7652"/>
    <w:rsid w:val="70AE286C"/>
    <w:rsid w:val="753225A2"/>
    <w:rsid w:val="75A19C1C"/>
    <w:rsid w:val="75F14FF3"/>
    <w:rsid w:val="76A973B4"/>
    <w:rsid w:val="774F66C4"/>
    <w:rsid w:val="778DA4EE"/>
    <w:rsid w:val="77F19EA7"/>
    <w:rsid w:val="7826470D"/>
    <w:rsid w:val="7AA1D5C4"/>
    <w:rsid w:val="7B690E03"/>
    <w:rsid w:val="7DA1CC46"/>
    <w:rsid w:val="7DCD57AE"/>
    <w:rsid w:val="7F21B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47399D2-05D8-4378-A856-24204EF487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61480"/>
    <w:pPr>
      <w:keepNext/>
      <w:spacing w:before="1000" w:after="40"/>
      <w:ind w:left="-28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7DE0"/>
    <w:pPr>
      <w:keepNext/>
      <w:keepLines/>
      <w:spacing w:before="90" w:after="0" w:line="240" w:lineRule="auto"/>
      <w:ind w:left="0"/>
      <w:outlineLvl w:val="1"/>
    </w:pPr>
    <w:rPr>
      <w:rFonts w:asciiTheme="majorHAnsi" w:hAnsiTheme="majorHAnsi" w:eastAsiaTheme="majorEastAsia" w:cstheme="majorBidi"/>
      <w:b/>
      <w:bCs/>
      <w:color w:val="000000" w:themeColor="text1"/>
      <w:sz w:val="2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361480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7DE0"/>
    <w:rPr>
      <w:rFonts w:asciiTheme="majorHAnsi" w:hAnsiTheme="majorHAnsi" w:eastAsiaTheme="majorEastAsia" w:cstheme="majorBidi"/>
      <w:b/>
      <w:bCs/>
      <w:color w:val="000000" w:themeColor="text1"/>
      <w:sz w:val="2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Hjärnvägen – checklista strokeavdelning</dc:title>
  <dc:subject/>
  <dc:creator>patrik.jens.johansson@vgregion.se</dc:creator>
  <keywords/>
  <lastModifiedBy>Jenna Aine</lastModifiedBy>
  <revision>131</revision>
  <lastPrinted>2024-05-16T08:38:00.0000000Z</lastPrinted>
  <dcterms:created xsi:type="dcterms:W3CDTF">2022-03-24T14:47:00.0000000Z</dcterms:created>
  <dcterms:modified xsi:type="dcterms:W3CDTF">2026-04-24T10:14:40.0000000Z</dcterms:modified>
</coreProperties>
</file>