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70EE21" w14:textId="3F24747B" w:rsidR="00D33F0F" w:rsidRPr="00F02759" w:rsidRDefault="00E53953" w:rsidP="00F02759">
      <w:pPr>
        <w:pStyle w:val="Rubrik1"/>
      </w:pPr>
      <w:bookmarkStart w:id="0" w:name="_Toc321146591"/>
      <w:proofErr w:type="spellStart"/>
      <w:r w:rsidRPr="00F02759">
        <w:t>Hjärnvägen</w:t>
      </w:r>
      <w:proofErr w:type="spellEnd"/>
      <w:r w:rsidRPr="00F02759">
        <w:t xml:space="preserve"> – checklista strokeavdelning</w:t>
      </w:r>
    </w:p>
    <w:tbl>
      <w:tblPr>
        <w:tblW w:w="10064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5"/>
        <w:gridCol w:w="5039"/>
      </w:tblGrid>
      <w:tr w:rsidR="00100076" w:rsidRPr="00D33F0F" w14:paraId="0E0DBE69" w14:textId="77777777" w:rsidTr="00AE5912">
        <w:trPr>
          <w:trHeight w:val="288"/>
        </w:trPr>
        <w:tc>
          <w:tcPr>
            <w:tcW w:w="10064" w:type="dxa"/>
            <w:gridSpan w:val="2"/>
            <w:tcBorders>
              <w:top w:val="nil"/>
              <w:left w:val="nil"/>
              <w:right w:val="nil"/>
            </w:tcBorders>
          </w:tcPr>
          <w:p w14:paraId="797163C7" w14:textId="417261EC" w:rsidR="00100076" w:rsidRPr="00F02759" w:rsidRDefault="00084228" w:rsidP="00CB4C7E">
            <w:pPr>
              <w:pStyle w:val="Rubrik2"/>
              <w:ind w:firstLine="45"/>
            </w:pPr>
            <w:r w:rsidRPr="00F02759">
              <w:t xml:space="preserve">Patientinformation och </w:t>
            </w:r>
            <w:proofErr w:type="spellStart"/>
            <w:r w:rsidRPr="00F02759">
              <w:t>inklusionskriterier</w:t>
            </w:r>
            <w:proofErr w:type="spellEnd"/>
          </w:p>
        </w:tc>
      </w:tr>
      <w:tr w:rsidR="00100076" w:rsidRPr="008B6B98" w14:paraId="712F79F2" w14:textId="77777777" w:rsidTr="00AE5912">
        <w:trPr>
          <w:trHeight w:val="288"/>
        </w:trPr>
        <w:tc>
          <w:tcPr>
            <w:tcW w:w="5025" w:type="dxa"/>
          </w:tcPr>
          <w:p w14:paraId="0B2F3D84" w14:textId="78F87BB3" w:rsidR="00100076" w:rsidRPr="008B6B98" w:rsidRDefault="00100076" w:rsidP="00F528E1">
            <w:pPr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Samtal från</w:t>
            </w:r>
          </w:p>
        </w:tc>
        <w:tc>
          <w:tcPr>
            <w:tcW w:w="5039" w:type="dxa"/>
            <w:vAlign w:val="center"/>
          </w:tcPr>
          <w:p w14:paraId="2E579658" w14:textId="1D30AA3B" w:rsidR="00100076" w:rsidRPr="008B6B98" w:rsidRDefault="00100076" w:rsidP="00F528E1">
            <w:pPr>
              <w:tabs>
                <w:tab w:val="left" w:pos="2081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Akutmottagning </w:t>
            </w:r>
            <w:r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  <w:r w:rsidRPr="008B6B98">
              <w:rPr>
                <w:rFonts w:ascii="Symbol" w:eastAsia="Symbol" w:hAnsi="Symbol" w:cs="Symbol"/>
                <w:sz w:val="22"/>
                <w:szCs w:val="22"/>
              </w:rPr>
              <w:tab/>
            </w:r>
            <w:r w:rsidRPr="008B6B98">
              <w:rPr>
                <w:rFonts w:ascii="Calibri" w:hAnsi="Calibri"/>
                <w:sz w:val="22"/>
                <w:szCs w:val="22"/>
              </w:rPr>
              <w:t xml:space="preserve">Ambulans </w:t>
            </w:r>
            <w:r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</w:p>
        </w:tc>
      </w:tr>
      <w:tr w:rsidR="00D33F0F" w:rsidRPr="008B6B98" w14:paraId="6FB26EF6" w14:textId="77777777" w:rsidTr="00AE5912">
        <w:tc>
          <w:tcPr>
            <w:tcW w:w="5025" w:type="dxa"/>
          </w:tcPr>
          <w:p w14:paraId="404E7206" w14:textId="77777777" w:rsidR="00D33F0F" w:rsidRPr="00C15BA0" w:rsidRDefault="00D33F0F" w:rsidP="00F528E1">
            <w:pPr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  <w:r w:rsidRPr="00C15BA0">
              <w:rPr>
                <w:rFonts w:ascii="Calibri" w:hAnsi="Calibri"/>
                <w:sz w:val="22"/>
                <w:szCs w:val="22"/>
              </w:rPr>
              <w:t>Datum, tid för samtalet från ambulans/akutmottagning</w:t>
            </w:r>
          </w:p>
        </w:tc>
        <w:tc>
          <w:tcPr>
            <w:tcW w:w="5039" w:type="dxa"/>
            <w:vAlign w:val="center"/>
          </w:tcPr>
          <w:p w14:paraId="1C792CA5" w14:textId="0EB7E50E" w:rsidR="00D33F0F" w:rsidRPr="00C15BA0" w:rsidRDefault="121303F3" w:rsidP="00F528E1">
            <w:pPr>
              <w:tabs>
                <w:tab w:val="left" w:pos="2081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C15BA0">
              <w:rPr>
                <w:rFonts w:ascii="Calibri" w:hAnsi="Calibri"/>
                <w:sz w:val="22"/>
                <w:szCs w:val="22"/>
              </w:rPr>
              <w:t>Dat</w:t>
            </w:r>
            <w:r w:rsidR="3F18EA54" w:rsidRPr="00C15BA0">
              <w:rPr>
                <w:rFonts w:ascii="Calibri" w:hAnsi="Calibri"/>
                <w:sz w:val="22"/>
                <w:szCs w:val="22"/>
              </w:rPr>
              <w:t>um</w:t>
            </w:r>
            <w:r w:rsidRPr="00C15BA0">
              <w:rPr>
                <w:rFonts w:ascii="Calibri" w:hAnsi="Calibri"/>
                <w:sz w:val="22"/>
                <w:szCs w:val="22"/>
              </w:rPr>
              <w:t>:</w:t>
            </w:r>
            <w:r w:rsidR="00D33566" w:rsidRPr="00C15BA0">
              <w:rPr>
                <w:rFonts w:ascii="Calibri" w:hAnsi="Calibri"/>
                <w:sz w:val="22"/>
                <w:szCs w:val="22"/>
              </w:rPr>
              <w:tab/>
            </w:r>
            <w:r w:rsidRPr="00C15BA0">
              <w:rPr>
                <w:rFonts w:ascii="Calibri" w:hAnsi="Calibri"/>
                <w:sz w:val="22"/>
                <w:szCs w:val="22"/>
              </w:rPr>
              <w:t>Tid:</w:t>
            </w:r>
          </w:p>
        </w:tc>
      </w:tr>
      <w:tr w:rsidR="00D33F0F" w:rsidRPr="008B6B98" w14:paraId="424511B2" w14:textId="77777777" w:rsidTr="00AE5912">
        <w:tc>
          <w:tcPr>
            <w:tcW w:w="5025" w:type="dxa"/>
          </w:tcPr>
          <w:p w14:paraId="2B57B5F9" w14:textId="77777777" w:rsidR="00D33F0F" w:rsidRPr="00C15BA0" w:rsidRDefault="00D33F0F" w:rsidP="00F528E1">
            <w:pPr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  <w:r w:rsidRPr="00C15BA0">
              <w:rPr>
                <w:rFonts w:ascii="Calibri" w:hAnsi="Calibri"/>
                <w:sz w:val="22"/>
                <w:szCs w:val="22"/>
              </w:rPr>
              <w:t>Personnummer och kön</w:t>
            </w:r>
          </w:p>
        </w:tc>
        <w:tc>
          <w:tcPr>
            <w:tcW w:w="5039" w:type="dxa"/>
            <w:vAlign w:val="center"/>
          </w:tcPr>
          <w:p w14:paraId="5EECECCB" w14:textId="26CE1D5D" w:rsidR="00D33F0F" w:rsidRPr="00C15BA0" w:rsidRDefault="00786406" w:rsidP="00F528E1">
            <w:pPr>
              <w:tabs>
                <w:tab w:val="left" w:pos="2081"/>
                <w:tab w:val="left" w:pos="3193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C15BA0">
              <w:rPr>
                <w:rFonts w:ascii="Calibri" w:hAnsi="Calibri"/>
                <w:sz w:val="22"/>
                <w:szCs w:val="22"/>
              </w:rPr>
              <w:t>Pn</w:t>
            </w:r>
            <w:r w:rsidR="121303F3" w:rsidRPr="00C15BA0">
              <w:rPr>
                <w:rFonts w:ascii="Calibri" w:hAnsi="Calibri"/>
                <w:sz w:val="22"/>
                <w:szCs w:val="22"/>
              </w:rPr>
              <w:t>r</w:t>
            </w:r>
            <w:proofErr w:type="spellEnd"/>
            <w:r w:rsidR="121303F3" w:rsidRPr="00C15BA0">
              <w:rPr>
                <w:rFonts w:ascii="Calibri" w:hAnsi="Calibri"/>
                <w:sz w:val="22"/>
                <w:szCs w:val="22"/>
              </w:rPr>
              <w:t>:</w:t>
            </w:r>
            <w:r w:rsidRPr="00C15BA0">
              <w:rPr>
                <w:rFonts w:ascii="Calibri" w:hAnsi="Calibri"/>
                <w:sz w:val="22"/>
                <w:szCs w:val="22"/>
              </w:rPr>
              <w:tab/>
            </w:r>
            <w:r w:rsidR="121303F3" w:rsidRPr="00C15BA0">
              <w:rPr>
                <w:rFonts w:ascii="Calibri" w:hAnsi="Calibri"/>
                <w:sz w:val="22"/>
                <w:szCs w:val="22"/>
              </w:rPr>
              <w:t xml:space="preserve">Kvinna </w:t>
            </w:r>
            <w:r w:rsidR="490A1A38" w:rsidRPr="00C15BA0">
              <w:rPr>
                <w:rFonts w:ascii="Symbol" w:eastAsia="Symbol" w:hAnsi="Symbol" w:cs="Symbol"/>
                <w:sz w:val="22"/>
                <w:szCs w:val="22"/>
              </w:rPr>
              <w:t>☐</w:t>
            </w:r>
            <w:r w:rsidRPr="00C15BA0">
              <w:rPr>
                <w:rFonts w:ascii="Calibri" w:hAnsi="Calibri"/>
                <w:sz w:val="22"/>
                <w:szCs w:val="22"/>
              </w:rPr>
              <w:tab/>
            </w:r>
            <w:r w:rsidR="121303F3" w:rsidRPr="00C15BA0">
              <w:rPr>
                <w:rFonts w:ascii="Calibri" w:hAnsi="Calibri"/>
                <w:sz w:val="22"/>
                <w:szCs w:val="22"/>
              </w:rPr>
              <w:t xml:space="preserve">Man </w:t>
            </w:r>
            <w:r w:rsidR="490A1A38" w:rsidRPr="00C15BA0">
              <w:rPr>
                <w:rFonts w:ascii="Symbol" w:eastAsia="Symbol" w:hAnsi="Symbol" w:cs="Symbol"/>
                <w:sz w:val="22"/>
                <w:szCs w:val="22"/>
              </w:rPr>
              <w:t>☐</w:t>
            </w:r>
          </w:p>
        </w:tc>
      </w:tr>
      <w:tr w:rsidR="00D33F0F" w:rsidRPr="008B6B98" w14:paraId="267CCF20" w14:textId="77777777" w:rsidTr="00AE5912">
        <w:tc>
          <w:tcPr>
            <w:tcW w:w="5025" w:type="dxa"/>
          </w:tcPr>
          <w:p w14:paraId="6EC4AD5B" w14:textId="77777777" w:rsidR="00D33F0F" w:rsidRPr="008B6B98" w:rsidRDefault="00D33F0F" w:rsidP="00F528E1">
            <w:pPr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Patientens namn</w:t>
            </w:r>
          </w:p>
        </w:tc>
        <w:tc>
          <w:tcPr>
            <w:tcW w:w="5039" w:type="dxa"/>
          </w:tcPr>
          <w:p w14:paraId="0A3B7825" w14:textId="77777777" w:rsidR="00D33F0F" w:rsidRPr="008B6B98" w:rsidRDefault="00D33F0F" w:rsidP="00F528E1">
            <w:pPr>
              <w:tabs>
                <w:tab w:val="left" w:pos="2081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</w:p>
        </w:tc>
      </w:tr>
      <w:tr w:rsidR="00D33F0F" w:rsidRPr="008B6B98" w14:paraId="6F35711A" w14:textId="77777777" w:rsidTr="00AE5912">
        <w:trPr>
          <w:trHeight w:hRule="exact" w:val="1985"/>
        </w:trPr>
        <w:tc>
          <w:tcPr>
            <w:tcW w:w="5025" w:type="dxa"/>
          </w:tcPr>
          <w:p w14:paraId="1D22D47F" w14:textId="55F0BF63" w:rsidR="008B2989" w:rsidRPr="008B6B98" w:rsidRDefault="00D33F0F" w:rsidP="008B2989">
            <w:pPr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bCs/>
                <w:sz w:val="22"/>
                <w:szCs w:val="22"/>
              </w:rPr>
              <w:t>Kontaktorsak</w:t>
            </w:r>
            <w:r w:rsidRPr="008B6B98">
              <w:rPr>
                <w:rFonts w:ascii="Calibri" w:hAnsi="Calibri"/>
                <w:sz w:val="22"/>
                <w:szCs w:val="22"/>
              </w:rPr>
              <w:t>:</w:t>
            </w:r>
            <w:r w:rsidR="00C45C6E" w:rsidRPr="008B6B98">
              <w:rPr>
                <w:rFonts w:ascii="Calibri" w:hAnsi="Calibri"/>
                <w:sz w:val="22"/>
                <w:szCs w:val="22"/>
              </w:rPr>
              <w:br/>
            </w:r>
            <w:r w:rsidR="00F7441C">
              <w:rPr>
                <w:rFonts w:ascii="Calibri" w:hAnsi="Calibri"/>
                <w:sz w:val="22"/>
                <w:szCs w:val="22"/>
              </w:rPr>
              <w:t>Ska vara s</w:t>
            </w:r>
            <w:r w:rsidRPr="008B6B98">
              <w:rPr>
                <w:rFonts w:ascii="Calibri" w:hAnsi="Calibri"/>
                <w:sz w:val="22"/>
                <w:szCs w:val="22"/>
              </w:rPr>
              <w:t xml:space="preserve">ymtom såsom </w:t>
            </w:r>
            <w:r w:rsidRPr="008B6B98">
              <w:rPr>
                <w:rFonts w:ascii="Calibri" w:hAnsi="Calibri"/>
                <w:b/>
                <w:bCs/>
                <w:sz w:val="22"/>
                <w:szCs w:val="22"/>
              </w:rPr>
              <w:t>plötsligt</w:t>
            </w:r>
            <w:r w:rsidRPr="008B6B98">
              <w:rPr>
                <w:rFonts w:ascii="Calibri" w:hAnsi="Calibri"/>
                <w:sz w:val="22"/>
                <w:szCs w:val="22"/>
              </w:rPr>
              <w:t xml:space="preserve"> nytillkommen </w:t>
            </w:r>
            <w:r w:rsidRPr="008B6B98">
              <w:rPr>
                <w:rFonts w:ascii="Calibri" w:hAnsi="Calibri"/>
                <w:b/>
                <w:bCs/>
                <w:sz w:val="22"/>
                <w:szCs w:val="22"/>
              </w:rPr>
              <w:t>ensidig</w:t>
            </w:r>
            <w:r w:rsidRPr="008B6B98">
              <w:rPr>
                <w:rFonts w:ascii="Calibri" w:hAnsi="Calibri"/>
                <w:sz w:val="22"/>
                <w:szCs w:val="22"/>
              </w:rPr>
              <w:t xml:space="preserve"> förlamning och/eller talstörning</w:t>
            </w:r>
            <w:r w:rsidR="00F7441C">
              <w:rPr>
                <w:rFonts w:ascii="Calibri" w:hAnsi="Calibri"/>
                <w:sz w:val="22"/>
                <w:szCs w:val="22"/>
              </w:rPr>
              <w:t xml:space="preserve">. Kan vara </w:t>
            </w:r>
            <w:r w:rsidRPr="008B6B98">
              <w:rPr>
                <w:rFonts w:ascii="Calibri" w:hAnsi="Calibri"/>
                <w:sz w:val="22"/>
                <w:szCs w:val="22"/>
              </w:rPr>
              <w:t>kvarstående</w:t>
            </w:r>
            <w:r w:rsidR="00F7441C">
              <w:rPr>
                <w:rFonts w:ascii="Calibri" w:hAnsi="Calibri"/>
                <w:sz w:val="22"/>
                <w:szCs w:val="22"/>
              </w:rPr>
              <w:t xml:space="preserve"> eller </w:t>
            </w:r>
            <w:r w:rsidRPr="008B6B98">
              <w:rPr>
                <w:rFonts w:ascii="Calibri" w:hAnsi="Calibri"/>
                <w:sz w:val="22"/>
                <w:szCs w:val="22"/>
              </w:rPr>
              <w:t>övergående symtom</w:t>
            </w:r>
            <w:r w:rsidR="00F7441C">
              <w:rPr>
                <w:rFonts w:ascii="Calibri" w:hAnsi="Calibri"/>
                <w:sz w:val="22"/>
                <w:szCs w:val="22"/>
              </w:rPr>
              <w:t>.</w:t>
            </w:r>
          </w:p>
        </w:tc>
        <w:tc>
          <w:tcPr>
            <w:tcW w:w="5039" w:type="dxa"/>
          </w:tcPr>
          <w:p w14:paraId="5C3EC5C1" w14:textId="618300E6" w:rsidR="00D33F0F" w:rsidRPr="008B6B98" w:rsidRDefault="121303F3" w:rsidP="00F528E1">
            <w:pPr>
              <w:tabs>
                <w:tab w:val="left" w:pos="2081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="490A1A38"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  <w:r w:rsidR="007F69E5" w:rsidRPr="008B6B98">
              <w:rPr>
                <w:rFonts w:ascii="Symbol" w:eastAsia="Symbol" w:hAnsi="Symbol" w:cs="Symbol"/>
                <w:sz w:val="22"/>
                <w:szCs w:val="22"/>
              </w:rPr>
              <w:t xml:space="preserve">. </w:t>
            </w:r>
            <w:r w:rsidR="007F69E5" w:rsidRPr="008B6B98">
              <w:rPr>
                <w:rFonts w:ascii="Calibri" w:hAnsi="Calibri"/>
                <w:sz w:val="22"/>
                <w:szCs w:val="22"/>
              </w:rPr>
              <w:t>S</w:t>
            </w:r>
            <w:r w:rsidRPr="008B6B98">
              <w:rPr>
                <w:rFonts w:ascii="Calibri" w:hAnsi="Calibri"/>
                <w:sz w:val="22"/>
                <w:szCs w:val="22"/>
              </w:rPr>
              <w:t>ymtomen är:</w:t>
            </w:r>
            <w:r w:rsidR="00604BE0" w:rsidRPr="008B6B98">
              <w:rPr>
                <w:rFonts w:ascii="Calibri" w:hAnsi="Calibri"/>
                <w:sz w:val="22"/>
                <w:szCs w:val="22"/>
              </w:rPr>
              <w:tab/>
              <w:t xml:space="preserve">Nej </w:t>
            </w:r>
            <w:r w:rsidR="00604BE0"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  <w:r w:rsidR="00604BE0" w:rsidRPr="008B6B98"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  <w:tr w:rsidR="00D33F0F" w:rsidRPr="008B6B98" w14:paraId="541C5BD9" w14:textId="77777777" w:rsidTr="00AE5912">
        <w:tc>
          <w:tcPr>
            <w:tcW w:w="5025" w:type="dxa"/>
          </w:tcPr>
          <w:p w14:paraId="10EB5D73" w14:textId="77777777" w:rsidR="00D33F0F" w:rsidRPr="008B6B98" w:rsidRDefault="00D33F0F" w:rsidP="00F528E1">
            <w:pPr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Insjuknandetid:</w:t>
            </w:r>
          </w:p>
        </w:tc>
        <w:tc>
          <w:tcPr>
            <w:tcW w:w="5039" w:type="dxa"/>
          </w:tcPr>
          <w:p w14:paraId="306CAC57" w14:textId="2EEEA60A" w:rsidR="00D33F0F" w:rsidRPr="008B6B98" w:rsidRDefault="121303F3" w:rsidP="00F528E1">
            <w:pPr>
              <w:tabs>
                <w:tab w:val="left" w:pos="1636"/>
                <w:tab w:val="left" w:pos="3195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Datum:</w:t>
            </w:r>
            <w:r w:rsidR="0077323D" w:rsidRPr="008B6B98">
              <w:rPr>
                <w:rFonts w:ascii="Calibri" w:hAnsi="Calibri"/>
                <w:sz w:val="22"/>
                <w:szCs w:val="22"/>
              </w:rPr>
              <w:tab/>
            </w:r>
            <w:r w:rsidRPr="008B6B98">
              <w:rPr>
                <w:rFonts w:ascii="Calibri" w:hAnsi="Calibri"/>
                <w:sz w:val="22"/>
                <w:szCs w:val="22"/>
              </w:rPr>
              <w:t>Tid:</w:t>
            </w:r>
            <w:r w:rsidR="00652F93" w:rsidRPr="008B6B98">
              <w:rPr>
                <w:rFonts w:ascii="Calibri" w:hAnsi="Calibri"/>
                <w:sz w:val="22"/>
                <w:szCs w:val="22"/>
              </w:rPr>
              <w:tab/>
            </w:r>
            <w:r w:rsidRPr="008B6B98">
              <w:rPr>
                <w:rFonts w:ascii="Calibri" w:hAnsi="Calibri"/>
                <w:sz w:val="22"/>
                <w:szCs w:val="22"/>
              </w:rPr>
              <w:t xml:space="preserve">Osäker tid </w:t>
            </w:r>
            <w:r w:rsidR="490A1A38"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</w:p>
        </w:tc>
      </w:tr>
      <w:tr w:rsidR="00D33F0F" w:rsidRPr="008B6B98" w14:paraId="09F31F19" w14:textId="77777777" w:rsidTr="00AE5912">
        <w:tc>
          <w:tcPr>
            <w:tcW w:w="5025" w:type="dxa"/>
            <w:tcBorders>
              <w:bottom w:val="single" w:sz="4" w:space="0" w:color="auto"/>
            </w:tcBorders>
          </w:tcPr>
          <w:p w14:paraId="5EFC704B" w14:textId="77777777" w:rsidR="00D33F0F" w:rsidRPr="008B6B98" w:rsidRDefault="00D33F0F" w:rsidP="00F528E1">
            <w:pPr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Inneliggande för stroke senaste månaden?</w:t>
            </w:r>
          </w:p>
        </w:tc>
        <w:tc>
          <w:tcPr>
            <w:tcW w:w="5039" w:type="dxa"/>
            <w:tcBorders>
              <w:bottom w:val="single" w:sz="4" w:space="0" w:color="auto"/>
            </w:tcBorders>
          </w:tcPr>
          <w:p w14:paraId="156CCCA2" w14:textId="546F7E93" w:rsidR="00D33F0F" w:rsidRPr="008B6B98" w:rsidRDefault="121303F3" w:rsidP="00F528E1">
            <w:pPr>
              <w:tabs>
                <w:tab w:val="left" w:pos="1636"/>
                <w:tab w:val="left" w:pos="3195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Nej </w:t>
            </w:r>
            <w:r w:rsidR="490A1A38"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  <w:r w:rsidR="00652F93" w:rsidRPr="008B6B98">
              <w:rPr>
                <w:rFonts w:ascii="Symbol" w:eastAsia="Symbol" w:hAnsi="Symbol" w:cs="Symbol"/>
                <w:sz w:val="22"/>
                <w:szCs w:val="22"/>
              </w:rPr>
              <w:tab/>
            </w: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="490A1A38"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  <w:r w:rsidR="00652F93" w:rsidRPr="008B6B98">
              <w:rPr>
                <w:rFonts w:ascii="Symbol" w:eastAsia="Symbol" w:hAnsi="Symbol" w:cs="Symbol"/>
                <w:sz w:val="22"/>
                <w:szCs w:val="22"/>
              </w:rPr>
              <w:tab/>
            </w:r>
            <w:r w:rsidRPr="008B6B98">
              <w:rPr>
                <w:rFonts w:ascii="Calibri" w:hAnsi="Calibri"/>
                <w:sz w:val="22"/>
                <w:szCs w:val="22"/>
              </w:rPr>
              <w:t xml:space="preserve">Oklart </w:t>
            </w:r>
            <w:r w:rsidR="490A1A38"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</w:p>
        </w:tc>
      </w:tr>
      <w:tr w:rsidR="00D33F0F" w:rsidRPr="008B6B98" w14:paraId="4A7AF2F7" w14:textId="77777777" w:rsidTr="00AE5912">
        <w:trPr>
          <w:trHeight w:val="754"/>
        </w:trPr>
        <w:tc>
          <w:tcPr>
            <w:tcW w:w="5025" w:type="dxa"/>
            <w:tcBorders>
              <w:bottom w:val="single" w:sz="4" w:space="0" w:color="auto"/>
              <w:right w:val="nil"/>
            </w:tcBorders>
          </w:tcPr>
          <w:p w14:paraId="4EFCB70E" w14:textId="77777777" w:rsidR="00D33F0F" w:rsidRPr="008B6B98" w:rsidRDefault="00D33F0F" w:rsidP="00F528E1">
            <w:pPr>
              <w:spacing w:after="0" w:line="240" w:lineRule="auto"/>
              <w:ind w:left="72" w:right="0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Tidigare sjukdomar (Plats för anteckningar)</w:t>
            </w:r>
          </w:p>
        </w:tc>
        <w:tc>
          <w:tcPr>
            <w:tcW w:w="5039" w:type="dxa"/>
            <w:tcBorders>
              <w:left w:val="nil"/>
              <w:bottom w:val="single" w:sz="4" w:space="0" w:color="auto"/>
            </w:tcBorders>
          </w:tcPr>
          <w:p w14:paraId="50077E09" w14:textId="77777777" w:rsidR="00D33F0F" w:rsidRPr="008B6B98" w:rsidRDefault="00D33F0F" w:rsidP="00F528E1">
            <w:pPr>
              <w:tabs>
                <w:tab w:val="left" w:pos="2081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</w:p>
        </w:tc>
      </w:tr>
      <w:tr w:rsidR="00F740BB" w:rsidRPr="008B6B98" w14:paraId="446A1847" w14:textId="77777777" w:rsidTr="00AE5912">
        <w:tc>
          <w:tcPr>
            <w:tcW w:w="5025" w:type="dxa"/>
            <w:tcBorders>
              <w:left w:val="nil"/>
              <w:right w:val="nil"/>
            </w:tcBorders>
          </w:tcPr>
          <w:p w14:paraId="7C703873" w14:textId="7426D7D0" w:rsidR="00F740BB" w:rsidRPr="0003459B" w:rsidRDefault="00C327C4" w:rsidP="00453D2E">
            <w:pPr>
              <w:pStyle w:val="Rubrik2"/>
            </w:pPr>
            <w:proofErr w:type="spellStart"/>
            <w:r w:rsidRPr="00DF2A2E">
              <w:t>Exklusionskriterier</w:t>
            </w:r>
            <w:proofErr w:type="spellEnd"/>
          </w:p>
        </w:tc>
        <w:tc>
          <w:tcPr>
            <w:tcW w:w="5039" w:type="dxa"/>
            <w:tcBorders>
              <w:left w:val="nil"/>
              <w:right w:val="nil"/>
            </w:tcBorders>
          </w:tcPr>
          <w:p w14:paraId="7832801F" w14:textId="77777777" w:rsidR="00F740BB" w:rsidRPr="008B6B98" w:rsidRDefault="00F740BB" w:rsidP="00F528E1">
            <w:pPr>
              <w:tabs>
                <w:tab w:val="left" w:pos="2081"/>
              </w:tabs>
              <w:spacing w:after="0" w:line="24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</w:p>
        </w:tc>
      </w:tr>
      <w:tr w:rsidR="00D33F0F" w:rsidRPr="008B6B98" w14:paraId="70D44884" w14:textId="77777777" w:rsidTr="00E77950">
        <w:tc>
          <w:tcPr>
            <w:tcW w:w="5025" w:type="dxa"/>
            <w:tcBorders>
              <w:bottom w:val="nil"/>
            </w:tcBorders>
          </w:tcPr>
          <w:p w14:paraId="69C7C372" w14:textId="3C5D4B88" w:rsidR="00D33F0F" w:rsidRPr="008B6B98" w:rsidRDefault="007B5531" w:rsidP="00104A88">
            <w:pPr>
              <w:tabs>
                <w:tab w:val="left" w:pos="1730"/>
              </w:tabs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Vitalparametrar enl</w:t>
            </w:r>
            <w:r w:rsidR="00266478">
              <w:rPr>
                <w:rFonts w:ascii="Calibri" w:hAnsi="Calibri"/>
                <w:sz w:val="22"/>
                <w:szCs w:val="22"/>
              </w:rPr>
              <w:t>igt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="00ED08D5">
              <w:rPr>
                <w:rFonts w:ascii="Calibri" w:hAnsi="Calibri"/>
                <w:sz w:val="22"/>
                <w:szCs w:val="22"/>
              </w:rPr>
              <w:t xml:space="preserve">RETTS </w:t>
            </w:r>
            <w:r w:rsidR="00ED08D5" w:rsidRPr="000E760F">
              <w:rPr>
                <w:rFonts w:ascii="Calibri" w:hAnsi="Calibri"/>
                <w:b/>
                <w:bCs/>
                <w:color w:val="FF8000"/>
                <w:sz w:val="22"/>
                <w:szCs w:val="22"/>
              </w:rPr>
              <w:t>ORANGE</w:t>
            </w:r>
            <w:r w:rsidR="00ED08D5" w:rsidRPr="007B5531">
              <w:rPr>
                <w:rFonts w:ascii="Calibri" w:hAnsi="Calibri"/>
                <w:color w:val="FFA000"/>
                <w:sz w:val="22"/>
                <w:szCs w:val="22"/>
              </w:rPr>
              <w:t xml:space="preserve"> </w:t>
            </w:r>
            <w:r w:rsidR="00ED08D5">
              <w:rPr>
                <w:rFonts w:ascii="Calibri" w:hAnsi="Calibri"/>
                <w:sz w:val="22"/>
                <w:szCs w:val="22"/>
              </w:rPr>
              <w:t>eller</w:t>
            </w:r>
            <w:r>
              <w:rPr>
                <w:rFonts w:ascii="Calibri" w:hAnsi="Calibri"/>
                <w:sz w:val="22"/>
                <w:szCs w:val="22"/>
              </w:rPr>
              <w:t xml:space="preserve"> sämre?</w:t>
            </w:r>
            <w:r w:rsidR="00EB601F">
              <w:rPr>
                <w:rFonts w:ascii="Calibri" w:hAnsi="Calibri"/>
                <w:sz w:val="22"/>
                <w:szCs w:val="22"/>
              </w:rPr>
              <w:br/>
            </w:r>
            <w:r w:rsidR="000C2F02">
              <w:rPr>
                <w:rFonts w:ascii="Calibri" w:hAnsi="Calibri"/>
                <w:sz w:val="22"/>
                <w:szCs w:val="22"/>
              </w:rPr>
              <w:t>Dvs något av</w:t>
            </w:r>
            <w:r w:rsidR="000C2F02">
              <w:rPr>
                <w:rFonts w:ascii="Calibri" w:hAnsi="Calibri"/>
                <w:sz w:val="22"/>
                <w:szCs w:val="22"/>
              </w:rPr>
              <w:tab/>
            </w:r>
            <w:r w:rsidR="00513164">
              <w:rPr>
                <w:rFonts w:ascii="Calibri" w:hAnsi="Calibri"/>
                <w:sz w:val="22"/>
                <w:szCs w:val="22"/>
              </w:rPr>
              <w:t xml:space="preserve">AF </w:t>
            </w:r>
            <w:proofErr w:type="gramStart"/>
            <w:r w:rsidR="00513164">
              <w:rPr>
                <w:rFonts w:ascii="Calibri" w:hAnsi="Calibri"/>
                <w:sz w:val="22"/>
                <w:szCs w:val="22"/>
              </w:rPr>
              <w:t>&lt; 8</w:t>
            </w:r>
            <w:proofErr w:type="gramEnd"/>
            <w:r w:rsidR="00513164">
              <w:rPr>
                <w:rFonts w:ascii="Calibri" w:hAnsi="Calibri"/>
                <w:sz w:val="22"/>
                <w:szCs w:val="22"/>
              </w:rPr>
              <w:t xml:space="preserve"> eller &gt; 25</w:t>
            </w:r>
            <w:r w:rsidR="00513164">
              <w:rPr>
                <w:rFonts w:ascii="Calibri" w:hAnsi="Calibri"/>
                <w:sz w:val="22"/>
                <w:szCs w:val="22"/>
              </w:rPr>
              <w:br/>
            </w:r>
            <w:r w:rsidR="00513164">
              <w:rPr>
                <w:rFonts w:ascii="Calibri" w:hAnsi="Calibri"/>
                <w:sz w:val="22"/>
                <w:szCs w:val="22"/>
              </w:rPr>
              <w:tab/>
            </w:r>
            <w:r w:rsidR="004533EF">
              <w:rPr>
                <w:rFonts w:ascii="Calibri" w:hAnsi="Calibri"/>
                <w:sz w:val="22"/>
                <w:szCs w:val="22"/>
              </w:rPr>
              <w:t>SaO</w:t>
            </w:r>
            <w:r w:rsidR="004533EF">
              <w:rPr>
                <w:rFonts w:ascii="Calibri" w:hAnsi="Calibri"/>
                <w:sz w:val="22"/>
                <w:szCs w:val="22"/>
                <w:vertAlign w:val="subscript"/>
              </w:rPr>
              <w:t>2</w:t>
            </w:r>
            <w:r w:rsidR="004533EF">
              <w:rPr>
                <w:rFonts w:ascii="Calibri" w:hAnsi="Calibri"/>
                <w:sz w:val="22"/>
                <w:szCs w:val="22"/>
              </w:rPr>
              <w:t xml:space="preserve"> &lt; 90% på luft</w:t>
            </w:r>
            <w:r w:rsidR="004533EF">
              <w:rPr>
                <w:rFonts w:ascii="Calibri" w:hAnsi="Calibri"/>
                <w:sz w:val="22"/>
                <w:szCs w:val="22"/>
              </w:rPr>
              <w:br/>
            </w:r>
            <w:r w:rsidR="004533EF">
              <w:rPr>
                <w:rFonts w:ascii="Calibri" w:hAnsi="Calibri"/>
                <w:sz w:val="22"/>
                <w:szCs w:val="22"/>
              </w:rPr>
              <w:tab/>
            </w:r>
            <w:r w:rsidR="00A97D90">
              <w:rPr>
                <w:rFonts w:ascii="Calibri" w:hAnsi="Calibri"/>
                <w:sz w:val="22"/>
                <w:szCs w:val="22"/>
              </w:rPr>
              <w:t>Puls &lt; 40/min eller &gt; 120/min</w:t>
            </w:r>
            <w:r w:rsidR="006A7757">
              <w:rPr>
                <w:rFonts w:ascii="Calibri" w:hAnsi="Calibri"/>
                <w:sz w:val="22"/>
                <w:szCs w:val="22"/>
              </w:rPr>
              <w:br/>
            </w:r>
            <w:r w:rsidR="006A7757">
              <w:rPr>
                <w:rFonts w:ascii="Calibri" w:hAnsi="Calibri"/>
                <w:sz w:val="22"/>
                <w:szCs w:val="22"/>
              </w:rPr>
              <w:tab/>
              <w:t>Systoliskt BT &lt;</w:t>
            </w:r>
            <w:r w:rsidR="00847092">
              <w:rPr>
                <w:rFonts w:ascii="Calibri" w:hAnsi="Calibri"/>
                <w:sz w:val="22"/>
                <w:szCs w:val="22"/>
              </w:rPr>
              <w:t xml:space="preserve"> 90 </w:t>
            </w:r>
            <w:proofErr w:type="spellStart"/>
            <w:r w:rsidR="00847092">
              <w:rPr>
                <w:rFonts w:ascii="Calibri" w:hAnsi="Calibri"/>
                <w:sz w:val="22"/>
                <w:szCs w:val="22"/>
              </w:rPr>
              <w:t>mmHg</w:t>
            </w:r>
            <w:proofErr w:type="spellEnd"/>
            <w:r w:rsidR="00847092">
              <w:rPr>
                <w:rFonts w:ascii="Calibri" w:hAnsi="Calibri"/>
                <w:sz w:val="22"/>
                <w:szCs w:val="22"/>
              </w:rPr>
              <w:br/>
            </w:r>
            <w:r w:rsidR="00847092">
              <w:rPr>
                <w:rFonts w:ascii="Calibri" w:hAnsi="Calibri"/>
                <w:sz w:val="22"/>
                <w:szCs w:val="22"/>
              </w:rPr>
              <w:tab/>
              <w:t>RLS 2</w:t>
            </w:r>
            <w:r w:rsidR="009D2A57">
              <w:rPr>
                <w:rFonts w:ascii="Calibri" w:hAnsi="Calibri"/>
                <w:sz w:val="22"/>
                <w:szCs w:val="22"/>
              </w:rPr>
              <w:t xml:space="preserve"> (somnolent) eller sämre</w:t>
            </w:r>
            <w:r w:rsidR="009D2A57">
              <w:rPr>
                <w:rFonts w:ascii="Calibri" w:hAnsi="Calibri"/>
                <w:sz w:val="22"/>
                <w:szCs w:val="22"/>
              </w:rPr>
              <w:br/>
            </w:r>
            <w:r w:rsidR="009D2A57">
              <w:rPr>
                <w:rFonts w:ascii="Calibri" w:hAnsi="Calibri"/>
                <w:sz w:val="22"/>
                <w:szCs w:val="22"/>
              </w:rPr>
              <w:tab/>
              <w:t>Temp &lt; 35</w:t>
            </w:r>
            <w:r w:rsidR="00353101">
              <w:rPr>
                <w:rFonts w:ascii="Calibri" w:hAnsi="Calibri" w:cs="Calibri"/>
                <w:sz w:val="22"/>
                <w:szCs w:val="22"/>
              </w:rPr>
              <w:t>°</w:t>
            </w:r>
            <w:r w:rsidR="00353101">
              <w:rPr>
                <w:rFonts w:ascii="Calibri" w:hAnsi="Calibri"/>
                <w:sz w:val="22"/>
                <w:szCs w:val="22"/>
              </w:rPr>
              <w:t>C eller &gt; 41</w:t>
            </w:r>
            <w:r w:rsidR="00353101">
              <w:rPr>
                <w:rFonts w:ascii="Calibri" w:hAnsi="Calibri" w:cs="Calibri"/>
                <w:sz w:val="22"/>
                <w:szCs w:val="22"/>
              </w:rPr>
              <w:t>°</w:t>
            </w:r>
            <w:r w:rsidR="00353101">
              <w:rPr>
                <w:rFonts w:ascii="Calibri" w:hAnsi="Calibri"/>
                <w:sz w:val="22"/>
                <w:szCs w:val="22"/>
              </w:rPr>
              <w:t>C</w:t>
            </w:r>
          </w:p>
        </w:tc>
        <w:tc>
          <w:tcPr>
            <w:tcW w:w="5039" w:type="dxa"/>
            <w:tcBorders>
              <w:bottom w:val="nil"/>
            </w:tcBorders>
          </w:tcPr>
          <w:p w14:paraId="2FA1E4D3" w14:textId="2B8A43CC" w:rsidR="00D33F0F" w:rsidRPr="008B6B98" w:rsidRDefault="121303F3" w:rsidP="00F528E1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="490A1A38"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="0040450C"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="490A1A38"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637421" w:rsidRPr="008B6B98" w14:paraId="467F8CA9" w14:textId="77777777" w:rsidTr="00E77950">
        <w:tc>
          <w:tcPr>
            <w:tcW w:w="5025" w:type="dxa"/>
            <w:tcBorders>
              <w:top w:val="nil"/>
            </w:tcBorders>
          </w:tcPr>
          <w:p w14:paraId="77D22547" w14:textId="275A0768" w:rsidR="00637421" w:rsidRPr="008B6B98" w:rsidRDefault="00B2363E" w:rsidP="000D5F83">
            <w:pPr>
              <w:tabs>
                <w:tab w:val="left" w:pos="1729"/>
              </w:tabs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Vitalparametrar </w:t>
            </w:r>
            <w:r w:rsidR="003114CF">
              <w:rPr>
                <w:rFonts w:ascii="Calibri" w:hAnsi="Calibri"/>
                <w:sz w:val="22"/>
                <w:szCs w:val="22"/>
              </w:rPr>
              <w:t xml:space="preserve">spec. </w:t>
            </w:r>
            <w:r>
              <w:rPr>
                <w:rFonts w:ascii="Calibri" w:hAnsi="Calibri"/>
                <w:sz w:val="22"/>
                <w:szCs w:val="22"/>
              </w:rPr>
              <w:t xml:space="preserve">för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Hjärnvägen</w:t>
            </w:r>
            <w:proofErr w:type="spellEnd"/>
            <w:r w:rsidR="00104A88">
              <w:rPr>
                <w:rFonts w:ascii="Calibri" w:hAnsi="Calibri"/>
                <w:sz w:val="22"/>
                <w:szCs w:val="22"/>
              </w:rPr>
              <w:t xml:space="preserve"> avvikande?</w:t>
            </w:r>
            <w:r w:rsidR="00104A88">
              <w:br/>
            </w:r>
            <w:r w:rsidR="00104A88">
              <w:rPr>
                <w:rFonts w:ascii="Calibri" w:hAnsi="Calibri"/>
                <w:sz w:val="22"/>
                <w:szCs w:val="22"/>
              </w:rPr>
              <w:t>Dvs något av</w:t>
            </w:r>
            <w:r w:rsidR="00104A88">
              <w:tab/>
            </w:r>
            <w:r w:rsidR="000D5F83">
              <w:rPr>
                <w:rFonts w:ascii="Calibri" w:hAnsi="Calibri"/>
                <w:sz w:val="22"/>
                <w:szCs w:val="22"/>
              </w:rPr>
              <w:t xml:space="preserve">Systoliskt BT </w:t>
            </w:r>
            <w:proofErr w:type="gramStart"/>
            <w:r w:rsidR="000D5F83">
              <w:rPr>
                <w:rFonts w:ascii="Calibri" w:hAnsi="Calibri"/>
                <w:sz w:val="22"/>
                <w:szCs w:val="22"/>
              </w:rPr>
              <w:t>&lt; 100</w:t>
            </w:r>
            <w:proofErr w:type="gramEnd"/>
            <w:r w:rsidR="000D5F83">
              <w:rPr>
                <w:rFonts w:ascii="Calibri" w:hAnsi="Calibri"/>
                <w:sz w:val="22"/>
                <w:szCs w:val="22"/>
              </w:rPr>
              <w:t xml:space="preserve"> </w:t>
            </w:r>
            <w:proofErr w:type="spellStart"/>
            <w:r w:rsidR="000D5F83">
              <w:rPr>
                <w:rFonts w:ascii="Calibri" w:hAnsi="Calibri"/>
                <w:sz w:val="22"/>
                <w:szCs w:val="22"/>
              </w:rPr>
              <w:t>mmHg</w:t>
            </w:r>
            <w:proofErr w:type="spellEnd"/>
            <w:r w:rsidR="000D5F83">
              <w:br/>
            </w:r>
            <w:r w:rsidR="000D5F83">
              <w:tab/>
            </w:r>
            <w:r w:rsidR="000D5F83">
              <w:rPr>
                <w:rFonts w:ascii="Calibri" w:hAnsi="Calibri"/>
                <w:sz w:val="22"/>
                <w:szCs w:val="22"/>
              </w:rPr>
              <w:t>Temp &gt; 39</w:t>
            </w:r>
            <w:r w:rsidR="000D5F83">
              <w:rPr>
                <w:rFonts w:ascii="Calibri" w:hAnsi="Calibri" w:cs="Calibri"/>
                <w:sz w:val="22"/>
                <w:szCs w:val="22"/>
              </w:rPr>
              <w:t>°</w:t>
            </w:r>
            <w:r w:rsidR="000D5F83">
              <w:rPr>
                <w:rFonts w:ascii="Calibri" w:hAnsi="Calibri"/>
                <w:sz w:val="22"/>
                <w:szCs w:val="22"/>
              </w:rPr>
              <w:t>C</w:t>
            </w:r>
          </w:p>
        </w:tc>
        <w:tc>
          <w:tcPr>
            <w:tcW w:w="5039" w:type="dxa"/>
            <w:tcBorders>
              <w:top w:val="nil"/>
            </w:tcBorders>
          </w:tcPr>
          <w:p w14:paraId="53ED0256" w14:textId="77777777" w:rsidR="00637421" w:rsidRPr="008B6B98" w:rsidRDefault="00637421" w:rsidP="00CD59F0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F6255F" w:rsidRPr="008B6B98" w14:paraId="65C26790" w14:textId="77777777" w:rsidTr="00AE5912">
        <w:tc>
          <w:tcPr>
            <w:tcW w:w="5025" w:type="dxa"/>
          </w:tcPr>
          <w:p w14:paraId="26F3088A" w14:textId="77777777" w:rsidR="00F6255F" w:rsidRPr="008B6B98" w:rsidRDefault="00F6255F" w:rsidP="0072702F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P-glukos mindre än 3 </w:t>
            </w:r>
            <w:proofErr w:type="spellStart"/>
            <w:r w:rsidRPr="008B6B98">
              <w:rPr>
                <w:rFonts w:ascii="Calibri" w:hAnsi="Calibri"/>
                <w:sz w:val="22"/>
                <w:szCs w:val="22"/>
              </w:rPr>
              <w:t>mmol</w:t>
            </w:r>
            <w:proofErr w:type="spellEnd"/>
            <w:r w:rsidRPr="008B6B98">
              <w:rPr>
                <w:rFonts w:ascii="Calibri" w:hAnsi="Calibri"/>
                <w:sz w:val="22"/>
                <w:szCs w:val="22"/>
              </w:rPr>
              <w:t xml:space="preserve">/l eller mer än 22 </w:t>
            </w:r>
            <w:proofErr w:type="spellStart"/>
            <w:r w:rsidRPr="008B6B98">
              <w:rPr>
                <w:rFonts w:ascii="Calibri" w:hAnsi="Calibri"/>
                <w:sz w:val="22"/>
                <w:szCs w:val="22"/>
              </w:rPr>
              <w:t>mmol</w:t>
            </w:r>
            <w:proofErr w:type="spellEnd"/>
            <w:r w:rsidRPr="008B6B98">
              <w:rPr>
                <w:rFonts w:ascii="Calibri" w:hAnsi="Calibri"/>
                <w:sz w:val="22"/>
                <w:szCs w:val="22"/>
              </w:rPr>
              <w:t>/l</w:t>
            </w:r>
          </w:p>
        </w:tc>
        <w:tc>
          <w:tcPr>
            <w:tcW w:w="5039" w:type="dxa"/>
          </w:tcPr>
          <w:p w14:paraId="549B52C0" w14:textId="77777777" w:rsidR="00F6255F" w:rsidRPr="008B6B98" w:rsidRDefault="00F6255F" w:rsidP="0072702F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ED08D5" w:rsidRPr="008B6B98" w14:paraId="077B648D" w14:textId="77777777" w:rsidTr="00AE5912">
        <w:tc>
          <w:tcPr>
            <w:tcW w:w="5025" w:type="dxa"/>
          </w:tcPr>
          <w:p w14:paraId="2B5128AF" w14:textId="4B344046" w:rsidR="00ED08D5" w:rsidRPr="008B6B98" w:rsidRDefault="00ED08D5" w:rsidP="00F528E1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Kramper i samband med insjuknandet?</w:t>
            </w:r>
          </w:p>
        </w:tc>
        <w:tc>
          <w:tcPr>
            <w:tcW w:w="5039" w:type="dxa"/>
          </w:tcPr>
          <w:p w14:paraId="63928814" w14:textId="7ACFF4A8" w:rsidR="00ED08D5" w:rsidRPr="008B6B98" w:rsidRDefault="00C623A4" w:rsidP="00F528E1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F6255F" w:rsidRPr="008B6B98" w14:paraId="76B429C9" w14:textId="77777777" w:rsidTr="00AE5912">
        <w:tc>
          <w:tcPr>
            <w:tcW w:w="5025" w:type="dxa"/>
          </w:tcPr>
          <w:p w14:paraId="5355C7AD" w14:textId="77777777" w:rsidR="00F6255F" w:rsidRPr="008B6B98" w:rsidRDefault="00F6255F" w:rsidP="00C36C55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proofErr w:type="spellStart"/>
            <w:r w:rsidRPr="008B6B98">
              <w:rPr>
                <w:rFonts w:ascii="Calibri" w:hAnsi="Calibri"/>
                <w:sz w:val="22"/>
                <w:szCs w:val="22"/>
              </w:rPr>
              <w:t>Brsm</w:t>
            </w:r>
            <w:proofErr w:type="spellEnd"/>
            <w:r w:rsidRPr="008B6B98">
              <w:rPr>
                <w:rFonts w:ascii="Calibri" w:hAnsi="Calibri"/>
                <w:sz w:val="22"/>
                <w:szCs w:val="22"/>
              </w:rPr>
              <w:t xml:space="preserve"> el</w:t>
            </w:r>
            <w:r>
              <w:rPr>
                <w:rFonts w:ascii="Calibri" w:hAnsi="Calibri"/>
                <w:sz w:val="22"/>
                <w:szCs w:val="22"/>
              </w:rPr>
              <w:t>ler</w:t>
            </w:r>
            <w:r w:rsidRPr="008B6B98">
              <w:rPr>
                <w:rFonts w:ascii="Calibri" w:hAnsi="Calibri"/>
                <w:sz w:val="22"/>
                <w:szCs w:val="22"/>
              </w:rPr>
              <w:t xml:space="preserve"> EKG förändringar</w:t>
            </w:r>
            <w:r>
              <w:rPr>
                <w:rFonts w:ascii="Calibri" w:hAnsi="Calibri"/>
                <w:sz w:val="22"/>
                <w:szCs w:val="22"/>
              </w:rPr>
              <w:t xml:space="preserve"> tydande på AKS?</w:t>
            </w:r>
            <w:r>
              <w:rPr>
                <w:rFonts w:ascii="Calibri" w:hAnsi="Calibri"/>
                <w:sz w:val="22"/>
                <w:szCs w:val="22"/>
              </w:rPr>
              <w:br/>
            </w:r>
            <w:r w:rsidRPr="008B6B98">
              <w:rPr>
                <w:rFonts w:ascii="Calibri" w:hAnsi="Calibri"/>
                <w:sz w:val="22"/>
                <w:szCs w:val="22"/>
              </w:rPr>
              <w:t>Strokeläkare värderar EKG i EC Store</w:t>
            </w:r>
          </w:p>
        </w:tc>
        <w:tc>
          <w:tcPr>
            <w:tcW w:w="5039" w:type="dxa"/>
          </w:tcPr>
          <w:p w14:paraId="1CDA1DC1" w14:textId="77777777" w:rsidR="00F6255F" w:rsidRPr="008B6B98" w:rsidRDefault="00F6255F" w:rsidP="00C36C55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AA7A0E" w:rsidRPr="008B6B98" w14:paraId="7D638956" w14:textId="77777777" w:rsidTr="00AE5912">
        <w:tc>
          <w:tcPr>
            <w:tcW w:w="5025" w:type="dxa"/>
          </w:tcPr>
          <w:p w14:paraId="53CC5146" w14:textId="5E756054" w:rsidR="00AA7A0E" w:rsidRPr="008B6B98" w:rsidRDefault="001E5517" w:rsidP="00F528E1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Enbart synnedsättning eller dubbelseende</w:t>
            </w:r>
            <w:r w:rsidR="008C103B">
              <w:rPr>
                <w:rFonts w:ascii="Calibri" w:hAnsi="Calibri"/>
                <w:sz w:val="22"/>
                <w:szCs w:val="22"/>
              </w:rPr>
              <w:t>?</w:t>
            </w:r>
          </w:p>
        </w:tc>
        <w:tc>
          <w:tcPr>
            <w:tcW w:w="5039" w:type="dxa"/>
          </w:tcPr>
          <w:p w14:paraId="6056CF82" w14:textId="234919C1" w:rsidR="00AA7A0E" w:rsidRPr="008B6B98" w:rsidRDefault="008C103B" w:rsidP="00F528E1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D74DF7" w:rsidRPr="008B6B98" w14:paraId="30245B91" w14:textId="77777777" w:rsidTr="00AE5912">
        <w:tc>
          <w:tcPr>
            <w:tcW w:w="5025" w:type="dxa"/>
          </w:tcPr>
          <w:p w14:paraId="0D93652E" w14:textId="6A15B95F" w:rsidR="00D74DF7" w:rsidRDefault="00D74DF7" w:rsidP="00F528E1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Enbart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facialispares</w:t>
            </w:r>
            <w:proofErr w:type="spellEnd"/>
            <w:r w:rsidR="00E149B8">
              <w:rPr>
                <w:rFonts w:ascii="Calibri" w:hAnsi="Calibri"/>
                <w:sz w:val="22"/>
                <w:szCs w:val="22"/>
              </w:rPr>
              <w:t>?</w:t>
            </w:r>
          </w:p>
        </w:tc>
        <w:tc>
          <w:tcPr>
            <w:tcW w:w="5039" w:type="dxa"/>
          </w:tcPr>
          <w:p w14:paraId="6A9D5074" w14:textId="7DEBC607" w:rsidR="00D74DF7" w:rsidRPr="008B6B98" w:rsidRDefault="00D74DF7" w:rsidP="00F528E1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D33F0F" w:rsidRPr="008B6B98" w14:paraId="7CBD5103" w14:textId="77777777" w:rsidTr="00AE5912">
        <w:tc>
          <w:tcPr>
            <w:tcW w:w="5025" w:type="dxa"/>
          </w:tcPr>
          <w:p w14:paraId="18A81239" w14:textId="4AD29D34" w:rsidR="00D33F0F" w:rsidRPr="008B6B98" w:rsidRDefault="00D1515F" w:rsidP="00F528E1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Misstänkt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gastroenterit</w:t>
            </w:r>
            <w:proofErr w:type="spellEnd"/>
            <w:r w:rsidR="00D33F0F" w:rsidRPr="008B6B98">
              <w:rPr>
                <w:rFonts w:ascii="Calibri" w:hAnsi="Calibri"/>
                <w:sz w:val="22"/>
                <w:szCs w:val="22"/>
              </w:rPr>
              <w:t>?</w:t>
            </w:r>
          </w:p>
        </w:tc>
        <w:tc>
          <w:tcPr>
            <w:tcW w:w="5039" w:type="dxa"/>
          </w:tcPr>
          <w:p w14:paraId="02CFE628" w14:textId="11EB00E4" w:rsidR="00D33F0F" w:rsidRPr="008B6B98" w:rsidRDefault="121303F3" w:rsidP="00F528E1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="490A1A38"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="0040450C"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="490A1A38"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D33F0F" w:rsidRPr="008B6B98" w14:paraId="1E101C42" w14:textId="77777777" w:rsidTr="00AE5912">
        <w:tc>
          <w:tcPr>
            <w:tcW w:w="5025" w:type="dxa"/>
          </w:tcPr>
          <w:p w14:paraId="5101C4CE" w14:textId="77777777" w:rsidR="00D33F0F" w:rsidRPr="008B6B98" w:rsidRDefault="00D33F0F" w:rsidP="00F528E1">
            <w:pPr>
              <w:spacing w:after="0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Sårskada som sannolikt behöver sutureras?</w:t>
            </w:r>
          </w:p>
        </w:tc>
        <w:tc>
          <w:tcPr>
            <w:tcW w:w="5039" w:type="dxa"/>
          </w:tcPr>
          <w:p w14:paraId="4BE7FE35" w14:textId="165998A3" w:rsidR="00D33F0F" w:rsidRPr="008B6B98" w:rsidRDefault="121303F3" w:rsidP="00F528E1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="490A1A38"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="0040450C"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="490A1A38"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EE58E0" w:rsidRPr="008B6B98" w14:paraId="5F6530D7" w14:textId="77777777" w:rsidTr="00AE5912">
        <w:tc>
          <w:tcPr>
            <w:tcW w:w="5025" w:type="dxa"/>
          </w:tcPr>
          <w:p w14:paraId="120C82B9" w14:textId="20A5E3C4" w:rsidR="00EE58E0" w:rsidRPr="008B6B98" w:rsidRDefault="00EE58E0">
            <w:pPr>
              <w:spacing w:after="0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Signifikant skalltrauma</w:t>
            </w:r>
            <w:r w:rsidR="00C61282">
              <w:rPr>
                <w:rFonts w:ascii="Calibri" w:hAnsi="Calibri"/>
                <w:sz w:val="22"/>
                <w:szCs w:val="22"/>
              </w:rPr>
              <w:t>?</w:t>
            </w:r>
          </w:p>
        </w:tc>
        <w:tc>
          <w:tcPr>
            <w:tcW w:w="5039" w:type="dxa"/>
          </w:tcPr>
          <w:p w14:paraId="04FFAB8F" w14:textId="15899DBE" w:rsidR="00EE58E0" w:rsidRPr="008B6B98" w:rsidRDefault="00EE58E0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eastAsia="Symbol" w:hAnsi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eastAsia="Symbol" w:hAnsi="Symbol" w:cs="Symbol"/>
                <w:color w:val="C00000"/>
                <w:sz w:val="22"/>
                <w:szCs w:val="22"/>
              </w:rPr>
              <w:t>☐</w:t>
            </w:r>
          </w:p>
        </w:tc>
      </w:tr>
      <w:tr w:rsidR="00EE58E0" w:rsidRPr="008B6B98" w14:paraId="58BDE0DB" w14:textId="77777777" w:rsidTr="00AE5912">
        <w:tc>
          <w:tcPr>
            <w:tcW w:w="10064" w:type="dxa"/>
            <w:gridSpan w:val="2"/>
            <w:tcBorders>
              <w:bottom w:val="single" w:sz="4" w:space="0" w:color="auto"/>
            </w:tcBorders>
            <w:shd w:val="clear" w:color="auto" w:fill="92D050"/>
          </w:tcPr>
          <w:p w14:paraId="07E0DE54" w14:textId="77777777" w:rsidR="00EE58E0" w:rsidRPr="008B6B98" w:rsidRDefault="00EE58E0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Om någon av ovanstående frågor besvaras med Ja är patienten </w:t>
            </w:r>
            <w:r w:rsidRPr="008B6B98">
              <w:rPr>
                <w:rFonts w:ascii="Calibri" w:hAnsi="Calibri"/>
                <w:b/>
                <w:bCs/>
                <w:sz w:val="22"/>
                <w:szCs w:val="22"/>
              </w:rPr>
              <w:t>inte</w:t>
            </w:r>
            <w:r w:rsidRPr="008B6B98">
              <w:rPr>
                <w:rFonts w:ascii="Calibri" w:hAnsi="Calibri"/>
                <w:sz w:val="22"/>
                <w:szCs w:val="22"/>
              </w:rPr>
              <w:t xml:space="preserve"> aktuell för </w:t>
            </w:r>
            <w:proofErr w:type="spellStart"/>
            <w:r w:rsidRPr="008B6B98">
              <w:rPr>
                <w:rFonts w:ascii="Calibri" w:hAnsi="Calibri"/>
                <w:sz w:val="22"/>
                <w:szCs w:val="22"/>
              </w:rPr>
              <w:t>hjärnvägen</w:t>
            </w:r>
            <w:proofErr w:type="spellEnd"/>
            <w:r w:rsidRPr="008B6B98">
              <w:rPr>
                <w:rFonts w:ascii="Calibri" w:hAnsi="Calibri"/>
                <w:sz w:val="22"/>
                <w:szCs w:val="22"/>
              </w:rPr>
              <w:t>!</w:t>
            </w:r>
          </w:p>
        </w:tc>
      </w:tr>
    </w:tbl>
    <w:p w14:paraId="36894EF9" w14:textId="77777777" w:rsidR="00AE5912" w:rsidRDefault="00AE5912">
      <w:r>
        <w:rPr>
          <w:bCs/>
        </w:rPr>
        <w:br w:type="page"/>
      </w:r>
    </w:p>
    <w:tbl>
      <w:tblPr>
        <w:tblW w:w="10069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54"/>
        <w:gridCol w:w="2147"/>
        <w:gridCol w:w="2699"/>
        <w:gridCol w:w="169"/>
      </w:tblGrid>
      <w:tr w:rsidR="00EE58E0" w:rsidRPr="008B6B98" w14:paraId="2551409C" w14:textId="77777777" w:rsidTr="00476D01">
        <w:tc>
          <w:tcPr>
            <w:tcW w:w="50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8FFB48" w14:textId="5E2B19CA" w:rsidR="00EE58E0" w:rsidRPr="0003459B" w:rsidRDefault="00EE58E0" w:rsidP="00453D2E">
            <w:pPr>
              <w:pStyle w:val="Rubrik2"/>
            </w:pPr>
            <w:r w:rsidRPr="00DF2A2E">
              <w:lastRenderedPageBreak/>
              <w:t>Sammanställning</w:t>
            </w:r>
          </w:p>
        </w:tc>
        <w:tc>
          <w:tcPr>
            <w:tcW w:w="501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A7B82D" w14:textId="77777777" w:rsidR="00EE58E0" w:rsidRPr="008B6B98" w:rsidRDefault="00EE58E0" w:rsidP="00F528E1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</w:p>
        </w:tc>
      </w:tr>
      <w:tr w:rsidR="00EE58E0" w:rsidRPr="008B6B98" w14:paraId="1E6E7A42" w14:textId="77777777" w:rsidTr="00476D01">
        <w:tc>
          <w:tcPr>
            <w:tcW w:w="5054" w:type="dxa"/>
            <w:tcBorders>
              <w:bottom w:val="single" w:sz="4" w:space="0" w:color="auto"/>
              <w:right w:val="nil"/>
            </w:tcBorders>
          </w:tcPr>
          <w:p w14:paraId="0CFD99E8" w14:textId="410A0ABF" w:rsidR="00EE58E0" w:rsidRPr="00EE58E0" w:rsidRDefault="00EE58E0" w:rsidP="00F528E1">
            <w:pPr>
              <w:spacing w:after="0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 w:rsidRPr="00EE58E0">
              <w:rPr>
                <w:rFonts w:ascii="Calibri" w:hAnsi="Calibri"/>
                <w:sz w:val="22"/>
                <w:szCs w:val="22"/>
              </w:rPr>
              <w:t xml:space="preserve">Är </w:t>
            </w:r>
            <w:r>
              <w:rPr>
                <w:rFonts w:ascii="Calibri" w:hAnsi="Calibri"/>
                <w:sz w:val="22"/>
                <w:szCs w:val="22"/>
              </w:rPr>
              <w:t xml:space="preserve">patienten aktuell för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hjärnvägen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>?</w:t>
            </w:r>
          </w:p>
        </w:tc>
        <w:tc>
          <w:tcPr>
            <w:tcW w:w="5015" w:type="dxa"/>
            <w:gridSpan w:val="3"/>
            <w:tcBorders>
              <w:left w:val="nil"/>
              <w:bottom w:val="single" w:sz="4" w:space="0" w:color="auto"/>
            </w:tcBorders>
          </w:tcPr>
          <w:p w14:paraId="780622B5" w14:textId="740DAF57" w:rsidR="00EE58E0" w:rsidRPr="008B6B98" w:rsidRDefault="00EE58E0" w:rsidP="00653A72">
            <w:pPr>
              <w:tabs>
                <w:tab w:val="left" w:pos="2081"/>
              </w:tabs>
              <w:spacing w:after="0" w:line="240" w:lineRule="auto"/>
              <w:ind w:left="0" w:right="-648"/>
              <w:rPr>
                <w:rFonts w:ascii="Calibri" w:hAnsi="Calibri"/>
                <w:sz w:val="22"/>
                <w:szCs w:val="22"/>
              </w:rPr>
            </w:pPr>
          </w:p>
        </w:tc>
      </w:tr>
      <w:tr w:rsidR="00E71E71" w:rsidRPr="008B6B98" w14:paraId="5D27DF06" w14:textId="77777777" w:rsidTr="00476D01">
        <w:trPr>
          <w:trHeight w:val="997"/>
        </w:trPr>
        <w:tc>
          <w:tcPr>
            <w:tcW w:w="5054" w:type="dxa"/>
            <w:tcBorders>
              <w:top w:val="single" w:sz="4" w:space="0" w:color="auto"/>
            </w:tcBorders>
          </w:tcPr>
          <w:p w14:paraId="5550CB6F" w14:textId="77777777" w:rsidR="00E71E71" w:rsidRDefault="004C2FB0" w:rsidP="00F528E1">
            <w:pPr>
              <w:spacing w:after="0" w:line="240" w:lineRule="auto"/>
              <w:ind w:left="72" w:right="-239"/>
              <w:rPr>
                <w:rFonts w:ascii="Symbol" w:eastAsia="Symbol" w:hAnsi="Symbol" w:cs="Symbol"/>
                <w:sz w:val="22"/>
                <w:szCs w:val="22"/>
              </w:rPr>
            </w:pPr>
            <w:r w:rsidRPr="06F75A81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6F75A81">
              <w:rPr>
                <w:rFonts w:ascii="Symbol" w:eastAsia="Symbol" w:hAnsi="Symbol" w:cs="Symbol"/>
                <w:sz w:val="22"/>
                <w:szCs w:val="22"/>
              </w:rPr>
              <w:t>☐</w:t>
            </w:r>
          </w:p>
          <w:p w14:paraId="7206396F" w14:textId="77777777" w:rsidR="00B82E38" w:rsidRDefault="00B82E38" w:rsidP="00F91B5C">
            <w:pPr>
              <w:pStyle w:val="Liststycke"/>
              <w:numPr>
                <w:ilvl w:val="0"/>
                <w:numId w:val="23"/>
              </w:numPr>
              <w:tabs>
                <w:tab w:val="left" w:pos="2081"/>
              </w:tabs>
              <w:spacing w:after="0" w:line="240" w:lineRule="auto"/>
              <w:ind w:right="-648"/>
              <w:rPr>
                <w:rFonts w:ascii="Calibri" w:hAnsi="Calibri"/>
                <w:sz w:val="22"/>
                <w:szCs w:val="22"/>
              </w:rPr>
            </w:pPr>
            <w:r w:rsidRPr="00F91B5C">
              <w:rPr>
                <w:rFonts w:ascii="Calibri" w:hAnsi="Calibri"/>
                <w:sz w:val="22"/>
                <w:szCs w:val="22"/>
              </w:rPr>
              <w:t>Skriv in patienten på avdelningen</w:t>
            </w:r>
          </w:p>
          <w:p w14:paraId="1E0CFFBF" w14:textId="26494E19" w:rsidR="00792731" w:rsidRDefault="00B82E38" w:rsidP="00B30FCD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right="-239"/>
              <w:rPr>
                <w:rFonts w:ascii="Calibri" w:hAnsi="Calibri"/>
                <w:sz w:val="22"/>
                <w:szCs w:val="22"/>
              </w:rPr>
            </w:pPr>
            <w:r w:rsidRPr="00B30FCD">
              <w:rPr>
                <w:rFonts w:ascii="Calibri" w:hAnsi="Calibri"/>
                <w:sz w:val="22"/>
                <w:szCs w:val="22"/>
              </w:rPr>
              <w:t xml:space="preserve">Läkare eller sjuksköterska på strokeenheten </w:t>
            </w:r>
            <w:r w:rsidR="00B30FCD">
              <w:rPr>
                <w:rFonts w:ascii="Calibri" w:hAnsi="Calibri"/>
                <w:sz w:val="22"/>
                <w:szCs w:val="22"/>
              </w:rPr>
              <w:br/>
            </w:r>
            <w:r w:rsidRPr="00B30FCD">
              <w:rPr>
                <w:rFonts w:ascii="Calibri" w:hAnsi="Calibri"/>
                <w:sz w:val="22"/>
                <w:szCs w:val="22"/>
              </w:rPr>
              <w:t xml:space="preserve">skriver remiss för CT hjärna enligt </w:t>
            </w:r>
            <w:proofErr w:type="spellStart"/>
            <w:r w:rsidRPr="00B30FCD">
              <w:rPr>
                <w:rFonts w:ascii="Calibri" w:hAnsi="Calibri"/>
                <w:sz w:val="22"/>
                <w:szCs w:val="22"/>
              </w:rPr>
              <w:t>hjärnvägen</w:t>
            </w:r>
            <w:proofErr w:type="spellEnd"/>
          </w:p>
          <w:p w14:paraId="2BA22757" w14:textId="3C547F5A" w:rsidR="00B82E38" w:rsidRPr="00812BA5" w:rsidRDefault="00F67EDB" w:rsidP="00812BA5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right="-239"/>
              <w:rPr>
                <w:rFonts w:ascii="Calibri" w:hAnsi="Calibri"/>
                <w:sz w:val="22"/>
                <w:szCs w:val="22"/>
              </w:rPr>
            </w:pPr>
            <w:r w:rsidRPr="00812BA5">
              <w:rPr>
                <w:rFonts w:ascii="Calibri" w:hAnsi="Calibri"/>
                <w:sz w:val="22"/>
                <w:szCs w:val="22"/>
              </w:rPr>
              <w:t>Ta med säng eller rullsto</w:t>
            </w:r>
            <w:r w:rsidR="00812BA5">
              <w:rPr>
                <w:rFonts w:ascii="Calibri" w:hAnsi="Calibri"/>
                <w:sz w:val="22"/>
                <w:szCs w:val="22"/>
              </w:rPr>
              <w:t>l</w:t>
            </w:r>
            <w:r w:rsidRPr="00812BA5">
              <w:rPr>
                <w:rFonts w:ascii="Calibri" w:hAnsi="Calibri"/>
                <w:sz w:val="22"/>
                <w:szCs w:val="22"/>
              </w:rPr>
              <w:t xml:space="preserve"> samt ID-band då du </w:t>
            </w:r>
            <w:r w:rsidR="00812BA5">
              <w:rPr>
                <w:rFonts w:ascii="Calibri" w:hAnsi="Calibri"/>
                <w:sz w:val="22"/>
                <w:szCs w:val="22"/>
              </w:rPr>
              <w:br/>
            </w:r>
            <w:r w:rsidRPr="00812BA5">
              <w:rPr>
                <w:rFonts w:ascii="Calibri" w:hAnsi="Calibri"/>
                <w:sz w:val="22"/>
                <w:szCs w:val="22"/>
              </w:rPr>
              <w:t xml:space="preserve">möter upp </w:t>
            </w:r>
            <w:r w:rsidR="00812BA5">
              <w:rPr>
                <w:rFonts w:ascii="Calibri" w:hAnsi="Calibri"/>
                <w:sz w:val="22"/>
                <w:szCs w:val="22"/>
              </w:rPr>
              <w:t xml:space="preserve">patienten </w:t>
            </w:r>
            <w:r w:rsidRPr="00812BA5">
              <w:rPr>
                <w:rFonts w:ascii="Calibri" w:hAnsi="Calibri"/>
                <w:sz w:val="22"/>
                <w:szCs w:val="22"/>
              </w:rPr>
              <w:t>på röntgen</w:t>
            </w:r>
          </w:p>
        </w:tc>
        <w:tc>
          <w:tcPr>
            <w:tcW w:w="5015" w:type="dxa"/>
            <w:gridSpan w:val="3"/>
            <w:tcBorders>
              <w:top w:val="single" w:sz="4" w:space="0" w:color="auto"/>
            </w:tcBorders>
          </w:tcPr>
          <w:p w14:paraId="4E72817E" w14:textId="77777777" w:rsidR="004C2FB0" w:rsidRDefault="004C2FB0" w:rsidP="00F528E1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Symbol" w:eastAsia="Symbol" w:hAnsi="Symbol" w:cs="Symbol"/>
                <w:sz w:val="22"/>
                <w:szCs w:val="22"/>
              </w:rPr>
            </w:pPr>
            <w:r w:rsidRPr="06F75A81">
              <w:rPr>
                <w:rFonts w:ascii="Calibri" w:hAnsi="Calibri"/>
                <w:sz w:val="22"/>
                <w:szCs w:val="22"/>
              </w:rPr>
              <w:t xml:space="preserve">Nej </w:t>
            </w:r>
            <w:r w:rsidRPr="06F75A81">
              <w:rPr>
                <w:rFonts w:ascii="Symbol" w:eastAsia="Symbol" w:hAnsi="Symbol" w:cs="Symbol"/>
                <w:sz w:val="22"/>
                <w:szCs w:val="22"/>
              </w:rPr>
              <w:t>☐</w:t>
            </w:r>
          </w:p>
          <w:p w14:paraId="06CC0D53" w14:textId="3B36098B" w:rsidR="00E71E71" w:rsidRPr="06F75A81" w:rsidRDefault="00653A72" w:rsidP="00F528E1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653A72">
              <w:rPr>
                <w:rFonts w:ascii="Calibri" w:hAnsi="Calibri"/>
                <w:sz w:val="22"/>
                <w:szCs w:val="22"/>
              </w:rPr>
              <w:t>Ange varför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="004C2FB0">
              <w:rPr>
                <w:rFonts w:ascii="Calibri" w:hAnsi="Calibri"/>
                <w:sz w:val="22"/>
                <w:szCs w:val="22"/>
              </w:rPr>
              <w:t xml:space="preserve">patienten inte </w:t>
            </w:r>
            <w:r w:rsidRPr="00653A72">
              <w:rPr>
                <w:rFonts w:ascii="Calibri" w:hAnsi="Calibri"/>
                <w:sz w:val="22"/>
                <w:szCs w:val="22"/>
              </w:rPr>
              <w:t>är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r w:rsidR="004C2FB0">
              <w:rPr>
                <w:rFonts w:ascii="Calibri" w:hAnsi="Calibri"/>
                <w:sz w:val="22"/>
                <w:szCs w:val="22"/>
              </w:rPr>
              <w:t>aktuell</w:t>
            </w:r>
          </w:p>
        </w:tc>
      </w:tr>
      <w:tr w:rsidR="005609BD" w:rsidRPr="008B6B98" w14:paraId="2554CDB6" w14:textId="77777777" w:rsidTr="00476D01">
        <w:trPr>
          <w:gridAfter w:val="1"/>
          <w:wAfter w:w="169" w:type="dxa"/>
        </w:trPr>
        <w:tc>
          <w:tcPr>
            <w:tcW w:w="7201" w:type="dxa"/>
            <w:gridSpan w:val="2"/>
            <w:tcBorders>
              <w:top w:val="nil"/>
              <w:left w:val="nil"/>
              <w:bottom w:val="single" w:sz="4" w:space="0" w:color="auto"/>
              <w:right w:val="none" w:sz="4" w:space="0" w:color="000000" w:themeColor="text2"/>
            </w:tcBorders>
          </w:tcPr>
          <w:p w14:paraId="26E6FA63" w14:textId="61FFA3E7" w:rsidR="005609BD" w:rsidRPr="00C02E16" w:rsidRDefault="00C42165" w:rsidP="00361480">
            <w:pPr>
              <w:pStyle w:val="Rubrik2"/>
            </w:pPr>
            <w:r w:rsidRPr="00C02E16">
              <w:t>Åtgärder på strokeavdelningen</w:t>
            </w:r>
          </w:p>
        </w:tc>
        <w:tc>
          <w:tcPr>
            <w:tcW w:w="2699" w:type="dxa"/>
            <w:tcBorders>
              <w:top w:val="none" w:sz="4" w:space="0" w:color="000000" w:themeColor="text2"/>
              <w:left w:val="none" w:sz="4" w:space="0" w:color="000000" w:themeColor="text2"/>
              <w:bottom w:val="single" w:sz="4" w:space="0" w:color="auto"/>
              <w:right w:val="none" w:sz="4" w:space="0" w:color="000000" w:themeColor="text2"/>
            </w:tcBorders>
          </w:tcPr>
          <w:p w14:paraId="06206F27" w14:textId="273FB74D" w:rsidR="005609BD" w:rsidRPr="008B6B98" w:rsidRDefault="005609BD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</w:p>
        </w:tc>
      </w:tr>
      <w:tr w:rsidR="005609BD" w:rsidRPr="008B6B98" w14:paraId="3366AF00" w14:textId="77777777" w:rsidTr="00476D01">
        <w:trPr>
          <w:gridAfter w:val="1"/>
          <w:wAfter w:w="169" w:type="dxa"/>
        </w:trPr>
        <w:tc>
          <w:tcPr>
            <w:tcW w:w="7201" w:type="dxa"/>
            <w:gridSpan w:val="2"/>
            <w:tcBorders>
              <w:top w:val="single" w:sz="4" w:space="0" w:color="auto"/>
            </w:tcBorders>
          </w:tcPr>
          <w:p w14:paraId="41648ED7" w14:textId="0F6C26E1" w:rsidR="005609BD" w:rsidRPr="008B6B98" w:rsidRDefault="00731D0F" w:rsidP="00BE24ED">
            <w:pPr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Patienten inskriven på avdelningen i journalsystemet</w:t>
            </w:r>
          </w:p>
        </w:tc>
        <w:tc>
          <w:tcPr>
            <w:tcW w:w="2699" w:type="dxa"/>
            <w:tcBorders>
              <w:top w:val="single" w:sz="4" w:space="0" w:color="auto"/>
            </w:tcBorders>
          </w:tcPr>
          <w:p w14:paraId="49C8B222" w14:textId="18AD1CF3" w:rsidR="005609BD" w:rsidRPr="008B6B98" w:rsidRDefault="005609BD" w:rsidP="00BE24ED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</w:p>
        </w:tc>
      </w:tr>
      <w:tr w:rsidR="005E354B" w:rsidRPr="008B6B98" w14:paraId="3E250F57" w14:textId="77777777" w:rsidTr="00476D01">
        <w:trPr>
          <w:gridAfter w:val="1"/>
          <w:wAfter w:w="169" w:type="dxa"/>
        </w:trPr>
        <w:tc>
          <w:tcPr>
            <w:tcW w:w="7201" w:type="dxa"/>
            <w:gridSpan w:val="2"/>
          </w:tcPr>
          <w:p w14:paraId="593EDEEB" w14:textId="12F105B1" w:rsidR="005E354B" w:rsidRDefault="005E354B" w:rsidP="00BE24ED">
            <w:pPr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Avdelningsläkare (</w:t>
            </w:r>
            <w:proofErr w:type="gramStart"/>
            <w:r>
              <w:rPr>
                <w:rFonts w:ascii="Calibri" w:hAnsi="Calibri"/>
                <w:sz w:val="22"/>
                <w:szCs w:val="22"/>
              </w:rPr>
              <w:t>jourtid medicinjour</w:t>
            </w:r>
            <w:proofErr w:type="gramEnd"/>
            <w:r>
              <w:rPr>
                <w:rFonts w:ascii="Calibri" w:hAnsi="Calibri"/>
                <w:sz w:val="22"/>
                <w:szCs w:val="22"/>
              </w:rPr>
              <w:t>) meddelad</w:t>
            </w:r>
            <w:r w:rsidR="002E3D75">
              <w:rPr>
                <w:rFonts w:ascii="Calibri" w:hAnsi="Calibri"/>
                <w:sz w:val="22"/>
                <w:szCs w:val="22"/>
              </w:rPr>
              <w:t xml:space="preserve"> att patienten har anlänt?</w:t>
            </w:r>
          </w:p>
        </w:tc>
        <w:tc>
          <w:tcPr>
            <w:tcW w:w="2699" w:type="dxa"/>
          </w:tcPr>
          <w:p w14:paraId="5BFAC359" w14:textId="639759B9" w:rsidR="005E354B" w:rsidRPr="008B6B98" w:rsidRDefault="002E3D75" w:rsidP="00BE24ED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</w:p>
        </w:tc>
      </w:tr>
      <w:tr w:rsidR="002E3D75" w:rsidRPr="008B6B98" w14:paraId="2F19D52C" w14:textId="77777777" w:rsidTr="00476D01">
        <w:trPr>
          <w:gridAfter w:val="1"/>
          <w:wAfter w:w="169" w:type="dxa"/>
        </w:trPr>
        <w:tc>
          <w:tcPr>
            <w:tcW w:w="7201" w:type="dxa"/>
            <w:gridSpan w:val="2"/>
          </w:tcPr>
          <w:p w14:paraId="78B9EABB" w14:textId="4BF8C335" w:rsidR="002E3D75" w:rsidRDefault="1CFBCB1C" w:rsidP="00BE24ED">
            <w:pPr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 w:rsidRPr="64C7FD8D">
              <w:rPr>
                <w:rFonts w:ascii="Calibri" w:hAnsi="Calibri"/>
                <w:sz w:val="22"/>
                <w:szCs w:val="22"/>
              </w:rPr>
              <w:t xml:space="preserve">Venprover </w:t>
            </w:r>
            <w:r w:rsidR="1FFDF42C" w:rsidRPr="64C7FD8D">
              <w:rPr>
                <w:rFonts w:ascii="Calibri" w:hAnsi="Calibri"/>
                <w:sz w:val="22"/>
                <w:szCs w:val="22"/>
              </w:rPr>
              <w:t xml:space="preserve">“akut stroke” </w:t>
            </w:r>
            <w:r w:rsidRPr="64C7FD8D">
              <w:rPr>
                <w:rFonts w:ascii="Calibri" w:hAnsi="Calibri"/>
                <w:sz w:val="22"/>
                <w:szCs w:val="22"/>
              </w:rPr>
              <w:t>tagna</w:t>
            </w:r>
            <w:r w:rsidR="753225A2" w:rsidRPr="64C7FD8D">
              <w:rPr>
                <w:rFonts w:ascii="Calibri" w:hAnsi="Calibri"/>
                <w:sz w:val="22"/>
                <w:szCs w:val="22"/>
              </w:rPr>
              <w:t>, och “</w:t>
            </w:r>
            <w:proofErr w:type="gramStart"/>
            <w:r w:rsidR="753225A2" w:rsidRPr="64C7FD8D">
              <w:rPr>
                <w:rFonts w:ascii="Calibri" w:hAnsi="Calibri"/>
                <w:sz w:val="22"/>
                <w:szCs w:val="22"/>
              </w:rPr>
              <w:t>stroke dag</w:t>
            </w:r>
            <w:proofErr w:type="gramEnd"/>
            <w:r w:rsidR="753225A2" w:rsidRPr="64C7FD8D">
              <w:rPr>
                <w:rFonts w:ascii="Calibri" w:hAnsi="Calibri"/>
                <w:sz w:val="22"/>
                <w:szCs w:val="22"/>
              </w:rPr>
              <w:t xml:space="preserve"> 2” beställda</w:t>
            </w:r>
          </w:p>
        </w:tc>
        <w:tc>
          <w:tcPr>
            <w:tcW w:w="2699" w:type="dxa"/>
          </w:tcPr>
          <w:p w14:paraId="0F6EF781" w14:textId="7257C903" w:rsidR="002E3D75" w:rsidRPr="008B6B98" w:rsidRDefault="00412DF4" w:rsidP="00BE24ED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</w:p>
        </w:tc>
      </w:tr>
      <w:tr w:rsidR="00412DF4" w:rsidRPr="008B6B98" w14:paraId="3370DC7D" w14:textId="77777777" w:rsidTr="00476D01">
        <w:trPr>
          <w:gridAfter w:val="1"/>
          <w:wAfter w:w="169" w:type="dxa"/>
        </w:trPr>
        <w:tc>
          <w:tcPr>
            <w:tcW w:w="7201" w:type="dxa"/>
            <w:gridSpan w:val="2"/>
          </w:tcPr>
          <w:p w14:paraId="3845CC9A" w14:textId="1DC020A4" w:rsidR="00412DF4" w:rsidRPr="00412DF4" w:rsidRDefault="00412DF4" w:rsidP="00BE24ED">
            <w:pPr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Ankomstsamtal genomfört</w:t>
            </w:r>
          </w:p>
        </w:tc>
        <w:tc>
          <w:tcPr>
            <w:tcW w:w="2699" w:type="dxa"/>
          </w:tcPr>
          <w:p w14:paraId="68C6F34E" w14:textId="6EB0EDCB" w:rsidR="00412DF4" w:rsidRPr="008B6B98" w:rsidRDefault="00412DF4" w:rsidP="00BE24ED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</w:p>
        </w:tc>
      </w:tr>
      <w:tr w:rsidR="00412DF4" w:rsidRPr="008B6B98" w14:paraId="1C89A887" w14:textId="77777777" w:rsidTr="00476D01">
        <w:trPr>
          <w:gridAfter w:val="1"/>
          <w:wAfter w:w="169" w:type="dxa"/>
        </w:trPr>
        <w:tc>
          <w:tcPr>
            <w:tcW w:w="7201" w:type="dxa"/>
            <w:gridSpan w:val="2"/>
          </w:tcPr>
          <w:p w14:paraId="4E47AA9F" w14:textId="02756F1A" w:rsidR="00412DF4" w:rsidRDefault="00412DF4" w:rsidP="00BE24ED">
            <w:pPr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Standardvårdplan upprättad</w:t>
            </w:r>
          </w:p>
        </w:tc>
        <w:tc>
          <w:tcPr>
            <w:tcW w:w="2699" w:type="dxa"/>
          </w:tcPr>
          <w:p w14:paraId="2E696663" w14:textId="6E33E8B2" w:rsidR="00412DF4" w:rsidRPr="008B6B98" w:rsidRDefault="00412DF4" w:rsidP="00BE24ED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</w:p>
        </w:tc>
      </w:tr>
      <w:tr w:rsidR="00412DF4" w:rsidRPr="008B6B98" w14:paraId="166D9FC4" w14:textId="77777777" w:rsidTr="00476D01">
        <w:trPr>
          <w:gridAfter w:val="1"/>
          <w:wAfter w:w="169" w:type="dxa"/>
        </w:trPr>
        <w:tc>
          <w:tcPr>
            <w:tcW w:w="7201" w:type="dxa"/>
            <w:gridSpan w:val="2"/>
          </w:tcPr>
          <w:p w14:paraId="06BDA0CD" w14:textId="32B7E751" w:rsidR="008A7B3B" w:rsidRDefault="008A7B3B" w:rsidP="00BE24ED">
            <w:pPr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Kontroller tagna</w:t>
            </w:r>
          </w:p>
          <w:p w14:paraId="3F6F9D2D" w14:textId="77777777" w:rsidR="00412DF4" w:rsidRDefault="00BB6CCE" w:rsidP="006E1513">
            <w:pPr>
              <w:tabs>
                <w:tab w:val="left" w:leader="dot" w:pos="7156"/>
              </w:tabs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NEWS2</w:t>
            </w:r>
            <w:r w:rsidR="008A7B3B" w:rsidRPr="001279FA">
              <w:rPr>
                <w:rFonts w:ascii="Calibri" w:hAnsi="Calibri"/>
                <w:sz w:val="16"/>
                <w:szCs w:val="16"/>
              </w:rPr>
              <w:tab/>
            </w:r>
          </w:p>
          <w:p w14:paraId="3E15CE63" w14:textId="77777777" w:rsidR="008A7B3B" w:rsidRDefault="008D4029" w:rsidP="006E1513">
            <w:pPr>
              <w:tabs>
                <w:tab w:val="left" w:leader="dot" w:pos="7156"/>
              </w:tabs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P-glukos</w:t>
            </w:r>
            <w:r>
              <w:tab/>
            </w:r>
          </w:p>
          <w:p w14:paraId="3CE71BE9" w14:textId="77777777" w:rsidR="00941FF0" w:rsidRDefault="00941FF0" w:rsidP="006E1513">
            <w:pPr>
              <w:tabs>
                <w:tab w:val="left" w:leader="dot" w:pos="7156"/>
              </w:tabs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sz w:val="22"/>
                <w:szCs w:val="22"/>
              </w:rPr>
              <w:t>Bladderscan</w:t>
            </w:r>
            <w:proofErr w:type="spellEnd"/>
            <w:r w:rsidRPr="001279FA">
              <w:rPr>
                <w:rFonts w:ascii="Calibri" w:hAnsi="Calibri"/>
                <w:sz w:val="16"/>
                <w:szCs w:val="16"/>
              </w:rPr>
              <w:tab/>
            </w:r>
          </w:p>
          <w:p w14:paraId="06A636CB" w14:textId="2832D144" w:rsidR="002875A4" w:rsidRPr="008D4029" w:rsidRDefault="00CA72FC" w:rsidP="001279FA">
            <w:pPr>
              <w:tabs>
                <w:tab w:val="left" w:leader="dot" w:pos="7156"/>
              </w:tabs>
              <w:spacing w:line="240" w:lineRule="auto"/>
              <w:ind w:left="74" w:right="-23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NIHSS</w:t>
            </w:r>
            <w:r w:rsidRPr="001279FA">
              <w:rPr>
                <w:rFonts w:ascii="Calibri" w:hAnsi="Calibri"/>
                <w:sz w:val="16"/>
                <w:szCs w:val="16"/>
              </w:rPr>
              <w:tab/>
            </w:r>
          </w:p>
        </w:tc>
        <w:tc>
          <w:tcPr>
            <w:tcW w:w="2699" w:type="dxa"/>
          </w:tcPr>
          <w:p w14:paraId="3190ADF0" w14:textId="71721073" w:rsidR="00412DF4" w:rsidRPr="008B6B98" w:rsidRDefault="00BB6CCE" w:rsidP="00BE24ED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</w:p>
        </w:tc>
      </w:tr>
      <w:tr w:rsidR="00AB6A1E" w:rsidRPr="008B6B98" w14:paraId="0400E5C7" w14:textId="77777777" w:rsidTr="00476D01">
        <w:trPr>
          <w:gridAfter w:val="1"/>
          <w:wAfter w:w="169" w:type="dxa"/>
        </w:trPr>
        <w:tc>
          <w:tcPr>
            <w:tcW w:w="7201" w:type="dxa"/>
            <w:gridSpan w:val="2"/>
          </w:tcPr>
          <w:p w14:paraId="5C379946" w14:textId="180343DD" w:rsidR="00AB6A1E" w:rsidRDefault="002875A4" w:rsidP="00BE24ED">
            <w:pPr>
              <w:tabs>
                <w:tab w:val="left" w:leader="dot" w:pos="3960"/>
              </w:tabs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EKG, utfört och analyserat</w:t>
            </w:r>
          </w:p>
        </w:tc>
        <w:tc>
          <w:tcPr>
            <w:tcW w:w="2699" w:type="dxa"/>
          </w:tcPr>
          <w:p w14:paraId="5BFFEBAB" w14:textId="5A7F7FEC" w:rsidR="00AB6A1E" w:rsidRPr="008B6B98" w:rsidRDefault="002875A4" w:rsidP="00BE24ED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</w:p>
        </w:tc>
      </w:tr>
      <w:tr w:rsidR="00AB6A1E" w:rsidRPr="008B6B98" w14:paraId="7AFF099E" w14:textId="77777777" w:rsidTr="00476D01">
        <w:trPr>
          <w:gridAfter w:val="1"/>
          <w:wAfter w:w="169" w:type="dxa"/>
        </w:trPr>
        <w:tc>
          <w:tcPr>
            <w:tcW w:w="7201" w:type="dxa"/>
            <w:gridSpan w:val="2"/>
          </w:tcPr>
          <w:p w14:paraId="226D3B14" w14:textId="7F7EB70F" w:rsidR="00AB6A1E" w:rsidRDefault="0085146A" w:rsidP="00BE24ED">
            <w:pPr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Patient inskriven av läkare</w:t>
            </w:r>
          </w:p>
        </w:tc>
        <w:tc>
          <w:tcPr>
            <w:tcW w:w="2699" w:type="dxa"/>
          </w:tcPr>
          <w:p w14:paraId="538045B5" w14:textId="095A048D" w:rsidR="00AB6A1E" w:rsidRPr="008B6B98" w:rsidRDefault="0085146A" w:rsidP="00BE24ED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</w:p>
        </w:tc>
      </w:tr>
      <w:tr w:rsidR="00AB6A1E" w:rsidRPr="008B6B98" w14:paraId="28AB4E25" w14:textId="77777777" w:rsidTr="00476D01">
        <w:trPr>
          <w:gridAfter w:val="1"/>
          <w:wAfter w:w="169" w:type="dxa"/>
        </w:trPr>
        <w:tc>
          <w:tcPr>
            <w:tcW w:w="7201" w:type="dxa"/>
            <w:gridSpan w:val="2"/>
          </w:tcPr>
          <w:p w14:paraId="2DD9FDCE" w14:textId="2ED2119E" w:rsidR="00AB6A1E" w:rsidRDefault="00237306" w:rsidP="00BE24ED">
            <w:pPr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Om aktuellt, </w:t>
            </w:r>
            <w:r w:rsidR="0085146A">
              <w:rPr>
                <w:rFonts w:ascii="Calibri" w:hAnsi="Calibri"/>
                <w:sz w:val="22"/>
                <w:szCs w:val="22"/>
              </w:rPr>
              <w:t>ladda</w:t>
            </w:r>
            <w:r>
              <w:rPr>
                <w:rFonts w:ascii="Calibri" w:hAnsi="Calibri"/>
                <w:sz w:val="22"/>
                <w:szCs w:val="22"/>
              </w:rPr>
              <w:t>d</w:t>
            </w:r>
            <w:r w:rsidR="0085146A">
              <w:rPr>
                <w:rFonts w:ascii="Calibri" w:hAnsi="Calibri"/>
                <w:sz w:val="22"/>
                <w:szCs w:val="22"/>
              </w:rPr>
              <w:t xml:space="preserve"> med </w:t>
            </w:r>
            <w:r w:rsidR="75F14FF3" w:rsidRPr="64C7FD8D">
              <w:rPr>
                <w:rFonts w:ascii="Calibri" w:hAnsi="Calibri"/>
                <w:sz w:val="22"/>
                <w:szCs w:val="22"/>
              </w:rPr>
              <w:t xml:space="preserve">brustablett </w:t>
            </w:r>
            <w:proofErr w:type="spellStart"/>
            <w:r w:rsidR="01A9C50A" w:rsidRPr="64C7FD8D">
              <w:rPr>
                <w:rFonts w:ascii="Calibri" w:hAnsi="Calibri"/>
                <w:sz w:val="22"/>
                <w:szCs w:val="22"/>
              </w:rPr>
              <w:t>A</w:t>
            </w:r>
            <w:r w:rsidR="47016618" w:rsidRPr="64C7FD8D">
              <w:rPr>
                <w:rFonts w:ascii="Calibri" w:hAnsi="Calibri"/>
                <w:sz w:val="22"/>
                <w:szCs w:val="22"/>
              </w:rPr>
              <w:t>cetylsalisylsyra</w:t>
            </w:r>
            <w:proofErr w:type="spellEnd"/>
            <w:r w:rsidR="47016618" w:rsidRPr="64C7FD8D">
              <w:rPr>
                <w:rFonts w:ascii="Calibri" w:hAnsi="Calibri"/>
                <w:sz w:val="22"/>
                <w:szCs w:val="22"/>
              </w:rPr>
              <w:t xml:space="preserve"> 500mg</w:t>
            </w:r>
          </w:p>
        </w:tc>
        <w:tc>
          <w:tcPr>
            <w:tcW w:w="2699" w:type="dxa"/>
          </w:tcPr>
          <w:p w14:paraId="1EEA96E3" w14:textId="3D8229E7" w:rsidR="00AB6A1E" w:rsidRPr="008B6B98" w:rsidRDefault="00237306" w:rsidP="00BE24ED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</w:p>
        </w:tc>
      </w:tr>
      <w:tr w:rsidR="00237306" w:rsidRPr="008B6B98" w14:paraId="7773FA46" w14:textId="77777777" w:rsidTr="00476D01">
        <w:trPr>
          <w:gridAfter w:val="1"/>
          <w:wAfter w:w="169" w:type="dxa"/>
        </w:trPr>
        <w:tc>
          <w:tcPr>
            <w:tcW w:w="7201" w:type="dxa"/>
            <w:gridSpan w:val="2"/>
          </w:tcPr>
          <w:p w14:paraId="729E91EF" w14:textId="4D6CB2A3" w:rsidR="00237306" w:rsidRDefault="00237306" w:rsidP="00BE24ED">
            <w:pPr>
              <w:spacing w:after="100" w:afterAutospacing="1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 w:rsidRPr="00237306">
              <w:rPr>
                <w:rFonts w:ascii="Calibri" w:hAnsi="Calibri"/>
                <w:sz w:val="22"/>
                <w:szCs w:val="22"/>
              </w:rPr>
              <w:t xml:space="preserve">Fysioterapeut och </w:t>
            </w:r>
            <w:r w:rsidR="00493A95">
              <w:rPr>
                <w:rFonts w:ascii="Calibri" w:hAnsi="Calibri"/>
                <w:sz w:val="22"/>
                <w:szCs w:val="22"/>
              </w:rPr>
              <w:t>a</w:t>
            </w:r>
            <w:r w:rsidRPr="00237306">
              <w:rPr>
                <w:rFonts w:ascii="Calibri" w:hAnsi="Calibri"/>
                <w:sz w:val="22"/>
                <w:szCs w:val="22"/>
              </w:rPr>
              <w:t>rbetsterapeut meddelad</w:t>
            </w:r>
          </w:p>
        </w:tc>
        <w:tc>
          <w:tcPr>
            <w:tcW w:w="2699" w:type="dxa"/>
          </w:tcPr>
          <w:p w14:paraId="4851714A" w14:textId="55F8A36B" w:rsidR="00237306" w:rsidRPr="008B6B98" w:rsidRDefault="00237306" w:rsidP="00BE24ED">
            <w:pPr>
              <w:tabs>
                <w:tab w:val="left" w:pos="2081"/>
              </w:tabs>
              <w:spacing w:after="100" w:afterAutospacing="1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Ja </w:t>
            </w:r>
            <w:r w:rsidRPr="008B6B98">
              <w:rPr>
                <w:rFonts w:ascii="Symbol" w:eastAsia="Symbol" w:hAnsi="Symbol" w:cs="Symbol"/>
                <w:sz w:val="22"/>
                <w:szCs w:val="22"/>
              </w:rPr>
              <w:t>☐</w:t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33F0F"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40" w:right="1440" w:bottom="1440" w:left="144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60BB10" w14:textId="77777777" w:rsidR="00250EF8" w:rsidRDefault="00250EF8">
      <w:r>
        <w:separator/>
      </w:r>
    </w:p>
  </w:endnote>
  <w:endnote w:type="continuationSeparator" w:id="0">
    <w:p w14:paraId="50145976" w14:textId="77777777" w:rsidR="00250EF8" w:rsidRDefault="00250EF8">
      <w:r>
        <w:continuationSeparator/>
      </w:r>
    </w:p>
  </w:endnote>
  <w:endnote w:type="continuationNotice" w:id="1">
    <w:p w14:paraId="4B6BAB6C" w14:textId="77777777" w:rsidR="00250EF8" w:rsidRDefault="00250EF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099CD8FE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 w:rsidR="0022163E">
      <w:rPr>
        <w:rStyle w:val="Sidnummer"/>
        <w:noProof/>
      </w:rPr>
      <w:t>2</w: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647AC8BC">
          <wp:simplePos x="0" y="0"/>
          <wp:positionH relativeFrom="column">
            <wp:posOffset>4425901</wp:posOffset>
          </wp:positionH>
          <wp:positionV relativeFrom="paragraph">
            <wp:posOffset>-104140</wp:posOffset>
          </wp:positionV>
          <wp:extent cx="1897200" cy="385200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200" cy="38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147D5D" w14:textId="77777777" w:rsidR="00250EF8" w:rsidRDefault="00250EF8"/>
  </w:footnote>
  <w:footnote w:type="continuationSeparator" w:id="0">
    <w:p w14:paraId="43734F00" w14:textId="77777777" w:rsidR="00250EF8" w:rsidRDefault="00250EF8">
      <w:r>
        <w:continuationSeparator/>
      </w:r>
    </w:p>
  </w:footnote>
  <w:footnote w:type="continuationNotice" w:id="1">
    <w:p w14:paraId="5D8B358E" w14:textId="77777777" w:rsidR="00250EF8" w:rsidRDefault="00250EF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AC12CB1" w:rsidR="008A4EB9" w:rsidRDefault="00CA39EF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25821736">
          <wp:simplePos x="0" y="0"/>
          <wp:positionH relativeFrom="page">
            <wp:posOffset>6985</wp:posOffset>
          </wp:positionH>
          <wp:positionV relativeFrom="paragraph">
            <wp:posOffset>241300</wp:posOffset>
          </wp:positionV>
          <wp:extent cx="7560000" cy="216000"/>
          <wp:effectExtent l="0" t="0" r="3175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216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0D39A8"/>
    <w:multiLevelType w:val="hybridMultilevel"/>
    <w:tmpl w:val="9622058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566048"/>
    <w:multiLevelType w:val="hybridMultilevel"/>
    <w:tmpl w:val="DD1295F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D3E13D6"/>
    <w:multiLevelType w:val="hybridMultilevel"/>
    <w:tmpl w:val="E2F08D6A"/>
    <w:lvl w:ilvl="0" w:tplc="C7F231B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30A22732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2" w:tplc="201E8D4C">
      <w:start w:val="1"/>
      <w:numFmt w:val="bullet"/>
      <w:lvlText w:val=""/>
      <w:lvlJc w:val="left"/>
      <w:pPr>
        <w:ind w:left="2160" w:hanging="360"/>
      </w:pPr>
      <w:rPr>
        <w:rFonts w:ascii="Wingdings" w:hAnsi="Wingdings" w:hint="default"/>
      </w:rPr>
    </w:lvl>
    <w:lvl w:ilvl="3" w:tplc="14A2D2CC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</w:rPr>
    </w:lvl>
    <w:lvl w:ilvl="4" w:tplc="5FEA1BEE">
      <w:start w:val="1"/>
      <w:numFmt w:val="bullet"/>
      <w:lvlText w:val=""/>
      <w:lvlJc w:val="left"/>
      <w:pPr>
        <w:ind w:left="3600" w:hanging="360"/>
      </w:pPr>
      <w:rPr>
        <w:rFonts w:ascii="Wingdings" w:hAnsi="Wingdings" w:hint="default"/>
      </w:rPr>
    </w:lvl>
    <w:lvl w:ilvl="5" w:tplc="D7AA3CEA">
      <w:start w:val="1"/>
      <w:numFmt w:val="bullet"/>
      <w:lvlText w:val=""/>
      <w:lvlJc w:val="left"/>
      <w:pPr>
        <w:ind w:left="4320" w:hanging="360"/>
      </w:pPr>
      <w:rPr>
        <w:rFonts w:ascii="Wingdings" w:hAnsi="Wingdings" w:hint="default"/>
      </w:rPr>
    </w:lvl>
    <w:lvl w:ilvl="6" w:tplc="4DA87824">
      <w:start w:val="1"/>
      <w:numFmt w:val="bullet"/>
      <w:lvlText w:val=""/>
      <w:lvlJc w:val="left"/>
      <w:pPr>
        <w:ind w:left="5040" w:hanging="360"/>
      </w:pPr>
      <w:rPr>
        <w:rFonts w:ascii="Wingdings" w:hAnsi="Wingdings" w:hint="default"/>
      </w:rPr>
    </w:lvl>
    <w:lvl w:ilvl="7" w:tplc="9C921D30">
      <w:start w:val="1"/>
      <w:numFmt w:val="bullet"/>
      <w:lvlText w:val=""/>
      <w:lvlJc w:val="left"/>
      <w:pPr>
        <w:ind w:left="5760" w:hanging="360"/>
      </w:pPr>
      <w:rPr>
        <w:rFonts w:ascii="Wingdings" w:hAnsi="Wingdings" w:hint="default"/>
      </w:rPr>
    </w:lvl>
    <w:lvl w:ilvl="8" w:tplc="2332B9FE">
      <w:start w:val="1"/>
      <w:numFmt w:val="bullet"/>
      <w:lvlText w:val="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0A11F3"/>
    <w:multiLevelType w:val="hybridMultilevel"/>
    <w:tmpl w:val="D3B692F0"/>
    <w:lvl w:ilvl="0" w:tplc="041D0001">
      <w:start w:val="1"/>
      <w:numFmt w:val="bullet"/>
      <w:lvlText w:val=""/>
      <w:lvlJc w:val="left"/>
      <w:pPr>
        <w:ind w:left="43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89617027">
    <w:abstractNumId w:val="17"/>
  </w:num>
  <w:num w:numId="2" w16cid:durableId="1964270218">
    <w:abstractNumId w:val="21"/>
  </w:num>
  <w:num w:numId="3" w16cid:durableId="1912083275">
    <w:abstractNumId w:val="16"/>
  </w:num>
  <w:num w:numId="4" w16cid:durableId="461921323">
    <w:abstractNumId w:val="0"/>
  </w:num>
  <w:num w:numId="5" w16cid:durableId="1225682089">
    <w:abstractNumId w:val="7"/>
  </w:num>
  <w:num w:numId="6" w16cid:durableId="1439375056">
    <w:abstractNumId w:val="19"/>
  </w:num>
  <w:num w:numId="7" w16cid:durableId="1938515445">
    <w:abstractNumId w:val="2"/>
  </w:num>
  <w:num w:numId="8" w16cid:durableId="798034140">
    <w:abstractNumId w:val="13"/>
  </w:num>
  <w:num w:numId="9" w16cid:durableId="1272517201">
    <w:abstractNumId w:val="10"/>
  </w:num>
  <w:num w:numId="10" w16cid:durableId="1189833252">
    <w:abstractNumId w:val="1"/>
  </w:num>
  <w:num w:numId="11" w16cid:durableId="1267229818">
    <w:abstractNumId w:val="1"/>
  </w:num>
  <w:num w:numId="12" w16cid:durableId="409618725">
    <w:abstractNumId w:val="3"/>
  </w:num>
  <w:num w:numId="13" w16cid:durableId="2092849852">
    <w:abstractNumId w:val="5"/>
  </w:num>
  <w:num w:numId="14" w16cid:durableId="1703434178">
    <w:abstractNumId w:val="15"/>
  </w:num>
  <w:num w:numId="15" w16cid:durableId="960190554">
    <w:abstractNumId w:val="11"/>
  </w:num>
  <w:num w:numId="16" w16cid:durableId="1339387652">
    <w:abstractNumId w:val="8"/>
  </w:num>
  <w:num w:numId="17" w16cid:durableId="1211108186">
    <w:abstractNumId w:val="14"/>
  </w:num>
  <w:num w:numId="18" w16cid:durableId="1494756959">
    <w:abstractNumId w:val="6"/>
  </w:num>
  <w:num w:numId="19" w16cid:durableId="1061714442">
    <w:abstractNumId w:val="12"/>
  </w:num>
  <w:num w:numId="20" w16cid:durableId="1574581135">
    <w:abstractNumId w:val="20"/>
  </w:num>
  <w:num w:numId="21" w16cid:durableId="291517217">
    <w:abstractNumId w:val="4"/>
  </w:num>
  <w:num w:numId="22" w16cid:durableId="176308545">
    <w:abstractNumId w:val="9"/>
  </w:num>
  <w:num w:numId="23" w16cid:durableId="1095876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459B"/>
    <w:rsid w:val="00050500"/>
    <w:rsid w:val="0005691C"/>
    <w:rsid w:val="00056ECB"/>
    <w:rsid w:val="00056ED5"/>
    <w:rsid w:val="000655CC"/>
    <w:rsid w:val="000700AE"/>
    <w:rsid w:val="00077741"/>
    <w:rsid w:val="00080C57"/>
    <w:rsid w:val="00084024"/>
    <w:rsid w:val="00084228"/>
    <w:rsid w:val="00086F84"/>
    <w:rsid w:val="000901CF"/>
    <w:rsid w:val="0009062C"/>
    <w:rsid w:val="00091687"/>
    <w:rsid w:val="00095368"/>
    <w:rsid w:val="000954C4"/>
    <w:rsid w:val="000A3E7A"/>
    <w:rsid w:val="000A4C35"/>
    <w:rsid w:val="000A611A"/>
    <w:rsid w:val="000B12D9"/>
    <w:rsid w:val="000B4536"/>
    <w:rsid w:val="000B7715"/>
    <w:rsid w:val="000C2F02"/>
    <w:rsid w:val="000C5862"/>
    <w:rsid w:val="000D5F83"/>
    <w:rsid w:val="000E463B"/>
    <w:rsid w:val="000E5A3A"/>
    <w:rsid w:val="000E5A7E"/>
    <w:rsid w:val="000E760F"/>
    <w:rsid w:val="000F43A3"/>
    <w:rsid w:val="000F7681"/>
    <w:rsid w:val="00100076"/>
    <w:rsid w:val="00103031"/>
    <w:rsid w:val="001044FE"/>
    <w:rsid w:val="00104A88"/>
    <w:rsid w:val="001139D4"/>
    <w:rsid w:val="001279FA"/>
    <w:rsid w:val="00131B08"/>
    <w:rsid w:val="00132A59"/>
    <w:rsid w:val="00133337"/>
    <w:rsid w:val="00133A0F"/>
    <w:rsid w:val="001352F1"/>
    <w:rsid w:val="0013580F"/>
    <w:rsid w:val="00137B6D"/>
    <w:rsid w:val="0014070B"/>
    <w:rsid w:val="001422C1"/>
    <w:rsid w:val="00144EB0"/>
    <w:rsid w:val="00151E1A"/>
    <w:rsid w:val="001522AE"/>
    <w:rsid w:val="00157D5B"/>
    <w:rsid w:val="00161DC8"/>
    <w:rsid w:val="00161FE6"/>
    <w:rsid w:val="001647EA"/>
    <w:rsid w:val="00164C3D"/>
    <w:rsid w:val="00166D3A"/>
    <w:rsid w:val="00167CB8"/>
    <w:rsid w:val="00176B3C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71B4"/>
    <w:rsid w:val="001E5517"/>
    <w:rsid w:val="001E5C75"/>
    <w:rsid w:val="00211487"/>
    <w:rsid w:val="00211D91"/>
    <w:rsid w:val="00217DEC"/>
    <w:rsid w:val="0022163E"/>
    <w:rsid w:val="00235B57"/>
    <w:rsid w:val="00237306"/>
    <w:rsid w:val="00250EF8"/>
    <w:rsid w:val="00250F24"/>
    <w:rsid w:val="002523C5"/>
    <w:rsid w:val="0025380B"/>
    <w:rsid w:val="0025703A"/>
    <w:rsid w:val="00262F3D"/>
    <w:rsid w:val="00263281"/>
    <w:rsid w:val="002651D6"/>
    <w:rsid w:val="0026551F"/>
    <w:rsid w:val="00266478"/>
    <w:rsid w:val="00267F7F"/>
    <w:rsid w:val="00280A85"/>
    <w:rsid w:val="00284119"/>
    <w:rsid w:val="002875A4"/>
    <w:rsid w:val="00290B5C"/>
    <w:rsid w:val="00294791"/>
    <w:rsid w:val="002A51EE"/>
    <w:rsid w:val="002A7A9B"/>
    <w:rsid w:val="002B0B30"/>
    <w:rsid w:val="002B0C78"/>
    <w:rsid w:val="002B3E37"/>
    <w:rsid w:val="002B73FF"/>
    <w:rsid w:val="002C0C02"/>
    <w:rsid w:val="002C1277"/>
    <w:rsid w:val="002C5916"/>
    <w:rsid w:val="002C60AD"/>
    <w:rsid w:val="002D0E0E"/>
    <w:rsid w:val="002D3F0B"/>
    <w:rsid w:val="002D6023"/>
    <w:rsid w:val="002E050E"/>
    <w:rsid w:val="002E263F"/>
    <w:rsid w:val="002E3D75"/>
    <w:rsid w:val="002E3F2B"/>
    <w:rsid w:val="002E6F81"/>
    <w:rsid w:val="002F08BA"/>
    <w:rsid w:val="002F2CFF"/>
    <w:rsid w:val="002F568B"/>
    <w:rsid w:val="002F7818"/>
    <w:rsid w:val="003066D0"/>
    <w:rsid w:val="00311401"/>
    <w:rsid w:val="003114CF"/>
    <w:rsid w:val="003203D7"/>
    <w:rsid w:val="00320F86"/>
    <w:rsid w:val="00324171"/>
    <w:rsid w:val="00326C24"/>
    <w:rsid w:val="00332532"/>
    <w:rsid w:val="00337F99"/>
    <w:rsid w:val="0034307B"/>
    <w:rsid w:val="00345EB1"/>
    <w:rsid w:val="00350CC4"/>
    <w:rsid w:val="00353101"/>
    <w:rsid w:val="00360E0D"/>
    <w:rsid w:val="00361480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7E1"/>
    <w:rsid w:val="003D099E"/>
    <w:rsid w:val="003D21A2"/>
    <w:rsid w:val="003D29D2"/>
    <w:rsid w:val="003E0705"/>
    <w:rsid w:val="003E2FF7"/>
    <w:rsid w:val="003F1013"/>
    <w:rsid w:val="003F1ACF"/>
    <w:rsid w:val="0040450C"/>
    <w:rsid w:val="00404948"/>
    <w:rsid w:val="00406BEA"/>
    <w:rsid w:val="00412DF4"/>
    <w:rsid w:val="00413A60"/>
    <w:rsid w:val="004230F7"/>
    <w:rsid w:val="0043167E"/>
    <w:rsid w:val="0043409A"/>
    <w:rsid w:val="00443C1E"/>
    <w:rsid w:val="00446255"/>
    <w:rsid w:val="00451935"/>
    <w:rsid w:val="0045298F"/>
    <w:rsid w:val="004533EF"/>
    <w:rsid w:val="00453D2E"/>
    <w:rsid w:val="00460ED0"/>
    <w:rsid w:val="00465651"/>
    <w:rsid w:val="00470CE7"/>
    <w:rsid w:val="00470F4F"/>
    <w:rsid w:val="00472482"/>
    <w:rsid w:val="00476D01"/>
    <w:rsid w:val="00480DC7"/>
    <w:rsid w:val="004876F6"/>
    <w:rsid w:val="0049236A"/>
    <w:rsid w:val="00492718"/>
    <w:rsid w:val="00493A95"/>
    <w:rsid w:val="004A355D"/>
    <w:rsid w:val="004A4970"/>
    <w:rsid w:val="004B2183"/>
    <w:rsid w:val="004B2A01"/>
    <w:rsid w:val="004B74E5"/>
    <w:rsid w:val="004C2559"/>
    <w:rsid w:val="004C2FB0"/>
    <w:rsid w:val="004C47B3"/>
    <w:rsid w:val="004D7BA3"/>
    <w:rsid w:val="004E6A98"/>
    <w:rsid w:val="004F4518"/>
    <w:rsid w:val="004F4C62"/>
    <w:rsid w:val="00501433"/>
    <w:rsid w:val="00511CC4"/>
    <w:rsid w:val="00513164"/>
    <w:rsid w:val="00531E60"/>
    <w:rsid w:val="00536A5A"/>
    <w:rsid w:val="00541D07"/>
    <w:rsid w:val="00544BAB"/>
    <w:rsid w:val="00545F31"/>
    <w:rsid w:val="005578FA"/>
    <w:rsid w:val="00557EBA"/>
    <w:rsid w:val="005609BD"/>
    <w:rsid w:val="00565129"/>
    <w:rsid w:val="00565CD0"/>
    <w:rsid w:val="00567820"/>
    <w:rsid w:val="005770AD"/>
    <w:rsid w:val="00581414"/>
    <w:rsid w:val="00582490"/>
    <w:rsid w:val="005826FA"/>
    <w:rsid w:val="005827FC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354B"/>
    <w:rsid w:val="005E4EBB"/>
    <w:rsid w:val="005F661D"/>
    <w:rsid w:val="00604BE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421"/>
    <w:rsid w:val="00652F93"/>
    <w:rsid w:val="00653A72"/>
    <w:rsid w:val="0065595B"/>
    <w:rsid w:val="00655AF3"/>
    <w:rsid w:val="00660269"/>
    <w:rsid w:val="00665F89"/>
    <w:rsid w:val="0067137F"/>
    <w:rsid w:val="00673C92"/>
    <w:rsid w:val="006753EC"/>
    <w:rsid w:val="00675B40"/>
    <w:rsid w:val="00681BC4"/>
    <w:rsid w:val="006966E5"/>
    <w:rsid w:val="006A2789"/>
    <w:rsid w:val="006A4978"/>
    <w:rsid w:val="006A7261"/>
    <w:rsid w:val="006A7757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1513"/>
    <w:rsid w:val="006E386E"/>
    <w:rsid w:val="006E450B"/>
    <w:rsid w:val="006F0D7E"/>
    <w:rsid w:val="006F5749"/>
    <w:rsid w:val="00710B77"/>
    <w:rsid w:val="007152FD"/>
    <w:rsid w:val="0072075B"/>
    <w:rsid w:val="007221C2"/>
    <w:rsid w:val="00725816"/>
    <w:rsid w:val="00730955"/>
    <w:rsid w:val="00731D0F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23D"/>
    <w:rsid w:val="007759DD"/>
    <w:rsid w:val="0078609F"/>
    <w:rsid w:val="00786406"/>
    <w:rsid w:val="007917BA"/>
    <w:rsid w:val="00792731"/>
    <w:rsid w:val="007A084D"/>
    <w:rsid w:val="007A5C6F"/>
    <w:rsid w:val="007B5531"/>
    <w:rsid w:val="007C1D21"/>
    <w:rsid w:val="007D4241"/>
    <w:rsid w:val="007D4317"/>
    <w:rsid w:val="007D4EA3"/>
    <w:rsid w:val="007F1CFF"/>
    <w:rsid w:val="007F5DD5"/>
    <w:rsid w:val="007F69E5"/>
    <w:rsid w:val="00812BA5"/>
    <w:rsid w:val="00821A1B"/>
    <w:rsid w:val="008262E9"/>
    <w:rsid w:val="00827E69"/>
    <w:rsid w:val="00835C4D"/>
    <w:rsid w:val="00843F48"/>
    <w:rsid w:val="00847092"/>
    <w:rsid w:val="00851423"/>
    <w:rsid w:val="0085146A"/>
    <w:rsid w:val="00857848"/>
    <w:rsid w:val="008654B6"/>
    <w:rsid w:val="0087139C"/>
    <w:rsid w:val="00880E83"/>
    <w:rsid w:val="008829C1"/>
    <w:rsid w:val="00892F28"/>
    <w:rsid w:val="00896470"/>
    <w:rsid w:val="008A0C5F"/>
    <w:rsid w:val="008A3558"/>
    <w:rsid w:val="008A3DEA"/>
    <w:rsid w:val="008A4EB9"/>
    <w:rsid w:val="008A74C0"/>
    <w:rsid w:val="008A7B3B"/>
    <w:rsid w:val="008B1694"/>
    <w:rsid w:val="008B2989"/>
    <w:rsid w:val="008B4472"/>
    <w:rsid w:val="008B6B98"/>
    <w:rsid w:val="008B6FFA"/>
    <w:rsid w:val="008C103B"/>
    <w:rsid w:val="008C4B27"/>
    <w:rsid w:val="008C7F2A"/>
    <w:rsid w:val="008D4029"/>
    <w:rsid w:val="008D5715"/>
    <w:rsid w:val="008D7DE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1FF0"/>
    <w:rsid w:val="00942257"/>
    <w:rsid w:val="009471BF"/>
    <w:rsid w:val="00950E4E"/>
    <w:rsid w:val="009529BD"/>
    <w:rsid w:val="009533B4"/>
    <w:rsid w:val="00971D93"/>
    <w:rsid w:val="00980787"/>
    <w:rsid w:val="00997B2D"/>
    <w:rsid w:val="009B1F6B"/>
    <w:rsid w:val="009C0D12"/>
    <w:rsid w:val="009C192E"/>
    <w:rsid w:val="009D2A57"/>
    <w:rsid w:val="009D6819"/>
    <w:rsid w:val="009D6D1C"/>
    <w:rsid w:val="009E0CF9"/>
    <w:rsid w:val="009E531B"/>
    <w:rsid w:val="009E6C56"/>
    <w:rsid w:val="009E7DCF"/>
    <w:rsid w:val="009F4A56"/>
    <w:rsid w:val="009F4E65"/>
    <w:rsid w:val="009F7D86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EFD"/>
    <w:rsid w:val="00A65FD4"/>
    <w:rsid w:val="00A667DC"/>
    <w:rsid w:val="00A81198"/>
    <w:rsid w:val="00A81E48"/>
    <w:rsid w:val="00A82035"/>
    <w:rsid w:val="00A90D77"/>
    <w:rsid w:val="00A92E07"/>
    <w:rsid w:val="00A97D90"/>
    <w:rsid w:val="00AA0B3A"/>
    <w:rsid w:val="00AA6EB4"/>
    <w:rsid w:val="00AA767D"/>
    <w:rsid w:val="00AA7A0E"/>
    <w:rsid w:val="00AB0CC9"/>
    <w:rsid w:val="00AB6A1E"/>
    <w:rsid w:val="00AC3FF6"/>
    <w:rsid w:val="00AD5C42"/>
    <w:rsid w:val="00AD73EC"/>
    <w:rsid w:val="00AE5912"/>
    <w:rsid w:val="00AE5BC7"/>
    <w:rsid w:val="00AF5AAF"/>
    <w:rsid w:val="00B046D8"/>
    <w:rsid w:val="00B13F4C"/>
    <w:rsid w:val="00B16219"/>
    <w:rsid w:val="00B16C59"/>
    <w:rsid w:val="00B22599"/>
    <w:rsid w:val="00B2363E"/>
    <w:rsid w:val="00B30FCD"/>
    <w:rsid w:val="00B33FDD"/>
    <w:rsid w:val="00B359CC"/>
    <w:rsid w:val="00B35FB9"/>
    <w:rsid w:val="00B36107"/>
    <w:rsid w:val="00B41789"/>
    <w:rsid w:val="00B46C03"/>
    <w:rsid w:val="00B60C6C"/>
    <w:rsid w:val="00B619A9"/>
    <w:rsid w:val="00B61BEB"/>
    <w:rsid w:val="00B65A9D"/>
    <w:rsid w:val="00B66D60"/>
    <w:rsid w:val="00B75EDE"/>
    <w:rsid w:val="00B77D88"/>
    <w:rsid w:val="00B77FAF"/>
    <w:rsid w:val="00B82E38"/>
    <w:rsid w:val="00B84336"/>
    <w:rsid w:val="00B851B9"/>
    <w:rsid w:val="00B86453"/>
    <w:rsid w:val="00B90054"/>
    <w:rsid w:val="00B90A22"/>
    <w:rsid w:val="00B92C14"/>
    <w:rsid w:val="00B94755"/>
    <w:rsid w:val="00BA0066"/>
    <w:rsid w:val="00BB69DB"/>
    <w:rsid w:val="00BB6CCE"/>
    <w:rsid w:val="00BC322E"/>
    <w:rsid w:val="00BC44CD"/>
    <w:rsid w:val="00BC48A6"/>
    <w:rsid w:val="00BC775C"/>
    <w:rsid w:val="00BD07EA"/>
    <w:rsid w:val="00BE24ED"/>
    <w:rsid w:val="00BE7978"/>
    <w:rsid w:val="00BF3F5A"/>
    <w:rsid w:val="00C02E16"/>
    <w:rsid w:val="00C07DDB"/>
    <w:rsid w:val="00C15BA0"/>
    <w:rsid w:val="00C327C4"/>
    <w:rsid w:val="00C37815"/>
    <w:rsid w:val="00C4115D"/>
    <w:rsid w:val="00C42165"/>
    <w:rsid w:val="00C43BDD"/>
    <w:rsid w:val="00C45C6E"/>
    <w:rsid w:val="00C47778"/>
    <w:rsid w:val="00C5011E"/>
    <w:rsid w:val="00C50EE5"/>
    <w:rsid w:val="00C5240A"/>
    <w:rsid w:val="00C5398F"/>
    <w:rsid w:val="00C556F5"/>
    <w:rsid w:val="00C61282"/>
    <w:rsid w:val="00C623A4"/>
    <w:rsid w:val="00C66DED"/>
    <w:rsid w:val="00C70E19"/>
    <w:rsid w:val="00C72574"/>
    <w:rsid w:val="00C7430C"/>
    <w:rsid w:val="00C80B3F"/>
    <w:rsid w:val="00C85DA1"/>
    <w:rsid w:val="00C9071C"/>
    <w:rsid w:val="00C908FF"/>
    <w:rsid w:val="00C97BD3"/>
    <w:rsid w:val="00CA13FE"/>
    <w:rsid w:val="00CA39EF"/>
    <w:rsid w:val="00CA521F"/>
    <w:rsid w:val="00CA72FC"/>
    <w:rsid w:val="00CB0493"/>
    <w:rsid w:val="00CB17FF"/>
    <w:rsid w:val="00CB1ED7"/>
    <w:rsid w:val="00CB4C7E"/>
    <w:rsid w:val="00CC167C"/>
    <w:rsid w:val="00CC52D9"/>
    <w:rsid w:val="00CD6647"/>
    <w:rsid w:val="00CE4B73"/>
    <w:rsid w:val="00CF70BB"/>
    <w:rsid w:val="00D074DB"/>
    <w:rsid w:val="00D12F97"/>
    <w:rsid w:val="00D139CF"/>
    <w:rsid w:val="00D1515F"/>
    <w:rsid w:val="00D24001"/>
    <w:rsid w:val="00D33566"/>
    <w:rsid w:val="00D33F0F"/>
    <w:rsid w:val="00D37E7F"/>
    <w:rsid w:val="00D47AD7"/>
    <w:rsid w:val="00D51529"/>
    <w:rsid w:val="00D56034"/>
    <w:rsid w:val="00D74DF7"/>
    <w:rsid w:val="00D85218"/>
    <w:rsid w:val="00D915B1"/>
    <w:rsid w:val="00D970E8"/>
    <w:rsid w:val="00DA299D"/>
    <w:rsid w:val="00DA65C4"/>
    <w:rsid w:val="00DB1667"/>
    <w:rsid w:val="00DD2BE0"/>
    <w:rsid w:val="00DE4447"/>
    <w:rsid w:val="00DE5DA2"/>
    <w:rsid w:val="00DE6E82"/>
    <w:rsid w:val="00DF0033"/>
    <w:rsid w:val="00DF1A44"/>
    <w:rsid w:val="00DF2A2E"/>
    <w:rsid w:val="00E026BF"/>
    <w:rsid w:val="00E03B43"/>
    <w:rsid w:val="00E07B1B"/>
    <w:rsid w:val="00E11853"/>
    <w:rsid w:val="00E149B8"/>
    <w:rsid w:val="00E164DA"/>
    <w:rsid w:val="00E52A86"/>
    <w:rsid w:val="00E53953"/>
    <w:rsid w:val="00E54B47"/>
    <w:rsid w:val="00E553BF"/>
    <w:rsid w:val="00E55D93"/>
    <w:rsid w:val="00E61294"/>
    <w:rsid w:val="00E65210"/>
    <w:rsid w:val="00E71E71"/>
    <w:rsid w:val="00E7237C"/>
    <w:rsid w:val="00E74147"/>
    <w:rsid w:val="00E77950"/>
    <w:rsid w:val="00E77C46"/>
    <w:rsid w:val="00E86CE8"/>
    <w:rsid w:val="00E9077E"/>
    <w:rsid w:val="00E90E82"/>
    <w:rsid w:val="00E92877"/>
    <w:rsid w:val="00EA00CB"/>
    <w:rsid w:val="00EA1BAA"/>
    <w:rsid w:val="00EA3EA1"/>
    <w:rsid w:val="00EA3FCD"/>
    <w:rsid w:val="00EA42A0"/>
    <w:rsid w:val="00EB601F"/>
    <w:rsid w:val="00EB6714"/>
    <w:rsid w:val="00EC0A68"/>
    <w:rsid w:val="00EC5006"/>
    <w:rsid w:val="00ED08D5"/>
    <w:rsid w:val="00ED49C3"/>
    <w:rsid w:val="00ED6CE8"/>
    <w:rsid w:val="00ED7AA6"/>
    <w:rsid w:val="00EE2A56"/>
    <w:rsid w:val="00EE3818"/>
    <w:rsid w:val="00EE58E0"/>
    <w:rsid w:val="00F02759"/>
    <w:rsid w:val="00F12D2E"/>
    <w:rsid w:val="00F22264"/>
    <w:rsid w:val="00F2564D"/>
    <w:rsid w:val="00F35B05"/>
    <w:rsid w:val="00F413D9"/>
    <w:rsid w:val="00F5135F"/>
    <w:rsid w:val="00F51F78"/>
    <w:rsid w:val="00F528E1"/>
    <w:rsid w:val="00F53DBF"/>
    <w:rsid w:val="00F6255F"/>
    <w:rsid w:val="00F67EDB"/>
    <w:rsid w:val="00F740BB"/>
    <w:rsid w:val="00F7441C"/>
    <w:rsid w:val="00F86F47"/>
    <w:rsid w:val="00F90B64"/>
    <w:rsid w:val="00F91B5C"/>
    <w:rsid w:val="00FA054C"/>
    <w:rsid w:val="00FA4BEA"/>
    <w:rsid w:val="00FB2F0F"/>
    <w:rsid w:val="00FB5086"/>
    <w:rsid w:val="00FB5411"/>
    <w:rsid w:val="00FB6392"/>
    <w:rsid w:val="00FD3C70"/>
    <w:rsid w:val="00FD6820"/>
    <w:rsid w:val="00FE12D8"/>
    <w:rsid w:val="00FF226D"/>
    <w:rsid w:val="00FF7C02"/>
    <w:rsid w:val="01A9C50A"/>
    <w:rsid w:val="024801E3"/>
    <w:rsid w:val="0442A0C3"/>
    <w:rsid w:val="06178A11"/>
    <w:rsid w:val="06F75A81"/>
    <w:rsid w:val="0898A1F4"/>
    <w:rsid w:val="0CFF499D"/>
    <w:rsid w:val="0DEFF618"/>
    <w:rsid w:val="121303F3"/>
    <w:rsid w:val="143D9152"/>
    <w:rsid w:val="1568296B"/>
    <w:rsid w:val="176EDB36"/>
    <w:rsid w:val="184CDAF3"/>
    <w:rsid w:val="1A06D046"/>
    <w:rsid w:val="1CFBCB1C"/>
    <w:rsid w:val="1FFDF42C"/>
    <w:rsid w:val="207611CA"/>
    <w:rsid w:val="22C1DD1F"/>
    <w:rsid w:val="250293C0"/>
    <w:rsid w:val="2A85358E"/>
    <w:rsid w:val="2D5F750A"/>
    <w:rsid w:val="31C9C277"/>
    <w:rsid w:val="32E2EEC1"/>
    <w:rsid w:val="35A0AD2A"/>
    <w:rsid w:val="373C7D8B"/>
    <w:rsid w:val="37B5BFD1"/>
    <w:rsid w:val="3CFDEF2A"/>
    <w:rsid w:val="3E4A431E"/>
    <w:rsid w:val="3F18EA54"/>
    <w:rsid w:val="42E6E39A"/>
    <w:rsid w:val="47016618"/>
    <w:rsid w:val="480839C6"/>
    <w:rsid w:val="490A1A38"/>
    <w:rsid w:val="4B34686B"/>
    <w:rsid w:val="4D778F15"/>
    <w:rsid w:val="4FFF34E3"/>
    <w:rsid w:val="55D878DE"/>
    <w:rsid w:val="57A4D269"/>
    <w:rsid w:val="600D6C22"/>
    <w:rsid w:val="60A567C7"/>
    <w:rsid w:val="61190A39"/>
    <w:rsid w:val="647B2B65"/>
    <w:rsid w:val="64C7FD8D"/>
    <w:rsid w:val="64D78EF9"/>
    <w:rsid w:val="6B2CF8ED"/>
    <w:rsid w:val="6C571F69"/>
    <w:rsid w:val="6F8C7652"/>
    <w:rsid w:val="70AE286C"/>
    <w:rsid w:val="753225A2"/>
    <w:rsid w:val="75F14FF3"/>
    <w:rsid w:val="76A973B4"/>
    <w:rsid w:val="774F66C4"/>
    <w:rsid w:val="7B690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47399D2-05D8-4378-A856-24204EF48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361480"/>
    <w:pPr>
      <w:keepNext/>
      <w:spacing w:before="1000" w:after="40"/>
      <w:ind w:left="-28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7DE0"/>
    <w:pPr>
      <w:keepNext/>
      <w:keepLines/>
      <w:spacing w:before="90" w:after="0" w:line="240" w:lineRule="auto"/>
      <w:ind w:left="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361480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7DE0"/>
    <w:rPr>
      <w:rFonts w:asciiTheme="majorHAnsi" w:eastAsiaTheme="majorEastAsia" w:hAnsiTheme="majorHAnsi" w:cstheme="majorBidi"/>
      <w:b/>
      <w:bCs/>
      <w:color w:val="000000" w:themeColor="text1"/>
      <w:sz w:val="2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2.xml" Id="rId13" /><Relationship Type="http://schemas.openxmlformats.org/officeDocument/2006/relationships/styles" Target="style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160</TotalTime>
  <Pages>2</Pages>
  <Words>352</Words>
  <Characters>1946</Characters>
  <Application>Microsoft Office Word</Application>
  <DocSecurity>0</DocSecurity>
  <Lines>16</Lines>
  <Paragraphs>4</Paragraphs>
  <ScaleCrop>false</ScaleCrop>
  <Manager/>
  <Company/>
  <LinksUpToDate>false</LinksUpToDate>
  <CharactersWithSpaces>2294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Hjärnvägen – checklista strokeavdelning</dc:title>
  <dc:subject/>
  <dc:creator>patrik.jens.johansson@vgregion.se</dc:creator>
  <keywords/>
  <lastModifiedBy>Karin Åhlin</lastModifiedBy>
  <revision>127</revision>
  <lastPrinted>2024-05-16T08:38:00.0000000Z</lastPrinted>
  <dcterms:created xsi:type="dcterms:W3CDTF">2022-03-24T14:47:00.0000000Z</dcterms:created>
  <dcterms:modified xsi:type="dcterms:W3CDTF">2024-05-24T07:11:00.0000000Z</dcterms:modified>
</coreProperties>
</file>