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96AA3" w:rsidR="009265C0" w:rsidP="00373397" w:rsidRDefault="009265C0" w14:paraId="6E386AC8" w14:textId="0533DEA2">
      <w:pPr>
        <w:pStyle w:val="Rubrik1"/>
        <w:rPr>
          <w:sz w:val="36"/>
          <w:szCs w:val="36"/>
        </w:rPr>
      </w:pPr>
      <w:bookmarkStart w:name="_Toc321146591" w:id="0"/>
      <w:r w:rsidRPr="42BC387A" w:rsidR="009265C0">
        <w:rPr>
          <w:sz w:val="36"/>
          <w:szCs w:val="36"/>
        </w:rPr>
        <w:t>Hjärnvägen</w:t>
      </w:r>
      <w:r w:rsidRPr="42BC387A" w:rsidR="003D2262">
        <w:rPr>
          <w:sz w:val="36"/>
          <w:szCs w:val="36"/>
        </w:rPr>
        <w:t xml:space="preserve"> </w:t>
      </w:r>
      <w:r w:rsidRPr="42BC387A" w:rsidR="009265C0">
        <w:rPr>
          <w:sz w:val="36"/>
          <w:szCs w:val="36"/>
        </w:rPr>
        <w:t xml:space="preserve">– </w:t>
      </w:r>
      <w:r w:rsidRPr="42BC387A" w:rsidR="009265C0">
        <w:rPr>
          <w:sz w:val="36"/>
          <w:szCs w:val="36"/>
        </w:rPr>
        <w:t xml:space="preserve">checklista </w:t>
      </w:r>
      <w:r w:rsidRPr="42BC387A" w:rsidR="00A545BF">
        <w:rPr>
          <w:sz w:val="36"/>
          <w:szCs w:val="36"/>
        </w:rPr>
        <w:t>am</w:t>
      </w:r>
      <w:r w:rsidRPr="42BC387A" w:rsidR="009265C0">
        <w:rPr>
          <w:sz w:val="36"/>
          <w:szCs w:val="36"/>
        </w:rPr>
        <w:t>bulans</w:t>
      </w:r>
      <w:r w:rsidRPr="42BC387A" w:rsidR="1F44E246">
        <w:rPr>
          <w:sz w:val="36"/>
          <w:szCs w:val="36"/>
        </w:rPr>
        <w:t xml:space="preserve"> och akutmottagning</w:t>
      </w:r>
    </w:p>
    <w:p w:rsidRPr="005E52A4" w:rsidR="009265C0" w:rsidP="00016E56" w:rsidRDefault="0F14F9C0" w14:paraId="1412897C" w14:textId="07EEEB38">
      <w:pPr>
        <w:pStyle w:val="Rubrik2"/>
        <w:spacing w:before="120" w:after="0"/>
        <w:rPr>
          <w:sz w:val="28"/>
          <w:szCs w:val="24"/>
        </w:rPr>
      </w:pPr>
      <w:r w:rsidRPr="005E52A4">
        <w:rPr>
          <w:sz w:val="28"/>
          <w:szCs w:val="24"/>
        </w:rPr>
        <w:t>Förutsättningar</w:t>
      </w:r>
    </w:p>
    <w:p w:rsidR="00567C03" w:rsidP="00A27314" w:rsidRDefault="009265C0" w14:paraId="00FF5E3A" w14:textId="7709BB62">
      <w:pPr>
        <w:pStyle w:val="Punktlista"/>
        <w:rPr/>
      </w:pPr>
      <w:r w:rsidR="009265C0">
        <w:rPr/>
        <w:t>Hjärnvägen</w:t>
      </w:r>
      <w:r w:rsidR="009265C0">
        <w:rPr/>
        <w:t xml:space="preserve"> gäller </w:t>
      </w:r>
      <w:r w:rsidR="5874119A">
        <w:rPr/>
        <w:t>vardagar 08 – 21, helger 08</w:t>
      </w:r>
      <w:r w:rsidR="026C908C">
        <w:rPr/>
        <w:t xml:space="preserve"> –</w:t>
      </w:r>
      <w:r w:rsidR="5874119A">
        <w:rPr/>
        <w:t xml:space="preserve"> 12</w:t>
      </w:r>
      <w:r w:rsidR="0ABD9405">
        <w:rPr/>
        <w:t>.</w:t>
      </w:r>
    </w:p>
    <w:p w:rsidR="0ABD9405" w:rsidP="3BFBA346" w:rsidRDefault="0ABD9405" w14:paraId="52FCC65B" w14:textId="26E7A8A6">
      <w:pPr>
        <w:pStyle w:val="Punktlista"/>
        <w:rPr/>
      </w:pPr>
      <w:r w:rsidR="0ABD9405">
        <w:rPr/>
        <w:t xml:space="preserve">Neurologi- och Strokeavdelningen </w:t>
      </w:r>
      <w:r w:rsidR="33745475">
        <w:rPr/>
        <w:t>behöver ha ledig vårdplats</w:t>
      </w:r>
      <w:r w:rsidR="5BE32B8C">
        <w:rPr/>
        <w:t>.</w:t>
      </w:r>
    </w:p>
    <w:p w:rsidR="00535A29" w:rsidP="00A27314" w:rsidRDefault="00567C03" w14:paraId="7B1C6B86" w14:textId="46CA03A5">
      <w:pPr>
        <w:pStyle w:val="Punktlista"/>
        <w:rPr/>
      </w:pPr>
      <w:r w:rsidR="00567C03">
        <w:rPr/>
        <w:t>H</w:t>
      </w:r>
      <w:r w:rsidR="2380953D">
        <w:rPr/>
        <w:t>järnvägen</w:t>
      </w:r>
      <w:r w:rsidR="2380953D">
        <w:rPr/>
        <w:t xml:space="preserve"> gäller enbart för </w:t>
      </w:r>
      <w:r w:rsidR="00535A29">
        <w:rPr/>
        <w:t>ambulans</w:t>
      </w:r>
      <w:r w:rsidR="10D340F4">
        <w:rPr/>
        <w:t xml:space="preserve">, </w:t>
      </w:r>
      <w:r w:rsidR="00535A29">
        <w:rPr/>
        <w:t xml:space="preserve">SÄS </w:t>
      </w:r>
      <w:r w:rsidR="2380953D">
        <w:rPr/>
        <w:t>akutmottagning</w:t>
      </w:r>
      <w:r w:rsidR="38A3B83B">
        <w:rPr/>
        <w:t xml:space="preserve"> och Ögonkliniken SÄS</w:t>
      </w:r>
      <w:r w:rsidR="00F97075">
        <w:rPr/>
        <w:t>.</w:t>
      </w:r>
    </w:p>
    <w:p w:rsidR="00F935B2" w:rsidP="00A27314" w:rsidRDefault="00AE4369" w14:paraId="4995D555" w14:textId="43675629">
      <w:pPr>
        <w:pStyle w:val="Punktlista"/>
        <w:rPr/>
      </w:pPr>
      <w:r w:rsidR="00AE4369">
        <w:rPr/>
        <w:t>I</w:t>
      </w:r>
      <w:r w:rsidR="3EBAAEAE">
        <w:rPr/>
        <w:t>nklusions</w:t>
      </w:r>
      <w:r w:rsidR="00AE4369">
        <w:rPr/>
        <w:t xml:space="preserve">- och </w:t>
      </w:r>
      <w:r w:rsidR="3EBAAEAE">
        <w:rPr/>
        <w:t>exklusionskriterier</w:t>
      </w:r>
      <w:r w:rsidR="00AE4369">
        <w:rPr/>
        <w:t xml:space="preserve"> ska följas, se nedan!</w:t>
      </w:r>
    </w:p>
    <w:p w:rsidRPr="005E52A4" w:rsidR="005D3272" w:rsidP="00854167" w:rsidRDefault="005D3272" w14:paraId="0148107B" w14:textId="34B0E591">
      <w:pPr>
        <w:pStyle w:val="Rubrik2"/>
        <w:spacing w:before="120"/>
        <w:rPr>
          <w:sz w:val="28"/>
          <w:szCs w:val="24"/>
        </w:rPr>
      </w:pPr>
      <w:proofErr w:type="spellStart"/>
      <w:r w:rsidRPr="005E52A4">
        <w:rPr>
          <w:sz w:val="28"/>
          <w:szCs w:val="24"/>
        </w:rPr>
        <w:t>Inklusionskriterier</w:t>
      </w:r>
      <w:proofErr w:type="spellEnd"/>
    </w:p>
    <w:p w:rsidR="00763F24" w:rsidP="00A27314" w:rsidRDefault="00763F24" w14:paraId="54429CA5" w14:textId="10D71AF8">
      <w:pPr>
        <w:pStyle w:val="Punktlista"/>
        <w:rPr/>
      </w:pPr>
      <w:r w:rsidRPr="3BFBA346" w:rsidR="00763F24">
        <w:rPr>
          <w:b w:val="1"/>
          <w:bCs w:val="1"/>
        </w:rPr>
        <w:t>Plötsligt</w:t>
      </w:r>
      <w:r w:rsidR="00763F24">
        <w:rPr/>
        <w:t xml:space="preserve"> nytillkommen </w:t>
      </w:r>
      <w:r w:rsidRPr="3BFBA346" w:rsidR="00763F24">
        <w:rPr>
          <w:b w:val="1"/>
          <w:bCs w:val="1"/>
        </w:rPr>
        <w:t>ensidig</w:t>
      </w:r>
      <w:r w:rsidR="00763F24">
        <w:rPr/>
        <w:t xml:space="preserve"> förlamning och/eller talstörning. Kan vara kvarstående eller övergående symtom</w:t>
      </w:r>
      <w:r w:rsidR="00F97075">
        <w:rPr/>
        <w:t>.</w:t>
      </w:r>
    </w:p>
    <w:p w:rsidR="6B20FB57" w:rsidP="3BFBA346" w:rsidRDefault="6B20FB57" w14:paraId="15C09F09" w14:textId="3C9ABE1E">
      <w:pPr>
        <w:pStyle w:val="Punktlista"/>
        <w:rPr/>
      </w:pPr>
      <w:r w:rsidR="6B20FB57">
        <w:rPr/>
        <w:t>Konstaterad grenartärocklusion eller cent</w:t>
      </w:r>
      <w:r w:rsidR="54DEFAF8">
        <w:rPr/>
        <w:t>ralartärocklusion för patienter inom SÄS upptagningsområde</w:t>
      </w:r>
      <w:r w:rsidR="623C3B74">
        <w:rPr/>
        <w:t>.</w:t>
      </w:r>
    </w:p>
    <w:tbl>
      <w:tblPr>
        <w:tblW w:w="8958" w:type="dxa"/>
        <w:tblInd w:w="9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3430"/>
      </w:tblGrid>
      <w:tr w:rsidRPr="005E52A4" w:rsidR="00EC131C" w:rsidTr="42BC387A" w14:paraId="28973465" w14:textId="77777777">
        <w:tc>
          <w:tcPr>
            <w:tcW w:w="5528" w:type="dxa"/>
            <w:tcBorders>
              <w:top w:val="nil"/>
              <w:left w:val="nil"/>
              <w:right w:val="nil"/>
            </w:tcBorders>
            <w:tcMar/>
          </w:tcPr>
          <w:p w:rsidRPr="005E52A4" w:rsidR="00EC131C" w:rsidP="00854167" w:rsidRDefault="00EC131C" w14:paraId="22D4E2FE" w14:textId="77777777">
            <w:pPr>
              <w:pStyle w:val="Rubrik2"/>
              <w:spacing w:before="120"/>
              <w:ind w:left="0"/>
              <w:rPr>
                <w:sz w:val="28"/>
                <w:szCs w:val="24"/>
              </w:rPr>
            </w:pPr>
            <w:proofErr w:type="spellStart"/>
            <w:r w:rsidRPr="005E52A4">
              <w:rPr>
                <w:sz w:val="28"/>
                <w:szCs w:val="24"/>
              </w:rPr>
              <w:t>Exklusionskriterier</w:t>
            </w:r>
            <w:proofErr w:type="spellEnd"/>
          </w:p>
        </w:tc>
        <w:tc>
          <w:tcPr>
            <w:tcW w:w="3430" w:type="dxa"/>
            <w:tcBorders>
              <w:top w:val="nil"/>
              <w:left w:val="nil"/>
              <w:right w:val="nil"/>
            </w:tcBorders>
            <w:tcMar/>
          </w:tcPr>
          <w:p w:rsidRPr="005E52A4" w:rsidR="00EC131C" w:rsidP="00CC0EEA" w:rsidRDefault="00EC131C" w14:paraId="5C14E4B7" w14:textId="77777777">
            <w:pPr>
              <w:tabs>
                <w:tab w:val="left" w:pos="2081"/>
              </w:tabs>
              <w:spacing w:after="0" w:line="240" w:lineRule="auto"/>
              <w:ind w:left="0" w:right="0"/>
              <w:rPr>
                <w:rFonts w:ascii="Calibri" w:hAnsi="Calibri"/>
                <w:sz w:val="28"/>
              </w:rPr>
            </w:pPr>
          </w:p>
        </w:tc>
      </w:tr>
      <w:tr w:rsidRPr="008B6B98" w:rsidR="00EC131C" w:rsidTr="42BC387A" w14:paraId="3303D5C4" w14:textId="77777777">
        <w:tc>
          <w:tcPr>
            <w:tcW w:w="5528" w:type="dxa"/>
            <w:tcMar/>
          </w:tcPr>
          <w:p w:rsidRPr="004533EF" w:rsidR="00EC131C" w:rsidP="00CC0EEA" w:rsidRDefault="00EC131C" w14:paraId="4BC1E075" w14:textId="63679C08">
            <w:pPr>
              <w:tabs>
                <w:tab w:val="left" w:pos="1730"/>
              </w:tabs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52F20BF7" w:rsidR="00EC131C">
              <w:rPr>
                <w:rFonts w:ascii="Calibri" w:hAnsi="Calibri"/>
                <w:sz w:val="22"/>
                <w:szCs w:val="22"/>
              </w:rPr>
              <w:t>Vitalparametrar</w:t>
            </w:r>
            <w:r w:rsidRPr="52F20BF7" w:rsidR="4A7053FC">
              <w:rPr>
                <w:rFonts w:ascii="Calibri" w:hAnsi="Calibri"/>
                <w:sz w:val="22"/>
                <w:szCs w:val="22"/>
              </w:rPr>
              <w:t xml:space="preserve"> påverkade</w:t>
            </w:r>
            <w:r>
              <w:br/>
            </w:r>
            <w:r w:rsidRPr="52F20BF7" w:rsidR="00EC131C">
              <w:rPr>
                <w:rFonts w:ascii="Calibri" w:hAnsi="Calibri"/>
                <w:sz w:val="22"/>
                <w:szCs w:val="22"/>
              </w:rPr>
              <w:t>D</w:t>
            </w:r>
            <w:r w:rsidRPr="52F20BF7" w:rsidR="001D7EFE">
              <w:rPr>
                <w:rFonts w:ascii="Calibri" w:hAnsi="Calibri"/>
                <w:sz w:val="22"/>
                <w:szCs w:val="22"/>
              </w:rPr>
              <w:t>.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>v</w:t>
            </w:r>
            <w:r w:rsidRPr="52F20BF7" w:rsidR="001D7EFE">
              <w:rPr>
                <w:rFonts w:ascii="Calibri" w:hAnsi="Calibri"/>
                <w:sz w:val="22"/>
                <w:szCs w:val="22"/>
              </w:rPr>
              <w:t>.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>s</w:t>
            </w:r>
            <w:r w:rsidRPr="52F20BF7" w:rsidR="001D7EFE">
              <w:rPr>
                <w:rFonts w:ascii="Calibri" w:hAnsi="Calibri"/>
                <w:sz w:val="22"/>
                <w:szCs w:val="22"/>
              </w:rPr>
              <w:t>.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 xml:space="preserve"> något av</w:t>
            </w:r>
            <w:r>
              <w:tab/>
            </w:r>
            <w:r w:rsidRPr="52F20BF7" w:rsidR="00EC131C">
              <w:rPr>
                <w:rFonts w:ascii="Calibri" w:hAnsi="Calibri"/>
                <w:sz w:val="22"/>
                <w:szCs w:val="22"/>
              </w:rPr>
              <w:t xml:space="preserve">AF 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>&lt; 8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 xml:space="preserve"> eller &gt;25</w:t>
            </w:r>
            <w:r>
              <w:br/>
            </w:r>
            <w:r>
              <w:tab/>
            </w:r>
            <w:r w:rsidRPr="52F20BF7" w:rsidR="00EC131C">
              <w:rPr>
                <w:rFonts w:ascii="Calibri" w:hAnsi="Calibri"/>
                <w:sz w:val="22"/>
                <w:szCs w:val="22"/>
              </w:rPr>
              <w:t>SaO</w:t>
            </w:r>
            <w:r w:rsidRPr="52F20BF7" w:rsidR="00EC131C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 xml:space="preserve"> &lt;90% på luft</w:t>
            </w:r>
            <w:r>
              <w:br/>
            </w:r>
            <w:r>
              <w:tab/>
            </w:r>
            <w:r w:rsidRPr="52F20BF7" w:rsidR="00EC131C">
              <w:rPr>
                <w:rFonts w:ascii="Calibri" w:hAnsi="Calibri"/>
                <w:sz w:val="22"/>
                <w:szCs w:val="22"/>
              </w:rPr>
              <w:t>Puls &lt;40/min eller &gt;120/min</w:t>
            </w:r>
            <w:r>
              <w:br/>
            </w:r>
            <w:r>
              <w:tab/>
            </w:r>
            <w:r w:rsidRPr="52F20BF7" w:rsidR="00EC131C">
              <w:rPr>
                <w:rFonts w:ascii="Calibri" w:hAnsi="Calibri"/>
                <w:sz w:val="22"/>
                <w:szCs w:val="22"/>
              </w:rPr>
              <w:t>Systoliskt BT &lt;</w:t>
            </w:r>
            <w:r w:rsidRPr="52F20BF7" w:rsidR="6941A407">
              <w:rPr>
                <w:rFonts w:ascii="Calibri" w:hAnsi="Calibri"/>
                <w:sz w:val="22"/>
                <w:szCs w:val="22"/>
              </w:rPr>
              <w:t>10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 xml:space="preserve">0 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>mmHg</w:t>
            </w:r>
            <w:r>
              <w:br/>
            </w:r>
            <w:r>
              <w:tab/>
            </w:r>
            <w:r w:rsidRPr="52F20BF7" w:rsidR="00EC131C">
              <w:rPr>
                <w:rFonts w:ascii="Calibri" w:hAnsi="Calibri"/>
                <w:sz w:val="22"/>
                <w:szCs w:val="22"/>
              </w:rPr>
              <w:t>RLS 2 (somnolent) eller sämre</w:t>
            </w:r>
            <w:r>
              <w:br/>
            </w:r>
            <w:r>
              <w:tab/>
            </w:r>
            <w:r w:rsidRPr="52F20BF7" w:rsidR="00EC131C">
              <w:rPr>
                <w:rFonts w:ascii="Calibri" w:hAnsi="Calibri"/>
                <w:sz w:val="22"/>
                <w:szCs w:val="22"/>
              </w:rPr>
              <w:t>Temp &lt;35</w:t>
            </w:r>
            <w:r w:rsidRPr="52F20BF7" w:rsidR="00EC131C">
              <w:rPr>
                <w:rFonts w:ascii="Calibri" w:hAnsi="Calibri" w:cs="Calibri"/>
                <w:sz w:val="22"/>
                <w:szCs w:val="22"/>
              </w:rPr>
              <w:t>°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>C eller &gt;</w:t>
            </w:r>
            <w:r w:rsidRPr="52F20BF7" w:rsidR="0F3DCA9C">
              <w:rPr>
                <w:rFonts w:ascii="Calibri" w:hAnsi="Calibri"/>
                <w:sz w:val="22"/>
                <w:szCs w:val="22"/>
              </w:rPr>
              <w:t>39</w:t>
            </w:r>
            <w:r w:rsidRPr="52F20BF7" w:rsidR="00EC131C">
              <w:rPr>
                <w:rFonts w:ascii="Calibri" w:hAnsi="Calibri" w:cs="Calibri"/>
                <w:sz w:val="22"/>
                <w:szCs w:val="22"/>
              </w:rPr>
              <w:t>°</w:t>
            </w:r>
            <w:r w:rsidRPr="52F20BF7" w:rsidR="00EC131C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67CCB335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="3047813C" w:rsidTr="42BC387A" w14:paraId="07EA56CF">
        <w:trPr>
          <w:trHeight w:val="300"/>
        </w:trPr>
        <w:tc>
          <w:tcPr>
            <w:tcW w:w="5528" w:type="dxa"/>
            <w:tcMar/>
          </w:tcPr>
          <w:p w:rsidR="1ED599CC" w:rsidP="3047813C" w:rsidRDefault="1ED599CC" w14:paraId="2645411E" w14:textId="2EB204AD">
            <w:pPr>
              <w:pStyle w:val="Normal"/>
              <w:spacing w:line="240" w:lineRule="auto"/>
              <w:ind w:left="0"/>
              <w:rPr>
                <w:rFonts w:ascii="Calibri" w:hAnsi="Calibri"/>
                <w:sz w:val="22"/>
                <w:szCs w:val="22"/>
              </w:rPr>
            </w:pPr>
            <w:r w:rsidRPr="3047813C" w:rsidR="1ED599CC">
              <w:rPr>
                <w:rFonts w:ascii="Calibri" w:hAnsi="Calibri"/>
                <w:sz w:val="22"/>
                <w:szCs w:val="22"/>
              </w:rPr>
              <w:t xml:space="preserve"> Ålder ≤ 50 år</w:t>
            </w:r>
          </w:p>
        </w:tc>
        <w:tc>
          <w:tcPr>
            <w:tcW w:w="3430" w:type="dxa"/>
            <w:tcMar/>
          </w:tcPr>
          <w:p w:rsidR="1ED599CC" w:rsidP="3047813C" w:rsidRDefault="1ED599CC" w14:paraId="3BCDC9D9" w14:textId="3FBFAE3D">
            <w:pPr>
              <w:tabs>
                <w:tab w:val="left" w:leader="none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3047813C" w:rsidR="1ED599CC">
              <w:rPr>
                <w:rFonts w:ascii="Calibri" w:hAnsi="Calibri"/>
                <w:color w:val="285B16" w:themeColor="accent2" w:themeTint="FF" w:themeShade="BF"/>
                <w:sz w:val="22"/>
                <w:szCs w:val="22"/>
              </w:rPr>
              <w:t xml:space="preserve">Nej </w:t>
            </w:r>
            <w:r w:rsidRPr="3047813C" w:rsidR="1ED599CC">
              <w:rPr>
                <w:rFonts w:ascii="Symbol" w:hAnsi="Symbol" w:eastAsia="Symbol" w:cs="Symbol"/>
                <w:color w:val="285B16" w:themeColor="accent2" w:themeTint="FF" w:themeShade="BF"/>
                <w:sz w:val="22"/>
                <w:szCs w:val="22"/>
              </w:rPr>
              <w:t>☐</w:t>
            </w:r>
            <w:r>
              <w:tab/>
            </w:r>
            <w:r w:rsidRPr="3047813C" w:rsidR="1ED599CC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3047813C" w:rsidR="1ED599CC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1756D429" w14:textId="77777777">
        <w:tc>
          <w:tcPr>
            <w:tcW w:w="5528" w:type="dxa"/>
            <w:tcMar/>
          </w:tcPr>
          <w:p w:rsidRPr="008B6B98" w:rsidR="00EC131C" w:rsidP="00CC0EEA" w:rsidRDefault="00EC131C" w14:paraId="23C3B560" w14:textId="77777777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P-glukos mindre än 3 </w:t>
            </w:r>
            <w:proofErr w:type="spellStart"/>
            <w:r w:rsidRPr="008B6B98">
              <w:rPr>
                <w:rFonts w:ascii="Calibri" w:hAnsi="Calibri"/>
                <w:sz w:val="22"/>
                <w:szCs w:val="22"/>
              </w:rPr>
              <w:t>mmol</w:t>
            </w:r>
            <w:proofErr w:type="spellEnd"/>
            <w:r w:rsidRPr="008B6B98">
              <w:rPr>
                <w:rFonts w:ascii="Calibri" w:hAnsi="Calibri"/>
                <w:sz w:val="22"/>
                <w:szCs w:val="22"/>
              </w:rPr>
              <w:t xml:space="preserve">/l eller mer än 22 </w:t>
            </w:r>
            <w:proofErr w:type="spellStart"/>
            <w:r w:rsidRPr="008B6B98">
              <w:rPr>
                <w:rFonts w:ascii="Calibri" w:hAnsi="Calibri"/>
                <w:sz w:val="22"/>
                <w:szCs w:val="22"/>
              </w:rPr>
              <w:t>mmol</w:t>
            </w:r>
            <w:proofErr w:type="spellEnd"/>
            <w:r w:rsidRPr="008B6B98">
              <w:rPr>
                <w:rFonts w:ascii="Calibri" w:hAnsi="Calibri"/>
                <w:sz w:val="22"/>
                <w:szCs w:val="22"/>
              </w:rPr>
              <w:t>/l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2611E3A4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29D44DB1" w14:textId="77777777">
        <w:tc>
          <w:tcPr>
            <w:tcW w:w="5528" w:type="dxa"/>
            <w:tcMar/>
          </w:tcPr>
          <w:p w:rsidRPr="008B6B98" w:rsidR="00EC131C" w:rsidP="00CC0EEA" w:rsidRDefault="00EC131C" w14:paraId="7915EA9A" w14:textId="77777777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>Kramper i samband med insjuknandet?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58D6219C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27E6652E" w14:textId="77777777">
        <w:tc>
          <w:tcPr>
            <w:tcW w:w="5528" w:type="dxa"/>
            <w:tcMar/>
          </w:tcPr>
          <w:p w:rsidRPr="008B6B98" w:rsidR="00EC131C" w:rsidP="00CC0EEA" w:rsidRDefault="00EC131C" w14:paraId="50B547FB" w14:textId="262B906A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3047813C" w:rsidR="37D06E8E">
              <w:rPr>
                <w:rFonts w:ascii="Calibri" w:hAnsi="Calibri"/>
                <w:sz w:val="22"/>
                <w:szCs w:val="22"/>
              </w:rPr>
              <w:t>Brsm</w:t>
            </w:r>
            <w:r w:rsidRPr="3047813C" w:rsidR="37D06E8E">
              <w:rPr>
                <w:rFonts w:ascii="Calibri" w:hAnsi="Calibri"/>
                <w:sz w:val="22"/>
                <w:szCs w:val="22"/>
              </w:rPr>
              <w:t xml:space="preserve"> el</w:t>
            </w:r>
            <w:r w:rsidRPr="3047813C" w:rsidR="37D06E8E">
              <w:rPr>
                <w:rFonts w:ascii="Calibri" w:hAnsi="Calibri"/>
                <w:sz w:val="22"/>
                <w:szCs w:val="22"/>
              </w:rPr>
              <w:t>ler</w:t>
            </w:r>
            <w:r w:rsidRPr="3047813C" w:rsidR="37D06E8E">
              <w:rPr>
                <w:rFonts w:ascii="Calibri" w:hAnsi="Calibri"/>
                <w:sz w:val="22"/>
                <w:szCs w:val="22"/>
              </w:rPr>
              <w:t xml:space="preserve"> EKG förändringar</w:t>
            </w:r>
            <w:r w:rsidRPr="3047813C" w:rsidR="37D06E8E">
              <w:rPr>
                <w:rFonts w:ascii="Calibri" w:hAnsi="Calibri"/>
                <w:sz w:val="22"/>
                <w:szCs w:val="22"/>
              </w:rPr>
              <w:t xml:space="preserve"> tydande på AKS?</w:t>
            </w:r>
            <w:r>
              <w:br/>
            </w:r>
            <w:r w:rsidRPr="3047813C" w:rsidR="37D06E8E">
              <w:rPr>
                <w:rFonts w:ascii="Calibri" w:hAnsi="Calibri"/>
                <w:sz w:val="22"/>
                <w:szCs w:val="22"/>
              </w:rPr>
              <w:t>Strokeläkare värderar EKG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5597495D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39B411C2" w14:textId="77777777">
        <w:tc>
          <w:tcPr>
            <w:tcW w:w="5528" w:type="dxa"/>
            <w:tcMar/>
          </w:tcPr>
          <w:p w:rsidRPr="008B6B98" w:rsidR="00EC131C" w:rsidP="00CC0EEA" w:rsidRDefault="00EC131C" w14:paraId="4CC45ADF" w14:textId="77777777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Enbart synnedsättning eller dubbelseende?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23DEE997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41B8A45D" w14:textId="77777777">
        <w:tc>
          <w:tcPr>
            <w:tcW w:w="5528" w:type="dxa"/>
            <w:tcMar/>
          </w:tcPr>
          <w:p w:rsidR="00EC131C" w:rsidP="00CC0EEA" w:rsidRDefault="00EC131C" w14:paraId="4C1A1964" w14:textId="77777777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Enbart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facialispares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204CE9F8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0A9123E7" w14:textId="77777777">
        <w:tc>
          <w:tcPr>
            <w:tcW w:w="5528" w:type="dxa"/>
            <w:tcMar/>
          </w:tcPr>
          <w:p w:rsidRPr="008B6B98" w:rsidR="00EC131C" w:rsidP="00CC0EEA" w:rsidRDefault="00EC131C" w14:paraId="63865262" w14:textId="15548237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3047813C" w:rsidR="37D06E8E">
              <w:rPr>
                <w:rFonts w:ascii="Calibri" w:hAnsi="Calibri"/>
                <w:sz w:val="22"/>
                <w:szCs w:val="22"/>
              </w:rPr>
              <w:t xml:space="preserve">Misstänkt </w:t>
            </w:r>
            <w:r w:rsidRPr="3047813C" w:rsidR="0F465F6D">
              <w:rPr>
                <w:rFonts w:ascii="Calibri" w:hAnsi="Calibri"/>
                <w:sz w:val="22"/>
                <w:szCs w:val="22"/>
              </w:rPr>
              <w:t>infektion?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33136832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0456EE3E" w14:textId="77777777">
        <w:tc>
          <w:tcPr>
            <w:tcW w:w="5528" w:type="dxa"/>
            <w:tcMar/>
          </w:tcPr>
          <w:p w:rsidRPr="008B6B98" w:rsidR="00EC131C" w:rsidP="00CC0EEA" w:rsidRDefault="00EC131C" w14:paraId="7D1B114F" w14:textId="77777777">
            <w:pPr>
              <w:spacing w:after="0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>Sårskada som sannolikt behöver sutureras?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1273ECFA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0E085095" w14:textId="77777777">
        <w:tc>
          <w:tcPr>
            <w:tcW w:w="5528" w:type="dxa"/>
            <w:tcMar/>
          </w:tcPr>
          <w:p w:rsidRPr="008B6B98" w:rsidR="00EC131C" w:rsidP="00CC0EEA" w:rsidRDefault="00EC131C" w14:paraId="15FE7593" w14:textId="7716C502">
            <w:pPr>
              <w:spacing w:after="0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>Signifikant skalltrauma</w:t>
            </w:r>
            <w:r w:rsidR="00195BD0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3430" w:type="dxa"/>
            <w:tcMar/>
          </w:tcPr>
          <w:p w:rsidRPr="008B6B98" w:rsidR="00EC131C" w:rsidP="00CC0EEA" w:rsidRDefault="00EC131C" w14:paraId="5DF152F4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C131C" w:rsidTr="42BC387A" w14:paraId="00EEAD73" w14:textId="77777777">
        <w:tc>
          <w:tcPr>
            <w:tcW w:w="8958" w:type="dxa"/>
            <w:gridSpan w:val="2"/>
            <w:tcBorders>
              <w:bottom w:val="single" w:color="auto" w:sz="4" w:space="0"/>
            </w:tcBorders>
            <w:shd w:val="clear" w:color="auto" w:fill="92D050"/>
            <w:tcMar/>
          </w:tcPr>
          <w:p w:rsidRPr="008B6B98" w:rsidR="00EC131C" w:rsidP="00CC0EEA" w:rsidRDefault="00EC131C" w14:paraId="700813DB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Om någon av ovanstående frågor besvaras med Ja är patienten </w:t>
            </w:r>
            <w:r w:rsidRPr="008B6B98">
              <w:rPr>
                <w:rFonts w:ascii="Calibri" w:hAnsi="Calibri"/>
                <w:b/>
                <w:bCs/>
                <w:sz w:val="22"/>
                <w:szCs w:val="22"/>
              </w:rPr>
              <w:t>inte</w:t>
            </w:r>
            <w:r w:rsidRPr="008B6B98">
              <w:rPr>
                <w:rFonts w:ascii="Calibri" w:hAnsi="Calibri"/>
                <w:sz w:val="22"/>
                <w:szCs w:val="22"/>
              </w:rPr>
              <w:t xml:space="preserve"> aktuell för </w:t>
            </w:r>
            <w:proofErr w:type="spellStart"/>
            <w:r w:rsidRPr="008B6B98">
              <w:rPr>
                <w:rFonts w:ascii="Calibri" w:hAnsi="Calibri"/>
                <w:sz w:val="22"/>
                <w:szCs w:val="22"/>
              </w:rPr>
              <w:t>hjärnvägen</w:t>
            </w:r>
            <w:proofErr w:type="spellEnd"/>
            <w:r w:rsidRPr="008B6B98">
              <w:rPr>
                <w:rFonts w:ascii="Calibri" w:hAnsi="Calibri"/>
                <w:sz w:val="22"/>
                <w:szCs w:val="22"/>
              </w:rPr>
              <w:t>!</w:t>
            </w:r>
          </w:p>
        </w:tc>
      </w:tr>
    </w:tbl>
    <w:p w:rsidRPr="005E52A4" w:rsidR="00984B90" w:rsidP="00A8788E" w:rsidRDefault="00984B90" w14:paraId="540B0C5A" w14:textId="26403EB8">
      <w:pPr>
        <w:pStyle w:val="Rubrik2"/>
        <w:spacing w:before="240" w:after="0"/>
        <w:rPr>
          <w:sz w:val="28"/>
          <w:szCs w:val="24"/>
        </w:rPr>
      </w:pPr>
      <w:r>
        <w:rPr>
          <w:sz w:val="28"/>
          <w:szCs w:val="24"/>
        </w:rPr>
        <w:t>Åtgärder</w:t>
      </w:r>
    </w:p>
    <w:p w:rsidRPr="009265C0" w:rsidR="00D11B1B" w:rsidP="006D3C9B" w:rsidRDefault="009265C0" w14:paraId="50A9B98F" w14:textId="77777777">
      <w:r w:rsidRPr="003A3DFA">
        <w:t xml:space="preserve">Ring </w:t>
      </w:r>
      <w:r w:rsidRPr="003A3DFA" w:rsidR="00177364">
        <w:t>stroke</w:t>
      </w:r>
      <w:r w:rsidRPr="003A3DFA" w:rsidR="006A55BB">
        <w:t>sköterska</w:t>
      </w:r>
      <w:r w:rsidRPr="003A3DFA" w:rsidR="00177364">
        <w:t xml:space="preserve"> </w:t>
      </w:r>
      <w:r w:rsidRPr="00205249">
        <w:rPr>
          <w:b/>
          <w:bCs/>
        </w:rPr>
        <w:t>033-616</w:t>
      </w:r>
      <w:r w:rsidRPr="00205249" w:rsidR="00A37747">
        <w:rPr>
          <w:b/>
          <w:bCs/>
        </w:rPr>
        <w:t> </w:t>
      </w:r>
      <w:r w:rsidRPr="00205249">
        <w:rPr>
          <w:b/>
          <w:bCs/>
        </w:rPr>
        <w:t>28</w:t>
      </w:r>
      <w:r w:rsidRPr="00205249" w:rsidR="00A37747">
        <w:rPr>
          <w:b/>
          <w:bCs/>
        </w:rPr>
        <w:t> </w:t>
      </w:r>
      <w:r w:rsidRPr="00205249">
        <w:rPr>
          <w:b/>
          <w:bCs/>
        </w:rPr>
        <w:t>65</w:t>
      </w:r>
      <w:r w:rsidRPr="003A3DFA">
        <w:t xml:space="preserve"> </w:t>
      </w:r>
      <w:r w:rsidR="00205249">
        <w:t xml:space="preserve">för bedömning och </w:t>
      </w:r>
      <w:r w:rsidRPr="0047647F" w:rsidR="00205249">
        <w:rPr>
          <w:b/>
          <w:bCs/>
        </w:rPr>
        <w:t>godkännande</w:t>
      </w:r>
      <w:r w:rsidR="00205249">
        <w:t>!</w:t>
      </w:r>
    </w:p>
    <w:p w:rsidRPr="008247BE" w:rsidR="237E47EE" w:rsidP="70E52A5E" w:rsidRDefault="0092137D" w14:paraId="1B6A1A14" w14:textId="4C111ACD">
      <w:pPr>
        <w:pStyle w:val="Punktlista"/>
        <w:rPr/>
      </w:pPr>
      <w:r w:rsidR="009265C0">
        <w:rPr/>
        <w:t>Sätt PVK och ID-märk patienten på röntgenavdelningen</w:t>
      </w:r>
      <w:r w:rsidR="70A55B9E">
        <w:rPr/>
        <w:t xml:space="preserve"> (sjuksköterska från strokeenheten tar med sig ID-band). </w:t>
      </w:r>
    </w:p>
    <w:p w:rsidRPr="008247BE" w:rsidR="237E47EE" w:rsidP="70E52A5E" w:rsidRDefault="0092137D" w14:paraId="4F46F39D" w14:textId="69C7B4C4">
      <w:pPr>
        <w:pStyle w:val="Punktlista"/>
        <w:rPr/>
      </w:pPr>
      <w:r w:rsidR="0092137D">
        <w:rPr/>
        <w:t>Meddela</w:t>
      </w:r>
      <w:r w:rsidR="237E47EE">
        <w:rPr/>
        <w:t xml:space="preserve"> sjuksköterska på strokeenheten om denne behöver ta med sig säng eller rullstol vid upphämtning av patienten på röntgen.</w:t>
      </w:r>
      <w:bookmarkEnd w:id="0"/>
    </w:p>
    <w:sectPr w:rsidRPr="008247BE" w:rsidR="237E47EE" w:rsidSect="009050C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2668" w:rsidRDefault="00502668" w14:paraId="55AF6325" w14:textId="77777777">
      <w:r>
        <w:separator/>
      </w:r>
    </w:p>
  </w:endnote>
  <w:endnote w:type="continuationSeparator" w:id="0">
    <w:p w:rsidR="00502668" w:rsidRDefault="00502668" w14:paraId="4B95C792" w14:textId="77777777">
      <w:r>
        <w:continuationSeparator/>
      </w:r>
    </w:p>
  </w:endnote>
  <w:endnote w:type="continuationNotice" w:id="1">
    <w:p w:rsidR="00502668" w:rsidRDefault="00502668" w14:paraId="029EE96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770A419F">
          <wp:simplePos x="0" y="0"/>
          <wp:positionH relativeFrom="column">
            <wp:posOffset>4554855</wp:posOffset>
          </wp:positionH>
          <wp:positionV relativeFrom="paragraph">
            <wp:posOffset>-114935</wp:posOffset>
          </wp:positionV>
          <wp:extent cx="1897200" cy="385200"/>
          <wp:effectExtent l="0" t="0" r="0" b="0"/>
          <wp:wrapNone/>
          <wp:docPr id="51" name="Bildobjekt 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2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2668" w:rsidRDefault="00502668" w14:paraId="56312980" w14:textId="77777777"/>
  </w:footnote>
  <w:footnote w:type="continuationSeparator" w:id="0">
    <w:p w:rsidR="00502668" w:rsidRDefault="00502668" w14:paraId="4854970D" w14:textId="77777777">
      <w:r>
        <w:continuationSeparator/>
      </w:r>
    </w:p>
  </w:footnote>
  <w:footnote w:type="continuationNotice" w:id="1">
    <w:p w:rsidR="00502668" w:rsidRDefault="00502668" w14:paraId="0706A42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568CC5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CA39EF" w14:paraId="058CDD4D" w14:textId="57E0AD36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40E97956">
          <wp:simplePos x="0" y="0"/>
          <wp:positionH relativeFrom="page">
            <wp:posOffset>6985</wp:posOffset>
          </wp:positionH>
          <wp:positionV relativeFrom="paragraph">
            <wp:posOffset>241300</wp:posOffset>
          </wp:positionV>
          <wp:extent cx="7560000" cy="216000"/>
          <wp:effectExtent l="0" t="0" r="3175" b="0"/>
          <wp:wrapNone/>
          <wp:docPr id="50" name="Bildobjekt 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114388"/>
    <w:multiLevelType w:val="hybridMultilevel"/>
    <w:tmpl w:val="146CF76C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3EB25AA"/>
    <w:multiLevelType w:val="hybridMultilevel"/>
    <w:tmpl w:val="422AA6AC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0" w15:restartNumberingAfterBreak="0">
    <w:nsid w:val="2BC2660F"/>
    <w:multiLevelType w:val="hybridMultilevel"/>
    <w:tmpl w:val="4FE46C6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EF55034"/>
    <w:multiLevelType w:val="hybridMultilevel"/>
    <w:tmpl w:val="4E84832A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63617617">
    <w:abstractNumId w:val="21"/>
  </w:num>
  <w:num w:numId="2" w16cid:durableId="222954997">
    <w:abstractNumId w:val="18"/>
  </w:num>
  <w:num w:numId="3" w16cid:durableId="1959215315">
    <w:abstractNumId w:val="0"/>
  </w:num>
  <w:num w:numId="4" w16cid:durableId="1383555560">
    <w:abstractNumId w:val="7"/>
  </w:num>
  <w:num w:numId="5" w16cid:durableId="2009866212">
    <w:abstractNumId w:val="19"/>
  </w:num>
  <w:num w:numId="6" w16cid:durableId="1376347069">
    <w:abstractNumId w:val="2"/>
  </w:num>
  <w:num w:numId="7" w16cid:durableId="501051092">
    <w:abstractNumId w:val="14"/>
  </w:num>
  <w:num w:numId="8" w16cid:durableId="1175682358">
    <w:abstractNumId w:val="11"/>
  </w:num>
  <w:num w:numId="9" w16cid:durableId="1341083861">
    <w:abstractNumId w:val="1"/>
  </w:num>
  <w:num w:numId="10" w16cid:durableId="1367413280">
    <w:abstractNumId w:val="1"/>
  </w:num>
  <w:num w:numId="11" w16cid:durableId="944657090">
    <w:abstractNumId w:val="3"/>
  </w:num>
  <w:num w:numId="12" w16cid:durableId="766970325">
    <w:abstractNumId w:val="5"/>
  </w:num>
  <w:num w:numId="13" w16cid:durableId="1649939290">
    <w:abstractNumId w:val="17"/>
  </w:num>
  <w:num w:numId="14" w16cid:durableId="1539271674">
    <w:abstractNumId w:val="12"/>
  </w:num>
  <w:num w:numId="15" w16cid:durableId="949052472">
    <w:abstractNumId w:val="8"/>
  </w:num>
  <w:num w:numId="16" w16cid:durableId="51730970">
    <w:abstractNumId w:val="16"/>
  </w:num>
  <w:num w:numId="17" w16cid:durableId="1966571415">
    <w:abstractNumId w:val="6"/>
  </w:num>
  <w:num w:numId="18" w16cid:durableId="2024933281">
    <w:abstractNumId w:val="13"/>
  </w:num>
  <w:num w:numId="19" w16cid:durableId="1200707696">
    <w:abstractNumId w:val="20"/>
  </w:num>
  <w:num w:numId="20" w16cid:durableId="249504076">
    <w:abstractNumId w:val="10"/>
  </w:num>
  <w:num w:numId="21" w16cid:durableId="76169265">
    <w:abstractNumId w:val="15"/>
  </w:num>
  <w:num w:numId="22" w16cid:durableId="1128548977">
    <w:abstractNumId w:val="9"/>
  </w:num>
  <w:num w:numId="23" w16cid:durableId="7852722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6E56"/>
    <w:rsid w:val="0002435C"/>
    <w:rsid w:val="00030DDD"/>
    <w:rsid w:val="000313BB"/>
    <w:rsid w:val="00033ED5"/>
    <w:rsid w:val="00046D84"/>
    <w:rsid w:val="00050500"/>
    <w:rsid w:val="00055A38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67F7"/>
    <w:rsid w:val="000B7715"/>
    <w:rsid w:val="000E463B"/>
    <w:rsid w:val="000E5A7E"/>
    <w:rsid w:val="000F43A3"/>
    <w:rsid w:val="000F7681"/>
    <w:rsid w:val="000F7ADB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37F4F"/>
    <w:rsid w:val="0014070B"/>
    <w:rsid w:val="001422C1"/>
    <w:rsid w:val="001522AE"/>
    <w:rsid w:val="00157D5B"/>
    <w:rsid w:val="00161FE6"/>
    <w:rsid w:val="001647EA"/>
    <w:rsid w:val="00164C3D"/>
    <w:rsid w:val="00166D3A"/>
    <w:rsid w:val="00175F2F"/>
    <w:rsid w:val="00177364"/>
    <w:rsid w:val="00181FDC"/>
    <w:rsid w:val="001860B9"/>
    <w:rsid w:val="0018617B"/>
    <w:rsid w:val="00186F2B"/>
    <w:rsid w:val="001874D6"/>
    <w:rsid w:val="001952C7"/>
    <w:rsid w:val="00195BD0"/>
    <w:rsid w:val="0019632A"/>
    <w:rsid w:val="001A4E7C"/>
    <w:rsid w:val="001B762C"/>
    <w:rsid w:val="001C4D0A"/>
    <w:rsid w:val="001C5FEF"/>
    <w:rsid w:val="001D7EFE"/>
    <w:rsid w:val="001F132D"/>
    <w:rsid w:val="00205249"/>
    <w:rsid w:val="00211487"/>
    <w:rsid w:val="00211D91"/>
    <w:rsid w:val="00217DEC"/>
    <w:rsid w:val="002262EE"/>
    <w:rsid w:val="00235B57"/>
    <w:rsid w:val="00243908"/>
    <w:rsid w:val="00250F24"/>
    <w:rsid w:val="002523C5"/>
    <w:rsid w:val="0025380B"/>
    <w:rsid w:val="0025703A"/>
    <w:rsid w:val="00262F3D"/>
    <w:rsid w:val="00263281"/>
    <w:rsid w:val="002651D6"/>
    <w:rsid w:val="0026551F"/>
    <w:rsid w:val="002718CB"/>
    <w:rsid w:val="00280A85"/>
    <w:rsid w:val="002828AC"/>
    <w:rsid w:val="00284119"/>
    <w:rsid w:val="00290B5C"/>
    <w:rsid w:val="00294791"/>
    <w:rsid w:val="002A2D9D"/>
    <w:rsid w:val="002B0B30"/>
    <w:rsid w:val="002B0C78"/>
    <w:rsid w:val="002B7311"/>
    <w:rsid w:val="002C0C02"/>
    <w:rsid w:val="002C1277"/>
    <w:rsid w:val="002C60AD"/>
    <w:rsid w:val="002C6F26"/>
    <w:rsid w:val="002D0E0E"/>
    <w:rsid w:val="002D6023"/>
    <w:rsid w:val="002E263F"/>
    <w:rsid w:val="002E449F"/>
    <w:rsid w:val="002E6F81"/>
    <w:rsid w:val="002F08BA"/>
    <w:rsid w:val="002F2CFF"/>
    <w:rsid w:val="002F568B"/>
    <w:rsid w:val="002F7818"/>
    <w:rsid w:val="00301743"/>
    <w:rsid w:val="003066D0"/>
    <w:rsid w:val="00311401"/>
    <w:rsid w:val="003203D7"/>
    <w:rsid w:val="00320F86"/>
    <w:rsid w:val="00324171"/>
    <w:rsid w:val="003247F1"/>
    <w:rsid w:val="00326C24"/>
    <w:rsid w:val="003276E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397"/>
    <w:rsid w:val="00374233"/>
    <w:rsid w:val="00381636"/>
    <w:rsid w:val="00384019"/>
    <w:rsid w:val="003854F1"/>
    <w:rsid w:val="0039118E"/>
    <w:rsid w:val="00397F54"/>
    <w:rsid w:val="003A0D43"/>
    <w:rsid w:val="003A3DFA"/>
    <w:rsid w:val="003B2371"/>
    <w:rsid w:val="003B2A4B"/>
    <w:rsid w:val="003B30FD"/>
    <w:rsid w:val="003D099E"/>
    <w:rsid w:val="003D21A2"/>
    <w:rsid w:val="003D2262"/>
    <w:rsid w:val="003D29D2"/>
    <w:rsid w:val="003E0705"/>
    <w:rsid w:val="003E1306"/>
    <w:rsid w:val="003E2FF7"/>
    <w:rsid w:val="003F1013"/>
    <w:rsid w:val="003F1ACF"/>
    <w:rsid w:val="00404948"/>
    <w:rsid w:val="00406BEA"/>
    <w:rsid w:val="00412562"/>
    <w:rsid w:val="00413A60"/>
    <w:rsid w:val="004230F7"/>
    <w:rsid w:val="0043167E"/>
    <w:rsid w:val="0043409A"/>
    <w:rsid w:val="00443C1E"/>
    <w:rsid w:val="00446255"/>
    <w:rsid w:val="00451935"/>
    <w:rsid w:val="00455A1C"/>
    <w:rsid w:val="00460ED0"/>
    <w:rsid w:val="00465651"/>
    <w:rsid w:val="00467ACF"/>
    <w:rsid w:val="00470CE7"/>
    <w:rsid w:val="00470F4F"/>
    <w:rsid w:val="00472482"/>
    <w:rsid w:val="0047647F"/>
    <w:rsid w:val="00480DC7"/>
    <w:rsid w:val="004876F6"/>
    <w:rsid w:val="0049236A"/>
    <w:rsid w:val="00492718"/>
    <w:rsid w:val="00492E8F"/>
    <w:rsid w:val="004A1B19"/>
    <w:rsid w:val="004A355D"/>
    <w:rsid w:val="004A4970"/>
    <w:rsid w:val="004B2183"/>
    <w:rsid w:val="004B2A01"/>
    <w:rsid w:val="004B6D7F"/>
    <w:rsid w:val="004B733C"/>
    <w:rsid w:val="004C2559"/>
    <w:rsid w:val="004C30FA"/>
    <w:rsid w:val="004D7BA3"/>
    <w:rsid w:val="004F4518"/>
    <w:rsid w:val="004F4C62"/>
    <w:rsid w:val="00501433"/>
    <w:rsid w:val="00502668"/>
    <w:rsid w:val="00511CC4"/>
    <w:rsid w:val="00531E60"/>
    <w:rsid w:val="00535A29"/>
    <w:rsid w:val="00536A5A"/>
    <w:rsid w:val="00541D07"/>
    <w:rsid w:val="00544BAB"/>
    <w:rsid w:val="00545F31"/>
    <w:rsid w:val="00554462"/>
    <w:rsid w:val="005578FA"/>
    <w:rsid w:val="00565129"/>
    <w:rsid w:val="00565CD0"/>
    <w:rsid w:val="005664C9"/>
    <w:rsid w:val="00567820"/>
    <w:rsid w:val="00567C03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512"/>
    <w:rsid w:val="005D0B0C"/>
    <w:rsid w:val="005D3272"/>
    <w:rsid w:val="005E02B3"/>
    <w:rsid w:val="005E1E24"/>
    <w:rsid w:val="005E52A4"/>
    <w:rsid w:val="005E6B4C"/>
    <w:rsid w:val="0060596B"/>
    <w:rsid w:val="00606D97"/>
    <w:rsid w:val="00612999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587"/>
    <w:rsid w:val="00665F89"/>
    <w:rsid w:val="00673C92"/>
    <w:rsid w:val="006753EC"/>
    <w:rsid w:val="00677D05"/>
    <w:rsid w:val="00696081"/>
    <w:rsid w:val="006A2789"/>
    <w:rsid w:val="006A4978"/>
    <w:rsid w:val="006A55BB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C9B"/>
    <w:rsid w:val="006D7535"/>
    <w:rsid w:val="006D792F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3F24"/>
    <w:rsid w:val="00765C41"/>
    <w:rsid w:val="007702D8"/>
    <w:rsid w:val="00771100"/>
    <w:rsid w:val="007759DD"/>
    <w:rsid w:val="00780B73"/>
    <w:rsid w:val="0078609F"/>
    <w:rsid w:val="007917BA"/>
    <w:rsid w:val="00794783"/>
    <w:rsid w:val="00796AA3"/>
    <w:rsid w:val="007A5C6F"/>
    <w:rsid w:val="007A694B"/>
    <w:rsid w:val="007D4241"/>
    <w:rsid w:val="007D4317"/>
    <w:rsid w:val="007D4EA3"/>
    <w:rsid w:val="007F1CFF"/>
    <w:rsid w:val="007F5DD5"/>
    <w:rsid w:val="00821A1B"/>
    <w:rsid w:val="008247BE"/>
    <w:rsid w:val="008262E9"/>
    <w:rsid w:val="00827E69"/>
    <w:rsid w:val="00835C4D"/>
    <w:rsid w:val="00843F48"/>
    <w:rsid w:val="00851423"/>
    <w:rsid w:val="00854167"/>
    <w:rsid w:val="00857848"/>
    <w:rsid w:val="008654B6"/>
    <w:rsid w:val="0087139C"/>
    <w:rsid w:val="00874622"/>
    <w:rsid w:val="00880E83"/>
    <w:rsid w:val="0088672B"/>
    <w:rsid w:val="00892F28"/>
    <w:rsid w:val="008947E5"/>
    <w:rsid w:val="008A0C5F"/>
    <w:rsid w:val="008A3DEA"/>
    <w:rsid w:val="008A4EB9"/>
    <w:rsid w:val="008A74C0"/>
    <w:rsid w:val="008B1694"/>
    <w:rsid w:val="008B4597"/>
    <w:rsid w:val="008C4B27"/>
    <w:rsid w:val="008C7F2A"/>
    <w:rsid w:val="008E36F8"/>
    <w:rsid w:val="008E46B2"/>
    <w:rsid w:val="008E682C"/>
    <w:rsid w:val="008E78A1"/>
    <w:rsid w:val="008F589F"/>
    <w:rsid w:val="009046B1"/>
    <w:rsid w:val="009050C7"/>
    <w:rsid w:val="00906238"/>
    <w:rsid w:val="00907EF9"/>
    <w:rsid w:val="0091295C"/>
    <w:rsid w:val="00914D58"/>
    <w:rsid w:val="0092137D"/>
    <w:rsid w:val="00921F47"/>
    <w:rsid w:val="009228AB"/>
    <w:rsid w:val="009244EF"/>
    <w:rsid w:val="009265C0"/>
    <w:rsid w:val="0093085B"/>
    <w:rsid w:val="00930F37"/>
    <w:rsid w:val="00931C57"/>
    <w:rsid w:val="009347A5"/>
    <w:rsid w:val="00942257"/>
    <w:rsid w:val="009471BF"/>
    <w:rsid w:val="00950E4E"/>
    <w:rsid w:val="009529BD"/>
    <w:rsid w:val="009533B4"/>
    <w:rsid w:val="00967A15"/>
    <w:rsid w:val="00971D93"/>
    <w:rsid w:val="0097283E"/>
    <w:rsid w:val="00984B9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27314"/>
    <w:rsid w:val="00A33051"/>
    <w:rsid w:val="00A37747"/>
    <w:rsid w:val="00A407AD"/>
    <w:rsid w:val="00A40923"/>
    <w:rsid w:val="00A41C05"/>
    <w:rsid w:val="00A42426"/>
    <w:rsid w:val="00A46DF7"/>
    <w:rsid w:val="00A514B7"/>
    <w:rsid w:val="00A545BF"/>
    <w:rsid w:val="00A54A0B"/>
    <w:rsid w:val="00A64D4A"/>
    <w:rsid w:val="00A65FD4"/>
    <w:rsid w:val="00A81198"/>
    <w:rsid w:val="00A81E48"/>
    <w:rsid w:val="00A82035"/>
    <w:rsid w:val="00A8788E"/>
    <w:rsid w:val="00A90D77"/>
    <w:rsid w:val="00A92DC1"/>
    <w:rsid w:val="00A92E07"/>
    <w:rsid w:val="00AA0B3A"/>
    <w:rsid w:val="00AA6EB4"/>
    <w:rsid w:val="00AA767D"/>
    <w:rsid w:val="00AB0CC9"/>
    <w:rsid w:val="00AB53F9"/>
    <w:rsid w:val="00AC3FF6"/>
    <w:rsid w:val="00AD6312"/>
    <w:rsid w:val="00AD73EC"/>
    <w:rsid w:val="00AE4369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1937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F68"/>
    <w:rsid w:val="00BB69DB"/>
    <w:rsid w:val="00BC322E"/>
    <w:rsid w:val="00BC44CD"/>
    <w:rsid w:val="00BC48A6"/>
    <w:rsid w:val="00BE7978"/>
    <w:rsid w:val="00C01968"/>
    <w:rsid w:val="00C07DDB"/>
    <w:rsid w:val="00C1127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F19"/>
    <w:rsid w:val="00CB0493"/>
    <w:rsid w:val="00CB17FF"/>
    <w:rsid w:val="00CB1ED7"/>
    <w:rsid w:val="00CB2E21"/>
    <w:rsid w:val="00CC167C"/>
    <w:rsid w:val="00CC52D9"/>
    <w:rsid w:val="00CD6647"/>
    <w:rsid w:val="00CE4B73"/>
    <w:rsid w:val="00CF70BB"/>
    <w:rsid w:val="00D074DB"/>
    <w:rsid w:val="00D11B1B"/>
    <w:rsid w:val="00D139CF"/>
    <w:rsid w:val="00D3566A"/>
    <w:rsid w:val="00D37E7F"/>
    <w:rsid w:val="00D47AD7"/>
    <w:rsid w:val="00D51023"/>
    <w:rsid w:val="00D51529"/>
    <w:rsid w:val="00D85218"/>
    <w:rsid w:val="00D915B1"/>
    <w:rsid w:val="00DA299D"/>
    <w:rsid w:val="00DA65C4"/>
    <w:rsid w:val="00DD2BE0"/>
    <w:rsid w:val="00DD4BA2"/>
    <w:rsid w:val="00DD652C"/>
    <w:rsid w:val="00DE4447"/>
    <w:rsid w:val="00DE5DA2"/>
    <w:rsid w:val="00DF0033"/>
    <w:rsid w:val="00E026BF"/>
    <w:rsid w:val="00E07B1B"/>
    <w:rsid w:val="00E11853"/>
    <w:rsid w:val="00E23AAF"/>
    <w:rsid w:val="00E2762C"/>
    <w:rsid w:val="00E51E9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B20"/>
    <w:rsid w:val="00EA00CB"/>
    <w:rsid w:val="00EA1BAA"/>
    <w:rsid w:val="00EA3FCD"/>
    <w:rsid w:val="00EA42A0"/>
    <w:rsid w:val="00EB6714"/>
    <w:rsid w:val="00EC0A68"/>
    <w:rsid w:val="00EC131C"/>
    <w:rsid w:val="00EC5006"/>
    <w:rsid w:val="00EC7534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35DC"/>
    <w:rsid w:val="00F61435"/>
    <w:rsid w:val="00F72645"/>
    <w:rsid w:val="00F81842"/>
    <w:rsid w:val="00F86F47"/>
    <w:rsid w:val="00F90B64"/>
    <w:rsid w:val="00F935B2"/>
    <w:rsid w:val="00F97075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6C908C"/>
    <w:rsid w:val="0341D080"/>
    <w:rsid w:val="034AE2BC"/>
    <w:rsid w:val="0371B920"/>
    <w:rsid w:val="04BFA115"/>
    <w:rsid w:val="04DB6F49"/>
    <w:rsid w:val="058EC08B"/>
    <w:rsid w:val="072A90EC"/>
    <w:rsid w:val="09A7FB5B"/>
    <w:rsid w:val="09FED36C"/>
    <w:rsid w:val="0A1EEA5C"/>
    <w:rsid w:val="0A6BE6BF"/>
    <w:rsid w:val="0ABD9405"/>
    <w:rsid w:val="0DA55663"/>
    <w:rsid w:val="0F14F9C0"/>
    <w:rsid w:val="0F3DCA9C"/>
    <w:rsid w:val="0F465F6D"/>
    <w:rsid w:val="104AB71A"/>
    <w:rsid w:val="10D340F4"/>
    <w:rsid w:val="11EFD5C7"/>
    <w:rsid w:val="15D7717D"/>
    <w:rsid w:val="162B138D"/>
    <w:rsid w:val="167F7EEB"/>
    <w:rsid w:val="1BA66A58"/>
    <w:rsid w:val="1C2D8AA4"/>
    <w:rsid w:val="1CEEC06F"/>
    <w:rsid w:val="1DC95B05"/>
    <w:rsid w:val="1E49EE34"/>
    <w:rsid w:val="1ED599CC"/>
    <w:rsid w:val="1F44E246"/>
    <w:rsid w:val="21C23192"/>
    <w:rsid w:val="237E47EE"/>
    <w:rsid w:val="2380953D"/>
    <w:rsid w:val="26AC8B83"/>
    <w:rsid w:val="26C4669F"/>
    <w:rsid w:val="2A561BED"/>
    <w:rsid w:val="2BFD2F34"/>
    <w:rsid w:val="3047813C"/>
    <w:rsid w:val="33739735"/>
    <w:rsid w:val="33745475"/>
    <w:rsid w:val="37D06E8E"/>
    <w:rsid w:val="38A3B83B"/>
    <w:rsid w:val="39F620FA"/>
    <w:rsid w:val="3BFBA346"/>
    <w:rsid w:val="3CB71A1C"/>
    <w:rsid w:val="3EBAAEAE"/>
    <w:rsid w:val="415C0745"/>
    <w:rsid w:val="4170E44B"/>
    <w:rsid w:val="42BC387A"/>
    <w:rsid w:val="442719E8"/>
    <w:rsid w:val="44A41BAC"/>
    <w:rsid w:val="45206304"/>
    <w:rsid w:val="45FE5799"/>
    <w:rsid w:val="48F5930A"/>
    <w:rsid w:val="4A7053FC"/>
    <w:rsid w:val="4DA1C8BB"/>
    <w:rsid w:val="514B54AB"/>
    <w:rsid w:val="52A21809"/>
    <w:rsid w:val="52F20BF7"/>
    <w:rsid w:val="540587A1"/>
    <w:rsid w:val="54DEFAF8"/>
    <w:rsid w:val="572036C8"/>
    <w:rsid w:val="5874119A"/>
    <w:rsid w:val="58CFAA78"/>
    <w:rsid w:val="595C90AA"/>
    <w:rsid w:val="5BE32B8C"/>
    <w:rsid w:val="623C3B74"/>
    <w:rsid w:val="62946ABA"/>
    <w:rsid w:val="647B2B65"/>
    <w:rsid w:val="6623AEC1"/>
    <w:rsid w:val="6941A407"/>
    <w:rsid w:val="6B20FB57"/>
    <w:rsid w:val="6B2CF8ED"/>
    <w:rsid w:val="6CBD8FE7"/>
    <w:rsid w:val="6D659D55"/>
    <w:rsid w:val="70A55B9E"/>
    <w:rsid w:val="70E52A5E"/>
    <w:rsid w:val="754C3905"/>
    <w:rsid w:val="79C7DB34"/>
    <w:rsid w:val="7A4C0DE3"/>
    <w:rsid w:val="7BE7DE44"/>
    <w:rsid w:val="7E77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7314"/>
    <w:pPr>
      <w:spacing w:after="80" w:line="276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B2E21"/>
    <w:pPr>
      <w:keepNext/>
      <w:spacing w:before="1000" w:after="6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B2E21"/>
    <w:pPr>
      <w:keepNext/>
      <w:keepLines/>
      <w:spacing w:before="130" w:after="2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32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CB2E21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CB2E21"/>
    <w:rPr>
      <w:rFonts w:asciiTheme="majorHAnsi" w:hAnsiTheme="majorHAnsi" w:eastAsiaTheme="majorEastAsia" w:cstheme="majorBidi"/>
      <w:bCs/>
      <w:color w:val="000000" w:themeColor="text1"/>
      <w:sz w:val="32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A27314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DD4BA2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DD4BA2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Hjärnvägen - checklista ambulans och akutmottagning </dc:title>
  <dc:subject/>
  <dc:creator>patrik.jens.johansson@vgregion.se</dc:creator>
  <keywords/>
  <lastModifiedBy>Jenna Aine</lastModifiedBy>
  <revision>91</revision>
  <lastPrinted>2024-05-16T07:43:00.0000000Z</lastPrinted>
  <dcterms:created xsi:type="dcterms:W3CDTF">2022-03-24T06:47:00.0000000Z</dcterms:created>
  <dcterms:modified xsi:type="dcterms:W3CDTF">2026-04-24T09:45:36.0000000Z</dcterms:modified>
</coreProperties>
</file>