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DAED6" w14:textId="0C481C4C" w:rsidR="0085049A" w:rsidRDefault="0085049A" w:rsidP="1B1E78AA"/>
    <w:p w14:paraId="78CB3582" w14:textId="77777777" w:rsidR="0085049A" w:rsidRDefault="31C567A5" w:rsidP="1B1E78AA">
      <w:pPr>
        <w:keepNext/>
        <w:spacing w:before="560" w:after="60" w:line="240" w:lineRule="auto"/>
        <w:ind w:left="-142" w:right="0"/>
        <w:outlineLvl w:val="0"/>
        <w:rPr>
          <w:rFonts w:ascii="Arial" w:hAnsi="Arial"/>
          <w:sz w:val="32"/>
          <w:szCs w:val="32"/>
        </w:rPr>
      </w:pPr>
      <w:r w:rsidRPr="1B1E78AA">
        <w:rPr>
          <w:rFonts w:ascii="Arial" w:hAnsi="Arial"/>
          <w:sz w:val="32"/>
          <w:szCs w:val="32"/>
        </w:rPr>
        <w:t>Pneumoni - standardvårdplan för barn på SÄS</w:t>
      </w:r>
    </w:p>
    <w:p w14:paraId="7CC2CF87" w14:textId="77777777" w:rsidR="0085049A" w:rsidRDefault="31C567A5" w:rsidP="1B1E78AA">
      <w:pPr>
        <w:keepNext/>
        <w:spacing w:before="60" w:after="240" w:line="240" w:lineRule="auto"/>
        <w:ind w:left="-142" w:right="0"/>
        <w:outlineLvl w:val="1"/>
        <w:rPr>
          <w:rFonts w:ascii="Arial" w:hAnsi="Arial" w:cs="Arial"/>
        </w:rPr>
      </w:pPr>
      <w:r w:rsidRPr="1B1E78AA">
        <w:rPr>
          <w:rFonts w:ascii="Arial" w:hAnsi="Arial" w:cs="Arial"/>
        </w:rPr>
        <w:t>För alla barn som läggs in på misstanke om samhällsförvärvad pneumoni</w:t>
      </w:r>
    </w:p>
    <w:p w14:paraId="342D6F08" w14:textId="11E76066" w:rsidR="0085049A" w:rsidRDefault="1B1E78AA" w:rsidP="1B1E78AA">
      <w:pPr>
        <w:keepNext/>
        <w:spacing w:before="60" w:after="240" w:line="240" w:lineRule="auto"/>
        <w:ind w:left="-142" w:right="0"/>
        <w:outlineLvl w:val="1"/>
        <w:rPr>
          <w:rFonts w:ascii="Arial" w:hAnsi="Arial" w:cs="Arial"/>
        </w:rPr>
      </w:pPr>
      <w:r w:rsidRPr="1B1E78AA">
        <w:rPr>
          <w:rFonts w:ascii="Arial" w:hAnsi="Arial" w:cs="Arial"/>
        </w:rPr>
        <w:t>Detta är ett administrativt försättsblad</w:t>
      </w:r>
    </w:p>
    <w:p w14:paraId="1D05E2F1" w14:textId="4B8DB5F4" w:rsidR="0085049A" w:rsidRDefault="1B1E78AA" w:rsidP="1B1E78AA">
      <w:pPr>
        <w:keepNext/>
        <w:spacing w:before="60" w:after="240" w:line="240" w:lineRule="auto"/>
        <w:ind w:left="-142" w:right="0"/>
        <w:outlineLvl w:val="1"/>
        <w:rPr>
          <w:rFonts w:ascii="Arial" w:hAnsi="Arial" w:cs="Arial"/>
        </w:rPr>
      </w:pPr>
      <w:r w:rsidRPr="1B1E78AA">
        <w:rPr>
          <w:rFonts w:ascii="Arial" w:hAnsi="Arial" w:cs="Arial"/>
        </w:rPr>
        <w:t>För att få en blankett i pappersformat skriver man ut sidan två och tre dubbelsidigt</w:t>
      </w:r>
    </w:p>
    <w:p w14:paraId="685D7660" w14:textId="31C42D75" w:rsidR="0085049A" w:rsidRDefault="0085049A" w:rsidP="1B1E78AA">
      <w:pPr>
        <w:keepNext/>
        <w:spacing w:before="60" w:after="240" w:line="240" w:lineRule="auto"/>
        <w:ind w:left="-142" w:right="0"/>
        <w:outlineLvl w:val="1"/>
        <w:rPr>
          <w:rFonts w:ascii="Arial" w:hAnsi="Arial" w:cs="Arial"/>
        </w:rPr>
      </w:pPr>
    </w:p>
    <w:p w14:paraId="0FA29B48" w14:textId="6871C087" w:rsidR="0085049A" w:rsidRDefault="0085049A" w:rsidP="1B1E78AA">
      <w:pPr>
        <w:sectPr w:rsidR="0085049A" w:rsidSect="003D567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2297678" w14:textId="3FB0EC48" w:rsidR="1B1E78AA" w:rsidRDefault="1B1E78AA">
      <w:r>
        <w:br w:type="page"/>
      </w:r>
    </w:p>
    <w:p w14:paraId="6C2BCFDA" w14:textId="0549158E" w:rsidR="0085049A" w:rsidRPr="0085049A" w:rsidRDefault="0085049A" w:rsidP="0085049A">
      <w:pPr>
        <w:keepNext/>
        <w:spacing w:before="560" w:after="60" w:line="240" w:lineRule="auto"/>
        <w:ind w:left="-142" w:right="0"/>
        <w:outlineLvl w:val="0"/>
        <w:rPr>
          <w:rFonts w:ascii="Arial" w:hAnsi="Arial"/>
          <w:iCs/>
          <w:kern w:val="32"/>
          <w:sz w:val="32"/>
          <w:szCs w:val="20"/>
        </w:rPr>
      </w:pPr>
      <w:r w:rsidRPr="0085049A">
        <w:rPr>
          <w:rFonts w:ascii="Arial" w:hAnsi="Arial"/>
          <w:iCs/>
          <w:kern w:val="32"/>
          <w:sz w:val="32"/>
          <w:szCs w:val="20"/>
        </w:rPr>
        <w:lastRenderedPageBreak/>
        <w:t>Pneumoni - standardvårdplan för barn på SÄS</w:t>
      </w:r>
    </w:p>
    <w:p w14:paraId="67D1CEF6" w14:textId="6BD13779" w:rsidR="0085049A" w:rsidRPr="0085049A" w:rsidRDefault="0085049A" w:rsidP="0085049A">
      <w:pPr>
        <w:keepNext/>
        <w:spacing w:before="60" w:after="240" w:line="240" w:lineRule="auto"/>
        <w:ind w:left="-142" w:right="0"/>
        <w:outlineLvl w:val="1"/>
        <w:rPr>
          <w:rFonts w:ascii="Arial" w:hAnsi="Arial" w:cs="Arial"/>
          <w:bCs/>
          <w:iCs/>
        </w:rPr>
      </w:pPr>
      <w:r w:rsidRPr="0085049A">
        <w:rPr>
          <w:rFonts w:ascii="Arial" w:hAnsi="Arial" w:cs="Arial"/>
          <w:bCs/>
          <w:iCs/>
        </w:rPr>
        <w:t>För alla barn som läggs in på misstanke om samhällsförvärvad pneumoni</w:t>
      </w:r>
    </w:p>
    <w:tbl>
      <w:tblPr>
        <w:tblW w:w="10632" w:type="dxa"/>
        <w:tblInd w:w="-142" w:type="dxa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1632"/>
        <w:gridCol w:w="1039"/>
        <w:gridCol w:w="342"/>
        <w:gridCol w:w="320"/>
        <w:gridCol w:w="1186"/>
        <w:gridCol w:w="231"/>
        <w:gridCol w:w="213"/>
        <w:gridCol w:w="1063"/>
        <w:gridCol w:w="1134"/>
        <w:gridCol w:w="1134"/>
        <w:gridCol w:w="567"/>
        <w:gridCol w:w="567"/>
        <w:gridCol w:w="1134"/>
      </w:tblGrid>
      <w:tr w:rsidR="001D6EA8" w:rsidRPr="0085049A" w14:paraId="52FCAD2F" w14:textId="77777777" w:rsidTr="00823430">
        <w:trPr>
          <w:gridBefore w:val="1"/>
          <w:gridAfter w:val="3"/>
          <w:wBefore w:w="70" w:type="dxa"/>
          <w:wAfter w:w="2268" w:type="dxa"/>
          <w:trHeight w:hRule="exact" w:val="646"/>
        </w:trPr>
        <w:tc>
          <w:tcPr>
            <w:tcW w:w="6026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  <w:vAlign w:val="center"/>
            <w:hideMark/>
          </w:tcPr>
          <w:p w14:paraId="3333DCBE" w14:textId="1CE58D0F" w:rsidR="00DD1990" w:rsidRDefault="00DD1990" w:rsidP="0085049A">
            <w:pPr>
              <w:spacing w:before="20" w:after="20" w:line="240" w:lineRule="auto"/>
              <w:ind w:left="0" w:right="0"/>
              <w:outlineLvl w:val="3"/>
              <w:rPr>
                <w:rFonts w:ascii="Arial Fet" w:hAnsi="Arial Fet" w:cs="Arial"/>
                <w:b/>
                <w:sz w:val="20"/>
                <w:szCs w:val="20"/>
              </w:rPr>
            </w:pPr>
            <w:r w:rsidRPr="0085049A">
              <w:rPr>
                <w:rFonts w:ascii="Arial Fet" w:hAnsi="Arial Fet" w:cs="Arial"/>
                <w:b/>
                <w:sz w:val="20"/>
                <w:szCs w:val="20"/>
              </w:rPr>
              <w:t xml:space="preserve">Aktivitet (fetstil) </w:t>
            </w:r>
          </w:p>
          <w:p w14:paraId="67A83C50" w14:textId="77777777" w:rsidR="00DD1990" w:rsidRPr="007813DB" w:rsidRDefault="00DD1990" w:rsidP="0085049A">
            <w:pPr>
              <w:spacing w:before="20" w:after="20" w:line="240" w:lineRule="auto"/>
              <w:ind w:left="0" w:right="0"/>
              <w:outlineLvl w:val="3"/>
              <w:rPr>
                <w:i/>
                <w:sz w:val="20"/>
                <w:szCs w:val="20"/>
              </w:rPr>
            </w:pPr>
            <w:r w:rsidRPr="007813DB">
              <w:rPr>
                <w:i/>
                <w:sz w:val="20"/>
                <w:szCs w:val="20"/>
              </w:rPr>
              <w:t>P</w:t>
            </w:r>
            <w:r w:rsidRPr="0085049A">
              <w:rPr>
                <w:i/>
                <w:sz w:val="20"/>
                <w:szCs w:val="20"/>
              </w:rPr>
              <w:t>lats för dokumentation</w:t>
            </w:r>
          </w:p>
          <w:p w14:paraId="5ACB3179" w14:textId="0688E036" w:rsidR="00DD1990" w:rsidRPr="0085049A" w:rsidRDefault="00DD1990" w:rsidP="0085049A">
            <w:pPr>
              <w:spacing w:before="20" w:after="20" w:line="240" w:lineRule="auto"/>
              <w:ind w:left="0" w:right="0"/>
              <w:jc w:val="center"/>
              <w:outlineLvl w:val="3"/>
              <w:rPr>
                <w:rFonts w:ascii="Arial Fet" w:hAnsi="Arial Fet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F5B67F" w14:textId="54AF5F60" w:rsidR="00DD1990" w:rsidRPr="0085049A" w:rsidRDefault="00DD1990" w:rsidP="0085049A">
            <w:pPr>
              <w:spacing w:before="20" w:after="20" w:line="240" w:lineRule="auto"/>
              <w:ind w:left="0" w:right="0"/>
              <w:jc w:val="center"/>
              <w:outlineLvl w:val="3"/>
              <w:rPr>
                <w:rFonts w:ascii="Arial Fet" w:hAnsi="Arial Fet" w:cs="Arial"/>
                <w:b/>
                <w:sz w:val="20"/>
                <w:szCs w:val="20"/>
              </w:rPr>
            </w:pPr>
            <w:r w:rsidRPr="0085049A">
              <w:rPr>
                <w:rFonts w:ascii="Arial Fet" w:hAnsi="Arial Fet" w:cs="Arial"/>
                <w:b/>
                <w:sz w:val="20"/>
                <w:szCs w:val="20"/>
              </w:rPr>
              <w:t>GULT för läk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  <w:vAlign w:val="center"/>
          </w:tcPr>
          <w:p w14:paraId="3ACE0BD8" w14:textId="77777777" w:rsidR="00DD1990" w:rsidRDefault="00DD1990" w:rsidP="0085049A">
            <w:pPr>
              <w:spacing w:before="20" w:after="20" w:line="240" w:lineRule="auto"/>
              <w:ind w:left="0" w:right="0"/>
              <w:jc w:val="center"/>
              <w:outlineLvl w:val="3"/>
              <w:rPr>
                <w:rFonts w:ascii="Arial Fet" w:hAnsi="Arial Fet" w:cs="Arial"/>
                <w:b/>
                <w:sz w:val="20"/>
                <w:szCs w:val="20"/>
              </w:rPr>
            </w:pPr>
            <w:r w:rsidRPr="0085049A">
              <w:rPr>
                <w:rFonts w:ascii="Arial Fet" w:hAnsi="Arial Fet" w:cs="Arial"/>
                <w:b/>
                <w:sz w:val="20"/>
                <w:szCs w:val="20"/>
              </w:rPr>
              <w:t>VITT</w:t>
            </w:r>
          </w:p>
          <w:p w14:paraId="10C4EC3D" w14:textId="5CF84077" w:rsidR="00DD1990" w:rsidRPr="0085049A" w:rsidRDefault="00DD1990" w:rsidP="0085049A">
            <w:pPr>
              <w:spacing w:before="20" w:after="20" w:line="240" w:lineRule="auto"/>
              <w:ind w:left="0" w:right="0"/>
              <w:jc w:val="center"/>
              <w:outlineLvl w:val="3"/>
              <w:rPr>
                <w:rFonts w:ascii="Arial Fet" w:hAnsi="Arial Fet" w:cs="Arial"/>
                <w:b/>
                <w:sz w:val="20"/>
                <w:szCs w:val="20"/>
              </w:rPr>
            </w:pPr>
            <w:r w:rsidRPr="0085049A">
              <w:rPr>
                <w:rFonts w:ascii="Arial Fet" w:hAnsi="Arial Fet" w:cs="Arial"/>
                <w:b/>
                <w:sz w:val="20"/>
                <w:szCs w:val="20"/>
              </w:rPr>
              <w:t>för ssk</w:t>
            </w:r>
          </w:p>
        </w:tc>
      </w:tr>
      <w:tr w:rsidR="005901E4" w:rsidRPr="0085049A" w14:paraId="3DB339ED" w14:textId="77777777" w:rsidTr="00823430">
        <w:trPr>
          <w:gridBefore w:val="1"/>
          <w:gridAfter w:val="3"/>
          <w:wBefore w:w="70" w:type="dxa"/>
          <w:wAfter w:w="2268" w:type="dxa"/>
        </w:trPr>
        <w:tc>
          <w:tcPr>
            <w:tcW w:w="6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  <w:hideMark/>
          </w:tcPr>
          <w:p w14:paraId="1106963A" w14:textId="5089C7E5" w:rsidR="001529F7" w:rsidRPr="0085049A" w:rsidRDefault="001529F7" w:rsidP="000A5508">
            <w:pPr>
              <w:spacing w:before="20" w:after="20" w:line="240" w:lineRule="auto"/>
              <w:ind w:left="0" w:right="0"/>
              <w:outlineLvl w:val="3"/>
              <w:rPr>
                <w:i/>
                <w:sz w:val="20"/>
              </w:rPr>
            </w:pPr>
            <w:r w:rsidRPr="0085049A">
              <w:rPr>
                <w:rFonts w:ascii="Arial Fet" w:hAnsi="Arial Fet" w:cs="Arial"/>
                <w:b/>
                <w:sz w:val="20"/>
                <w:szCs w:val="20"/>
              </w:rPr>
              <w:t>Dokumentation av att standardvårdplan används</w:t>
            </w:r>
            <w:r w:rsidRPr="0085049A">
              <w:rPr>
                <w:rFonts w:ascii="Arial Fet" w:hAnsi="Arial Fet" w:cs="Arial"/>
                <w:b/>
                <w:sz w:val="20"/>
                <w:szCs w:val="20"/>
              </w:rPr>
              <w:br/>
            </w:r>
            <w:r w:rsidRPr="0085049A">
              <w:rPr>
                <w:i/>
                <w:sz w:val="20"/>
                <w:szCs w:val="20"/>
              </w:rPr>
              <w:t>Planering/Standardvårdplan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85049A">
              <w:rPr>
                <w:i/>
                <w:sz w:val="20"/>
                <w:szCs w:val="20"/>
              </w:rPr>
              <w:t>Marker</w:t>
            </w:r>
            <w:r>
              <w:rPr>
                <w:i/>
                <w:sz w:val="20"/>
                <w:szCs w:val="20"/>
              </w:rPr>
              <w:t>ing</w:t>
            </w:r>
            <w:r w:rsidRPr="0085049A">
              <w:rPr>
                <w:i/>
                <w:sz w:val="20"/>
                <w:szCs w:val="20"/>
              </w:rPr>
              <w:t xml:space="preserve"> Vård och behandlingstavla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F21091" w14:textId="77777777" w:rsidR="001529F7" w:rsidRPr="0085049A" w:rsidRDefault="001529F7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1" w:type="dxa"/>
              <w:bottom w:w="28" w:type="dxa"/>
            </w:tcMar>
            <w:vAlign w:val="bottom"/>
            <w:hideMark/>
          </w:tcPr>
          <w:p w14:paraId="44BDFB1F" w14:textId="573BF34F" w:rsidR="001529F7" w:rsidRPr="0085049A" w:rsidRDefault="001529F7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5049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D6EA8" w:rsidRPr="0085049A" w14:paraId="533C02D3" w14:textId="77777777" w:rsidTr="00823430">
        <w:trPr>
          <w:gridBefore w:val="1"/>
          <w:gridAfter w:val="3"/>
          <w:wBefore w:w="70" w:type="dxa"/>
          <w:wAfter w:w="2268" w:type="dxa"/>
          <w:trHeight w:val="470"/>
        </w:trPr>
        <w:tc>
          <w:tcPr>
            <w:tcW w:w="26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  <w:hideMark/>
          </w:tcPr>
          <w:p w14:paraId="1FC21A95" w14:textId="242A2273" w:rsidR="001529F7" w:rsidRPr="0085049A" w:rsidRDefault="001529F7" w:rsidP="0085049A">
            <w:pPr>
              <w:spacing w:before="20" w:after="20" w:line="240" w:lineRule="auto"/>
              <w:ind w:left="0" w:right="0"/>
              <w:outlineLvl w:val="3"/>
              <w:rPr>
                <w:rFonts w:ascii="Arial Fet" w:hAnsi="Arial Fet" w:cs="Arial"/>
                <w:b/>
                <w:sz w:val="20"/>
                <w:szCs w:val="20"/>
              </w:rPr>
            </w:pPr>
            <w:r w:rsidRPr="0085049A">
              <w:rPr>
                <w:rFonts w:ascii="Arial Fet" w:hAnsi="Arial Fet" w:cs="Arial"/>
                <w:b/>
                <w:sz w:val="20"/>
                <w:szCs w:val="20"/>
              </w:rPr>
              <w:t>Kontroll av vital</w:t>
            </w:r>
            <w:r w:rsidRPr="0085049A">
              <w:rPr>
                <w:rFonts w:ascii="Arial Fet" w:hAnsi="Arial Fet" w:cs="Arial"/>
                <w:b/>
                <w:sz w:val="20"/>
                <w:szCs w:val="20"/>
              </w:rPr>
              <w:softHyphen/>
              <w:t>parametrar</w:t>
            </w:r>
          </w:p>
          <w:p w14:paraId="748285AA" w14:textId="379366AC" w:rsidR="001529F7" w:rsidRPr="00490556" w:rsidRDefault="001529F7" w:rsidP="0085049A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90556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Puls, AF, saturation minst 4 ggr </w:t>
            </w:r>
            <w:proofErr w:type="gramStart"/>
            <w:r w:rsidRPr="00490556">
              <w:rPr>
                <w:rFonts w:asciiTheme="majorHAnsi" w:hAnsiTheme="majorHAnsi" w:cstheme="majorHAnsi"/>
                <w:bCs/>
                <w:sz w:val="20"/>
                <w:szCs w:val="20"/>
              </w:rPr>
              <w:t>1:a</w:t>
            </w:r>
            <w:proofErr w:type="gramEnd"/>
            <w:r w:rsidRPr="00490556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dygnet</w:t>
            </w:r>
          </w:p>
          <w:p w14:paraId="4E4ECC29" w14:textId="77777777" w:rsidR="001529F7" w:rsidRPr="0085049A" w:rsidRDefault="001529F7" w:rsidP="0085049A">
            <w:pPr>
              <w:spacing w:before="20" w:after="20" w:line="240" w:lineRule="auto"/>
              <w:ind w:left="0" w:right="0"/>
              <w:outlineLvl w:val="3"/>
              <w:rPr>
                <w:rFonts w:ascii="Arial Fet" w:hAnsi="Arial Fet" w:cs="Arial"/>
                <w:sz w:val="20"/>
                <w:szCs w:val="20"/>
              </w:rPr>
            </w:pPr>
            <w:r w:rsidRPr="00490556">
              <w:rPr>
                <w:rFonts w:asciiTheme="majorHAnsi" w:hAnsiTheme="majorHAnsi" w:cstheme="majorHAnsi"/>
                <w:bCs/>
                <w:sz w:val="20"/>
                <w:szCs w:val="20"/>
              </w:rPr>
              <w:t>Blodtryck efter läkarordination</w:t>
            </w:r>
          </w:p>
        </w:tc>
        <w:tc>
          <w:tcPr>
            <w:tcW w:w="3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</w:tcPr>
          <w:p w14:paraId="3FFB0F0C" w14:textId="77777777" w:rsidR="001529F7" w:rsidRPr="00490556" w:rsidRDefault="001529F7" w:rsidP="00490556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90556">
              <w:rPr>
                <w:rFonts w:asciiTheme="majorHAnsi" w:hAnsiTheme="majorHAnsi" w:cstheme="majorHAnsi"/>
                <w:bCs/>
                <w:sz w:val="20"/>
                <w:szCs w:val="20"/>
              </w:rPr>
              <w:t>Ordination:</w:t>
            </w:r>
          </w:p>
          <w:p w14:paraId="1D7D0425" w14:textId="77777777" w:rsidR="001529F7" w:rsidRPr="0085049A" w:rsidRDefault="001529F7" w:rsidP="0085049A">
            <w:pPr>
              <w:spacing w:before="20" w:after="20" w:line="240" w:lineRule="auto"/>
              <w:ind w:left="0" w:right="0"/>
              <w:outlineLvl w:val="6"/>
              <w:rPr>
                <w:i/>
                <w:sz w:val="20"/>
                <w:szCs w:val="20"/>
              </w:rPr>
            </w:pPr>
            <w:r w:rsidRPr="0085049A">
              <w:rPr>
                <w:i/>
                <w:sz w:val="20"/>
                <w:szCs w:val="20"/>
              </w:rPr>
              <w:t>Planering/Kontroller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D90E9C2" w14:textId="77777777" w:rsidR="001529F7" w:rsidRPr="0085049A" w:rsidRDefault="001529F7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1" w:type="dxa"/>
              <w:bottom w:w="28" w:type="dxa"/>
            </w:tcMar>
            <w:vAlign w:val="center"/>
            <w:hideMark/>
          </w:tcPr>
          <w:p w14:paraId="6014CF8A" w14:textId="25998505" w:rsidR="001529F7" w:rsidRPr="0085049A" w:rsidRDefault="001529F7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5049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D6EA8" w:rsidRPr="0085049A" w14:paraId="0D7C6EA7" w14:textId="77777777" w:rsidTr="00C347BA">
        <w:trPr>
          <w:gridBefore w:val="1"/>
          <w:gridAfter w:val="3"/>
          <w:wBefore w:w="70" w:type="dxa"/>
          <w:wAfter w:w="2268" w:type="dxa"/>
        </w:trPr>
        <w:tc>
          <w:tcPr>
            <w:tcW w:w="2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" w:type="dxa"/>
              <w:bottom w:w="28" w:type="dxa"/>
            </w:tcMar>
          </w:tcPr>
          <w:p w14:paraId="40452C33" w14:textId="77777777" w:rsidR="001529F7" w:rsidRPr="0085049A" w:rsidRDefault="001529F7" w:rsidP="0085049A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</w:tcPr>
          <w:p w14:paraId="38BD684F" w14:textId="77777777" w:rsidR="001529F7" w:rsidRPr="00490556" w:rsidRDefault="001529F7" w:rsidP="00490556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90556">
              <w:rPr>
                <w:rFonts w:asciiTheme="majorHAnsi" w:hAnsiTheme="majorHAnsi" w:cstheme="majorHAnsi"/>
                <w:bCs/>
                <w:sz w:val="20"/>
                <w:szCs w:val="20"/>
              </w:rPr>
              <w:t>Registrering:</w:t>
            </w:r>
          </w:p>
          <w:p w14:paraId="555778FD" w14:textId="77777777" w:rsidR="001529F7" w:rsidRPr="0085049A" w:rsidRDefault="001529F7" w:rsidP="0085049A">
            <w:pPr>
              <w:spacing w:before="20" w:after="20" w:line="240" w:lineRule="auto"/>
              <w:ind w:left="0" w:right="0"/>
              <w:outlineLvl w:val="6"/>
              <w:rPr>
                <w:i/>
                <w:sz w:val="20"/>
                <w:szCs w:val="20"/>
              </w:rPr>
            </w:pPr>
            <w:r w:rsidRPr="0085049A">
              <w:rPr>
                <w:i/>
                <w:sz w:val="20"/>
                <w:szCs w:val="20"/>
              </w:rPr>
              <w:t>Läkemedel/Mätvärden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83616E" w14:textId="77777777" w:rsidR="001529F7" w:rsidRPr="0085049A" w:rsidRDefault="001529F7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1" w:type="dxa"/>
              <w:bottom w:w="28" w:type="dxa"/>
            </w:tcMar>
            <w:vAlign w:val="center"/>
          </w:tcPr>
          <w:p w14:paraId="17C95708" w14:textId="72394E72" w:rsidR="001529F7" w:rsidRPr="0085049A" w:rsidRDefault="001529F7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1C9" w:rsidRPr="0085049A" w14:paraId="6FCCE2BA" w14:textId="77777777" w:rsidTr="00823430">
        <w:trPr>
          <w:gridBefore w:val="1"/>
          <w:gridAfter w:val="3"/>
          <w:wBefore w:w="70" w:type="dxa"/>
          <w:wAfter w:w="2268" w:type="dxa"/>
          <w:trHeight w:val="560"/>
        </w:trPr>
        <w:tc>
          <w:tcPr>
            <w:tcW w:w="602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" w:type="dxa"/>
              <w:bottom w:w="28" w:type="dxa"/>
            </w:tcMar>
          </w:tcPr>
          <w:p w14:paraId="18BFF776" w14:textId="27C05216" w:rsidR="001529F7" w:rsidRPr="0085049A" w:rsidRDefault="001529F7" w:rsidP="10A3FE05">
            <w:pPr>
              <w:spacing w:before="20" w:after="20" w:line="240" w:lineRule="auto"/>
              <w:ind w:left="0" w:right="0"/>
              <w:rPr>
                <w:i/>
                <w:iCs/>
                <w:sz w:val="20"/>
                <w:szCs w:val="20"/>
              </w:rPr>
            </w:pPr>
            <w:r w:rsidRPr="10A3FE05">
              <w:rPr>
                <w:rFonts w:ascii="Arial Fet" w:hAnsi="Arial Fet" w:cs="Arial"/>
                <w:b/>
                <w:bCs/>
                <w:sz w:val="20"/>
                <w:szCs w:val="20"/>
              </w:rPr>
              <w:t xml:space="preserve">Dokumentation av </w:t>
            </w:r>
            <w:r w:rsidR="62E98879" w:rsidRPr="10A3FE05">
              <w:rPr>
                <w:rFonts w:ascii="Arial Fet" w:hAnsi="Arial Fet" w:cs="Arial"/>
                <w:b/>
                <w:bCs/>
                <w:sz w:val="20"/>
                <w:szCs w:val="20"/>
              </w:rPr>
              <w:t>medvetandepåverkan</w:t>
            </w:r>
            <w:r w:rsidRPr="10A3FE05">
              <w:rPr>
                <w:rFonts w:ascii="Arial Fet" w:hAnsi="Arial Fet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06995A7F" w14:textId="73E50DDE" w:rsidR="001529F7" w:rsidRPr="0085049A" w:rsidRDefault="06497109" w:rsidP="10A3FE05">
            <w:pPr>
              <w:spacing w:before="20" w:after="20" w:line="240" w:lineRule="auto"/>
              <w:ind w:left="0" w:right="0"/>
              <w:rPr>
                <w:rFonts w:asciiTheme="majorHAnsi" w:hAnsiTheme="majorHAnsi" w:cstheme="majorBidi"/>
                <w:sz w:val="20"/>
                <w:szCs w:val="20"/>
              </w:rPr>
            </w:pPr>
            <w:r w:rsidRPr="10A3FE05">
              <w:rPr>
                <w:rFonts w:asciiTheme="majorHAnsi" w:hAnsiTheme="majorHAnsi" w:cstheme="majorBidi"/>
                <w:sz w:val="20"/>
                <w:szCs w:val="20"/>
              </w:rPr>
              <w:t>Medvetandesänkning/ sugslöhet, ökad oro, agitation</w:t>
            </w:r>
          </w:p>
          <w:p w14:paraId="6FFAEAFC" w14:textId="34327C75" w:rsidR="001529F7" w:rsidRPr="0085049A" w:rsidRDefault="45075B22" w:rsidP="10A3FE05">
            <w:pPr>
              <w:spacing w:before="20" w:after="20" w:line="240" w:lineRule="auto"/>
              <w:ind w:left="0" w:right="0"/>
              <w:rPr>
                <w:i/>
                <w:iCs/>
                <w:sz w:val="20"/>
                <w:szCs w:val="20"/>
              </w:rPr>
            </w:pPr>
            <w:r w:rsidRPr="10A3FE05">
              <w:rPr>
                <w:i/>
                <w:iCs/>
                <w:sz w:val="20"/>
                <w:szCs w:val="20"/>
              </w:rPr>
              <w:t>Status i inläggningsjournal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85A2B7" w14:textId="77777777" w:rsidR="001529F7" w:rsidRPr="0085049A" w:rsidRDefault="001529F7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1" w:type="dxa"/>
              <w:bottom w:w="28" w:type="dxa"/>
            </w:tcMar>
            <w:vAlign w:val="bottom"/>
            <w:hideMark/>
          </w:tcPr>
          <w:p w14:paraId="0815AF59" w14:textId="54C79400" w:rsidR="001529F7" w:rsidRPr="0085049A" w:rsidRDefault="001529F7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5049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01B50" w:rsidRPr="0085049A" w14:paraId="453128A3" w14:textId="77777777" w:rsidTr="00823430">
        <w:trPr>
          <w:gridBefore w:val="1"/>
          <w:gridAfter w:val="1"/>
          <w:wBefore w:w="70" w:type="dxa"/>
          <w:wAfter w:w="1134" w:type="dxa"/>
          <w:trHeight w:val="535"/>
        </w:trPr>
        <w:tc>
          <w:tcPr>
            <w:tcW w:w="9428" w:type="dxa"/>
            <w:gridSpan w:val="12"/>
            <w:tcBorders>
              <w:top w:val="nil"/>
            </w:tcBorders>
            <w:shd w:val="clear" w:color="auto" w:fill="auto"/>
            <w:tcMar>
              <w:top w:w="11" w:type="dxa"/>
              <w:bottom w:w="28" w:type="dxa"/>
            </w:tcMar>
            <w:vAlign w:val="bottom"/>
          </w:tcPr>
          <w:p w14:paraId="2FD1A945" w14:textId="592C7C25" w:rsidR="00A62714" w:rsidRDefault="00A62714" w:rsidP="00490556">
            <w:pPr>
              <w:spacing w:before="20" w:after="20" w:line="240" w:lineRule="auto"/>
              <w:ind w:left="0" w:right="0"/>
              <w:outlineLvl w:val="3"/>
              <w:rPr>
                <w:rFonts w:ascii="Arial Fet" w:hAnsi="Arial Fet" w:cs="Arial"/>
                <w:bCs/>
                <w:sz w:val="20"/>
                <w:szCs w:val="20"/>
              </w:rPr>
            </w:pPr>
          </w:p>
          <w:p w14:paraId="44B0942C" w14:textId="6F74FE06" w:rsidR="00501B50" w:rsidRPr="0075659A" w:rsidRDefault="00501B50" w:rsidP="00490556">
            <w:pPr>
              <w:spacing w:before="20" w:after="20" w:line="240" w:lineRule="auto"/>
              <w:ind w:left="0" w:right="0"/>
              <w:outlineLvl w:val="3"/>
              <w:rPr>
                <w:rFonts w:ascii="Arial Fet" w:hAnsi="Arial Fet" w:cs="Arial"/>
                <w:bCs/>
                <w:sz w:val="20"/>
                <w:szCs w:val="20"/>
              </w:rPr>
            </w:pPr>
            <w:r w:rsidRPr="00A62714">
              <w:rPr>
                <w:rFonts w:ascii="Arial Fet" w:hAnsi="Arial Fet" w:cs="Arial"/>
                <w:bCs/>
                <w:sz w:val="20"/>
                <w:szCs w:val="20"/>
              </w:rPr>
              <w:t xml:space="preserve">PROVTAGNING </w:t>
            </w:r>
            <w:r w:rsidR="0075659A" w:rsidRPr="00490556">
              <w:rPr>
                <w:rFonts w:asciiTheme="majorHAnsi" w:hAnsiTheme="majorHAnsi" w:cstheme="majorHAnsi"/>
                <w:bCs/>
                <w:sz w:val="20"/>
                <w:szCs w:val="20"/>
              </w:rPr>
              <w:t>dokumenteras i</w:t>
            </w:r>
            <w:r w:rsidR="0075659A">
              <w:t xml:space="preserve"> </w:t>
            </w:r>
            <w:r w:rsidR="0075659A" w:rsidRPr="0085049A">
              <w:rPr>
                <w:i/>
                <w:sz w:val="20"/>
                <w:szCs w:val="20"/>
              </w:rPr>
              <w:t>Planering/Mikrobiologisk provtagning</w:t>
            </w:r>
          </w:p>
        </w:tc>
      </w:tr>
      <w:tr w:rsidR="0002481C" w:rsidRPr="0085049A" w14:paraId="607CA6BA" w14:textId="18C78937" w:rsidTr="00426A5E">
        <w:trPr>
          <w:gridBefore w:val="1"/>
          <w:wBefore w:w="70" w:type="dxa"/>
          <w:trHeight w:val="236"/>
        </w:trPr>
        <w:tc>
          <w:tcPr>
            <w:tcW w:w="3013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  <w:vAlign w:val="bottom"/>
          </w:tcPr>
          <w:p w14:paraId="12207B5E" w14:textId="77777777" w:rsidR="0002481C" w:rsidRDefault="0002481C" w:rsidP="00F17693">
            <w:pPr>
              <w:spacing w:before="20" w:after="20" w:line="240" w:lineRule="auto"/>
              <w:ind w:left="0" w:right="0"/>
              <w:outlineLvl w:val="3"/>
            </w:pPr>
            <w:r w:rsidRPr="00A62714">
              <w:rPr>
                <w:rFonts w:ascii="Arial Fet" w:hAnsi="Arial Fet" w:cs="Arial"/>
                <w:bCs/>
                <w:sz w:val="20"/>
                <w:szCs w:val="20"/>
              </w:rPr>
              <w:t>Standard</w:t>
            </w:r>
          </w:p>
        </w:tc>
        <w:tc>
          <w:tcPr>
            <w:tcW w:w="150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FEB2AB" w14:textId="77777777" w:rsidR="0002481C" w:rsidRDefault="0002481C" w:rsidP="00F17693">
            <w:pPr>
              <w:spacing w:before="20" w:after="20" w:line="240" w:lineRule="auto"/>
              <w:ind w:left="0" w:right="0"/>
              <w:outlineLvl w:val="3"/>
            </w:pPr>
          </w:p>
        </w:tc>
        <w:tc>
          <w:tcPr>
            <w:tcW w:w="1507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F0A75BA" w14:textId="7601D661" w:rsidR="0002481C" w:rsidRDefault="00F21F96" w:rsidP="00F21F96">
            <w:pPr>
              <w:spacing w:after="0" w:line="240" w:lineRule="auto"/>
              <w:ind w:left="0" w:right="0"/>
            </w:pPr>
            <w:r>
              <w:t xml:space="preserve">    </w:t>
            </w:r>
            <w:r w:rsidRPr="00F21F96">
              <w:rPr>
                <w:rFonts w:ascii="Arial" w:hAnsi="Arial" w:cs="Arial"/>
                <w:sz w:val="20"/>
                <w:szCs w:val="20"/>
              </w:rPr>
              <w:t>Remiss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1F531699" w14:textId="627626C3" w:rsidR="0002481C" w:rsidRDefault="0002481C" w:rsidP="00F1769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51969DA2" w14:textId="27650BD2" w:rsidR="0002481C" w:rsidRDefault="0002481C" w:rsidP="00F1769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1A2A3695" w14:textId="27F9C4AD" w:rsidR="0002481C" w:rsidRDefault="0002481C" w:rsidP="00F1769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Utfört</w:t>
            </w:r>
          </w:p>
        </w:tc>
        <w:tc>
          <w:tcPr>
            <w:tcW w:w="1134" w:type="dxa"/>
            <w:vAlign w:val="bottom"/>
          </w:tcPr>
          <w:p w14:paraId="39E7BC00" w14:textId="33FADEAA" w:rsidR="0002481C" w:rsidRPr="0085049A" w:rsidRDefault="0002481C" w:rsidP="00F17693">
            <w:pPr>
              <w:spacing w:after="0" w:line="240" w:lineRule="auto"/>
              <w:ind w:left="0" w:right="0"/>
            </w:pPr>
          </w:p>
        </w:tc>
      </w:tr>
      <w:tr w:rsidR="00F17693" w:rsidRPr="0085049A" w14:paraId="104DB48B" w14:textId="77777777" w:rsidTr="00823430">
        <w:trPr>
          <w:gridBefore w:val="1"/>
          <w:gridAfter w:val="1"/>
          <w:wBefore w:w="70" w:type="dxa"/>
          <w:wAfter w:w="1134" w:type="dxa"/>
          <w:trHeight w:val="535"/>
        </w:trPr>
        <w:tc>
          <w:tcPr>
            <w:tcW w:w="4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</w:tcPr>
          <w:p w14:paraId="2222E9D1" w14:textId="37EBA066" w:rsidR="00F17693" w:rsidRPr="0085049A" w:rsidRDefault="00F17693" w:rsidP="00F17693">
            <w:pPr>
              <w:spacing w:before="20" w:after="20" w:line="240" w:lineRule="auto"/>
              <w:ind w:left="0" w:right="0"/>
              <w:outlineLvl w:val="3"/>
              <w:rPr>
                <w:rFonts w:ascii="Arial Fet" w:hAnsi="Arial Fet" w:cs="Arial"/>
                <w:b/>
                <w:bCs/>
                <w:sz w:val="20"/>
                <w:szCs w:val="20"/>
              </w:rPr>
            </w:pPr>
            <w:r w:rsidRPr="00A3549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Blododling </w:t>
            </w:r>
            <w:r w:rsidRPr="1B1E78AA">
              <w:rPr>
                <w:i/>
                <w:iCs/>
                <w:sz w:val="20"/>
                <w:szCs w:val="20"/>
              </w:rPr>
              <w:t>Planering/Mikrobiologisk provtagning</w:t>
            </w:r>
          </w:p>
          <w:p w14:paraId="3070AE4D" w14:textId="370A193A" w:rsidR="00F17693" w:rsidRPr="0085049A" w:rsidRDefault="00F17693" w:rsidP="00F17693">
            <w:pPr>
              <w:spacing w:before="20" w:after="20" w:line="240" w:lineRule="auto"/>
              <w:ind w:left="0" w:right="0"/>
              <w:outlineLvl w:val="3"/>
              <w:rPr>
                <w:rFonts w:ascii="Arial Fet" w:hAnsi="Arial Fet" w:cs="Arial"/>
                <w:b/>
                <w:bCs/>
                <w:i/>
                <w:iCs/>
                <w:sz w:val="20"/>
                <w:szCs w:val="20"/>
              </w:rPr>
            </w:pPr>
            <w:r w:rsidRPr="007813DB">
              <w:rPr>
                <w:rFonts w:asciiTheme="majorHAnsi" w:hAnsiTheme="majorHAnsi" w:cstheme="majorHAnsi"/>
                <w:bCs/>
                <w:sz w:val="20"/>
                <w:szCs w:val="20"/>
              </w:rPr>
              <w:t>Blododling tas före intravenös behandling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8885" w14:textId="7F83B4A5" w:rsidR="00F17693" w:rsidRPr="0085049A" w:rsidRDefault="00C90EEB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Pr="00883A7C">
                <w:rPr>
                  <w:rStyle w:val="Hyperlnk"/>
                  <w:color w:val="0000FF"/>
                  <w:sz w:val="16"/>
                  <w:szCs w:val="16"/>
                </w:rPr>
                <w:t>SÄS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1" w:type="dxa"/>
              <w:bottom w:w="28" w:type="dxa"/>
            </w:tcMar>
            <w:vAlign w:val="bottom"/>
            <w:hideMark/>
          </w:tcPr>
          <w:p w14:paraId="6DDB7C5D" w14:textId="591A7C7C" w:rsidR="00F17693" w:rsidRPr="0085049A" w:rsidRDefault="00F17693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5049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1" w:type="dxa"/>
              <w:bottom w:w="28" w:type="dxa"/>
            </w:tcMar>
            <w:vAlign w:val="bottom"/>
            <w:hideMark/>
          </w:tcPr>
          <w:p w14:paraId="183EE510" w14:textId="77777777" w:rsidR="00F17693" w:rsidRPr="0085049A" w:rsidRDefault="00F17693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5049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  <w:hideMark/>
          </w:tcPr>
          <w:p w14:paraId="3FE6523B" w14:textId="77777777" w:rsidR="00F17693" w:rsidRPr="0085049A" w:rsidRDefault="00F17693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5049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17693" w:rsidRPr="0085049A" w14:paraId="09A0F913" w14:textId="77777777" w:rsidTr="00823430">
        <w:trPr>
          <w:gridBefore w:val="1"/>
          <w:gridAfter w:val="1"/>
          <w:wBefore w:w="70" w:type="dxa"/>
          <w:wAfter w:w="1134" w:type="dxa"/>
        </w:trPr>
        <w:tc>
          <w:tcPr>
            <w:tcW w:w="4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</w:tcPr>
          <w:p w14:paraId="1013FF3B" w14:textId="1B915210" w:rsidR="00F17693" w:rsidRPr="00DA64F2" w:rsidRDefault="00F17693" w:rsidP="00F17693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64F2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RS-virus, Influensa och Covid </w:t>
            </w:r>
            <w:proofErr w:type="gramStart"/>
            <w:r w:rsidRPr="00DA64F2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19  </w:t>
            </w:r>
            <w:r w:rsidR="00DA64F2">
              <w:rPr>
                <w:rFonts w:asciiTheme="majorHAnsi" w:hAnsiTheme="majorHAnsi" w:cstheme="majorHAnsi"/>
                <w:b/>
                <w:sz w:val="20"/>
                <w:szCs w:val="20"/>
              </w:rPr>
              <w:t>(</w:t>
            </w:r>
            <w:proofErr w:type="spellStart"/>
            <w:proofErr w:type="gramEnd"/>
            <w:r w:rsidR="00DA64F2">
              <w:rPr>
                <w:rFonts w:asciiTheme="majorHAnsi" w:hAnsiTheme="majorHAnsi" w:cstheme="majorHAnsi"/>
                <w:b/>
                <w:sz w:val="20"/>
                <w:szCs w:val="20"/>
              </w:rPr>
              <w:t>fyrplex</w:t>
            </w:r>
            <w:proofErr w:type="spellEnd"/>
            <w:r w:rsidR="00DA64F2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  <w:r w:rsidRPr="00DA64F2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                       </w:t>
            </w:r>
          </w:p>
          <w:p w14:paraId="6A333FE4" w14:textId="77777777" w:rsidR="00F17693" w:rsidRPr="0085049A" w:rsidRDefault="00F17693" w:rsidP="00F17693">
            <w:pPr>
              <w:spacing w:before="20" w:after="20" w:line="240" w:lineRule="auto"/>
              <w:ind w:left="0" w:right="0"/>
              <w:outlineLvl w:val="3"/>
              <w:rPr>
                <w:rFonts w:ascii="Arial Fet" w:hAnsi="Arial Fet" w:cs="Arial"/>
                <w:b/>
                <w:sz w:val="20"/>
                <w:szCs w:val="20"/>
              </w:rPr>
            </w:pPr>
            <w:r w:rsidRPr="007813DB">
              <w:rPr>
                <w:rFonts w:asciiTheme="majorHAnsi" w:hAnsiTheme="majorHAnsi" w:cstheme="majorHAnsi"/>
                <w:bCs/>
                <w:sz w:val="20"/>
                <w:szCs w:val="20"/>
              </w:rPr>
              <w:t>Indikation: Alla som läggs in med luftvägsinfektion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142D" w14:textId="15DC5819" w:rsidR="00F17693" w:rsidRPr="0085049A" w:rsidRDefault="0024644D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="00B905E9" w:rsidRPr="00883A7C">
                <w:rPr>
                  <w:rStyle w:val="Hyperlnk"/>
                  <w:color w:val="0000FF"/>
                  <w:sz w:val="16"/>
                  <w:szCs w:val="16"/>
                </w:rPr>
                <w:t>SÄS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1" w:type="dxa"/>
              <w:bottom w:w="28" w:type="dxa"/>
            </w:tcMar>
            <w:vAlign w:val="bottom"/>
          </w:tcPr>
          <w:p w14:paraId="4B26F647" w14:textId="3448FEF0" w:rsidR="00F17693" w:rsidRPr="0085049A" w:rsidRDefault="00F17693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1" w:type="dxa"/>
              <w:bottom w:w="28" w:type="dxa"/>
            </w:tcMar>
            <w:vAlign w:val="bottom"/>
          </w:tcPr>
          <w:p w14:paraId="30C2E393" w14:textId="77777777" w:rsidR="00F17693" w:rsidRPr="0085049A" w:rsidRDefault="00F17693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3FA159D1" w14:textId="77777777" w:rsidR="00F17693" w:rsidRPr="0085049A" w:rsidRDefault="00F17693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7693" w:rsidRPr="0085049A" w14:paraId="465EB2D6" w14:textId="77777777" w:rsidTr="00823430">
        <w:trPr>
          <w:gridBefore w:val="1"/>
          <w:gridAfter w:val="1"/>
          <w:wBefore w:w="70" w:type="dxa"/>
          <w:wAfter w:w="1134" w:type="dxa"/>
        </w:trPr>
        <w:tc>
          <w:tcPr>
            <w:tcW w:w="9428" w:type="dxa"/>
            <w:gridSpan w:val="12"/>
            <w:tcBorders>
              <w:top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</w:tcPr>
          <w:p w14:paraId="27641AA3" w14:textId="1E383612" w:rsidR="00F17693" w:rsidRPr="00395B71" w:rsidRDefault="00F17693" w:rsidP="00F17693">
            <w:pPr>
              <w:spacing w:after="0" w:line="240" w:lineRule="auto"/>
              <w:ind w:left="0" w:right="0"/>
              <w:rPr>
                <w:rFonts w:ascii="Arial Fet" w:hAnsi="Arial Fet" w:cs="Arial"/>
                <w:bCs/>
                <w:sz w:val="20"/>
                <w:szCs w:val="20"/>
              </w:rPr>
            </w:pPr>
          </w:p>
        </w:tc>
      </w:tr>
      <w:tr w:rsidR="00F17693" w:rsidRPr="0085049A" w14:paraId="5997651B" w14:textId="77777777" w:rsidTr="00823430">
        <w:trPr>
          <w:gridBefore w:val="1"/>
          <w:gridAfter w:val="1"/>
          <w:wBefore w:w="70" w:type="dxa"/>
          <w:wAfter w:w="1134" w:type="dxa"/>
        </w:trPr>
        <w:tc>
          <w:tcPr>
            <w:tcW w:w="9428" w:type="dxa"/>
            <w:gridSpan w:val="12"/>
            <w:tcBorders>
              <w:bottom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</w:tcPr>
          <w:p w14:paraId="2991CDF8" w14:textId="058B968D" w:rsidR="00F17693" w:rsidRPr="0085049A" w:rsidRDefault="00F17693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95B71">
              <w:rPr>
                <w:rFonts w:ascii="Arial Fet" w:hAnsi="Arial Fet" w:cs="Arial"/>
                <w:bCs/>
                <w:sz w:val="20"/>
                <w:szCs w:val="20"/>
              </w:rPr>
              <w:t xml:space="preserve">Utökad diagnostik övervägd vid allvarlig infektion/ </w:t>
            </w:r>
            <w:r>
              <w:rPr>
                <w:rFonts w:ascii="Arial Fet" w:hAnsi="Arial Fet" w:cs="Arial"/>
                <w:bCs/>
                <w:sz w:val="20"/>
                <w:szCs w:val="20"/>
              </w:rPr>
              <w:t>intensivvård</w:t>
            </w:r>
          </w:p>
        </w:tc>
      </w:tr>
      <w:tr w:rsidR="000203CC" w:rsidRPr="0085049A" w14:paraId="3426647D" w14:textId="77777777" w:rsidTr="00343118">
        <w:trPr>
          <w:gridBefore w:val="1"/>
          <w:gridAfter w:val="1"/>
          <w:wBefore w:w="70" w:type="dxa"/>
          <w:wAfter w:w="1134" w:type="dxa"/>
        </w:trPr>
        <w:tc>
          <w:tcPr>
            <w:tcW w:w="3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FC72" w14:textId="627A3CCC" w:rsidR="000203CC" w:rsidRPr="00026902" w:rsidRDefault="000203CC" w:rsidP="00F17693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26902">
              <w:rPr>
                <w:rFonts w:asciiTheme="majorHAnsi" w:hAnsiTheme="majorHAnsi" w:cstheme="majorHAnsi"/>
                <w:bCs/>
                <w:sz w:val="20"/>
                <w:szCs w:val="20"/>
              </w:rPr>
              <w:t>Allmän odling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ab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</w:tcPr>
          <w:p w14:paraId="38CAC5C3" w14:textId="15835C6B" w:rsidR="000203CC" w:rsidRPr="00026902" w:rsidRDefault="000203CC" w:rsidP="00F17693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Sputum/BAL 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1CE9" w14:textId="4D117A2C" w:rsidR="000203CC" w:rsidRPr="0085049A" w:rsidRDefault="00A86257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="000203CC" w:rsidRPr="00883A7C">
                <w:rPr>
                  <w:rStyle w:val="Hyperlnk"/>
                  <w:rFonts w:ascii="Arial" w:hAnsi="Arial" w:cs="Arial"/>
                  <w:color w:val="0000FF"/>
                  <w:sz w:val="16"/>
                  <w:szCs w:val="16"/>
                </w:rPr>
                <w:t>SÄS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5DFAE7" w14:textId="77777777" w:rsidR="000203CC" w:rsidRPr="0085049A" w:rsidRDefault="000203CC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1" w:type="dxa"/>
              <w:bottom w:w="28" w:type="dxa"/>
            </w:tcMar>
            <w:vAlign w:val="bottom"/>
          </w:tcPr>
          <w:p w14:paraId="7A90C09C" w14:textId="2C67CE31" w:rsidR="000203CC" w:rsidRPr="0085049A" w:rsidRDefault="000203CC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1E3A0D8C" w14:textId="77777777" w:rsidR="000203CC" w:rsidRPr="0085049A" w:rsidRDefault="000203CC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3CC" w:rsidRPr="0085049A" w14:paraId="2C12D92E" w14:textId="77777777" w:rsidTr="00343118">
        <w:trPr>
          <w:gridBefore w:val="1"/>
          <w:gridAfter w:val="1"/>
          <w:wBefore w:w="70" w:type="dxa"/>
          <w:wAfter w:w="1134" w:type="dxa"/>
        </w:trPr>
        <w:tc>
          <w:tcPr>
            <w:tcW w:w="3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A1CF" w14:textId="067B40DE" w:rsidR="000203CC" w:rsidRPr="00AB77BD" w:rsidRDefault="000203CC" w:rsidP="00F17693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AB77BD">
              <w:rPr>
                <w:rFonts w:asciiTheme="majorHAnsi" w:hAnsiTheme="majorHAnsi" w:cstheme="majorHAnsi"/>
                <w:bCs/>
                <w:sz w:val="20"/>
                <w:szCs w:val="20"/>
              </w:rPr>
              <w:t>PCR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luftvägsblock virus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</w:tcPr>
          <w:p w14:paraId="3FE9E4D4" w14:textId="53245A78" w:rsidR="000203CC" w:rsidRPr="00AB77BD" w:rsidRDefault="000203CC" w:rsidP="00F17693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NPH/svalg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FE89" w14:textId="755433AF" w:rsidR="000203CC" w:rsidRPr="0085049A" w:rsidRDefault="000203CC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Pr="0085049A">
                <w:rPr>
                  <w:rFonts w:ascii="Arial" w:hAnsi="Arial" w:cs="Arial"/>
                  <w:color w:val="0000FF"/>
                  <w:sz w:val="16"/>
                  <w:szCs w:val="16"/>
                  <w:u w:val="single"/>
                </w:rPr>
                <w:t>Virol</w:t>
              </w:r>
              <w:r w:rsidRPr="0085049A">
                <w:rPr>
                  <w:rFonts w:ascii="Arial" w:hAnsi="Arial" w:cs="Arial"/>
                  <w:color w:val="0000FF"/>
                  <w:sz w:val="16"/>
                  <w:szCs w:val="16"/>
                  <w:u w:val="single"/>
                </w:rPr>
                <w:t>o</w:t>
              </w:r>
              <w:r w:rsidRPr="0085049A">
                <w:rPr>
                  <w:rFonts w:ascii="Arial" w:hAnsi="Arial" w:cs="Arial"/>
                  <w:color w:val="0000FF"/>
                  <w:sz w:val="16"/>
                  <w:szCs w:val="16"/>
                  <w:u w:val="single"/>
                </w:rPr>
                <w:t>glab SU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DC82DC" w14:textId="77777777" w:rsidR="000203CC" w:rsidRPr="0085049A" w:rsidRDefault="000203CC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1" w:type="dxa"/>
              <w:bottom w:w="28" w:type="dxa"/>
            </w:tcMar>
            <w:vAlign w:val="bottom"/>
          </w:tcPr>
          <w:p w14:paraId="12368894" w14:textId="527A3F55" w:rsidR="000203CC" w:rsidRPr="0085049A" w:rsidRDefault="000203CC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51224DE3" w14:textId="77777777" w:rsidR="000203CC" w:rsidRPr="0085049A" w:rsidRDefault="000203CC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3CC" w:rsidRPr="0085049A" w14:paraId="7C78BDA5" w14:textId="77777777" w:rsidTr="00343118">
        <w:trPr>
          <w:gridBefore w:val="1"/>
          <w:gridAfter w:val="1"/>
          <w:wBefore w:w="70" w:type="dxa"/>
          <w:wAfter w:w="1134" w:type="dxa"/>
        </w:trPr>
        <w:tc>
          <w:tcPr>
            <w:tcW w:w="3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24C1" w14:textId="4174478F" w:rsidR="000203CC" w:rsidRDefault="000203CC" w:rsidP="00F17693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PCR Atypiska bakterier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</w:tcPr>
          <w:p w14:paraId="37EB18E1" w14:textId="484F71C0" w:rsidR="000203CC" w:rsidRPr="00AB77BD" w:rsidRDefault="000203CC" w:rsidP="00F17693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Svalg/sputum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7A3B" w14:textId="4810099E" w:rsidR="000203CC" w:rsidRPr="0085049A" w:rsidRDefault="000203CC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Pr="0085049A">
                <w:rPr>
                  <w:rFonts w:ascii="Arial" w:hAnsi="Arial" w:cs="Arial"/>
                  <w:color w:val="0000FF"/>
                  <w:sz w:val="16"/>
                  <w:szCs w:val="16"/>
                  <w:u w:val="single"/>
                </w:rPr>
                <w:t>Baktlab SU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F358F0" w14:textId="77777777" w:rsidR="000203CC" w:rsidRPr="0085049A" w:rsidRDefault="000203CC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1" w:type="dxa"/>
              <w:bottom w:w="28" w:type="dxa"/>
            </w:tcMar>
            <w:vAlign w:val="bottom"/>
          </w:tcPr>
          <w:p w14:paraId="4174CBE2" w14:textId="2C9994EF" w:rsidR="000203CC" w:rsidRPr="0085049A" w:rsidRDefault="000203CC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38BE6D6D" w14:textId="77777777" w:rsidR="000203CC" w:rsidRPr="0085049A" w:rsidRDefault="000203CC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3CC" w:rsidRPr="0085049A" w14:paraId="45988250" w14:textId="77777777" w:rsidTr="00343118">
        <w:trPr>
          <w:gridBefore w:val="1"/>
          <w:gridAfter w:val="1"/>
          <w:wBefore w:w="70" w:type="dxa"/>
          <w:wAfter w:w="1134" w:type="dxa"/>
        </w:trPr>
        <w:tc>
          <w:tcPr>
            <w:tcW w:w="3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A3E5" w14:textId="24EA1AA8" w:rsidR="000203CC" w:rsidRDefault="000203CC" w:rsidP="00F17693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Antigen test för Legionella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</w:tcPr>
          <w:p w14:paraId="3F1054FC" w14:textId="4871FD76" w:rsidR="000203CC" w:rsidRPr="00AB77BD" w:rsidRDefault="000203CC" w:rsidP="00F17693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Urin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E494" w14:textId="7AF09023" w:rsidR="000203CC" w:rsidRPr="0085049A" w:rsidRDefault="000203CC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02481C">
                <w:rPr>
                  <w:rFonts w:ascii="Arial" w:hAnsi="Arial" w:cs="Arial"/>
                  <w:color w:val="0000FF"/>
                  <w:sz w:val="16"/>
                  <w:szCs w:val="16"/>
                  <w:u w:val="single"/>
                </w:rPr>
                <w:t>SÄS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A4147B" w14:textId="77777777" w:rsidR="000203CC" w:rsidRPr="0085049A" w:rsidRDefault="000203CC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1" w:type="dxa"/>
              <w:bottom w:w="28" w:type="dxa"/>
            </w:tcMar>
            <w:vAlign w:val="bottom"/>
          </w:tcPr>
          <w:p w14:paraId="3A894855" w14:textId="7D0E5A1D" w:rsidR="000203CC" w:rsidRPr="0085049A" w:rsidRDefault="000203CC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3FA8B0EE" w14:textId="77777777" w:rsidR="000203CC" w:rsidRPr="0085049A" w:rsidRDefault="000203CC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3CC" w:rsidRPr="0085049A" w14:paraId="3CF10BCB" w14:textId="77777777" w:rsidTr="00343118">
        <w:trPr>
          <w:gridBefore w:val="1"/>
          <w:gridAfter w:val="1"/>
          <w:wBefore w:w="70" w:type="dxa"/>
          <w:wAfter w:w="1134" w:type="dxa"/>
        </w:trPr>
        <w:tc>
          <w:tcPr>
            <w:tcW w:w="3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B1D0" w14:textId="440D737A" w:rsidR="000203CC" w:rsidRPr="00C20535" w:rsidRDefault="000203CC" w:rsidP="00F17693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20535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Antigentest för pneumokocker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</w:tcPr>
          <w:p w14:paraId="06CC0777" w14:textId="3309AECA" w:rsidR="000203CC" w:rsidRPr="00AB77BD" w:rsidRDefault="000203CC" w:rsidP="00F17693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Urin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3B8B" w14:textId="71F3055B" w:rsidR="000203CC" w:rsidRPr="0085049A" w:rsidRDefault="000203CC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02481C">
                <w:rPr>
                  <w:rFonts w:ascii="Arial" w:hAnsi="Arial" w:cs="Arial"/>
                  <w:color w:val="0000FF"/>
                  <w:sz w:val="16"/>
                  <w:szCs w:val="16"/>
                  <w:u w:val="single"/>
                </w:rPr>
                <w:t>SÄS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ACCC2C" w14:textId="77777777" w:rsidR="000203CC" w:rsidRPr="0085049A" w:rsidRDefault="000203CC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1" w:type="dxa"/>
              <w:bottom w:w="28" w:type="dxa"/>
            </w:tcMar>
            <w:vAlign w:val="bottom"/>
          </w:tcPr>
          <w:p w14:paraId="2D393F06" w14:textId="24933D8B" w:rsidR="000203CC" w:rsidRPr="0085049A" w:rsidRDefault="000203CC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08338E91" w14:textId="77777777" w:rsidR="000203CC" w:rsidRPr="0085049A" w:rsidRDefault="000203CC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7693" w:rsidRPr="0085049A" w14:paraId="1D1B883B" w14:textId="77777777" w:rsidTr="00823430">
        <w:trPr>
          <w:gridBefore w:val="1"/>
          <w:gridAfter w:val="1"/>
          <w:wBefore w:w="70" w:type="dxa"/>
          <w:wAfter w:w="1134" w:type="dxa"/>
        </w:trPr>
        <w:tc>
          <w:tcPr>
            <w:tcW w:w="6026" w:type="dxa"/>
            <w:gridSpan w:val="8"/>
            <w:tcBorders>
              <w:top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</w:tcPr>
          <w:p w14:paraId="1E1CA39F" w14:textId="7965598F" w:rsidR="00F17693" w:rsidRPr="00C20535" w:rsidRDefault="00F17693" w:rsidP="00F17693">
            <w:pPr>
              <w:spacing w:before="20" w:after="20" w:line="240" w:lineRule="auto"/>
              <w:ind w:left="-142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4BBDD4F1" w14:textId="77777777" w:rsidR="00F17693" w:rsidRPr="0085049A" w:rsidRDefault="00F17693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4C9EF4A5" w14:textId="18FACBED" w:rsidR="00F17693" w:rsidRPr="0085049A" w:rsidRDefault="00F17693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091C48A5" w14:textId="77777777" w:rsidR="00F17693" w:rsidRPr="0085049A" w:rsidRDefault="00F17693" w:rsidP="00F1769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67A1" w:rsidRPr="00BA7785" w14:paraId="044061C7" w14:textId="77777777" w:rsidTr="008729E4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val="330"/>
        </w:trPr>
        <w:tc>
          <w:tcPr>
            <w:tcW w:w="8364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8D452" w14:textId="27D18448" w:rsidR="00E767A1" w:rsidRPr="00A501C9" w:rsidRDefault="00E767A1" w:rsidP="00D55F0E">
            <w:pPr>
              <w:spacing w:before="20" w:after="20" w:line="240" w:lineRule="auto"/>
              <w:ind w:left="0" w:right="0"/>
              <w:outlineLvl w:val="3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501C9">
              <w:rPr>
                <w:rFonts w:ascii="Arial" w:hAnsi="Arial"/>
                <w:color w:val="000000"/>
                <w:sz w:val="16"/>
                <w:szCs w:val="16"/>
              </w:rPr>
              <w:br w:type="page"/>
            </w:r>
            <w:r w:rsidRPr="00A501C9">
              <w:rPr>
                <w:rFonts w:ascii="Arial" w:hAnsi="Arial"/>
                <w:color w:val="000000"/>
                <w:sz w:val="16"/>
                <w:szCs w:val="16"/>
              </w:rPr>
              <w:br w:type="page"/>
            </w:r>
            <w:r w:rsidRPr="00A501C9">
              <w:rPr>
                <w:rFonts w:ascii="Arial" w:hAnsi="Arial"/>
                <w:color w:val="000000"/>
                <w:sz w:val="16"/>
                <w:szCs w:val="16"/>
              </w:rPr>
              <w:br w:type="page"/>
            </w:r>
            <w:r w:rsidR="006B5387">
              <w:rPr>
                <w:rFonts w:ascii="Arial Fet" w:hAnsi="Arial Fet" w:cs="Arial"/>
                <w:bCs/>
                <w:sz w:val="20"/>
                <w:szCs w:val="20"/>
              </w:rPr>
              <w:t>ANTIBIOTIKABEHANDLING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A5C32" w14:textId="0F4C4975" w:rsidR="00E767A1" w:rsidRPr="00A501C9" w:rsidRDefault="00E767A1" w:rsidP="00F17693">
            <w:pPr>
              <w:spacing w:after="0" w:line="240" w:lineRule="auto"/>
              <w:ind w:left="0" w:right="0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F17693">
              <w:rPr>
                <w:rFonts w:ascii="Arial" w:hAnsi="Arial" w:cs="Arial"/>
                <w:sz w:val="20"/>
                <w:szCs w:val="20"/>
              </w:rPr>
              <w:t>Max</w:t>
            </w:r>
            <w:r w:rsidR="0033576A">
              <w:rPr>
                <w:rFonts w:ascii="Arial" w:hAnsi="Arial" w:cs="Arial"/>
                <w:sz w:val="20"/>
                <w:szCs w:val="20"/>
              </w:rPr>
              <w:t>dos</w:t>
            </w:r>
          </w:p>
        </w:tc>
      </w:tr>
      <w:tr w:rsidR="00E767A1" w:rsidRPr="00BA7785" w14:paraId="538EA5A3" w14:textId="77777777" w:rsidTr="00823430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val="397"/>
        </w:trPr>
        <w:tc>
          <w:tcPr>
            <w:tcW w:w="170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F3AF37" w14:textId="27714883" w:rsidR="00E767A1" w:rsidRPr="00A501C9" w:rsidRDefault="009D5AB1" w:rsidP="00F17693">
            <w:pPr>
              <w:spacing w:after="0" w:line="240" w:lineRule="auto"/>
              <w:ind w:left="0" w:right="0"/>
              <w:textAlignment w:val="baseline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Öppenvård</w:t>
            </w:r>
          </w:p>
        </w:tc>
        <w:tc>
          <w:tcPr>
            <w:tcW w:w="311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9592FF" w14:textId="77777777" w:rsidR="00E767A1" w:rsidRPr="00A501C9" w:rsidRDefault="00E767A1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Standardfall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34F517" w14:textId="77777777" w:rsidR="00E767A1" w:rsidRPr="00A501C9" w:rsidRDefault="00E767A1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Penicillin V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6AB2C87" w14:textId="0E9274F5" w:rsidR="00E767A1" w:rsidRPr="00A501C9" w:rsidRDefault="00E767A1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25mg/kg</w:t>
            </w:r>
            <w:r w:rsidR="007E78F5">
              <w:rPr>
                <w:color w:val="000000"/>
                <w:sz w:val="16"/>
                <w:szCs w:val="16"/>
              </w:rPr>
              <w:t xml:space="preserve"> </w:t>
            </w:r>
            <w:r w:rsidRPr="00A501C9">
              <w:rPr>
                <w:color w:val="000000"/>
                <w:sz w:val="16"/>
                <w:szCs w:val="16"/>
              </w:rPr>
              <w:t>x3</w:t>
            </w:r>
            <w:r>
              <w:rPr>
                <w:color w:val="000000"/>
                <w:sz w:val="16"/>
                <w:szCs w:val="16"/>
              </w:rPr>
              <w:t xml:space="preserve"> po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B3BACD" w14:textId="3C188EC0" w:rsidR="00E767A1" w:rsidRPr="00A501C9" w:rsidRDefault="00E767A1" w:rsidP="009B355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1,6g</w:t>
            </w:r>
            <w:r w:rsidR="00EC3FE0">
              <w:rPr>
                <w:color w:val="000000"/>
                <w:sz w:val="16"/>
                <w:szCs w:val="16"/>
              </w:rPr>
              <w:t xml:space="preserve"> </w:t>
            </w:r>
            <w:r w:rsidRPr="00A501C9">
              <w:rPr>
                <w:color w:val="000000"/>
                <w:sz w:val="16"/>
                <w:szCs w:val="16"/>
              </w:rPr>
              <w:t>x3</w:t>
            </w:r>
          </w:p>
        </w:tc>
      </w:tr>
      <w:tr w:rsidR="00E767A1" w:rsidRPr="00BA7785" w14:paraId="45D37D24" w14:textId="77777777" w:rsidTr="00823430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val="177"/>
        </w:trPr>
        <w:tc>
          <w:tcPr>
            <w:tcW w:w="170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753116" w14:textId="77777777" w:rsidR="00E767A1" w:rsidRPr="00A501C9" w:rsidRDefault="00E767A1" w:rsidP="00F17693">
            <w:pPr>
              <w:spacing w:after="0" w:line="240" w:lineRule="auto"/>
              <w:ind w:left="0" w:right="0"/>
              <w:textAlignment w:val="baseline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E8EECA" w14:textId="77777777" w:rsidR="00E767A1" w:rsidRPr="00A501C9" w:rsidRDefault="00E767A1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Alternativ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1D6E08" w14:textId="77777777" w:rsidR="00E767A1" w:rsidRPr="00A501C9" w:rsidRDefault="00E767A1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Amoxicillin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F132104" w14:textId="239D8557" w:rsidR="00E767A1" w:rsidRPr="00A501C9" w:rsidRDefault="00E767A1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20mg/kg</w:t>
            </w:r>
            <w:r w:rsidR="007E78F5">
              <w:rPr>
                <w:color w:val="000000"/>
                <w:sz w:val="16"/>
                <w:szCs w:val="16"/>
              </w:rPr>
              <w:t xml:space="preserve"> </w:t>
            </w:r>
            <w:r w:rsidRPr="00A501C9">
              <w:rPr>
                <w:color w:val="000000"/>
                <w:sz w:val="16"/>
                <w:szCs w:val="16"/>
              </w:rPr>
              <w:t>x3</w:t>
            </w:r>
            <w:r>
              <w:rPr>
                <w:color w:val="000000"/>
                <w:sz w:val="16"/>
                <w:szCs w:val="16"/>
              </w:rPr>
              <w:t xml:space="preserve"> po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E676E2" w14:textId="6678B05D" w:rsidR="00E767A1" w:rsidRPr="00A501C9" w:rsidRDefault="00E767A1" w:rsidP="009B355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1g</w:t>
            </w:r>
            <w:r w:rsidR="00FD35E0">
              <w:rPr>
                <w:color w:val="000000"/>
                <w:sz w:val="16"/>
                <w:szCs w:val="16"/>
              </w:rPr>
              <w:t xml:space="preserve"> </w:t>
            </w:r>
            <w:r w:rsidRPr="00A501C9">
              <w:rPr>
                <w:color w:val="000000"/>
                <w:sz w:val="16"/>
                <w:szCs w:val="16"/>
              </w:rPr>
              <w:t>x3</w:t>
            </w:r>
          </w:p>
        </w:tc>
      </w:tr>
      <w:tr w:rsidR="00E767A1" w:rsidRPr="00BA7785" w14:paraId="640ABA7A" w14:textId="77777777" w:rsidTr="00823430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val="266"/>
        </w:trPr>
        <w:tc>
          <w:tcPr>
            <w:tcW w:w="170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7496E8" w14:textId="77777777" w:rsidR="00E767A1" w:rsidRPr="00A501C9" w:rsidRDefault="00E767A1" w:rsidP="00F17693">
            <w:pPr>
              <w:spacing w:after="0" w:line="240" w:lineRule="auto"/>
              <w:ind w:left="0" w:right="0"/>
              <w:textAlignment w:val="baseline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5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CCE3166" w14:textId="77777777" w:rsidR="00E767A1" w:rsidRPr="00A501C9" w:rsidRDefault="00E767A1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Mycoplasma eller pc-allergi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D49FE34" w14:textId="77777777" w:rsidR="00E767A1" w:rsidRPr="00A501C9" w:rsidRDefault="00E767A1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Erytromycin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7661F9DD" w14:textId="008AEA3E" w:rsidR="00E767A1" w:rsidRPr="00A501C9" w:rsidRDefault="00E767A1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10mg/kg x4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F86222">
              <w:rPr>
                <w:color w:val="000000"/>
                <w:sz w:val="16"/>
                <w:szCs w:val="16"/>
              </w:rPr>
              <w:t>alt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A501C9">
              <w:rPr>
                <w:color w:val="000000"/>
                <w:sz w:val="16"/>
                <w:szCs w:val="16"/>
              </w:rPr>
              <w:t>20mg/kg</w:t>
            </w:r>
            <w:r w:rsidR="00A54575">
              <w:rPr>
                <w:color w:val="000000"/>
                <w:sz w:val="16"/>
                <w:szCs w:val="16"/>
              </w:rPr>
              <w:t xml:space="preserve"> </w:t>
            </w:r>
            <w:r w:rsidRPr="00A501C9">
              <w:rPr>
                <w:color w:val="000000"/>
                <w:sz w:val="16"/>
                <w:szCs w:val="16"/>
              </w:rPr>
              <w:t>x2</w:t>
            </w:r>
            <w:r>
              <w:rPr>
                <w:color w:val="000000"/>
                <w:sz w:val="16"/>
                <w:szCs w:val="16"/>
              </w:rPr>
              <w:t xml:space="preserve"> po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BB89AC" w14:textId="686C0FF1" w:rsidR="00E767A1" w:rsidRPr="00A501C9" w:rsidRDefault="00E767A1" w:rsidP="009B355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  <w:lang w:val="en-GB"/>
              </w:rPr>
            </w:pPr>
            <w:r w:rsidRPr="00A501C9">
              <w:rPr>
                <w:color w:val="000000"/>
                <w:sz w:val="16"/>
                <w:szCs w:val="16"/>
                <w:lang w:val="en-GB"/>
              </w:rPr>
              <w:t>1g</w:t>
            </w:r>
            <w:r w:rsidR="00FD35E0">
              <w:rPr>
                <w:color w:val="000000"/>
                <w:sz w:val="16"/>
                <w:szCs w:val="16"/>
                <w:lang w:val="en-GB"/>
              </w:rPr>
              <w:t xml:space="preserve"> </w:t>
            </w:r>
            <w:r w:rsidRPr="00A501C9">
              <w:rPr>
                <w:color w:val="000000"/>
                <w:sz w:val="16"/>
                <w:szCs w:val="16"/>
                <w:lang w:val="en-GB"/>
              </w:rPr>
              <w:t>x2</w:t>
            </w:r>
          </w:p>
        </w:tc>
      </w:tr>
      <w:tr w:rsidR="00E767A1" w:rsidRPr="00BA7785" w14:paraId="60AA2C13" w14:textId="77777777" w:rsidTr="00823430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val="269"/>
        </w:trPr>
        <w:tc>
          <w:tcPr>
            <w:tcW w:w="1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99"/>
            <w:noWrap/>
            <w:vAlign w:val="center"/>
            <w:hideMark/>
          </w:tcPr>
          <w:p w14:paraId="55F50EFC" w14:textId="233354F4" w:rsidR="00E767A1" w:rsidRPr="00A501C9" w:rsidRDefault="00E767A1" w:rsidP="009D5AB1">
            <w:pPr>
              <w:spacing w:before="40" w:after="40" w:line="240" w:lineRule="auto"/>
              <w:ind w:left="0" w:right="0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501C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Vårdavdelning</w:t>
            </w:r>
          </w:p>
        </w:tc>
        <w:tc>
          <w:tcPr>
            <w:tcW w:w="3118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14:paraId="354CAB38" w14:textId="77777777" w:rsidR="00E767A1" w:rsidRPr="00A501C9" w:rsidRDefault="00E767A1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Standardfall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hideMark/>
          </w:tcPr>
          <w:p w14:paraId="59515CBB" w14:textId="77777777" w:rsidR="00E767A1" w:rsidRPr="00A501C9" w:rsidRDefault="00E767A1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Penicillin G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hideMark/>
          </w:tcPr>
          <w:p w14:paraId="63ECEE6E" w14:textId="5F05DDF3" w:rsidR="00E767A1" w:rsidRPr="00A501C9" w:rsidRDefault="00E767A1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50mg/kg</w:t>
            </w:r>
            <w:r w:rsidR="007E78F5">
              <w:rPr>
                <w:color w:val="000000"/>
                <w:sz w:val="16"/>
                <w:szCs w:val="16"/>
              </w:rPr>
              <w:t xml:space="preserve"> </w:t>
            </w:r>
            <w:r w:rsidRPr="00A501C9">
              <w:rPr>
                <w:color w:val="000000"/>
                <w:sz w:val="16"/>
                <w:szCs w:val="16"/>
              </w:rPr>
              <w:t xml:space="preserve">x4 </w:t>
            </w:r>
            <w:r w:rsidR="00F86222">
              <w:rPr>
                <w:color w:val="000000"/>
                <w:sz w:val="16"/>
                <w:szCs w:val="16"/>
              </w:rPr>
              <w:t>alt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A501C9">
              <w:rPr>
                <w:color w:val="000000"/>
                <w:sz w:val="16"/>
                <w:szCs w:val="16"/>
              </w:rPr>
              <w:t>100mg/kg</w:t>
            </w:r>
            <w:r w:rsidR="00A54575">
              <w:rPr>
                <w:color w:val="000000"/>
                <w:sz w:val="16"/>
                <w:szCs w:val="16"/>
              </w:rPr>
              <w:t xml:space="preserve"> </w:t>
            </w:r>
            <w:r w:rsidRPr="00A501C9">
              <w:rPr>
                <w:color w:val="000000"/>
                <w:sz w:val="16"/>
                <w:szCs w:val="16"/>
              </w:rPr>
              <w:t>x3</w:t>
            </w:r>
            <w:r>
              <w:rPr>
                <w:color w:val="000000"/>
                <w:sz w:val="16"/>
                <w:szCs w:val="16"/>
              </w:rPr>
              <w:t xml:space="preserve"> iv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</w:tcPr>
          <w:p w14:paraId="1383E44E" w14:textId="21ACA8B9" w:rsidR="00E767A1" w:rsidRPr="00A501C9" w:rsidRDefault="00E767A1" w:rsidP="009B355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3g</w:t>
            </w:r>
            <w:r w:rsidR="00F86222">
              <w:rPr>
                <w:color w:val="000000"/>
                <w:sz w:val="16"/>
                <w:szCs w:val="16"/>
              </w:rPr>
              <w:t xml:space="preserve"> </w:t>
            </w:r>
            <w:r w:rsidRPr="00A501C9">
              <w:rPr>
                <w:color w:val="000000"/>
                <w:sz w:val="16"/>
                <w:szCs w:val="16"/>
              </w:rPr>
              <w:t>/</w:t>
            </w:r>
            <w:r w:rsidR="00F86222">
              <w:rPr>
                <w:color w:val="000000"/>
                <w:sz w:val="16"/>
                <w:szCs w:val="16"/>
              </w:rPr>
              <w:t xml:space="preserve"> </w:t>
            </w:r>
            <w:r w:rsidRPr="00A501C9">
              <w:rPr>
                <w:color w:val="000000"/>
                <w:sz w:val="16"/>
                <w:szCs w:val="16"/>
              </w:rPr>
              <w:t>dos</w:t>
            </w:r>
          </w:p>
        </w:tc>
      </w:tr>
      <w:tr w:rsidR="00E767A1" w:rsidRPr="00BA7785" w14:paraId="4327F26E" w14:textId="77777777" w:rsidTr="00823430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val="131"/>
        </w:trPr>
        <w:tc>
          <w:tcPr>
            <w:tcW w:w="170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40AFBE" w14:textId="77777777" w:rsidR="00E767A1" w:rsidRPr="00A501C9" w:rsidRDefault="00E767A1" w:rsidP="00F17693">
            <w:pPr>
              <w:spacing w:after="0" w:line="240" w:lineRule="auto"/>
              <w:ind w:left="0" w:right="0"/>
              <w:textAlignment w:val="baseline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4A2CE09" w14:textId="77777777" w:rsidR="00E767A1" w:rsidRPr="00A501C9" w:rsidRDefault="00E767A1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Mycoplasma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4C70A16" w14:textId="77777777" w:rsidR="00E767A1" w:rsidRPr="00A501C9" w:rsidRDefault="00E767A1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Erytromycin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DAA729" w14:textId="45F0C3CA" w:rsidR="00E767A1" w:rsidRPr="00A501C9" w:rsidRDefault="00E767A1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15mg/kg x3</w:t>
            </w:r>
            <w:r w:rsidR="007C5612">
              <w:rPr>
                <w:color w:val="000000"/>
                <w:sz w:val="16"/>
                <w:szCs w:val="16"/>
              </w:rPr>
              <w:t xml:space="preserve"> iv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94BC06F" w14:textId="402EFC5A" w:rsidR="00E767A1" w:rsidRPr="00A501C9" w:rsidRDefault="00E767A1" w:rsidP="009B355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1,3</w:t>
            </w:r>
            <w:r w:rsidR="00FD35E0">
              <w:rPr>
                <w:color w:val="000000"/>
                <w:sz w:val="16"/>
                <w:szCs w:val="16"/>
              </w:rPr>
              <w:t xml:space="preserve">g </w:t>
            </w:r>
            <w:r w:rsidRPr="00A501C9">
              <w:rPr>
                <w:color w:val="000000"/>
                <w:sz w:val="16"/>
                <w:szCs w:val="16"/>
              </w:rPr>
              <w:t>x3</w:t>
            </w:r>
          </w:p>
        </w:tc>
      </w:tr>
      <w:tr w:rsidR="00E767A1" w:rsidRPr="00BA7785" w14:paraId="55D6953D" w14:textId="77777777" w:rsidTr="00823430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val="299"/>
        </w:trPr>
        <w:tc>
          <w:tcPr>
            <w:tcW w:w="170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8C3994" w14:textId="77777777" w:rsidR="00E767A1" w:rsidRPr="00A501C9" w:rsidRDefault="00E767A1" w:rsidP="00F17693">
            <w:pPr>
              <w:spacing w:after="0" w:line="240" w:lineRule="auto"/>
              <w:ind w:left="0" w:right="0"/>
              <w:textAlignment w:val="baseline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489D7E2" w14:textId="77777777" w:rsidR="00E767A1" w:rsidRPr="00A501C9" w:rsidRDefault="00E767A1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 xml:space="preserve">Allvarlig pneumoni </w:t>
            </w:r>
          </w:p>
          <w:p w14:paraId="072BA8FC" w14:textId="77777777" w:rsidR="00E767A1" w:rsidRPr="00A501C9" w:rsidRDefault="00E767A1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Överväg</w:t>
            </w:r>
          </w:p>
          <w:p w14:paraId="30FE81A5" w14:textId="77777777" w:rsidR="00E767A1" w:rsidRPr="00A501C9" w:rsidRDefault="00E767A1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infektionskonsult</w:t>
            </w:r>
          </w:p>
          <w:p w14:paraId="2EC07654" w14:textId="77777777" w:rsidR="00E767A1" w:rsidRPr="00A501C9" w:rsidRDefault="00E767A1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och IVA-vård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88830C2" w14:textId="77777777" w:rsidR="00E767A1" w:rsidRPr="00A501C9" w:rsidRDefault="00E767A1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Cefotaxim*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BC35DD1" w14:textId="4093E357" w:rsidR="00E767A1" w:rsidRPr="00A501C9" w:rsidRDefault="00E767A1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50mg/kg</w:t>
            </w:r>
            <w:r w:rsidR="007E78F5">
              <w:rPr>
                <w:color w:val="000000"/>
                <w:sz w:val="16"/>
                <w:szCs w:val="16"/>
              </w:rPr>
              <w:t xml:space="preserve"> </w:t>
            </w:r>
            <w:r w:rsidRPr="00A501C9">
              <w:rPr>
                <w:color w:val="000000"/>
                <w:sz w:val="16"/>
                <w:szCs w:val="16"/>
              </w:rPr>
              <w:t xml:space="preserve">x3 </w:t>
            </w:r>
            <w:r w:rsidR="007C5612">
              <w:rPr>
                <w:color w:val="000000"/>
                <w:sz w:val="16"/>
                <w:szCs w:val="16"/>
              </w:rPr>
              <w:t>iv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0F2DE82" w14:textId="6593D26C" w:rsidR="00E767A1" w:rsidRPr="00A501C9" w:rsidRDefault="00E767A1" w:rsidP="009B355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2g</w:t>
            </w:r>
            <w:r w:rsidR="00FD35E0">
              <w:rPr>
                <w:color w:val="000000"/>
                <w:sz w:val="16"/>
                <w:szCs w:val="16"/>
              </w:rPr>
              <w:t xml:space="preserve"> </w:t>
            </w:r>
            <w:r w:rsidRPr="00A501C9">
              <w:rPr>
                <w:color w:val="000000"/>
                <w:sz w:val="16"/>
                <w:szCs w:val="16"/>
              </w:rPr>
              <w:t>x3</w:t>
            </w:r>
          </w:p>
        </w:tc>
      </w:tr>
      <w:tr w:rsidR="00E767A1" w:rsidRPr="00BA7785" w14:paraId="677FFF54" w14:textId="77777777" w:rsidTr="00823430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val="630"/>
        </w:trPr>
        <w:tc>
          <w:tcPr>
            <w:tcW w:w="170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281735" w14:textId="77777777" w:rsidR="00E767A1" w:rsidRPr="00A501C9" w:rsidRDefault="00E767A1" w:rsidP="00F17693">
            <w:pPr>
              <w:spacing w:after="0" w:line="240" w:lineRule="auto"/>
              <w:ind w:left="0" w:right="0"/>
              <w:textAlignment w:val="baseline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5"/>
            <w:vMerge/>
            <w:tcBorders>
              <w:left w:val="single" w:sz="8" w:space="0" w:color="auto"/>
            </w:tcBorders>
            <w:vAlign w:val="center"/>
            <w:hideMark/>
          </w:tcPr>
          <w:p w14:paraId="310F221F" w14:textId="77777777" w:rsidR="00E767A1" w:rsidRPr="00A501C9" w:rsidRDefault="00E767A1" w:rsidP="00F17693">
            <w:pPr>
              <w:spacing w:after="0" w:line="240" w:lineRule="auto"/>
              <w:ind w:left="0" w:right="0"/>
              <w:textAlignment w:val="baseline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9CDF3F" w14:textId="77777777" w:rsidR="00E767A1" w:rsidRPr="00A501C9" w:rsidRDefault="00E767A1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Piperacillin-tazobactam*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92D4184" w14:textId="04855AF9" w:rsidR="00E767A1" w:rsidRPr="00A501C9" w:rsidRDefault="00E767A1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10mg/kg</w:t>
            </w:r>
            <w:r w:rsidR="007E78F5">
              <w:rPr>
                <w:color w:val="000000"/>
                <w:sz w:val="16"/>
                <w:szCs w:val="16"/>
              </w:rPr>
              <w:t xml:space="preserve"> </w:t>
            </w:r>
            <w:r w:rsidRPr="00A501C9">
              <w:rPr>
                <w:color w:val="000000"/>
                <w:sz w:val="16"/>
                <w:szCs w:val="16"/>
              </w:rPr>
              <w:t>x4</w:t>
            </w:r>
            <w:r w:rsidR="007C5612">
              <w:rPr>
                <w:color w:val="000000"/>
                <w:sz w:val="16"/>
                <w:szCs w:val="16"/>
              </w:rPr>
              <w:t xml:space="preserve"> iv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8371F52" w14:textId="72FC6F3E" w:rsidR="00E767A1" w:rsidRPr="00A501C9" w:rsidRDefault="00E767A1" w:rsidP="009B355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4g</w:t>
            </w:r>
            <w:r w:rsidR="00FD35E0">
              <w:rPr>
                <w:color w:val="000000"/>
                <w:sz w:val="16"/>
                <w:szCs w:val="16"/>
              </w:rPr>
              <w:t xml:space="preserve"> </w:t>
            </w:r>
            <w:r w:rsidRPr="00A501C9">
              <w:rPr>
                <w:color w:val="000000"/>
                <w:sz w:val="16"/>
                <w:szCs w:val="16"/>
              </w:rPr>
              <w:t>x4</w:t>
            </w:r>
          </w:p>
        </w:tc>
      </w:tr>
      <w:tr w:rsidR="007E78F5" w:rsidRPr="00BA7785" w14:paraId="5236D823" w14:textId="77777777" w:rsidTr="00903D2E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val="319"/>
        </w:trPr>
        <w:tc>
          <w:tcPr>
            <w:tcW w:w="170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733838" w14:textId="77777777" w:rsidR="007E78F5" w:rsidRPr="00A501C9" w:rsidRDefault="007E78F5" w:rsidP="00F17693">
            <w:pPr>
              <w:spacing w:after="0" w:line="240" w:lineRule="auto"/>
              <w:ind w:left="0" w:right="0"/>
              <w:textAlignment w:val="baseline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5"/>
            <w:vMerge/>
            <w:tcBorders>
              <w:left w:val="single" w:sz="8" w:space="0" w:color="auto"/>
            </w:tcBorders>
            <w:vAlign w:val="center"/>
            <w:hideMark/>
          </w:tcPr>
          <w:p w14:paraId="43409C1A" w14:textId="77777777" w:rsidR="007E78F5" w:rsidRPr="00A501C9" w:rsidRDefault="007E78F5" w:rsidP="00F17693">
            <w:pPr>
              <w:spacing w:after="0" w:line="240" w:lineRule="auto"/>
              <w:ind w:left="0" w:right="0"/>
              <w:textAlignment w:val="baseline"/>
              <w:rPr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2"/>
            </w:tcBorders>
            <w:shd w:val="clear" w:color="auto" w:fill="F2F2F2" w:themeFill="background1" w:themeFillShade="F2"/>
            <w:vAlign w:val="center"/>
            <w:hideMark/>
          </w:tcPr>
          <w:p w14:paraId="41DC3587" w14:textId="77777777" w:rsidR="007E78F5" w:rsidRPr="00DB6279" w:rsidRDefault="007E78F5" w:rsidP="00F17693">
            <w:pPr>
              <w:spacing w:before="40" w:after="40" w:line="240" w:lineRule="auto"/>
              <w:ind w:left="0" w:right="0"/>
              <w:rPr>
                <w:b/>
                <w:bCs/>
                <w:color w:val="000000"/>
                <w:sz w:val="16"/>
                <w:szCs w:val="16"/>
              </w:rPr>
            </w:pPr>
            <w:r w:rsidRPr="00DB6279">
              <w:rPr>
                <w:b/>
                <w:bCs/>
                <w:color w:val="000000"/>
                <w:sz w:val="16"/>
                <w:szCs w:val="16"/>
              </w:rPr>
              <w:t>Överväg kombination med</w:t>
            </w:r>
          </w:p>
        </w:tc>
      </w:tr>
      <w:tr w:rsidR="007E78F5" w:rsidRPr="00BA7785" w14:paraId="7CECAB2E" w14:textId="77777777" w:rsidTr="00823430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val="319"/>
        </w:trPr>
        <w:tc>
          <w:tcPr>
            <w:tcW w:w="170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EA28A" w14:textId="77777777" w:rsidR="007E78F5" w:rsidRPr="00A501C9" w:rsidRDefault="007E78F5" w:rsidP="00F17693">
            <w:pPr>
              <w:spacing w:after="0" w:line="240" w:lineRule="auto"/>
              <w:ind w:left="0" w:right="0"/>
              <w:textAlignment w:val="baseline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5"/>
            <w:vMerge/>
            <w:tcBorders>
              <w:left w:val="single" w:sz="8" w:space="0" w:color="auto"/>
            </w:tcBorders>
            <w:vAlign w:val="center"/>
            <w:hideMark/>
          </w:tcPr>
          <w:p w14:paraId="557E4A38" w14:textId="77777777" w:rsidR="007E78F5" w:rsidRPr="00A501C9" w:rsidRDefault="007E78F5" w:rsidP="00F17693">
            <w:pPr>
              <w:spacing w:after="0" w:line="240" w:lineRule="auto"/>
              <w:ind w:left="0" w:right="0"/>
              <w:textAlignment w:val="baseline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8F2281F" w14:textId="77777777" w:rsidR="007E78F5" w:rsidRPr="00A501C9" w:rsidRDefault="007E78F5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Erytromycin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FA2F0A" w14:textId="0AFFB82F" w:rsidR="007E78F5" w:rsidRPr="00A501C9" w:rsidRDefault="007E78F5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15mg/kg</w:t>
            </w:r>
            <w:r>
              <w:rPr>
                <w:color w:val="000000"/>
                <w:sz w:val="16"/>
                <w:szCs w:val="16"/>
              </w:rPr>
              <w:t xml:space="preserve"> x</w:t>
            </w:r>
            <w:r w:rsidRPr="00A501C9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iv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4EB5D30" w14:textId="5944A0F2" w:rsidR="007E78F5" w:rsidRPr="00A501C9" w:rsidRDefault="007E78F5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1,3g</w:t>
            </w:r>
            <w:r w:rsidR="00FD35E0">
              <w:rPr>
                <w:color w:val="000000"/>
                <w:sz w:val="16"/>
                <w:szCs w:val="16"/>
              </w:rPr>
              <w:t xml:space="preserve"> </w:t>
            </w:r>
            <w:r w:rsidRPr="00A501C9">
              <w:rPr>
                <w:color w:val="000000"/>
                <w:sz w:val="16"/>
                <w:szCs w:val="16"/>
              </w:rPr>
              <w:t>x3</w:t>
            </w:r>
          </w:p>
        </w:tc>
      </w:tr>
      <w:tr w:rsidR="007E78F5" w:rsidRPr="00BA7785" w14:paraId="0F4632C7" w14:textId="77777777" w:rsidTr="00823430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val="319"/>
        </w:trPr>
        <w:tc>
          <w:tcPr>
            <w:tcW w:w="170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6FF89A" w14:textId="77777777" w:rsidR="007E78F5" w:rsidRPr="00A501C9" w:rsidRDefault="007E78F5" w:rsidP="00F17693">
            <w:pPr>
              <w:spacing w:after="0" w:line="240" w:lineRule="auto"/>
              <w:ind w:left="0" w:right="0"/>
              <w:textAlignment w:val="baseline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 w:themeColor="text2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A0ED35" w14:textId="77777777" w:rsidR="007E78F5" w:rsidRPr="00A501C9" w:rsidRDefault="007E78F5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Pc-allergi i normalfallet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000000" w:themeColor="text2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B8EC1C" w14:textId="77777777" w:rsidR="007E78F5" w:rsidRPr="00A501C9" w:rsidRDefault="007E78F5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Cefotaxim*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000000" w:themeColor="text2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146D08E" w14:textId="61843CE3" w:rsidR="007E78F5" w:rsidRPr="00A501C9" w:rsidRDefault="007E78F5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50mg/kg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A501C9">
              <w:rPr>
                <w:color w:val="000000"/>
                <w:sz w:val="16"/>
                <w:szCs w:val="16"/>
              </w:rPr>
              <w:t xml:space="preserve">x3 </w:t>
            </w:r>
            <w:r>
              <w:rPr>
                <w:color w:val="000000"/>
                <w:sz w:val="16"/>
                <w:szCs w:val="16"/>
              </w:rPr>
              <w:t>iv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BB9E06" w14:textId="38DF54D5" w:rsidR="007E78F5" w:rsidRPr="00A501C9" w:rsidRDefault="007E78F5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2g</w:t>
            </w:r>
            <w:r w:rsidR="00FD35E0">
              <w:rPr>
                <w:color w:val="000000"/>
                <w:sz w:val="16"/>
                <w:szCs w:val="16"/>
              </w:rPr>
              <w:t xml:space="preserve"> </w:t>
            </w:r>
            <w:r w:rsidRPr="00A501C9">
              <w:rPr>
                <w:color w:val="000000"/>
                <w:sz w:val="16"/>
                <w:szCs w:val="16"/>
              </w:rPr>
              <w:t>x3</w:t>
            </w:r>
          </w:p>
        </w:tc>
      </w:tr>
      <w:tr w:rsidR="007E78F5" w:rsidRPr="00BA7785" w14:paraId="1E2BCFC5" w14:textId="77777777" w:rsidTr="00823430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val="319"/>
        </w:trPr>
        <w:tc>
          <w:tcPr>
            <w:tcW w:w="170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16B637" w14:textId="77777777" w:rsidR="007E78F5" w:rsidRPr="00A501C9" w:rsidRDefault="007E78F5" w:rsidP="00F17693">
            <w:pPr>
              <w:spacing w:after="0" w:line="240" w:lineRule="auto"/>
              <w:ind w:left="0" w:right="0"/>
              <w:textAlignment w:val="baseline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 w:themeColor="text2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9591F1D" w14:textId="27FBD612" w:rsidR="007E78F5" w:rsidRPr="00A501C9" w:rsidRDefault="007E78F5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Pc-allergi med anafylaxi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000000" w:themeColor="text2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B0B9226" w14:textId="77777777" w:rsidR="007E78F5" w:rsidRPr="00A501C9" w:rsidRDefault="007E78F5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Erytromycin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000000" w:themeColor="text2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F283E3" w14:textId="34651EB5" w:rsidR="007E78F5" w:rsidRPr="00A501C9" w:rsidRDefault="007E78F5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15mg/kg x3</w:t>
            </w:r>
            <w:r>
              <w:rPr>
                <w:color w:val="000000"/>
                <w:sz w:val="16"/>
                <w:szCs w:val="16"/>
              </w:rPr>
              <w:t xml:space="preserve"> iv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3BA6B43" w14:textId="6AC63EF3" w:rsidR="007E78F5" w:rsidRPr="00A501C9" w:rsidRDefault="007E78F5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1,3g</w:t>
            </w:r>
            <w:r w:rsidR="00FD35E0">
              <w:rPr>
                <w:color w:val="000000"/>
                <w:sz w:val="16"/>
                <w:szCs w:val="16"/>
              </w:rPr>
              <w:t xml:space="preserve"> </w:t>
            </w:r>
            <w:r w:rsidRPr="00A501C9">
              <w:rPr>
                <w:color w:val="000000"/>
                <w:sz w:val="16"/>
                <w:szCs w:val="16"/>
              </w:rPr>
              <w:t>x3</w:t>
            </w:r>
          </w:p>
        </w:tc>
      </w:tr>
      <w:tr w:rsidR="007E78F5" w:rsidRPr="00BA7785" w14:paraId="61BE895B" w14:textId="77777777" w:rsidTr="00823430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val="319"/>
        </w:trPr>
        <w:tc>
          <w:tcPr>
            <w:tcW w:w="17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FF99"/>
            <w:vAlign w:val="center"/>
            <w:hideMark/>
          </w:tcPr>
          <w:p w14:paraId="11CE7AF5" w14:textId="1E9A930F" w:rsidR="007E78F5" w:rsidRPr="00A501C9" w:rsidRDefault="009D5AB1" w:rsidP="00F17693">
            <w:pPr>
              <w:spacing w:before="40" w:after="40" w:line="240" w:lineRule="auto"/>
              <w:ind w:left="0" w:right="0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Intensivvård</w:t>
            </w:r>
          </w:p>
        </w:tc>
        <w:tc>
          <w:tcPr>
            <w:tcW w:w="3331" w:type="dxa"/>
            <w:gridSpan w:val="6"/>
            <w:tcBorders>
              <w:top w:val="single" w:sz="8" w:space="0" w:color="000000" w:themeColor="text2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86953C6" w14:textId="77777777" w:rsidR="007E78F5" w:rsidRPr="00A501C9" w:rsidRDefault="007E78F5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  <w:r w:rsidRPr="00A501C9">
              <w:rPr>
                <w:color w:val="000000"/>
                <w:sz w:val="16"/>
                <w:szCs w:val="16"/>
              </w:rPr>
              <w:t>Som vid allvarlig pneumoni på vårdavdelning</w:t>
            </w:r>
          </w:p>
        </w:tc>
        <w:tc>
          <w:tcPr>
            <w:tcW w:w="3331" w:type="dxa"/>
            <w:gridSpan w:val="3"/>
            <w:tcBorders>
              <w:top w:val="single" w:sz="8" w:space="0" w:color="000000" w:themeColor="text2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94FD0F0" w14:textId="7F8124AF" w:rsidR="007E78F5" w:rsidRPr="00A501C9" w:rsidRDefault="007E78F5" w:rsidP="00F17693">
            <w:pPr>
              <w:spacing w:before="40" w:after="40" w:line="240" w:lineRule="auto"/>
              <w:ind w:left="0" w:right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D2B1354" w14:textId="77777777" w:rsidR="007E78F5" w:rsidRPr="00A501C9" w:rsidRDefault="007E78F5" w:rsidP="00F17693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60F490D" w14:textId="0C0EC1BC" w:rsidR="007E78F5" w:rsidRPr="00A501C9" w:rsidRDefault="007E78F5" w:rsidP="00F17693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sz w:val="16"/>
                <w:szCs w:val="16"/>
              </w:rPr>
            </w:pPr>
          </w:p>
        </w:tc>
      </w:tr>
    </w:tbl>
    <w:p w14:paraId="061691AA" w14:textId="77777777" w:rsidR="00917BDF" w:rsidRPr="00D5393E" w:rsidRDefault="00917BDF" w:rsidP="000804D2">
      <w:pPr>
        <w:overflowPunct w:val="0"/>
        <w:autoSpaceDE w:val="0"/>
        <w:autoSpaceDN w:val="0"/>
        <w:adjustRightInd w:val="0"/>
        <w:spacing w:after="160" w:line="240" w:lineRule="auto"/>
        <w:ind w:left="0" w:right="0"/>
        <w:textAlignment w:val="baseline"/>
      </w:pPr>
    </w:p>
    <w:tbl>
      <w:tblPr>
        <w:tblW w:w="10632" w:type="dxa"/>
        <w:tblInd w:w="-72" w:type="dxa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5743"/>
        <w:gridCol w:w="992"/>
        <w:gridCol w:w="987"/>
        <w:gridCol w:w="998"/>
        <w:gridCol w:w="992"/>
        <w:gridCol w:w="35"/>
        <w:gridCol w:w="885"/>
      </w:tblGrid>
      <w:tr w:rsidR="00235E4E" w:rsidRPr="0085049A" w14:paraId="6B87FF23" w14:textId="77777777" w:rsidTr="00F47EF8">
        <w:trPr>
          <w:trHeight w:val="502"/>
        </w:trPr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  <w:hideMark/>
          </w:tcPr>
          <w:p w14:paraId="68214306" w14:textId="77777777" w:rsidR="00192281" w:rsidRDefault="00235E4E" w:rsidP="00974343">
            <w:pPr>
              <w:spacing w:before="20" w:after="20" w:line="240" w:lineRule="auto"/>
              <w:ind w:left="0" w:right="0"/>
              <w:outlineLvl w:val="3"/>
              <w:rPr>
                <w:i/>
              </w:rPr>
            </w:pPr>
            <w:r w:rsidRPr="0085049A">
              <w:rPr>
                <w:i/>
              </w:rPr>
              <w:lastRenderedPageBreak/>
              <w:br w:type="page"/>
            </w:r>
          </w:p>
          <w:p w14:paraId="57DD2F85" w14:textId="22E9384A" w:rsidR="00235E4E" w:rsidRPr="0085049A" w:rsidRDefault="00974343" w:rsidP="00974343">
            <w:pPr>
              <w:spacing w:before="20" w:after="20" w:line="240" w:lineRule="auto"/>
              <w:ind w:left="0" w:right="0"/>
              <w:outlineLvl w:val="3"/>
              <w:rPr>
                <w:b/>
                <w:bCs/>
                <w:i/>
                <w:szCs w:val="20"/>
              </w:rPr>
            </w:pPr>
            <w:r>
              <w:rPr>
                <w:rFonts w:ascii="Arial Fet" w:hAnsi="Arial Fet" w:cs="Arial"/>
                <w:bCs/>
                <w:sz w:val="20"/>
                <w:szCs w:val="20"/>
              </w:rPr>
              <w:t>DAGLIGA ÖVERVÄGANDEN VID ROND</w:t>
            </w:r>
          </w:p>
        </w:tc>
        <w:tc>
          <w:tcPr>
            <w:tcW w:w="4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1" w:type="dxa"/>
              <w:bottom w:w="28" w:type="dxa"/>
            </w:tcMar>
            <w:vAlign w:val="bottom"/>
            <w:hideMark/>
          </w:tcPr>
          <w:p w14:paraId="62F05B1A" w14:textId="77777777" w:rsidR="00192281" w:rsidRDefault="00192281" w:rsidP="00235E4E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57903C9C" w14:textId="36653007" w:rsidR="002E375C" w:rsidRDefault="00235E4E" w:rsidP="00235E4E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7308D">
              <w:rPr>
                <w:rFonts w:ascii="Arial" w:hAnsi="Arial" w:cs="Arial"/>
                <w:sz w:val="16"/>
                <w:szCs w:val="16"/>
                <w:highlight w:val="yellow"/>
              </w:rPr>
              <w:t>1) Kontroll</w:t>
            </w:r>
            <w:r w:rsidR="002E375C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av vitalparametrar, ordination av frekvens</w:t>
            </w:r>
          </w:p>
          <w:p w14:paraId="4A065C32" w14:textId="614BE57F" w:rsidR="00314DD7" w:rsidRDefault="00235E4E" w:rsidP="00235E4E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7308D">
              <w:rPr>
                <w:rFonts w:ascii="Arial" w:hAnsi="Arial" w:cs="Arial"/>
                <w:sz w:val="16"/>
                <w:szCs w:val="16"/>
                <w:highlight w:val="yellow"/>
              </w:rPr>
              <w:t>2) Infartskontroll</w:t>
            </w:r>
            <w:r w:rsidR="00FC7079">
              <w:rPr>
                <w:rFonts w:ascii="Arial" w:hAnsi="Arial" w:cs="Arial"/>
                <w:sz w:val="16"/>
                <w:szCs w:val="16"/>
                <w:highlight w:val="yellow"/>
              </w:rPr>
              <w:t>, byte minst var tredje dygn</w:t>
            </w:r>
          </w:p>
          <w:p w14:paraId="5FED406C" w14:textId="496A571B" w:rsidR="00E11074" w:rsidRDefault="00235E4E" w:rsidP="00235E4E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7308D">
              <w:rPr>
                <w:rFonts w:ascii="Arial" w:hAnsi="Arial" w:cs="Arial"/>
                <w:sz w:val="16"/>
                <w:szCs w:val="16"/>
                <w:highlight w:val="yellow"/>
              </w:rPr>
              <w:t>3) Kateter</w:t>
            </w:r>
            <w:r w:rsidR="00E11074">
              <w:rPr>
                <w:rFonts w:ascii="Arial" w:hAnsi="Arial" w:cs="Arial"/>
                <w:sz w:val="16"/>
                <w:szCs w:val="16"/>
                <w:highlight w:val="yellow"/>
              </w:rPr>
              <w:t>behov</w:t>
            </w:r>
            <w:r w:rsidR="00314DD7">
              <w:rPr>
                <w:rFonts w:ascii="Arial" w:hAnsi="Arial" w:cs="Arial"/>
                <w:sz w:val="16"/>
                <w:szCs w:val="16"/>
                <w:highlight w:val="yellow"/>
              </w:rPr>
              <w:t xml:space="preserve">, dragning av </w:t>
            </w:r>
            <w:r w:rsidR="000E25DA">
              <w:rPr>
                <w:rFonts w:ascii="Arial" w:hAnsi="Arial" w:cs="Arial"/>
                <w:sz w:val="16"/>
                <w:szCs w:val="16"/>
                <w:highlight w:val="yellow"/>
              </w:rPr>
              <w:t xml:space="preserve">eventuell </w:t>
            </w:r>
            <w:r w:rsidR="00314DD7">
              <w:rPr>
                <w:rFonts w:ascii="Arial" w:hAnsi="Arial" w:cs="Arial"/>
                <w:sz w:val="16"/>
                <w:szCs w:val="16"/>
                <w:highlight w:val="yellow"/>
              </w:rPr>
              <w:t>KAD om möjligt</w:t>
            </w:r>
          </w:p>
          <w:p w14:paraId="4F440FA0" w14:textId="77777777" w:rsidR="00314DD7" w:rsidRDefault="00235E4E" w:rsidP="00235E4E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7308D">
              <w:rPr>
                <w:rFonts w:ascii="Arial" w:hAnsi="Arial" w:cs="Arial"/>
                <w:sz w:val="16"/>
                <w:szCs w:val="16"/>
                <w:highlight w:val="yellow"/>
              </w:rPr>
              <w:t xml:space="preserve">4) Nutrition, vätska, tarm </w:t>
            </w:r>
          </w:p>
          <w:p w14:paraId="06020F4F" w14:textId="7C6BD129" w:rsidR="00D5696A" w:rsidRDefault="00235E4E" w:rsidP="00235E4E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7308D">
              <w:rPr>
                <w:rFonts w:ascii="Arial" w:hAnsi="Arial" w:cs="Arial"/>
                <w:sz w:val="16"/>
                <w:szCs w:val="16"/>
                <w:highlight w:val="yellow"/>
              </w:rPr>
              <w:t xml:space="preserve">5) Smärtlindring </w:t>
            </w:r>
          </w:p>
          <w:p w14:paraId="1A3C50DB" w14:textId="77777777" w:rsidR="00314DD7" w:rsidRDefault="00235E4E" w:rsidP="00235E4E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7308D">
              <w:rPr>
                <w:rFonts w:ascii="Arial" w:hAnsi="Arial" w:cs="Arial"/>
                <w:sz w:val="16"/>
                <w:szCs w:val="16"/>
                <w:highlight w:val="yellow"/>
              </w:rPr>
              <w:t xml:space="preserve">6) Mobilisering, fysioterapi </w:t>
            </w:r>
          </w:p>
          <w:p w14:paraId="04898044" w14:textId="0F9C95EE" w:rsidR="00D5696A" w:rsidRDefault="00235E4E" w:rsidP="00235E4E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7308D">
              <w:rPr>
                <w:rFonts w:ascii="Arial" w:hAnsi="Arial" w:cs="Arial"/>
                <w:sz w:val="16"/>
                <w:szCs w:val="16"/>
                <w:highlight w:val="yellow"/>
              </w:rPr>
              <w:t xml:space="preserve">7) </w:t>
            </w:r>
            <w:r>
              <w:rPr>
                <w:rFonts w:ascii="Arial" w:hAnsi="Arial" w:cs="Arial"/>
                <w:sz w:val="16"/>
                <w:szCs w:val="16"/>
                <w:highlight w:val="yellow"/>
              </w:rPr>
              <w:t>A</w:t>
            </w:r>
            <w:r w:rsidRPr="00E7308D">
              <w:rPr>
                <w:rFonts w:ascii="Arial" w:hAnsi="Arial" w:cs="Arial"/>
                <w:sz w:val="16"/>
                <w:szCs w:val="16"/>
                <w:highlight w:val="yellow"/>
              </w:rPr>
              <w:t>ndningsträning</w:t>
            </w:r>
            <w:r w:rsidR="00314DD7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och </w:t>
            </w:r>
            <w:r w:rsidRPr="00E7308D">
              <w:rPr>
                <w:rFonts w:ascii="Arial" w:hAnsi="Arial" w:cs="Arial"/>
                <w:sz w:val="16"/>
                <w:szCs w:val="16"/>
                <w:highlight w:val="yellow"/>
              </w:rPr>
              <w:t>PEP</w:t>
            </w:r>
          </w:p>
          <w:p w14:paraId="145A8692" w14:textId="227C319C" w:rsidR="00ED5DF8" w:rsidRDefault="00235E4E" w:rsidP="00235E4E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7308D">
              <w:rPr>
                <w:rFonts w:ascii="Arial" w:hAnsi="Arial" w:cs="Arial"/>
                <w:sz w:val="16"/>
                <w:szCs w:val="16"/>
                <w:highlight w:val="yellow"/>
              </w:rPr>
              <w:t>8) Anhörig</w:t>
            </w:r>
            <w:r w:rsidR="000E25DA">
              <w:rPr>
                <w:rFonts w:ascii="Arial" w:hAnsi="Arial" w:cs="Arial"/>
                <w:sz w:val="16"/>
                <w:szCs w:val="16"/>
                <w:highlight w:val="yellow"/>
              </w:rPr>
              <w:t xml:space="preserve">kontakt </w:t>
            </w:r>
          </w:p>
          <w:p w14:paraId="3C0D7681" w14:textId="6238686D" w:rsidR="00192281" w:rsidRPr="0085049A" w:rsidRDefault="00235E4E" w:rsidP="00344AB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  <w:highlight w:val="yellow"/>
              </w:rPr>
              <w:t>9</w:t>
            </w:r>
            <w:r w:rsidRPr="00E7308D">
              <w:rPr>
                <w:rFonts w:ascii="Arial" w:hAnsi="Arial" w:cs="Arial"/>
                <w:sz w:val="16"/>
                <w:szCs w:val="16"/>
                <w:highlight w:val="yellow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>PUD</w:t>
            </w:r>
          </w:p>
        </w:tc>
      </w:tr>
      <w:tr w:rsidR="00795BF5" w:rsidRPr="0085049A" w14:paraId="6B31018F" w14:textId="77777777" w:rsidTr="00F47EF8">
        <w:tc>
          <w:tcPr>
            <w:tcW w:w="5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  <w:vAlign w:val="bottom"/>
          </w:tcPr>
          <w:p w14:paraId="2AB0C9E1" w14:textId="45AA19AB" w:rsidR="00974343" w:rsidRDefault="00974343" w:rsidP="186115F0">
            <w:pPr>
              <w:spacing w:before="20" w:after="20" w:line="240" w:lineRule="auto"/>
              <w:ind w:left="0" w:right="0"/>
              <w:outlineLvl w:val="3"/>
            </w:pPr>
            <w:r>
              <w:rPr>
                <w:rFonts w:ascii="Arial Fet" w:hAnsi="Arial Fet" w:cs="Arial"/>
                <w:bCs/>
                <w:sz w:val="20"/>
                <w:szCs w:val="20"/>
              </w:rPr>
              <w:t>RÖKANAMNES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5B3D754F" w14:textId="6B2D72E0" w:rsidR="00795BF5" w:rsidRPr="007C1F79" w:rsidRDefault="009D6104" w:rsidP="007C1F79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 </w:t>
            </w:r>
            <w:r w:rsidR="00974343" w:rsidRPr="007C1F79">
              <w:rPr>
                <w:rFonts w:asciiTheme="majorHAnsi" w:hAnsiTheme="majorHAnsi" w:cstheme="majorHAnsi"/>
                <w:bCs/>
                <w:sz w:val="20"/>
                <w:szCs w:val="20"/>
              </w:rPr>
              <w:t>Aldrig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5FCA36DB" w14:textId="406D5181" w:rsidR="00795BF5" w:rsidRPr="007C1F79" w:rsidRDefault="009D6104" w:rsidP="007C1F79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7C1F79" w:rsidRPr="007C1F79">
              <w:rPr>
                <w:rFonts w:asciiTheme="majorHAnsi" w:hAnsiTheme="majorHAnsi" w:cstheme="majorHAnsi"/>
                <w:bCs/>
                <w:sz w:val="20"/>
                <w:szCs w:val="20"/>
              </w:rPr>
              <w:t>Fd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rökare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6BA7639F" w14:textId="6BA230A2" w:rsidR="00795BF5" w:rsidRPr="007C1F79" w:rsidRDefault="003224D2" w:rsidP="007C1F79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Sällan</w:t>
            </w:r>
            <w:r w:rsidR="00477726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rökning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0FA5B277" w14:textId="26BF08FD" w:rsidR="00795BF5" w:rsidRPr="007C1F79" w:rsidRDefault="007C1F79" w:rsidP="007C1F79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C1F79">
              <w:rPr>
                <w:rFonts w:asciiTheme="majorHAnsi" w:hAnsiTheme="majorHAnsi" w:cstheme="majorHAnsi"/>
                <w:bCs/>
                <w:sz w:val="20"/>
                <w:szCs w:val="20"/>
              </w:rPr>
              <w:t>Dagligen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62BC41B1" w14:textId="3BE2795A" w:rsidR="00795BF5" w:rsidRPr="007C1F79" w:rsidRDefault="007C1F79" w:rsidP="007C1F79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C1F79">
              <w:rPr>
                <w:rFonts w:asciiTheme="majorHAnsi" w:hAnsiTheme="majorHAnsi" w:cstheme="majorHAnsi"/>
                <w:bCs/>
                <w:sz w:val="20"/>
                <w:szCs w:val="20"/>
              </w:rPr>
              <w:t>Dok i Melior</w:t>
            </w:r>
          </w:p>
        </w:tc>
      </w:tr>
      <w:tr w:rsidR="007930C6" w:rsidRPr="0085049A" w14:paraId="0A7F2F76" w14:textId="77777777" w:rsidTr="00F47EF8"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</w:tcPr>
          <w:p w14:paraId="5610E3CE" w14:textId="22854B90" w:rsidR="00C71579" w:rsidRDefault="007E2D78" w:rsidP="186115F0">
            <w:pPr>
              <w:spacing w:before="20" w:after="20" w:line="240" w:lineRule="auto"/>
              <w:ind w:left="0" w:right="0"/>
              <w:outlineLvl w:val="3"/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Tonåring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610035BE" w14:textId="77777777" w:rsidR="007930C6" w:rsidRPr="0085049A" w:rsidRDefault="007930C6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601AA70B" w14:textId="77777777" w:rsidR="007930C6" w:rsidRPr="0085049A" w:rsidRDefault="007930C6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798735D9" w14:textId="77777777" w:rsidR="007930C6" w:rsidRPr="0085049A" w:rsidRDefault="007930C6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5329B267" w14:textId="77777777" w:rsidR="007930C6" w:rsidRPr="0085049A" w:rsidRDefault="007930C6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01ADFAE7" w14:textId="77777777" w:rsidR="007930C6" w:rsidRPr="0085049A" w:rsidRDefault="007930C6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1579" w:rsidRPr="0085049A" w14:paraId="113F6A68" w14:textId="77777777" w:rsidTr="00F47EF8"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</w:tcPr>
          <w:p w14:paraId="07798393" w14:textId="42F6587D" w:rsidR="00C71579" w:rsidRDefault="00974343" w:rsidP="186115F0">
            <w:pPr>
              <w:spacing w:before="20" w:after="20" w:line="240" w:lineRule="auto"/>
              <w:ind w:left="0" w:right="0"/>
              <w:outlineLvl w:val="3"/>
            </w:pPr>
            <w:r w:rsidRPr="009068F1">
              <w:rPr>
                <w:rFonts w:asciiTheme="majorHAnsi" w:hAnsiTheme="majorHAnsi" w:cstheme="majorHAnsi"/>
                <w:bCs/>
                <w:sz w:val="20"/>
                <w:szCs w:val="20"/>
              </w:rPr>
              <w:t>Förälder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5BB9491C" w14:textId="77777777" w:rsidR="00C71579" w:rsidRPr="0085049A" w:rsidRDefault="00C71579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6E36A58A" w14:textId="77777777" w:rsidR="00C71579" w:rsidRPr="0085049A" w:rsidRDefault="00C71579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41798E54" w14:textId="77777777" w:rsidR="00C71579" w:rsidRPr="0085049A" w:rsidRDefault="00C71579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6F55F545" w14:textId="77777777" w:rsidR="00C71579" w:rsidRPr="0085049A" w:rsidRDefault="00C71579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4FAF4037" w14:textId="77777777" w:rsidR="00C71579" w:rsidRPr="0085049A" w:rsidRDefault="00C71579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674" w:rsidRPr="0085049A" w14:paraId="24E9F649" w14:textId="77777777" w:rsidTr="00B10652">
        <w:trPr>
          <w:gridAfter w:val="3"/>
          <w:wAfter w:w="1912" w:type="dxa"/>
        </w:trPr>
        <w:tc>
          <w:tcPr>
            <w:tcW w:w="5743" w:type="dxa"/>
            <w:tcBorders>
              <w:top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</w:tcPr>
          <w:p w14:paraId="34529846" w14:textId="77777777" w:rsidR="003D5674" w:rsidRPr="00F162FF" w:rsidRDefault="003D5674" w:rsidP="186115F0">
            <w:pPr>
              <w:spacing w:before="20" w:after="20" w:line="240" w:lineRule="auto"/>
              <w:ind w:left="0" w:right="0"/>
              <w:outlineLvl w:val="3"/>
              <w:rPr>
                <w:rFonts w:ascii="Arial Fet" w:hAnsi="Arial Fet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5FA87485" w14:textId="77777777" w:rsidR="003D5674" w:rsidRPr="0085049A" w:rsidRDefault="003D5674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5C8AE9E8" w14:textId="77777777" w:rsidR="003D5674" w:rsidRPr="0085049A" w:rsidRDefault="003D5674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583C5015" w14:textId="77777777" w:rsidR="003D5674" w:rsidRPr="0085049A" w:rsidRDefault="003D5674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674" w:rsidRPr="0085049A" w14:paraId="5F21F333" w14:textId="77777777" w:rsidTr="00B10652">
        <w:trPr>
          <w:gridAfter w:val="3"/>
          <w:wAfter w:w="1912" w:type="dxa"/>
        </w:trPr>
        <w:tc>
          <w:tcPr>
            <w:tcW w:w="5743" w:type="dxa"/>
            <w:tcBorders>
              <w:bottom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</w:tcPr>
          <w:p w14:paraId="317F9113" w14:textId="77777777" w:rsidR="003D5674" w:rsidRDefault="003D5674" w:rsidP="186115F0">
            <w:pPr>
              <w:spacing w:before="20" w:after="20" w:line="240" w:lineRule="auto"/>
              <w:ind w:left="0" w:right="0"/>
              <w:outlineLvl w:val="3"/>
              <w:rPr>
                <w:rFonts w:ascii="Arial Fet" w:hAnsi="Arial Fet" w:cs="Arial"/>
                <w:bCs/>
                <w:sz w:val="20"/>
                <w:szCs w:val="20"/>
              </w:rPr>
            </w:pPr>
            <w:r w:rsidRPr="00F162FF">
              <w:rPr>
                <w:rFonts w:ascii="Arial Fet" w:hAnsi="Arial Fet" w:cs="Arial"/>
                <w:bCs/>
                <w:sz w:val="20"/>
                <w:szCs w:val="20"/>
              </w:rPr>
              <w:t>PATIENTINFORMATION</w:t>
            </w:r>
            <w:r>
              <w:rPr>
                <w:rFonts w:ascii="Arial Fet" w:hAnsi="Arial Fet" w:cs="Arial"/>
                <w:bCs/>
                <w:sz w:val="20"/>
                <w:szCs w:val="20"/>
              </w:rPr>
              <w:t xml:space="preserve"> </w:t>
            </w:r>
          </w:p>
          <w:p w14:paraId="22B0086B" w14:textId="77777777" w:rsidR="003D5674" w:rsidRDefault="003D5674" w:rsidP="186115F0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068F1">
              <w:rPr>
                <w:rFonts w:asciiTheme="majorHAnsi" w:hAnsiTheme="majorHAnsi" w:cstheme="majorHAnsi"/>
                <w:bCs/>
                <w:sz w:val="20"/>
                <w:szCs w:val="20"/>
              </w:rPr>
              <w:t>Utdelad i dialog med föräldrar</w:t>
            </w:r>
          </w:p>
          <w:p w14:paraId="5C377A6C" w14:textId="2A8509E9" w:rsidR="003D5674" w:rsidRDefault="003D5674" w:rsidP="186115F0">
            <w:pPr>
              <w:spacing w:before="20" w:after="20" w:line="240" w:lineRule="auto"/>
              <w:ind w:left="0" w:right="0"/>
              <w:outlineLvl w:val="3"/>
            </w:pPr>
            <w:r w:rsidRPr="0085049A">
              <w:rPr>
                <w:i/>
                <w:sz w:val="20"/>
              </w:rPr>
              <w:t>Planering/ skriftlig patientinformation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57607094" w14:textId="38075F28" w:rsidR="003D5674" w:rsidRPr="003224D2" w:rsidRDefault="003D5674" w:rsidP="003224D2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224D2">
              <w:rPr>
                <w:rFonts w:asciiTheme="majorHAnsi" w:hAnsiTheme="majorHAnsi" w:cstheme="majorHAnsi"/>
                <w:bCs/>
                <w:sz w:val="20"/>
                <w:szCs w:val="20"/>
              </w:rPr>
              <w:t>Ej aktuellt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4CAADADB" w14:textId="77777777" w:rsidR="00082D47" w:rsidRDefault="003D5674" w:rsidP="003224D2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224D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Ska </w:t>
            </w:r>
          </w:p>
          <w:p w14:paraId="29CBBFEC" w14:textId="3C315C33" w:rsidR="003D5674" w:rsidRPr="003224D2" w:rsidRDefault="003D5674" w:rsidP="003224D2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224D2">
              <w:rPr>
                <w:rFonts w:asciiTheme="majorHAnsi" w:hAnsiTheme="majorHAnsi" w:cstheme="majorHAnsi"/>
                <w:bCs/>
                <w:sz w:val="20"/>
                <w:szCs w:val="20"/>
              </w:rPr>
              <w:t>delas ut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088E98A1" w14:textId="4431FECC" w:rsidR="003D5674" w:rsidRPr="003224D2" w:rsidRDefault="003D5674" w:rsidP="003224D2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224D2">
              <w:rPr>
                <w:rFonts w:asciiTheme="majorHAnsi" w:hAnsiTheme="majorHAnsi" w:cstheme="majorHAnsi"/>
                <w:bCs/>
                <w:sz w:val="20"/>
                <w:szCs w:val="20"/>
              </w:rPr>
              <w:t>Utdelad</w:t>
            </w:r>
          </w:p>
        </w:tc>
      </w:tr>
      <w:tr w:rsidR="003D5674" w:rsidRPr="0085049A" w14:paraId="4FE98140" w14:textId="77777777" w:rsidTr="00B10652">
        <w:trPr>
          <w:gridAfter w:val="3"/>
          <w:wAfter w:w="1912" w:type="dxa"/>
          <w:trHeight w:val="268"/>
        </w:trPr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  <w:hideMark/>
          </w:tcPr>
          <w:p w14:paraId="5815D057" w14:textId="10B86DF3" w:rsidR="003D5674" w:rsidRPr="000E25DA" w:rsidRDefault="00903D2E" w:rsidP="003D5674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b/>
                <w:bCs/>
                <w:i/>
                <w:sz w:val="20"/>
              </w:rPr>
            </w:pPr>
            <w:hyperlink r:id="rId24" w:history="1">
              <w:r w:rsidR="003D5674" w:rsidRPr="00414062">
                <w:rPr>
                  <w:rStyle w:val="Hyperlnk"/>
                  <w:rFonts w:ascii="Arial" w:hAnsi="Arial" w:cs="Arial"/>
                </w:rPr>
                <w:t>P</w:t>
              </w:r>
              <w:r w:rsidR="003D5674" w:rsidRPr="00414062">
                <w:rPr>
                  <w:rStyle w:val="Hyperlnk"/>
                  <w:rFonts w:ascii="Arial" w:hAnsi="Arial" w:cs="Arial"/>
                  <w:sz w:val="20"/>
                  <w:szCs w:val="20"/>
                </w:rPr>
                <w:t>atientinformation</w:t>
              </w:r>
              <w:r w:rsidR="003D5674" w:rsidRPr="000E25DA">
                <w:rPr>
                  <w:rStyle w:val="Hyperlnk"/>
                  <w:rFonts w:ascii="Arial" w:hAnsi="Arial" w:cs="Arial"/>
                  <w:b/>
                  <w:bCs/>
                  <w:sz w:val="20"/>
                  <w:szCs w:val="20"/>
                </w:rPr>
                <w:t xml:space="preserve"> </w:t>
              </w:r>
              <w:r w:rsidR="003D5674" w:rsidRPr="00414062">
                <w:rPr>
                  <w:rStyle w:val="Hyperlnk"/>
                  <w:rFonts w:ascii="Arial" w:hAnsi="Arial" w:cs="Arial"/>
                  <w:sz w:val="20"/>
                  <w:szCs w:val="20"/>
                </w:rPr>
                <w:t>om</w:t>
              </w:r>
              <w:r w:rsidR="003D5674" w:rsidRPr="000E25DA">
                <w:rPr>
                  <w:rStyle w:val="Hyperlnk"/>
                  <w:rFonts w:ascii="Arial" w:hAnsi="Arial" w:cs="Arial"/>
                  <w:b/>
                  <w:bCs/>
                  <w:sz w:val="20"/>
                  <w:szCs w:val="20"/>
                </w:rPr>
                <w:t xml:space="preserve"> </w:t>
              </w:r>
              <w:r w:rsidR="003D5674" w:rsidRPr="00414062">
                <w:rPr>
                  <w:rStyle w:val="Hyperlnk"/>
                  <w:rFonts w:ascii="Arial" w:hAnsi="Arial" w:cs="Arial"/>
                  <w:sz w:val="20"/>
                  <w:szCs w:val="20"/>
                </w:rPr>
                <w:t>lunginflammation</w:t>
              </w:r>
            </w:hyperlink>
            <w:r w:rsidR="003D5674" w:rsidRPr="000E25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1" w:type="dxa"/>
              <w:bottom w:w="28" w:type="dxa"/>
            </w:tcMar>
            <w:vAlign w:val="bottom"/>
            <w:hideMark/>
          </w:tcPr>
          <w:p w14:paraId="57E67EAF" w14:textId="77777777" w:rsidR="003D5674" w:rsidRPr="0085049A" w:rsidRDefault="003D5674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5049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1" w:type="dxa"/>
              <w:bottom w:w="28" w:type="dxa"/>
            </w:tcMar>
            <w:vAlign w:val="bottom"/>
            <w:hideMark/>
          </w:tcPr>
          <w:p w14:paraId="4096DAB0" w14:textId="77777777" w:rsidR="003D5674" w:rsidRPr="0085049A" w:rsidRDefault="003D5674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5049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  <w:hideMark/>
          </w:tcPr>
          <w:p w14:paraId="765066FA" w14:textId="77777777" w:rsidR="003D5674" w:rsidRPr="0085049A" w:rsidRDefault="003D5674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5049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D5674" w:rsidRPr="00414062" w14:paraId="76E84C37" w14:textId="77777777" w:rsidTr="00F47EF8">
        <w:trPr>
          <w:gridAfter w:val="3"/>
          <w:wAfter w:w="1912" w:type="dxa"/>
        </w:trPr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</w:tcPr>
          <w:p w14:paraId="0AB7FBB8" w14:textId="08676D42" w:rsidR="003D5674" w:rsidRPr="00414062" w:rsidRDefault="00903D2E" w:rsidP="186115F0">
            <w:pPr>
              <w:spacing w:before="20" w:after="20" w:line="240" w:lineRule="auto"/>
              <w:ind w:left="0" w:right="0"/>
              <w:outlineLvl w:val="3"/>
              <w:rPr>
                <w:rStyle w:val="Hyperlnk"/>
                <w:rFonts w:ascii="Arial" w:hAnsi="Arial" w:cs="Arial"/>
                <w:sz w:val="20"/>
                <w:szCs w:val="20"/>
              </w:rPr>
            </w:pPr>
            <w:hyperlink r:id="rId25" w:history="1">
              <w:r w:rsidR="00414062" w:rsidRPr="00414062">
                <w:rPr>
                  <w:rStyle w:val="Hyperlnk"/>
                  <w:rFonts w:ascii="Arial" w:hAnsi="Arial" w:cs="Arial"/>
                  <w:sz w:val="20"/>
                  <w:szCs w:val="20"/>
                </w:rPr>
                <w:t>Rökstoppsinformation till tonåring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1" w:type="dxa"/>
              <w:bottom w:w="28" w:type="dxa"/>
            </w:tcMar>
            <w:vAlign w:val="bottom"/>
          </w:tcPr>
          <w:p w14:paraId="4F407266" w14:textId="77777777" w:rsidR="003D5674" w:rsidRPr="00414062" w:rsidRDefault="003D5674" w:rsidP="003D5674">
            <w:pPr>
              <w:spacing w:before="20" w:after="20" w:line="240" w:lineRule="auto"/>
              <w:ind w:left="0" w:right="0"/>
              <w:outlineLvl w:val="3"/>
              <w:rPr>
                <w:rStyle w:val="Hyperlnk"/>
                <w:rFonts w:ascii="Arial" w:hAnsi="Arial" w:cs="Arial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1" w:type="dxa"/>
              <w:bottom w:w="28" w:type="dxa"/>
            </w:tcMar>
            <w:vAlign w:val="bottom"/>
          </w:tcPr>
          <w:p w14:paraId="76718180" w14:textId="77777777" w:rsidR="003D5674" w:rsidRPr="00414062" w:rsidRDefault="003D5674" w:rsidP="003D5674">
            <w:pPr>
              <w:spacing w:before="20" w:after="20" w:line="240" w:lineRule="auto"/>
              <w:ind w:left="0" w:right="0"/>
              <w:outlineLvl w:val="3"/>
              <w:rPr>
                <w:rStyle w:val="Hyperlnk"/>
                <w:rFonts w:ascii="Arial" w:hAnsi="Arial" w:cs="Arial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7B821284" w14:textId="77777777" w:rsidR="003D5674" w:rsidRPr="00414062" w:rsidRDefault="003D5674" w:rsidP="003D5674">
            <w:pPr>
              <w:spacing w:before="20" w:after="20" w:line="240" w:lineRule="auto"/>
              <w:ind w:left="0" w:right="0"/>
              <w:outlineLvl w:val="3"/>
              <w:rPr>
                <w:rStyle w:val="Hyperlnk"/>
                <w:rFonts w:ascii="Arial" w:hAnsi="Arial" w:cs="Arial"/>
              </w:rPr>
            </w:pPr>
          </w:p>
        </w:tc>
      </w:tr>
      <w:tr w:rsidR="003D5674" w:rsidRPr="0085049A" w14:paraId="52A0FE46" w14:textId="77777777" w:rsidTr="00F47EF8">
        <w:trPr>
          <w:gridAfter w:val="3"/>
          <w:wAfter w:w="1912" w:type="dxa"/>
        </w:trPr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</w:tcPr>
          <w:p w14:paraId="20E7EE1B" w14:textId="7B17CEE2" w:rsidR="003D5674" w:rsidRPr="00414062" w:rsidRDefault="00903D2E" w:rsidP="186115F0">
            <w:pPr>
              <w:spacing w:before="20" w:after="20" w:line="240" w:lineRule="auto"/>
              <w:ind w:left="0" w:right="0"/>
              <w:outlineLvl w:val="3"/>
              <w:rPr>
                <w:rStyle w:val="Hyperlnk"/>
                <w:rFonts w:ascii="Arial" w:hAnsi="Arial" w:cs="Arial"/>
                <w:sz w:val="20"/>
                <w:szCs w:val="20"/>
              </w:rPr>
            </w:pPr>
            <w:hyperlink r:id="rId26" w:history="1">
              <w:r w:rsidR="003D5674" w:rsidRPr="00414062">
                <w:rPr>
                  <w:rStyle w:val="Hyperlnk"/>
                  <w:rFonts w:ascii="Arial" w:hAnsi="Arial" w:cs="Arial"/>
                  <w:sz w:val="20"/>
                  <w:szCs w:val="20"/>
                </w:rPr>
                <w:t>Rökstoppsinformation till förälder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7CA63C19" w14:textId="77777777" w:rsidR="003D5674" w:rsidRPr="0085049A" w:rsidRDefault="003D5674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105C976D" w14:textId="77777777" w:rsidR="003D5674" w:rsidRPr="0085049A" w:rsidRDefault="003D5674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4B29EC51" w14:textId="77777777" w:rsidR="003D5674" w:rsidRPr="0085049A" w:rsidRDefault="003D5674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674" w:rsidRPr="0085049A" w14:paraId="191B4DDA" w14:textId="77777777" w:rsidTr="006910DD">
        <w:trPr>
          <w:gridAfter w:val="5"/>
          <w:wAfter w:w="3897" w:type="dxa"/>
        </w:trPr>
        <w:tc>
          <w:tcPr>
            <w:tcW w:w="5743" w:type="dxa"/>
            <w:tcBorders>
              <w:top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</w:tcPr>
          <w:p w14:paraId="42B52369" w14:textId="77777777" w:rsidR="003D5674" w:rsidRDefault="003D5674" w:rsidP="186115F0">
            <w:pPr>
              <w:spacing w:before="20" w:after="20" w:line="240" w:lineRule="auto"/>
              <w:ind w:left="0" w:right="0"/>
              <w:outlineLvl w:val="3"/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3A1C3AED" w14:textId="77777777" w:rsidR="003D5674" w:rsidRPr="0085049A" w:rsidRDefault="003D5674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674" w:rsidRPr="0085049A" w14:paraId="5A93E89C" w14:textId="77777777" w:rsidTr="00F47EF8">
        <w:trPr>
          <w:gridAfter w:val="5"/>
          <w:wAfter w:w="3897" w:type="dxa"/>
        </w:trPr>
        <w:tc>
          <w:tcPr>
            <w:tcW w:w="5743" w:type="dxa"/>
            <w:tcBorders>
              <w:bottom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</w:tcPr>
          <w:p w14:paraId="22FF3850" w14:textId="22473D75" w:rsidR="003D5674" w:rsidRDefault="003D5674" w:rsidP="186115F0">
            <w:pPr>
              <w:spacing w:before="20" w:after="20" w:line="240" w:lineRule="auto"/>
              <w:ind w:left="0" w:right="0"/>
              <w:outlineLvl w:val="3"/>
            </w:pPr>
            <w:r w:rsidRPr="00ED1B05">
              <w:rPr>
                <w:rFonts w:ascii="Arial Fet" w:hAnsi="Arial Fet" w:cs="Arial"/>
                <w:bCs/>
                <w:sz w:val="20"/>
                <w:szCs w:val="20"/>
              </w:rPr>
              <w:t>PLANERING AV BEHANDLINGSTID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34201713" w14:textId="77777777" w:rsidR="003D5674" w:rsidRPr="0085049A" w:rsidRDefault="003D5674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674" w:rsidRPr="0085049A" w14:paraId="568CDAD5" w14:textId="77777777" w:rsidTr="00F47EF8">
        <w:trPr>
          <w:gridAfter w:val="5"/>
          <w:wAfter w:w="3897" w:type="dxa"/>
        </w:trPr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  <w:hideMark/>
          </w:tcPr>
          <w:p w14:paraId="6B6AAFEB" w14:textId="1E9919FF" w:rsidR="003D5674" w:rsidRPr="0085049A" w:rsidRDefault="003D5674" w:rsidP="001A425A">
            <w:pPr>
              <w:spacing w:before="20" w:after="20" w:line="240" w:lineRule="auto"/>
              <w:ind w:left="0" w:right="0"/>
              <w:outlineLvl w:val="3"/>
              <w:rPr>
                <w:bCs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Antal dagar planerade (</w:t>
            </w:r>
            <w:r w:rsidRPr="001A425A">
              <w:rPr>
                <w:rFonts w:asciiTheme="majorHAnsi" w:hAnsiTheme="majorHAnsi" w:cstheme="majorHAnsi"/>
                <w:bCs/>
                <w:sz w:val="20"/>
                <w:szCs w:val="20"/>
              </w:rPr>
              <w:t>7 dagar i normalfallet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1" w:type="dxa"/>
              <w:bottom w:w="28" w:type="dxa"/>
            </w:tcMar>
            <w:vAlign w:val="bottom"/>
            <w:hideMark/>
          </w:tcPr>
          <w:p w14:paraId="76EBC0AE" w14:textId="77777777" w:rsidR="003D5674" w:rsidRPr="0085049A" w:rsidRDefault="003D5674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5049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D71E0" w:rsidRPr="0085049A" w14:paraId="6E28B93D" w14:textId="77777777" w:rsidTr="00F47EF8">
        <w:trPr>
          <w:gridAfter w:val="5"/>
          <w:wAfter w:w="3897" w:type="dxa"/>
        </w:trPr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</w:tcPr>
          <w:p w14:paraId="4167DF35" w14:textId="285D6155" w:rsidR="00DD71E0" w:rsidRPr="001A425A" w:rsidRDefault="00DD71E0" w:rsidP="001A425A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Utsättning efter utskrivning dokumenterad i läkemedelsjournal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1" w:type="dxa"/>
              <w:bottom w:w="28" w:type="dxa"/>
            </w:tcMar>
            <w:vAlign w:val="bottom"/>
          </w:tcPr>
          <w:p w14:paraId="48EADE21" w14:textId="77777777" w:rsidR="00DD71E0" w:rsidRPr="0085049A" w:rsidRDefault="00DD71E0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049A" w:rsidRPr="0085049A" w14:paraId="553D47BC" w14:textId="77777777" w:rsidTr="1B1E78AA">
        <w:tblPrEx>
          <w:tblCellMar>
            <w:top w:w="57" w:type="dxa"/>
            <w:bottom w:w="57" w:type="dxa"/>
          </w:tblCellMar>
        </w:tblPrEx>
        <w:trPr>
          <w:gridAfter w:val="2"/>
          <w:wAfter w:w="920" w:type="dxa"/>
          <w:trHeight w:hRule="exact" w:val="227"/>
        </w:trPr>
        <w:tc>
          <w:tcPr>
            <w:tcW w:w="8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bottom w:w="28" w:type="dxa"/>
            </w:tcMar>
            <w:vAlign w:val="bottom"/>
            <w:hideMark/>
          </w:tcPr>
          <w:p w14:paraId="74B3FA36" w14:textId="77777777" w:rsidR="0085049A" w:rsidRPr="0085049A" w:rsidRDefault="0085049A" w:rsidP="0085049A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szCs w:val="20"/>
              </w:rPr>
            </w:pPr>
          </w:p>
          <w:p w14:paraId="3792EBD8" w14:textId="77777777" w:rsidR="0085049A" w:rsidRPr="0085049A" w:rsidRDefault="0085049A" w:rsidP="0085049A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szCs w:val="20"/>
              </w:rPr>
            </w:pPr>
          </w:p>
          <w:p w14:paraId="1A6E8B9F" w14:textId="77777777" w:rsidR="0085049A" w:rsidRPr="0085049A" w:rsidRDefault="0085049A" w:rsidP="0085049A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szCs w:val="20"/>
              </w:rPr>
            </w:pPr>
          </w:p>
          <w:p w14:paraId="28280883" w14:textId="77777777" w:rsidR="0085049A" w:rsidRPr="0085049A" w:rsidRDefault="0085049A" w:rsidP="0085049A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  <w:hideMark/>
          </w:tcPr>
          <w:p w14:paraId="22DB61A2" w14:textId="77777777" w:rsidR="0085049A" w:rsidRPr="0085049A" w:rsidRDefault="0085049A" w:rsidP="0085049A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049A" w:rsidRPr="0085049A" w14:paraId="301D8CA6" w14:textId="77777777" w:rsidTr="1B1E78AA">
        <w:tblPrEx>
          <w:tblCellMar>
            <w:top w:w="57" w:type="dxa"/>
            <w:bottom w:w="57" w:type="dxa"/>
          </w:tblCellMar>
        </w:tblPrEx>
        <w:trPr>
          <w:gridAfter w:val="2"/>
          <w:wAfter w:w="920" w:type="dxa"/>
          <w:trHeight w:hRule="exact" w:val="227"/>
        </w:trPr>
        <w:tc>
          <w:tcPr>
            <w:tcW w:w="8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bottom w:w="28" w:type="dxa"/>
            </w:tcMar>
            <w:vAlign w:val="bottom"/>
          </w:tcPr>
          <w:p w14:paraId="2AF5E6DE" w14:textId="77777777" w:rsidR="0085049A" w:rsidRPr="0085049A" w:rsidRDefault="0085049A" w:rsidP="0085049A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1" w:type="dxa"/>
              <w:bottom w:w="28" w:type="dxa"/>
            </w:tcMar>
            <w:vAlign w:val="bottom"/>
          </w:tcPr>
          <w:p w14:paraId="36A697E2" w14:textId="77777777" w:rsidR="0085049A" w:rsidRPr="0085049A" w:rsidRDefault="0085049A" w:rsidP="0085049A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049A" w:rsidRPr="0085049A" w14:paraId="10747154" w14:textId="77777777" w:rsidTr="00F47EF8">
        <w:tblPrEx>
          <w:tblCellMar>
            <w:top w:w="57" w:type="dxa"/>
            <w:bottom w:w="57" w:type="dxa"/>
          </w:tblCellMar>
        </w:tblPrEx>
        <w:trPr>
          <w:trHeight w:val="907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  <w:vAlign w:val="center"/>
            <w:hideMark/>
          </w:tcPr>
          <w:p w14:paraId="78A98415" w14:textId="77777777" w:rsidR="0085049A" w:rsidRPr="0085049A" w:rsidRDefault="0085049A" w:rsidP="0085049A">
            <w:pPr>
              <w:spacing w:before="20" w:after="20" w:line="240" w:lineRule="auto"/>
              <w:ind w:left="0" w:right="0"/>
              <w:outlineLvl w:val="3"/>
              <w:rPr>
                <w:rFonts w:ascii="Arial Fet" w:hAnsi="Arial Fet" w:cs="Arial"/>
                <w:b/>
                <w:sz w:val="20"/>
                <w:szCs w:val="20"/>
              </w:rPr>
            </w:pPr>
            <w:r w:rsidRPr="0085049A">
              <w:rPr>
                <w:rFonts w:ascii="Arial Fet" w:hAnsi="Arial Fet" w:cs="Arial"/>
                <w:b/>
                <w:sz w:val="20"/>
                <w:szCs w:val="20"/>
              </w:rPr>
              <w:t>Obligatoriska uppgifter i epikris enligt A-F nedan</w:t>
            </w:r>
          </w:p>
          <w:p w14:paraId="1A3D1A49" w14:textId="77777777" w:rsidR="0085049A" w:rsidRPr="0085049A" w:rsidRDefault="0085049A" w:rsidP="003D5674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3D5674">
              <w:rPr>
                <w:rFonts w:asciiTheme="majorHAnsi" w:hAnsiTheme="majorHAnsi" w:cstheme="majorHAnsi"/>
                <w:bCs/>
                <w:sz w:val="20"/>
                <w:szCs w:val="20"/>
              </w:rPr>
              <w:t>Om dessa data saknas i den dikterade epikrisen ska sekreteraren lämna standardvårdplanen till ansvarig läkare för komplettering i epikrisen före registrering i Elvis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  <w:vAlign w:val="center"/>
          </w:tcPr>
          <w:p w14:paraId="3526115A" w14:textId="77777777" w:rsidR="0085049A" w:rsidRPr="0085049A" w:rsidRDefault="0085049A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049A" w:rsidRPr="0085049A" w14:paraId="20DED493" w14:textId="77777777" w:rsidTr="00F47EF8">
        <w:tblPrEx>
          <w:tblCellMar>
            <w:top w:w="57" w:type="dxa"/>
            <w:bottom w:w="57" w:type="dxa"/>
          </w:tblCellMar>
        </w:tblPrEx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  <w:vAlign w:val="center"/>
            <w:hideMark/>
          </w:tcPr>
          <w:p w14:paraId="5E2C6FDE" w14:textId="77777777" w:rsidR="0085049A" w:rsidRPr="0085049A" w:rsidRDefault="0085049A" w:rsidP="0085049A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357" w:right="0" w:hanging="357"/>
              <w:contextualSpacing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049A">
              <w:rPr>
                <w:rFonts w:ascii="Arial" w:hAnsi="Arial" w:cs="Arial"/>
                <w:b/>
                <w:bCs/>
                <w:sz w:val="20"/>
                <w:szCs w:val="20"/>
              </w:rPr>
              <w:t>Läkemedelsberättelse</w:t>
            </w:r>
            <w:r w:rsidRPr="0085049A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</w:t>
            </w:r>
            <w:r w:rsidRPr="0085049A">
              <w:rPr>
                <w:i/>
                <w:sz w:val="20"/>
              </w:rPr>
              <w:t>Epikris/Läkemedelsberättelse</w:t>
            </w:r>
            <w:r w:rsidRPr="0085049A">
              <w:rPr>
                <w:rFonts w:ascii="Arial" w:hAnsi="Arial" w:cs="Arial"/>
                <w:b/>
                <w:bCs/>
                <w:i/>
                <w:iCs/>
                <w:sz w:val="20"/>
              </w:rPr>
              <w:t> </w:t>
            </w:r>
          </w:p>
          <w:p w14:paraId="69CC7502" w14:textId="77777777" w:rsidR="0085049A" w:rsidRPr="003D5674" w:rsidRDefault="0085049A" w:rsidP="003D5674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D5674">
              <w:rPr>
                <w:rFonts w:asciiTheme="majorHAnsi" w:hAnsiTheme="majorHAnsi" w:cstheme="majorHAnsi"/>
                <w:bCs/>
                <w:sz w:val="20"/>
                <w:szCs w:val="20"/>
              </w:rPr>
              <w:t>Förändringar, förklaringar och behandlingstid med antibiotika</w:t>
            </w:r>
          </w:p>
          <w:p w14:paraId="63B1B400" w14:textId="77777777" w:rsidR="0085049A" w:rsidRPr="0085049A" w:rsidRDefault="0085049A" w:rsidP="0085049A">
            <w:pPr>
              <w:spacing w:before="20" w:after="20" w:line="240" w:lineRule="auto"/>
              <w:ind w:left="0" w:right="0"/>
              <w:outlineLvl w:val="6"/>
              <w:rPr>
                <w:i/>
                <w:iCs/>
                <w:sz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1" w:type="dxa"/>
              <w:bottom w:w="28" w:type="dxa"/>
            </w:tcMar>
            <w:vAlign w:val="center"/>
          </w:tcPr>
          <w:p w14:paraId="335361E1" w14:textId="77777777" w:rsidR="0085049A" w:rsidRPr="0085049A" w:rsidRDefault="0085049A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049A" w:rsidRPr="0085049A" w14:paraId="07E2CC8A" w14:textId="77777777" w:rsidTr="00F47EF8">
        <w:tblPrEx>
          <w:tblCellMar>
            <w:top w:w="57" w:type="dxa"/>
            <w:bottom w:w="57" w:type="dxa"/>
          </w:tblCellMar>
        </w:tblPrEx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  <w:vAlign w:val="center"/>
            <w:hideMark/>
          </w:tcPr>
          <w:p w14:paraId="1F8DCB18" w14:textId="77777777" w:rsidR="0085049A" w:rsidRPr="0085049A" w:rsidRDefault="0085049A" w:rsidP="0085049A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357" w:right="0" w:hanging="357"/>
              <w:contextualSpacing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049A">
              <w:rPr>
                <w:rFonts w:ascii="Arial" w:hAnsi="Arial" w:cs="Arial"/>
                <w:b/>
                <w:bCs/>
                <w:sz w:val="20"/>
                <w:szCs w:val="20"/>
              </w:rPr>
              <w:t>Uppföljning</w:t>
            </w:r>
            <w:r w:rsidRPr="0085049A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</w:t>
            </w:r>
            <w:r w:rsidRPr="0085049A">
              <w:rPr>
                <w:i/>
                <w:sz w:val="20"/>
              </w:rPr>
              <w:t>Epikris/Planering</w:t>
            </w:r>
            <w:r w:rsidRPr="0085049A">
              <w:rPr>
                <w:rFonts w:ascii="Arial" w:hAnsi="Arial" w:cs="Arial"/>
                <w:b/>
                <w:bCs/>
                <w:i/>
                <w:iCs/>
                <w:sz w:val="20"/>
              </w:rPr>
              <w:t> </w:t>
            </w:r>
          </w:p>
          <w:p w14:paraId="1DB51A55" w14:textId="77777777" w:rsidR="0085049A" w:rsidRPr="003D5674" w:rsidRDefault="0085049A" w:rsidP="003D5674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D5674">
              <w:rPr>
                <w:rFonts w:asciiTheme="majorHAnsi" w:hAnsiTheme="majorHAnsi" w:cstheme="majorHAnsi"/>
                <w:bCs/>
                <w:sz w:val="20"/>
                <w:szCs w:val="20"/>
              </w:rPr>
              <w:t>Telefonkontakt, återbesök eller remiss till distriktsläkare. Telefontid räcker ofta.</w:t>
            </w:r>
          </w:p>
          <w:p w14:paraId="47BFF4B6" w14:textId="77777777" w:rsidR="0085049A" w:rsidRPr="0085049A" w:rsidRDefault="0085049A" w:rsidP="0085049A">
            <w:pPr>
              <w:spacing w:before="20" w:after="20" w:line="240" w:lineRule="auto"/>
              <w:ind w:left="0" w:right="0"/>
              <w:outlineLvl w:val="6"/>
              <w:rPr>
                <w:i/>
                <w:iCs/>
                <w:sz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1" w:type="dxa"/>
              <w:bottom w:w="28" w:type="dxa"/>
            </w:tcMar>
            <w:vAlign w:val="center"/>
          </w:tcPr>
          <w:p w14:paraId="2A1BCF0C" w14:textId="77777777" w:rsidR="0085049A" w:rsidRPr="0085049A" w:rsidRDefault="0085049A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049A" w:rsidRPr="0085049A" w14:paraId="0A08522F" w14:textId="77777777" w:rsidTr="00F47EF8">
        <w:tblPrEx>
          <w:tblCellMar>
            <w:top w:w="57" w:type="dxa"/>
            <w:bottom w:w="57" w:type="dxa"/>
          </w:tblCellMar>
        </w:tblPrEx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  <w:vAlign w:val="center"/>
            <w:hideMark/>
          </w:tcPr>
          <w:p w14:paraId="22CD810F" w14:textId="77777777" w:rsidR="0085049A" w:rsidRPr="0085049A" w:rsidRDefault="0085049A" w:rsidP="0085049A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357" w:right="0" w:hanging="357"/>
              <w:contextualSpacing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049A">
              <w:rPr>
                <w:rFonts w:ascii="Arial" w:hAnsi="Arial" w:cs="Arial"/>
                <w:b/>
                <w:bCs/>
                <w:sz w:val="20"/>
                <w:szCs w:val="20"/>
              </w:rPr>
              <w:t>Pneumokockvaccination om barnet inte tidigare vaccinerats</w:t>
            </w:r>
            <w:r w:rsidRPr="0085049A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</w:t>
            </w:r>
            <w:r w:rsidRPr="0085049A">
              <w:rPr>
                <w:i/>
                <w:sz w:val="20"/>
              </w:rPr>
              <w:t>Epikris/Planering</w:t>
            </w:r>
            <w:r w:rsidRPr="0085049A">
              <w:rPr>
                <w:rFonts w:ascii="Arial" w:hAnsi="Arial" w:cs="Arial"/>
                <w:b/>
                <w:bCs/>
                <w:i/>
                <w:iCs/>
                <w:sz w:val="20"/>
              </w:rPr>
              <w:t> </w:t>
            </w:r>
          </w:p>
          <w:p w14:paraId="40DCD565" w14:textId="77777777" w:rsidR="0085049A" w:rsidRPr="003D5674" w:rsidRDefault="0085049A" w:rsidP="003D5674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D5674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Planeras eller planeras inte </w:t>
            </w:r>
          </w:p>
          <w:p w14:paraId="72F35F53" w14:textId="77777777" w:rsidR="0085049A" w:rsidRPr="0085049A" w:rsidRDefault="0085049A" w:rsidP="0085049A">
            <w:pPr>
              <w:spacing w:before="20" w:after="20" w:line="240" w:lineRule="auto"/>
              <w:ind w:left="0" w:right="0"/>
              <w:outlineLvl w:val="6"/>
              <w:rPr>
                <w:i/>
                <w:iCs/>
                <w:sz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1" w:type="dxa"/>
              <w:bottom w:w="28" w:type="dxa"/>
            </w:tcMar>
            <w:vAlign w:val="center"/>
          </w:tcPr>
          <w:p w14:paraId="7D9CF8F9" w14:textId="77777777" w:rsidR="0085049A" w:rsidRPr="0085049A" w:rsidRDefault="0085049A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049A" w:rsidRPr="0085049A" w14:paraId="6B3638AD" w14:textId="77777777" w:rsidTr="00F47EF8">
        <w:tblPrEx>
          <w:tblCellMar>
            <w:top w:w="57" w:type="dxa"/>
            <w:bottom w:w="57" w:type="dxa"/>
          </w:tblCellMar>
        </w:tblPrEx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  <w:vAlign w:val="center"/>
            <w:hideMark/>
          </w:tcPr>
          <w:p w14:paraId="7C4593F0" w14:textId="77777777" w:rsidR="0085049A" w:rsidRPr="0085049A" w:rsidRDefault="0085049A" w:rsidP="0085049A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357" w:right="0" w:hanging="357"/>
              <w:contextualSpacing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049A">
              <w:rPr>
                <w:rFonts w:ascii="Arial" w:hAnsi="Arial" w:cs="Arial"/>
                <w:b/>
                <w:bCs/>
                <w:sz w:val="20"/>
                <w:szCs w:val="20"/>
              </w:rPr>
              <w:t>Röntgenkontroll</w:t>
            </w:r>
            <w:r w:rsidRPr="0085049A">
              <w:rPr>
                <w:rFonts w:ascii="Arial" w:hAnsi="Arial" w:cs="Arial"/>
                <w:b/>
                <w:bCs/>
                <w:i/>
                <w:sz w:val="20"/>
              </w:rPr>
              <w:t xml:space="preserve"> </w:t>
            </w:r>
            <w:r w:rsidRPr="0085049A">
              <w:rPr>
                <w:i/>
                <w:sz w:val="20"/>
              </w:rPr>
              <w:t>Epikris/Planering</w:t>
            </w:r>
            <w:r w:rsidRPr="0085049A">
              <w:rPr>
                <w:rFonts w:ascii="Arial" w:hAnsi="Arial" w:cs="Arial"/>
                <w:b/>
                <w:bCs/>
                <w:i/>
                <w:sz w:val="20"/>
              </w:rPr>
              <w:t> </w:t>
            </w:r>
          </w:p>
          <w:p w14:paraId="1449473D" w14:textId="28A29277" w:rsidR="0085049A" w:rsidRPr="003D5674" w:rsidRDefault="0085049A" w:rsidP="003D5674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D5674">
              <w:rPr>
                <w:rFonts w:asciiTheme="majorHAnsi" w:hAnsiTheme="majorHAnsi" w:cstheme="majorHAnsi"/>
                <w:bCs/>
                <w:sz w:val="20"/>
                <w:szCs w:val="20"/>
              </w:rPr>
              <w:t>Planeras eller planeras inte</w:t>
            </w:r>
            <w:r w:rsidR="003D5674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(Planeras inte i normalfallet)</w:t>
            </w:r>
          </w:p>
          <w:p w14:paraId="5A3EBC1C" w14:textId="77777777" w:rsidR="0085049A" w:rsidRPr="0085049A" w:rsidRDefault="0085049A" w:rsidP="0085049A">
            <w:pPr>
              <w:spacing w:before="20" w:after="20" w:line="240" w:lineRule="auto"/>
              <w:ind w:left="0" w:right="0"/>
              <w:outlineLvl w:val="6"/>
              <w:rPr>
                <w:i/>
                <w:sz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1" w:type="dxa"/>
              <w:bottom w:w="28" w:type="dxa"/>
            </w:tcMar>
            <w:vAlign w:val="center"/>
          </w:tcPr>
          <w:p w14:paraId="33C36CEB" w14:textId="77777777" w:rsidR="0085049A" w:rsidRPr="0085049A" w:rsidRDefault="0085049A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049A" w:rsidRPr="0085049A" w14:paraId="32957BB5" w14:textId="77777777" w:rsidTr="00F47EF8">
        <w:tblPrEx>
          <w:tblCellMar>
            <w:top w:w="57" w:type="dxa"/>
            <w:bottom w:w="57" w:type="dxa"/>
          </w:tblCellMar>
        </w:tblPrEx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bottom w:w="28" w:type="dxa"/>
            </w:tcMar>
            <w:vAlign w:val="center"/>
            <w:hideMark/>
          </w:tcPr>
          <w:p w14:paraId="1A2945BA" w14:textId="77777777" w:rsidR="0085049A" w:rsidRPr="0085049A" w:rsidRDefault="00903D2E" w:rsidP="0085049A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357" w:right="0" w:hanging="357"/>
              <w:contextualSpacing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27" w:history="1">
              <w:r w:rsidR="0085049A" w:rsidRPr="0085049A">
                <w:rPr>
                  <w:rFonts w:ascii="Arial" w:hAnsi="Arial" w:cs="Arial"/>
                  <w:b/>
                  <w:bCs/>
                  <w:color w:val="0000FF"/>
                  <w:sz w:val="20"/>
                  <w:szCs w:val="20"/>
                  <w:u w:val="single"/>
                </w:rPr>
                <w:t>Smittskydds</w:t>
              </w:r>
              <w:r w:rsidR="0085049A" w:rsidRPr="0085049A">
                <w:rPr>
                  <w:rFonts w:ascii="Arial" w:hAnsi="Arial" w:cs="Arial"/>
                  <w:b/>
                  <w:bCs/>
                  <w:color w:val="0000FF"/>
                  <w:sz w:val="20"/>
                  <w:szCs w:val="20"/>
                  <w:u w:val="single"/>
                </w:rPr>
                <w:t>a</w:t>
              </w:r>
              <w:r w:rsidR="0085049A" w:rsidRPr="0085049A">
                <w:rPr>
                  <w:rFonts w:ascii="Arial" w:hAnsi="Arial" w:cs="Arial"/>
                  <w:b/>
                  <w:bCs/>
                  <w:color w:val="0000FF"/>
                  <w:sz w:val="20"/>
                  <w:szCs w:val="20"/>
                  <w:u w:val="single"/>
                </w:rPr>
                <w:t>nmälan</w:t>
              </w:r>
            </w:hyperlink>
            <w:r w:rsidR="0085049A" w:rsidRPr="0085049A">
              <w:rPr>
                <w:rFonts w:ascii="Arial" w:hAnsi="Arial" w:cs="Arial"/>
                <w:b/>
                <w:bCs/>
                <w:i/>
                <w:sz w:val="20"/>
              </w:rPr>
              <w:t xml:space="preserve"> </w:t>
            </w:r>
            <w:r w:rsidR="0085049A" w:rsidRPr="0085049A">
              <w:rPr>
                <w:i/>
                <w:sz w:val="20"/>
              </w:rPr>
              <w:t>Epikris/Registeranmälan</w:t>
            </w:r>
            <w:r w:rsidR="0085049A" w:rsidRPr="0085049A">
              <w:rPr>
                <w:rFonts w:ascii="Arial" w:hAnsi="Arial" w:cs="Arial"/>
                <w:b/>
                <w:bCs/>
                <w:i/>
                <w:sz w:val="20"/>
              </w:rPr>
              <w:t> </w:t>
            </w:r>
          </w:p>
          <w:p w14:paraId="3C64B43B" w14:textId="77777777" w:rsidR="0085049A" w:rsidRPr="003D5674" w:rsidRDefault="0085049A" w:rsidP="003D5674">
            <w:pPr>
              <w:spacing w:before="20" w:after="20" w:line="240" w:lineRule="auto"/>
              <w:ind w:left="0" w:right="0"/>
              <w:outlineLvl w:val="3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D5674">
              <w:rPr>
                <w:rFonts w:asciiTheme="majorHAnsi" w:hAnsiTheme="majorHAnsi" w:cstheme="majorHAnsi"/>
                <w:bCs/>
                <w:sz w:val="20"/>
                <w:szCs w:val="20"/>
              </w:rPr>
              <w:t>I aktuella fall (invasiv pneumokockinfektion, legionella, psittacos, tularemi)</w:t>
            </w:r>
          </w:p>
          <w:p w14:paraId="7E631618" w14:textId="77777777" w:rsidR="0085049A" w:rsidRPr="0085049A" w:rsidRDefault="0085049A" w:rsidP="0085049A">
            <w:pPr>
              <w:spacing w:before="20" w:after="20" w:line="240" w:lineRule="auto"/>
              <w:ind w:left="0" w:right="0"/>
              <w:outlineLvl w:val="6"/>
              <w:rPr>
                <w:i/>
                <w:sz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1" w:type="dxa"/>
              <w:bottom w:w="28" w:type="dxa"/>
            </w:tcMar>
            <w:vAlign w:val="center"/>
          </w:tcPr>
          <w:p w14:paraId="3A538EAE" w14:textId="77777777" w:rsidR="0085049A" w:rsidRPr="0085049A" w:rsidRDefault="0085049A" w:rsidP="0085049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B7A812" w14:textId="77777777" w:rsidR="0085049A" w:rsidRPr="0085049A" w:rsidRDefault="0085049A" w:rsidP="0085049A">
      <w:pPr>
        <w:spacing w:before="20" w:after="20" w:line="240" w:lineRule="auto"/>
        <w:ind w:left="0" w:right="0"/>
        <w:outlineLvl w:val="5"/>
        <w:rPr>
          <w:bCs/>
          <w:szCs w:val="20"/>
        </w:rPr>
      </w:pPr>
    </w:p>
    <w:p w14:paraId="76B9F95B" w14:textId="52FAA5FA" w:rsidR="00536A5A" w:rsidRPr="00536A5A" w:rsidRDefault="0085049A" w:rsidP="003D5674">
      <w:pPr>
        <w:spacing w:before="20" w:after="20" w:line="240" w:lineRule="auto"/>
        <w:ind w:left="0" w:right="0"/>
        <w:outlineLvl w:val="5"/>
      </w:pPr>
      <w:r w:rsidRPr="0085049A">
        <w:rPr>
          <w:bCs/>
          <w:szCs w:val="20"/>
        </w:rPr>
        <w:t>Detta dokument ska inte sparas utan makuleras och slängs när patienten skrivs ut</w:t>
      </w:r>
      <w:bookmarkEnd w:id="0"/>
    </w:p>
    <w:sectPr w:rsidR="00536A5A" w:rsidRPr="00536A5A" w:rsidSect="003D567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C4A2F" w14:textId="77777777" w:rsidR="00363B23" w:rsidRDefault="00363B23">
      <w:r>
        <w:separator/>
      </w:r>
    </w:p>
  </w:endnote>
  <w:endnote w:type="continuationSeparator" w:id="0">
    <w:p w14:paraId="4CD8CBB2" w14:textId="77777777" w:rsidR="00363B23" w:rsidRDefault="00363B23">
      <w:r>
        <w:continuationSeparator/>
      </w:r>
    </w:p>
  </w:endnote>
  <w:endnote w:type="continuationNotice" w:id="1">
    <w:p w14:paraId="2E59A457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31F0E" w14:textId="77777777" w:rsidR="00363B23" w:rsidRDefault="00363B23"/>
  </w:footnote>
  <w:footnote w:type="continuationSeparator" w:id="0">
    <w:p w14:paraId="67F98740" w14:textId="77777777" w:rsidR="00363B23" w:rsidRDefault="00363B23">
      <w:r>
        <w:continuationSeparator/>
      </w:r>
    </w:p>
  </w:footnote>
  <w:footnote w:type="continuationNotice" w:id="1">
    <w:p w14:paraId="5C23098F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221360" w14:textId="77777777" w:rsidR="003B13B6" w:rsidRDefault="003B13B6" w:rsidP="003B13B6">
                          <w:pPr>
                            <w:ind w:left="0"/>
                          </w:pPr>
                          <w:r>
                            <w:rPr>
                              <w:sz w:val="20"/>
                              <w:szCs w:val="20"/>
                            </w:rPr>
                            <w:t>Aktualiteten hos utskrivet dokument kan verifieras på intranätet</w:t>
                          </w:r>
                        </w:p>
                        <w:p w14:paraId="70464969" w14:textId="12F78125" w:rsidR="00DA65C4" w:rsidRDefault="00DA65C4" w:rsidP="00DA65C4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3C221360" w14:textId="77777777" w:rsidR="003B13B6" w:rsidRDefault="003B13B6" w:rsidP="003B13B6">
                    <w:pPr>
                      <w:ind w:left="0"/>
                    </w:pPr>
                    <w:r>
                      <w:rPr>
                        <w:sz w:val="20"/>
                        <w:szCs w:val="20"/>
                      </w:rPr>
                      <w:t>Aktualiteten hos utskrivet dokument kan verifieras på intranätet</w:t>
                    </w:r>
                  </w:p>
                  <w:p w14:paraId="70464969" w14:textId="12F78125" w:rsidR="00DA65C4" w:rsidRDefault="00DA65C4" w:rsidP="00DA65C4">
                    <w:pPr>
                      <w:ind w:left="0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318DCC14" w:rsidR="00413A60" w:rsidRDefault="004E1E23">
                          <w:pPr>
                            <w:ind w:left="0"/>
                          </w:pPr>
                          <w:r>
                            <w:rPr>
                              <w:sz w:val="20"/>
                              <w:szCs w:val="20"/>
                            </w:rPr>
                            <w:t>Aktua</w:t>
                          </w:r>
                          <w:r w:rsidR="007D7BF6">
                            <w:rPr>
                              <w:sz w:val="20"/>
                              <w:szCs w:val="20"/>
                            </w:rPr>
                            <w:t xml:space="preserve">liteten </w:t>
                          </w:r>
                          <w:r w:rsidR="003B13B6">
                            <w:rPr>
                              <w:sz w:val="20"/>
                              <w:szCs w:val="20"/>
                            </w:rPr>
                            <w:t>hos utskrivet dokument kan verifieras på intranätet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318DCC14" w:rsidR="00413A60" w:rsidRDefault="004E1E23">
                    <w:pPr>
                      <w:ind w:left="0"/>
                    </w:pPr>
                    <w:r>
                      <w:rPr>
                        <w:sz w:val="20"/>
                        <w:szCs w:val="20"/>
                      </w:rPr>
                      <w:t>Aktua</w:t>
                    </w:r>
                    <w:r w:rsidR="007D7BF6">
                      <w:rPr>
                        <w:sz w:val="20"/>
                        <w:szCs w:val="20"/>
                      </w:rPr>
                      <w:t xml:space="preserve">liteten </w:t>
                    </w:r>
                    <w:r w:rsidR="003B13B6">
                      <w:rPr>
                        <w:sz w:val="20"/>
                        <w:szCs w:val="20"/>
                      </w:rPr>
                      <w:t>hos utskrivet dokument kan verifieras på intranätet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FDF6E96"/>
    <w:multiLevelType w:val="hybridMultilevel"/>
    <w:tmpl w:val="93F237A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04BFF"/>
    <w:multiLevelType w:val="hybridMultilevel"/>
    <w:tmpl w:val="222C675E"/>
    <w:lvl w:ilvl="0" w:tplc="FFFFFFFF">
      <w:start w:val="1"/>
      <w:numFmt w:val="upperLetter"/>
      <w:pStyle w:val="Punktlistaalfabetisk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3FF4B34"/>
    <w:multiLevelType w:val="hybridMultilevel"/>
    <w:tmpl w:val="98E06A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65494385">
    <w:abstractNumId w:val="20"/>
  </w:num>
  <w:num w:numId="2" w16cid:durableId="278993758">
    <w:abstractNumId w:val="16"/>
  </w:num>
  <w:num w:numId="3" w16cid:durableId="125199951">
    <w:abstractNumId w:val="0"/>
  </w:num>
  <w:num w:numId="4" w16cid:durableId="1856767880">
    <w:abstractNumId w:val="6"/>
  </w:num>
  <w:num w:numId="5" w16cid:durableId="110512950">
    <w:abstractNumId w:val="17"/>
  </w:num>
  <w:num w:numId="6" w16cid:durableId="248928117">
    <w:abstractNumId w:val="2"/>
  </w:num>
  <w:num w:numId="7" w16cid:durableId="234433110">
    <w:abstractNumId w:val="13"/>
  </w:num>
  <w:num w:numId="8" w16cid:durableId="227617734">
    <w:abstractNumId w:val="10"/>
  </w:num>
  <w:num w:numId="9" w16cid:durableId="140391410">
    <w:abstractNumId w:val="1"/>
  </w:num>
  <w:num w:numId="10" w16cid:durableId="391586520">
    <w:abstractNumId w:val="1"/>
  </w:num>
  <w:num w:numId="11" w16cid:durableId="25100980">
    <w:abstractNumId w:val="3"/>
  </w:num>
  <w:num w:numId="12" w16cid:durableId="1091897138">
    <w:abstractNumId w:val="4"/>
  </w:num>
  <w:num w:numId="13" w16cid:durableId="1446773252">
    <w:abstractNumId w:val="15"/>
  </w:num>
  <w:num w:numId="14" w16cid:durableId="913197009">
    <w:abstractNumId w:val="11"/>
  </w:num>
  <w:num w:numId="15" w16cid:durableId="1384523140">
    <w:abstractNumId w:val="7"/>
  </w:num>
  <w:num w:numId="16" w16cid:durableId="176430511">
    <w:abstractNumId w:val="14"/>
  </w:num>
  <w:num w:numId="17" w16cid:durableId="1399595845">
    <w:abstractNumId w:val="5"/>
  </w:num>
  <w:num w:numId="18" w16cid:durableId="351760956">
    <w:abstractNumId w:val="12"/>
  </w:num>
  <w:num w:numId="19" w16cid:durableId="820582193">
    <w:abstractNumId w:val="19"/>
  </w:num>
  <w:num w:numId="20" w16cid:durableId="392048169">
    <w:abstractNumId w:val="9"/>
  </w:num>
  <w:num w:numId="21" w16cid:durableId="734205414">
    <w:abstractNumId w:val="18"/>
  </w:num>
  <w:num w:numId="22" w16cid:durableId="5182030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03CC"/>
    <w:rsid w:val="0002435C"/>
    <w:rsid w:val="0002481C"/>
    <w:rsid w:val="00025434"/>
    <w:rsid w:val="00026902"/>
    <w:rsid w:val="00030DDD"/>
    <w:rsid w:val="000313BB"/>
    <w:rsid w:val="00033ED5"/>
    <w:rsid w:val="00050500"/>
    <w:rsid w:val="00055F4A"/>
    <w:rsid w:val="0005691C"/>
    <w:rsid w:val="00056ECB"/>
    <w:rsid w:val="00056ED5"/>
    <w:rsid w:val="000655CC"/>
    <w:rsid w:val="00067F8E"/>
    <w:rsid w:val="000700AE"/>
    <w:rsid w:val="00073562"/>
    <w:rsid w:val="000735B4"/>
    <w:rsid w:val="000804D2"/>
    <w:rsid w:val="00082D47"/>
    <w:rsid w:val="00084024"/>
    <w:rsid w:val="000847F6"/>
    <w:rsid w:val="00085DE0"/>
    <w:rsid w:val="0009062C"/>
    <w:rsid w:val="00093F71"/>
    <w:rsid w:val="00095368"/>
    <w:rsid w:val="000954C4"/>
    <w:rsid w:val="000A4C35"/>
    <w:rsid w:val="000A5508"/>
    <w:rsid w:val="000A611A"/>
    <w:rsid w:val="000B12D9"/>
    <w:rsid w:val="000B4536"/>
    <w:rsid w:val="000B60FF"/>
    <w:rsid w:val="000B7715"/>
    <w:rsid w:val="000C3942"/>
    <w:rsid w:val="000D6523"/>
    <w:rsid w:val="000D7E78"/>
    <w:rsid w:val="000E25DA"/>
    <w:rsid w:val="000E463B"/>
    <w:rsid w:val="000E5A7E"/>
    <w:rsid w:val="000F2F92"/>
    <w:rsid w:val="000F43A3"/>
    <w:rsid w:val="000F7681"/>
    <w:rsid w:val="00103031"/>
    <w:rsid w:val="001044FE"/>
    <w:rsid w:val="001139D4"/>
    <w:rsid w:val="00114710"/>
    <w:rsid w:val="001174C2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29F7"/>
    <w:rsid w:val="00152B3C"/>
    <w:rsid w:val="00157D5B"/>
    <w:rsid w:val="00161FE6"/>
    <w:rsid w:val="001647EA"/>
    <w:rsid w:val="00164C3D"/>
    <w:rsid w:val="00166AF0"/>
    <w:rsid w:val="00166D3A"/>
    <w:rsid w:val="001728E7"/>
    <w:rsid w:val="00181FDC"/>
    <w:rsid w:val="001860B9"/>
    <w:rsid w:val="00186F2B"/>
    <w:rsid w:val="001874D6"/>
    <w:rsid w:val="00192281"/>
    <w:rsid w:val="0019632A"/>
    <w:rsid w:val="001A1541"/>
    <w:rsid w:val="001A191F"/>
    <w:rsid w:val="001A425A"/>
    <w:rsid w:val="001A4E7C"/>
    <w:rsid w:val="001B762C"/>
    <w:rsid w:val="001C4D0A"/>
    <w:rsid w:val="001C5FEF"/>
    <w:rsid w:val="001D6EA8"/>
    <w:rsid w:val="001E6A41"/>
    <w:rsid w:val="002078EB"/>
    <w:rsid w:val="00211487"/>
    <w:rsid w:val="00211D91"/>
    <w:rsid w:val="00217DEC"/>
    <w:rsid w:val="0023321A"/>
    <w:rsid w:val="00233DC9"/>
    <w:rsid w:val="00235B57"/>
    <w:rsid w:val="00235E4E"/>
    <w:rsid w:val="0024412E"/>
    <w:rsid w:val="0024644D"/>
    <w:rsid w:val="00250F24"/>
    <w:rsid w:val="002523C5"/>
    <w:rsid w:val="0025380B"/>
    <w:rsid w:val="0025703A"/>
    <w:rsid w:val="00262F3D"/>
    <w:rsid w:val="00263281"/>
    <w:rsid w:val="002651D6"/>
    <w:rsid w:val="0026551F"/>
    <w:rsid w:val="00277163"/>
    <w:rsid w:val="00280A85"/>
    <w:rsid w:val="0028401F"/>
    <w:rsid w:val="00284119"/>
    <w:rsid w:val="00290B5C"/>
    <w:rsid w:val="00294791"/>
    <w:rsid w:val="002B0B30"/>
    <w:rsid w:val="002B0C78"/>
    <w:rsid w:val="002C0C02"/>
    <w:rsid w:val="002C1277"/>
    <w:rsid w:val="002C1C51"/>
    <w:rsid w:val="002C60AD"/>
    <w:rsid w:val="002D0E0E"/>
    <w:rsid w:val="002D6023"/>
    <w:rsid w:val="002E263F"/>
    <w:rsid w:val="002E375C"/>
    <w:rsid w:val="002E6F81"/>
    <w:rsid w:val="002F08BA"/>
    <w:rsid w:val="002F2CFF"/>
    <w:rsid w:val="002F568B"/>
    <w:rsid w:val="002F7818"/>
    <w:rsid w:val="00302A41"/>
    <w:rsid w:val="003066D0"/>
    <w:rsid w:val="00311401"/>
    <w:rsid w:val="00314DD7"/>
    <w:rsid w:val="003203D7"/>
    <w:rsid w:val="00320F86"/>
    <w:rsid w:val="003224D2"/>
    <w:rsid w:val="00324171"/>
    <w:rsid w:val="00326C24"/>
    <w:rsid w:val="0033576A"/>
    <w:rsid w:val="00335967"/>
    <w:rsid w:val="00337F99"/>
    <w:rsid w:val="0034307B"/>
    <w:rsid w:val="00344AB7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74C7"/>
    <w:rsid w:val="0039118E"/>
    <w:rsid w:val="00395B71"/>
    <w:rsid w:val="00397F54"/>
    <w:rsid w:val="003A0D43"/>
    <w:rsid w:val="003A1C93"/>
    <w:rsid w:val="003B13B6"/>
    <w:rsid w:val="003B2A4B"/>
    <w:rsid w:val="003C6CA9"/>
    <w:rsid w:val="003D099E"/>
    <w:rsid w:val="003D21A2"/>
    <w:rsid w:val="003D29D2"/>
    <w:rsid w:val="003D5674"/>
    <w:rsid w:val="003E0705"/>
    <w:rsid w:val="003E2FF7"/>
    <w:rsid w:val="003F1013"/>
    <w:rsid w:val="003F1ACF"/>
    <w:rsid w:val="00403706"/>
    <w:rsid w:val="00404948"/>
    <w:rsid w:val="00406BEA"/>
    <w:rsid w:val="00413A60"/>
    <w:rsid w:val="00414062"/>
    <w:rsid w:val="004230F7"/>
    <w:rsid w:val="0043167E"/>
    <w:rsid w:val="0043409A"/>
    <w:rsid w:val="00443C1E"/>
    <w:rsid w:val="00444BC0"/>
    <w:rsid w:val="00446255"/>
    <w:rsid w:val="00451935"/>
    <w:rsid w:val="00460ED0"/>
    <w:rsid w:val="00465651"/>
    <w:rsid w:val="00470CE7"/>
    <w:rsid w:val="00470F4F"/>
    <w:rsid w:val="00472482"/>
    <w:rsid w:val="00477726"/>
    <w:rsid w:val="00480DC7"/>
    <w:rsid w:val="004876F6"/>
    <w:rsid w:val="00490556"/>
    <w:rsid w:val="0049236A"/>
    <w:rsid w:val="00492718"/>
    <w:rsid w:val="00494A37"/>
    <w:rsid w:val="004A355D"/>
    <w:rsid w:val="004A4970"/>
    <w:rsid w:val="004B2183"/>
    <w:rsid w:val="004B2A01"/>
    <w:rsid w:val="004C2559"/>
    <w:rsid w:val="004C4B09"/>
    <w:rsid w:val="004D2627"/>
    <w:rsid w:val="004D3499"/>
    <w:rsid w:val="004D60F3"/>
    <w:rsid w:val="004D7336"/>
    <w:rsid w:val="004D7BA3"/>
    <w:rsid w:val="004E1E23"/>
    <w:rsid w:val="004F4518"/>
    <w:rsid w:val="004F4C62"/>
    <w:rsid w:val="00501433"/>
    <w:rsid w:val="00501B50"/>
    <w:rsid w:val="00510594"/>
    <w:rsid w:val="00511CC4"/>
    <w:rsid w:val="00531E60"/>
    <w:rsid w:val="00536A5A"/>
    <w:rsid w:val="00541D07"/>
    <w:rsid w:val="00544BAB"/>
    <w:rsid w:val="00545F31"/>
    <w:rsid w:val="005578FA"/>
    <w:rsid w:val="00562896"/>
    <w:rsid w:val="00565129"/>
    <w:rsid w:val="00565CD0"/>
    <w:rsid w:val="00566478"/>
    <w:rsid w:val="00567820"/>
    <w:rsid w:val="005770AD"/>
    <w:rsid w:val="00581414"/>
    <w:rsid w:val="00582490"/>
    <w:rsid w:val="005826FA"/>
    <w:rsid w:val="005901E4"/>
    <w:rsid w:val="00593B99"/>
    <w:rsid w:val="00597E28"/>
    <w:rsid w:val="005A2E3B"/>
    <w:rsid w:val="005A54ED"/>
    <w:rsid w:val="005A5D5B"/>
    <w:rsid w:val="005A6081"/>
    <w:rsid w:val="005A627D"/>
    <w:rsid w:val="005B4911"/>
    <w:rsid w:val="005C0045"/>
    <w:rsid w:val="005C084E"/>
    <w:rsid w:val="005C4606"/>
    <w:rsid w:val="005D0B0C"/>
    <w:rsid w:val="005E02B3"/>
    <w:rsid w:val="005E1E24"/>
    <w:rsid w:val="005F0BF2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4BF8"/>
    <w:rsid w:val="006753EC"/>
    <w:rsid w:val="006850AC"/>
    <w:rsid w:val="006910DD"/>
    <w:rsid w:val="006A2789"/>
    <w:rsid w:val="006A4978"/>
    <w:rsid w:val="006A7261"/>
    <w:rsid w:val="006A77E1"/>
    <w:rsid w:val="006B0D29"/>
    <w:rsid w:val="006B1819"/>
    <w:rsid w:val="006B5387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23FD"/>
    <w:rsid w:val="0072075B"/>
    <w:rsid w:val="007221C2"/>
    <w:rsid w:val="00725816"/>
    <w:rsid w:val="00730955"/>
    <w:rsid w:val="00733A9C"/>
    <w:rsid w:val="007340DF"/>
    <w:rsid w:val="00736574"/>
    <w:rsid w:val="007367E0"/>
    <w:rsid w:val="007368F7"/>
    <w:rsid w:val="00737215"/>
    <w:rsid w:val="00742F64"/>
    <w:rsid w:val="00754905"/>
    <w:rsid w:val="0075659A"/>
    <w:rsid w:val="00760038"/>
    <w:rsid w:val="00762EE0"/>
    <w:rsid w:val="00765C41"/>
    <w:rsid w:val="00771100"/>
    <w:rsid w:val="007759DD"/>
    <w:rsid w:val="007803C8"/>
    <w:rsid w:val="007813DB"/>
    <w:rsid w:val="0078609F"/>
    <w:rsid w:val="007917BA"/>
    <w:rsid w:val="007930C6"/>
    <w:rsid w:val="00795BF5"/>
    <w:rsid w:val="007A5C6F"/>
    <w:rsid w:val="007B528B"/>
    <w:rsid w:val="007C1F79"/>
    <w:rsid w:val="007C5612"/>
    <w:rsid w:val="007D1F51"/>
    <w:rsid w:val="007D4241"/>
    <w:rsid w:val="007D4317"/>
    <w:rsid w:val="007D4EA3"/>
    <w:rsid w:val="007D7BF6"/>
    <w:rsid w:val="007E2D78"/>
    <w:rsid w:val="007E78F5"/>
    <w:rsid w:val="007F1CFF"/>
    <w:rsid w:val="007F5DD5"/>
    <w:rsid w:val="00821A1B"/>
    <w:rsid w:val="00823430"/>
    <w:rsid w:val="008262E9"/>
    <w:rsid w:val="00827E69"/>
    <w:rsid w:val="00835C4D"/>
    <w:rsid w:val="00843F48"/>
    <w:rsid w:val="0085049A"/>
    <w:rsid w:val="00851423"/>
    <w:rsid w:val="00857283"/>
    <w:rsid w:val="00857848"/>
    <w:rsid w:val="00863F5B"/>
    <w:rsid w:val="008654B6"/>
    <w:rsid w:val="0087139C"/>
    <w:rsid w:val="008729E4"/>
    <w:rsid w:val="00880E83"/>
    <w:rsid w:val="00883A7C"/>
    <w:rsid w:val="00892F28"/>
    <w:rsid w:val="008A0C5F"/>
    <w:rsid w:val="008A3DEA"/>
    <w:rsid w:val="008A4EB9"/>
    <w:rsid w:val="008A5FB9"/>
    <w:rsid w:val="008A74C0"/>
    <w:rsid w:val="008A7A68"/>
    <w:rsid w:val="008B1694"/>
    <w:rsid w:val="008C3085"/>
    <w:rsid w:val="008C43AF"/>
    <w:rsid w:val="008C4B27"/>
    <w:rsid w:val="008C7F2A"/>
    <w:rsid w:val="008E36F8"/>
    <w:rsid w:val="008E46B2"/>
    <w:rsid w:val="008E682C"/>
    <w:rsid w:val="008E78A1"/>
    <w:rsid w:val="008F589F"/>
    <w:rsid w:val="00902276"/>
    <w:rsid w:val="00903D2E"/>
    <w:rsid w:val="00906238"/>
    <w:rsid w:val="009068F1"/>
    <w:rsid w:val="00907EF9"/>
    <w:rsid w:val="00911CE9"/>
    <w:rsid w:val="0091295C"/>
    <w:rsid w:val="00914D58"/>
    <w:rsid w:val="00914F24"/>
    <w:rsid w:val="00917BDF"/>
    <w:rsid w:val="00921F47"/>
    <w:rsid w:val="009228AB"/>
    <w:rsid w:val="0093085B"/>
    <w:rsid w:val="00931C57"/>
    <w:rsid w:val="009347A5"/>
    <w:rsid w:val="00942257"/>
    <w:rsid w:val="00944096"/>
    <w:rsid w:val="009471BF"/>
    <w:rsid w:val="00950E4E"/>
    <w:rsid w:val="009529BD"/>
    <w:rsid w:val="009533B4"/>
    <w:rsid w:val="00970A5F"/>
    <w:rsid w:val="00971D93"/>
    <w:rsid w:val="00974343"/>
    <w:rsid w:val="00996A0B"/>
    <w:rsid w:val="009A3E29"/>
    <w:rsid w:val="009A59F9"/>
    <w:rsid w:val="009B1F6B"/>
    <w:rsid w:val="009B3553"/>
    <w:rsid w:val="009B518A"/>
    <w:rsid w:val="009C0D12"/>
    <w:rsid w:val="009C192E"/>
    <w:rsid w:val="009D5AB1"/>
    <w:rsid w:val="009D6104"/>
    <w:rsid w:val="009D6819"/>
    <w:rsid w:val="009D6D1C"/>
    <w:rsid w:val="009E0CF9"/>
    <w:rsid w:val="009E531B"/>
    <w:rsid w:val="009E6C56"/>
    <w:rsid w:val="009E7DCF"/>
    <w:rsid w:val="009F45FA"/>
    <w:rsid w:val="009F4A56"/>
    <w:rsid w:val="009F4E65"/>
    <w:rsid w:val="00A006A5"/>
    <w:rsid w:val="00A05942"/>
    <w:rsid w:val="00A07BEC"/>
    <w:rsid w:val="00A264BE"/>
    <w:rsid w:val="00A272CA"/>
    <w:rsid w:val="00A33051"/>
    <w:rsid w:val="00A35490"/>
    <w:rsid w:val="00A407AD"/>
    <w:rsid w:val="00A40923"/>
    <w:rsid w:val="00A41C05"/>
    <w:rsid w:val="00A42426"/>
    <w:rsid w:val="00A501C9"/>
    <w:rsid w:val="00A514B7"/>
    <w:rsid w:val="00A54575"/>
    <w:rsid w:val="00A54933"/>
    <w:rsid w:val="00A54A0B"/>
    <w:rsid w:val="00A62714"/>
    <w:rsid w:val="00A65FD4"/>
    <w:rsid w:val="00A81198"/>
    <w:rsid w:val="00A81E48"/>
    <w:rsid w:val="00A82035"/>
    <w:rsid w:val="00A83476"/>
    <w:rsid w:val="00A84729"/>
    <w:rsid w:val="00A86257"/>
    <w:rsid w:val="00A90D77"/>
    <w:rsid w:val="00A92E07"/>
    <w:rsid w:val="00AA0B3A"/>
    <w:rsid w:val="00AA21A3"/>
    <w:rsid w:val="00AA6EB4"/>
    <w:rsid w:val="00AA767D"/>
    <w:rsid w:val="00AB0CC9"/>
    <w:rsid w:val="00AB77BD"/>
    <w:rsid w:val="00AC3FF6"/>
    <w:rsid w:val="00AD73EC"/>
    <w:rsid w:val="00AE2C97"/>
    <w:rsid w:val="00AE5BC7"/>
    <w:rsid w:val="00AF5AAF"/>
    <w:rsid w:val="00B046D8"/>
    <w:rsid w:val="00B10652"/>
    <w:rsid w:val="00B13F4C"/>
    <w:rsid w:val="00B16219"/>
    <w:rsid w:val="00B16C59"/>
    <w:rsid w:val="00B33802"/>
    <w:rsid w:val="00B33FDD"/>
    <w:rsid w:val="00B359CC"/>
    <w:rsid w:val="00B360EB"/>
    <w:rsid w:val="00B36107"/>
    <w:rsid w:val="00B365B3"/>
    <w:rsid w:val="00B41789"/>
    <w:rsid w:val="00B46C03"/>
    <w:rsid w:val="00B60C6C"/>
    <w:rsid w:val="00B619A9"/>
    <w:rsid w:val="00B64B76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05E9"/>
    <w:rsid w:val="00B92C14"/>
    <w:rsid w:val="00BA0066"/>
    <w:rsid w:val="00BB69DB"/>
    <w:rsid w:val="00BC322E"/>
    <w:rsid w:val="00BC44CD"/>
    <w:rsid w:val="00BC48A6"/>
    <w:rsid w:val="00BC6311"/>
    <w:rsid w:val="00BE7978"/>
    <w:rsid w:val="00C07DDB"/>
    <w:rsid w:val="00C10011"/>
    <w:rsid w:val="00C20535"/>
    <w:rsid w:val="00C347BA"/>
    <w:rsid w:val="00C40C9F"/>
    <w:rsid w:val="00C4115D"/>
    <w:rsid w:val="00C43BDD"/>
    <w:rsid w:val="00C47778"/>
    <w:rsid w:val="00C5011E"/>
    <w:rsid w:val="00C50EE5"/>
    <w:rsid w:val="00C5240A"/>
    <w:rsid w:val="00C5398F"/>
    <w:rsid w:val="00C556F5"/>
    <w:rsid w:val="00C67C39"/>
    <w:rsid w:val="00C70E19"/>
    <w:rsid w:val="00C71579"/>
    <w:rsid w:val="00C72574"/>
    <w:rsid w:val="00C7430C"/>
    <w:rsid w:val="00C80A72"/>
    <w:rsid w:val="00C85DA1"/>
    <w:rsid w:val="00C9071C"/>
    <w:rsid w:val="00C908FF"/>
    <w:rsid w:val="00C90EEB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1ADC"/>
    <w:rsid w:val="00CF2D9E"/>
    <w:rsid w:val="00CF70BB"/>
    <w:rsid w:val="00D074DB"/>
    <w:rsid w:val="00D139CF"/>
    <w:rsid w:val="00D24135"/>
    <w:rsid w:val="00D37E7F"/>
    <w:rsid w:val="00D43F13"/>
    <w:rsid w:val="00D47AD7"/>
    <w:rsid w:val="00D51529"/>
    <w:rsid w:val="00D5393E"/>
    <w:rsid w:val="00D55F0E"/>
    <w:rsid w:val="00D5696A"/>
    <w:rsid w:val="00D724DE"/>
    <w:rsid w:val="00D75DA9"/>
    <w:rsid w:val="00D85218"/>
    <w:rsid w:val="00D90167"/>
    <w:rsid w:val="00D915B1"/>
    <w:rsid w:val="00DA299D"/>
    <w:rsid w:val="00DA64F2"/>
    <w:rsid w:val="00DA65C4"/>
    <w:rsid w:val="00DB6279"/>
    <w:rsid w:val="00DD1990"/>
    <w:rsid w:val="00DD1E09"/>
    <w:rsid w:val="00DD288E"/>
    <w:rsid w:val="00DD2BE0"/>
    <w:rsid w:val="00DD71E0"/>
    <w:rsid w:val="00DE4447"/>
    <w:rsid w:val="00DE5DA2"/>
    <w:rsid w:val="00DF0033"/>
    <w:rsid w:val="00DF7D57"/>
    <w:rsid w:val="00E026BF"/>
    <w:rsid w:val="00E07B1B"/>
    <w:rsid w:val="00E11074"/>
    <w:rsid w:val="00E11853"/>
    <w:rsid w:val="00E3362A"/>
    <w:rsid w:val="00E52A86"/>
    <w:rsid w:val="00E54B47"/>
    <w:rsid w:val="00E553BF"/>
    <w:rsid w:val="00E55D93"/>
    <w:rsid w:val="00E61294"/>
    <w:rsid w:val="00E7237C"/>
    <w:rsid w:val="00E767A1"/>
    <w:rsid w:val="00E77C46"/>
    <w:rsid w:val="00E86CE8"/>
    <w:rsid w:val="00E90E82"/>
    <w:rsid w:val="00EA00CB"/>
    <w:rsid w:val="00EA1BAA"/>
    <w:rsid w:val="00EA3FCD"/>
    <w:rsid w:val="00EA42A0"/>
    <w:rsid w:val="00EB617B"/>
    <w:rsid w:val="00EB6714"/>
    <w:rsid w:val="00EC0A68"/>
    <w:rsid w:val="00EC170E"/>
    <w:rsid w:val="00EC3FE0"/>
    <w:rsid w:val="00EC5006"/>
    <w:rsid w:val="00ED085C"/>
    <w:rsid w:val="00ED1B05"/>
    <w:rsid w:val="00ED49C3"/>
    <w:rsid w:val="00ED5DF8"/>
    <w:rsid w:val="00ED6CE8"/>
    <w:rsid w:val="00ED796C"/>
    <w:rsid w:val="00ED7AA6"/>
    <w:rsid w:val="00EE2A56"/>
    <w:rsid w:val="00EE3818"/>
    <w:rsid w:val="00F14367"/>
    <w:rsid w:val="00F162FF"/>
    <w:rsid w:val="00F17693"/>
    <w:rsid w:val="00F21F96"/>
    <w:rsid w:val="00F22264"/>
    <w:rsid w:val="00F2564D"/>
    <w:rsid w:val="00F35B05"/>
    <w:rsid w:val="00F413D9"/>
    <w:rsid w:val="00F47EF8"/>
    <w:rsid w:val="00F5135F"/>
    <w:rsid w:val="00F51F78"/>
    <w:rsid w:val="00F7574E"/>
    <w:rsid w:val="00F86222"/>
    <w:rsid w:val="00F86F47"/>
    <w:rsid w:val="00F90B64"/>
    <w:rsid w:val="00FB2F0F"/>
    <w:rsid w:val="00FB5086"/>
    <w:rsid w:val="00FB5411"/>
    <w:rsid w:val="00FB6392"/>
    <w:rsid w:val="00FB6ADE"/>
    <w:rsid w:val="00FC7079"/>
    <w:rsid w:val="00FD32FD"/>
    <w:rsid w:val="00FD35E0"/>
    <w:rsid w:val="00FD3C70"/>
    <w:rsid w:val="00FD6820"/>
    <w:rsid w:val="00FE12D8"/>
    <w:rsid w:val="00FF7C02"/>
    <w:rsid w:val="024801E3"/>
    <w:rsid w:val="06497109"/>
    <w:rsid w:val="08AB8185"/>
    <w:rsid w:val="0D1CB00F"/>
    <w:rsid w:val="10A3FE05"/>
    <w:rsid w:val="15BD06D5"/>
    <w:rsid w:val="186115F0"/>
    <w:rsid w:val="1B1E78AA"/>
    <w:rsid w:val="22C3C259"/>
    <w:rsid w:val="28472E70"/>
    <w:rsid w:val="2A876F9A"/>
    <w:rsid w:val="2B5FDF21"/>
    <w:rsid w:val="2BC520AF"/>
    <w:rsid w:val="31C567A5"/>
    <w:rsid w:val="332D8833"/>
    <w:rsid w:val="34152983"/>
    <w:rsid w:val="3998959A"/>
    <w:rsid w:val="3ACDF57D"/>
    <w:rsid w:val="3C16ED1C"/>
    <w:rsid w:val="3DAD2DD7"/>
    <w:rsid w:val="41D68EB6"/>
    <w:rsid w:val="45075B22"/>
    <w:rsid w:val="465CC155"/>
    <w:rsid w:val="47A71AB5"/>
    <w:rsid w:val="4B2DA8FA"/>
    <w:rsid w:val="5767D702"/>
    <w:rsid w:val="6196BE66"/>
    <w:rsid w:val="62E98879"/>
    <w:rsid w:val="647B2B65"/>
    <w:rsid w:val="660B5EAF"/>
    <w:rsid w:val="67A72F10"/>
    <w:rsid w:val="6B2CF8ED"/>
    <w:rsid w:val="6FED8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5049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5049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5049A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5049A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  <w:style w:type="paragraph" w:customStyle="1" w:styleId="Punktlistaalfabetisk">
    <w:name w:val="Punktlista alfabetisk"/>
    <w:qFormat/>
    <w:rsid w:val="0085049A"/>
    <w:pPr>
      <w:numPr>
        <w:numId w:val="20"/>
      </w:numPr>
      <w:spacing w:line="276" w:lineRule="auto"/>
      <w:ind w:left="357" w:hanging="357"/>
      <w:contextualSpacing/>
    </w:pPr>
    <w:rPr>
      <w:rFonts w:ascii="Arial" w:hAnsi="Arial" w:cs="Arial"/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D724D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E2D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samarbete-skyddad.vgregion.se/sites/sy-sas-process-pneumoni/Delade%20dokument/4-plex.pdf" TargetMode="External" Id="rId18" /><Relationship Type="http://schemas.openxmlformats.org/officeDocument/2006/relationships/hyperlink" Target="https://mellanarkiv-offentlig.vgregion.se/alfresco/s/archive/stream/public/v1/source/available/sofia/hs5940-679174602-157/native/Att%20sluta%20med%20tobak%2c%20Svenska.pdf" TargetMode="External" Id="rId26" /><Relationship Type="http://schemas.openxmlformats.org/officeDocument/2006/relationships/hyperlink" Target="https://samarbete-skyddad.vgregion.se/sites/sy-sas-process-pneumoni/Delade%20dokument/Atypiska%20luftv%C3%A4gsbakterier.pdf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sas174-2133832218-103/native/Blododling%20barn.pdf" TargetMode="External" Id="rId17" /><Relationship Type="http://schemas.openxmlformats.org/officeDocument/2006/relationships/hyperlink" Target="https://mellanarkiv-offentlig.vgregion.se/alfresco/s/archive/stream/public/v1/source/available/sofia/hs5940-679174602-157/native/Att%20sluta%20med%20tobak%2c%20Svenska.pdf" TargetMode="External" Id="rId25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sas174-2133832218-106/native/Luftv%c3%a4gsblock%20virus.pdf" TargetMode="External" Id="rId20" /><Relationship Type="http://schemas.openxmlformats.org/officeDocument/2006/relationships/theme" Target="theme/theme1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sas9614-1097948292-67/surrogate/Lunginflammation%20-%20Vad%20h%c3%a4nder%20p%c3%a5%20sjukhuset%20(barn).pdf" TargetMode="External" Id="rId24" /><Relationship Type="http://schemas.openxmlformats.org/officeDocument/2006/relationships/header" Target="header2.xml" Id="rId15" /><Relationship Type="http://schemas.openxmlformats.org/officeDocument/2006/relationships/hyperlink" Target="https://samarbete-skyddad.vgregion.se/sites/sy-sas-process-pneumoni/Delade%20dokument/Antigentest.pdf" TargetMode="External" Id="rId23" /><Relationship Type="http://schemas.openxmlformats.org/officeDocument/2006/relationships/fontTable" Target="fontTable.xml" Id="rId28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as174-2133832218-112/native/Sputumodling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samarbete-skyddad.vgregion.se/sites/sy-sas-process-pneumoni/Delade%20dokument/Antigentest.pdf" TargetMode="External" Id="rId22" /><Relationship Type="http://schemas.openxmlformats.org/officeDocument/2006/relationships/hyperlink" Target="https://www.sminet.se/webReport/showdisease?county=&amp;type=&amp;location=&amp;username=&amp;clinicId=&amp;checked=true" TargetMode="Externa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178</TotalTime>
  <Pages>3</Pages>
  <Words>468</Words>
  <Characters>5146</Characters>
  <Application>Microsoft Office Word</Application>
  <DocSecurity>0</DocSecurity>
  <Lines>42</Lines>
  <Paragraphs>11</Paragraphs>
  <ScaleCrop>false</ScaleCrop>
  <Manager/>
  <Company/>
  <LinksUpToDate>false</LinksUpToDate>
  <CharactersWithSpaces>5603</CharactersWithSpaces>
  <SharedDoc>false</SharedDoc>
  <HyperlinkBase/>
  <HLinks>
    <vt:vector size="66" baseType="variant">
      <vt:variant>
        <vt:i4>589902</vt:i4>
      </vt:variant>
      <vt:variant>
        <vt:i4>30</vt:i4>
      </vt:variant>
      <vt:variant>
        <vt:i4>0</vt:i4>
      </vt:variant>
      <vt:variant>
        <vt:i4>5</vt:i4>
      </vt:variant>
      <vt:variant>
        <vt:lpwstr>https://www.sminet.se/webReport/showdisease?county=&amp;type=&amp;location=&amp;username=&amp;clinicId=&amp;checked=true</vt:lpwstr>
      </vt:variant>
      <vt:variant>
        <vt:lpwstr/>
      </vt:variant>
      <vt:variant>
        <vt:i4>7077988</vt:i4>
      </vt:variant>
      <vt:variant>
        <vt:i4>27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https://mellanarkiv-offentlig.vgregion.se/alfresco/s/archive/stream/public/v1/source/available/sofia/hs5940-679174602-157/native/Att sluta med tobak%2c Svenska.pdf</vt:lpwstr>
      </vt:variant>
      <vt:variant>
        <vt:lpwstr/>
      </vt:variant>
      <vt:variant>
        <vt:i4>12386337</vt:i4>
      </vt:variant>
      <vt:variant>
        <vt:i4>24</vt:i4>
      </vt:variant>
      <vt:variant>
        <vt:i4>0</vt:i4>
      </vt:variant>
      <vt:variant>
        <vt:i4>5</vt:i4>
      </vt:variant>
      <vt:variant>
        <vt:lpwstr>Rökstoppsinformation till förälder</vt:lpwstr>
      </vt:variant>
      <vt:variant>
        <vt:lpwstr/>
      </vt:variant>
      <vt:variant>
        <vt:i4>5308424</vt:i4>
      </vt:variant>
      <vt:variant>
        <vt:i4>21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https://mellanarkiv-offentlig.vgregion.se/alfresco/s/archive/stream/public/v1/source/available/sofia/sas9614-1097948292-67/surrogate/Lunginflammation - Vad h%c3%a4nder p%c3%a5 sjukhuset (barn).pdf</vt:lpwstr>
      </vt:variant>
      <vt:variant>
        <vt:lpwstr/>
      </vt:variant>
      <vt:variant>
        <vt:i4>2621546</vt:i4>
      </vt:variant>
      <vt:variant>
        <vt:i4>18</vt:i4>
      </vt:variant>
      <vt:variant>
        <vt:i4>0</vt:i4>
      </vt:variant>
      <vt:variant>
        <vt:i4>5</vt:i4>
      </vt:variant>
      <vt:variant>
        <vt:lpwstr>http://intrasas.vgregion.se/upload/S%c3%84S/Processer/Pneumoni/Remisser/Antigentest.pdf</vt:lpwstr>
      </vt:variant>
      <vt:variant>
        <vt:lpwstr/>
      </vt:variant>
      <vt:variant>
        <vt:i4>2621546</vt:i4>
      </vt:variant>
      <vt:variant>
        <vt:i4>15</vt:i4>
      </vt:variant>
      <vt:variant>
        <vt:i4>0</vt:i4>
      </vt:variant>
      <vt:variant>
        <vt:i4>5</vt:i4>
      </vt:variant>
      <vt:variant>
        <vt:lpwstr>http://intrasas.vgregion.se/upload/S%c3%84S/Processer/Pneumoni/Remisser/Antigentest.pdf</vt:lpwstr>
      </vt:variant>
      <vt:variant>
        <vt:lpwstr/>
      </vt:variant>
      <vt:variant>
        <vt:i4>2359355</vt:i4>
      </vt:variant>
      <vt:variant>
        <vt:i4>12</vt:i4>
      </vt:variant>
      <vt:variant>
        <vt:i4>0</vt:i4>
      </vt:variant>
      <vt:variant>
        <vt:i4>5</vt:i4>
      </vt:variant>
      <vt:variant>
        <vt:lpwstr>http://intrasas.vgregion.se/upload/S%c3%84S/Processer/Pneumoni/Remisser/Atypiska luftv%c3%a4gsbakterier.pdf</vt:lpwstr>
      </vt:variant>
      <vt:variant>
        <vt:lpwstr/>
      </vt:variant>
      <vt:variant>
        <vt:i4>6684719</vt:i4>
      </vt:variant>
      <vt:variant>
        <vt:i4>9</vt:i4>
      </vt:variant>
      <vt:variant>
        <vt:i4>0</vt:i4>
      </vt:variant>
      <vt:variant>
        <vt:i4>5</vt:i4>
      </vt:variant>
      <vt:variant>
        <vt:lpwstr>http://intrasas.vgregion.se/upload/S%c3%84S/Processer/Pneumoni/Remisser/Luftv%c3%a4gsblock.pdf</vt:lpwstr>
      </vt:variant>
      <vt:variant>
        <vt:lpwstr/>
      </vt:variant>
      <vt:variant>
        <vt:i4>1179715</vt:i4>
      </vt:variant>
      <vt:variant>
        <vt:i4>6</vt:i4>
      </vt:variant>
      <vt:variant>
        <vt:i4>0</vt:i4>
      </vt:variant>
      <vt:variant>
        <vt:i4>5</vt:i4>
      </vt:variant>
      <vt:variant>
        <vt:lpwstr>http://intrasas.vgregion.se/upload/S%c3%84S/Processer/Pneumoni/Remisser/Sputumodling.pdf</vt:lpwstr>
      </vt:variant>
      <vt:variant>
        <vt:lpwstr/>
      </vt:variant>
      <vt:variant>
        <vt:i4>3407995</vt:i4>
      </vt:variant>
      <vt:variant>
        <vt:i4>3</vt:i4>
      </vt:variant>
      <vt:variant>
        <vt:i4>0</vt:i4>
      </vt:variant>
      <vt:variant>
        <vt:i4>5</vt:i4>
      </vt:variant>
      <vt:variant>
        <vt:lpwstr>http://intrasas.vgregion.se/upload/S%c3%84S/V%c3%a5rd_och_H%c3%a4lsa/Cov-id19/Covid-19 remiss NPH svalg.pdf</vt:lpwstr>
      </vt:variant>
      <vt:variant>
        <vt:lpwstr/>
      </vt:variant>
      <vt:variant>
        <vt:i4>327756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https://mellanarkiv-offentlig.vgregion.se/alfresco/s/archive/stream/public/v1/source/available/sofia/sas174-2133832218-103/native/Blododling barn.pdf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Pneumoni - standardvårdplan för barn på SÄS</dc:title>
  <dc:subject/>
  <dc:creator>patrik.jens.johansson@vgregion.se</dc:creator>
  <keywords/>
  <lastModifiedBy>Anders Bengtsson Lundqvist</lastModifiedBy>
  <revision>181</revision>
  <lastPrinted>2023-03-03T16:39:00.0000000Z</lastPrinted>
  <dcterms:created xsi:type="dcterms:W3CDTF">2022-03-24T06:46:00.0000000Z</dcterms:created>
  <dcterms:modified xsi:type="dcterms:W3CDTF">2023-11-21T14:45:00.0000000Z</dcterms:modified>
</coreProperties>
</file>