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DAF18" w14:textId="77777777" w:rsidR="0070714D" w:rsidRPr="0070714D" w:rsidRDefault="0070714D" w:rsidP="002120B2">
      <w:pPr>
        <w:pStyle w:val="Rubrik1"/>
        <w:rPr>
          <w:rFonts w:ascii="Segoe UI" w:hAnsi="Segoe UI" w:cs="Segoe UI"/>
          <w:sz w:val="18"/>
          <w:szCs w:val="18"/>
        </w:rPr>
      </w:pPr>
      <w:r w:rsidRPr="0070714D">
        <w:t>Höftfraktur - Mobiliseringsschema </w:t>
      </w:r>
    </w:p>
    <w:p w14:paraId="4652F2FA" w14:textId="115FBB83" w:rsidR="0070714D" w:rsidRPr="0070714D" w:rsidRDefault="0070714D" w:rsidP="0035528F">
      <w:pPr>
        <w:rPr>
          <w:rFonts w:ascii="Segoe UI" w:hAnsi="Segoe UI" w:cs="Segoe UI"/>
          <w:sz w:val="18"/>
          <w:szCs w:val="18"/>
        </w:rPr>
      </w:pPr>
      <w:r w:rsidRPr="0070714D">
        <w:t>Rutinen ingår i höftfrakturprocessen SÄS</w:t>
      </w:r>
    </w:p>
    <w:p w14:paraId="774030B1" w14:textId="20A952AE" w:rsidR="0070714D" w:rsidRPr="0070714D" w:rsidRDefault="0070714D" w:rsidP="0035528F">
      <w:pPr>
        <w:pStyle w:val="Rubrik2"/>
        <w:rPr>
          <w:rFonts w:ascii="Segoe UI" w:hAnsi="Segoe UI" w:cs="Segoe UI"/>
          <w:sz w:val="18"/>
          <w:szCs w:val="18"/>
        </w:rPr>
      </w:pPr>
      <w:r w:rsidRPr="0070714D">
        <w:t>Sammanfattning</w:t>
      </w:r>
    </w:p>
    <w:p w14:paraId="7498E844" w14:textId="4B0FB671" w:rsidR="0070714D" w:rsidRPr="0070714D" w:rsidRDefault="0070714D" w:rsidP="0035528F">
      <w:pPr>
        <w:rPr>
          <w:rFonts w:ascii="Segoe UI" w:hAnsi="Segoe UI" w:cs="Segoe UI"/>
          <w:sz w:val="18"/>
          <w:szCs w:val="18"/>
        </w:rPr>
      </w:pPr>
      <w:r w:rsidRPr="0070714D">
        <w:t>Underlaget är en vägledning om mobiliseringsmål och metod baserat på vårdspår.</w:t>
      </w:r>
      <w:r w:rsidR="00924E75">
        <w:t xml:space="preserve"> Se rutin</w:t>
      </w:r>
      <w:r w:rsidR="00061B24">
        <w:t xml:space="preserve"> </w:t>
      </w:r>
      <w:hyperlink r:id="rId12" w:history="1">
        <w:r w:rsidR="00061B24" w:rsidRPr="00061B24">
          <w:rPr>
            <w:rStyle w:val="Hyperlnk"/>
          </w:rPr>
          <w:t>Val av vårdspår.</w:t>
        </w:r>
      </w:hyperlink>
    </w:p>
    <w:p w14:paraId="29135D2F" w14:textId="1AD598A2" w:rsidR="0070714D" w:rsidRPr="0070714D" w:rsidRDefault="0070714D" w:rsidP="0035528F">
      <w:pPr>
        <w:pStyle w:val="Rubrik2"/>
        <w:rPr>
          <w:rFonts w:ascii="Segoe UI" w:hAnsi="Segoe UI" w:cs="Segoe UI"/>
          <w:sz w:val="18"/>
          <w:szCs w:val="18"/>
        </w:rPr>
      </w:pPr>
      <w:r w:rsidRPr="0070714D">
        <w:t>Förändringar sedan föregående version</w:t>
      </w:r>
    </w:p>
    <w:p w14:paraId="66EA9DE0" w14:textId="0F4D33E7" w:rsidR="0070714D" w:rsidRPr="0070714D" w:rsidRDefault="0070714D" w:rsidP="0035528F">
      <w:pPr>
        <w:rPr>
          <w:rFonts w:ascii="Segoe UI" w:hAnsi="Segoe UI" w:cs="Segoe UI"/>
          <w:sz w:val="18"/>
          <w:szCs w:val="18"/>
        </w:rPr>
      </w:pPr>
      <w:r w:rsidRPr="0070714D">
        <w:t>Större revidering kopplat till införande av vårdspår.</w:t>
      </w:r>
    </w:p>
    <w:p w14:paraId="51B7975B" w14:textId="1FCCEF79" w:rsidR="0070714D" w:rsidRPr="0070714D" w:rsidRDefault="0070714D" w:rsidP="0035528F">
      <w:pPr>
        <w:pStyle w:val="Rubrik2"/>
        <w:rPr>
          <w:rFonts w:ascii="Segoe UI" w:hAnsi="Segoe UI" w:cs="Segoe UI"/>
          <w:sz w:val="18"/>
          <w:szCs w:val="18"/>
        </w:rPr>
      </w:pPr>
      <w:r w:rsidRPr="0070714D">
        <w:t>Genomförande</w:t>
      </w:r>
    </w:p>
    <w:p w14:paraId="0B365701" w14:textId="140BC489" w:rsidR="0070714D" w:rsidRPr="0070714D" w:rsidRDefault="0070714D" w:rsidP="0035528F">
      <w:pPr>
        <w:rPr>
          <w:rFonts w:ascii="Segoe UI" w:hAnsi="Segoe UI" w:cs="Segoe UI"/>
          <w:sz w:val="18"/>
          <w:szCs w:val="18"/>
        </w:rPr>
      </w:pPr>
      <w:r w:rsidRPr="0070714D">
        <w:t xml:space="preserve">Med begreppet </w:t>
      </w:r>
      <w:r w:rsidRPr="0070714D">
        <w:rPr>
          <w:i/>
          <w:iCs/>
        </w:rPr>
        <w:t>vardagsträning</w:t>
      </w:r>
      <w:r w:rsidRPr="0070714D">
        <w:t xml:space="preserve"> avses förflyttning/personlig vård utifrån patientens egna förmåga. Patienten ska få vara så självständig som möjligt och enbart stöttas vid behov.</w:t>
      </w:r>
    </w:p>
    <w:p w14:paraId="3EB465C7" w14:textId="0D4BDC07" w:rsidR="0070714D" w:rsidRPr="0070714D" w:rsidRDefault="0070714D" w:rsidP="0035528F">
      <w:pPr>
        <w:rPr>
          <w:rFonts w:ascii="Segoe UI" w:hAnsi="Segoe UI" w:cs="Segoe UI"/>
          <w:sz w:val="18"/>
          <w:szCs w:val="18"/>
        </w:rPr>
      </w:pPr>
      <w:r w:rsidRPr="0070714D">
        <w:t>När det är lämpligt att byta förflyttningshjälpmedel kan detta göras av omvårdnads- eller rehabpersonal. Om man som omvårdnadspersonal känner sig osäker, kontakta arbetsterapeut/fysioterapeut</w:t>
      </w:r>
      <w:r w:rsidR="00887654">
        <w:t>.</w:t>
      </w:r>
    </w:p>
    <w:p w14:paraId="29B167C6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15E6E0A9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5545830B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66C11A0E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19117BDB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4EC94232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19FD5680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26EC3A47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4F847E19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28E669CA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2A7522A8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6ABF4A51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4792E39C" w14:textId="77777777" w:rsidR="0070714D" w:rsidRPr="0070714D" w:rsidRDefault="0070714D" w:rsidP="0070714D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70714D">
        <w:t> </w:t>
      </w:r>
    </w:p>
    <w:p w14:paraId="6932BDDF" w14:textId="2710329F" w:rsidR="0070714D" w:rsidRPr="0070714D" w:rsidRDefault="0070714D" w:rsidP="0035528F">
      <w:pPr>
        <w:pStyle w:val="Rubrik3"/>
        <w:rPr>
          <w:rFonts w:ascii="Segoe UI" w:hAnsi="Segoe UI" w:cs="Segoe UI"/>
          <w:sz w:val="18"/>
          <w:szCs w:val="18"/>
        </w:rPr>
      </w:pPr>
      <w:r w:rsidRPr="0070714D">
        <w:lastRenderedPageBreak/>
        <w:t>Mobiliseringsschema – vårdspår 1</w:t>
      </w:r>
    </w:p>
    <w:tbl>
      <w:tblPr>
        <w:tblW w:w="8384" w:type="dxa"/>
        <w:tblInd w:w="96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Vårdspårstabell 1"/>
        <w:tblDescription w:val="Mobiliseringsschema för dag 1-2 samt 3-6"/>
      </w:tblPr>
      <w:tblGrid>
        <w:gridCol w:w="3139"/>
        <w:gridCol w:w="3260"/>
        <w:gridCol w:w="1985"/>
      </w:tblGrid>
      <w:tr w:rsidR="00557F62" w:rsidRPr="0070714D" w14:paraId="67ADBF9B" w14:textId="77777777" w:rsidTr="009C4DDB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hideMark/>
          </w:tcPr>
          <w:p w14:paraId="5AAB0AEC" w14:textId="53F03A29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Dag 1-2</w:t>
            </w:r>
          </w:p>
        </w:tc>
        <w:tc>
          <w:tcPr>
            <w:tcW w:w="326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hideMark/>
          </w:tcPr>
          <w:p w14:paraId="6ECEE3B0" w14:textId="41F41202" w:rsidR="0070714D" w:rsidRPr="0070714D" w:rsidRDefault="0070714D" w:rsidP="005D2469">
            <w:pPr>
              <w:keepNext/>
              <w:keepLines/>
              <w:spacing w:after="0" w:line="240" w:lineRule="auto"/>
              <w:ind w:left="0" w:right="-113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Dag 3-6</w:t>
            </w:r>
          </w:p>
        </w:tc>
        <w:tc>
          <w:tcPr>
            <w:tcW w:w="1985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hideMark/>
          </w:tcPr>
          <w:p w14:paraId="1201BC9E" w14:textId="4B63ABC5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Mål</w:t>
            </w:r>
          </w:p>
        </w:tc>
      </w:tr>
      <w:tr w:rsidR="00557F62" w:rsidRPr="0070714D" w14:paraId="0116A3EB" w14:textId="77777777" w:rsidTr="009C4DDB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0F9C7EB8" w14:textId="2009C2B9" w:rsidR="0070714D" w:rsidRPr="0070714D" w:rsidRDefault="0070714D" w:rsidP="0099449F">
            <w:pPr>
              <w:keepNext/>
              <w:keepLines/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Mobilisering till sängkant på postop. eller på avdelningen.</w:t>
            </w:r>
          </w:p>
        </w:tc>
        <w:tc>
          <w:tcPr>
            <w:tcW w:w="326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40C6EEAB" w14:textId="0E3B96B8" w:rsidR="0070714D" w:rsidRPr="0070714D" w:rsidRDefault="0070714D" w:rsidP="00C74129">
            <w:pPr>
              <w:keepNext/>
              <w:keepLines/>
              <w:spacing w:after="100" w:line="240" w:lineRule="auto"/>
              <w:ind w:left="0" w:right="-113"/>
              <w:textAlignment w:val="baseline"/>
            </w:pPr>
            <w:r w:rsidRPr="0070714D">
              <w:t>Vid behov: träning med rehabassistent</w:t>
            </w:r>
            <w:r w:rsidR="008A73C9">
              <w:t xml:space="preserve"> </w:t>
            </w:r>
            <w:r w:rsidRPr="0070714D">
              <w:t>i</w:t>
            </w:r>
            <w:r w:rsidR="008A73C9">
              <w:t xml:space="preserve"> </w:t>
            </w:r>
            <w:r w:rsidRPr="0070714D">
              <w:t>träningsprogram/gång/</w:t>
            </w:r>
            <w:r w:rsidR="00C74129">
              <w:br/>
            </w:r>
            <w:r w:rsidRPr="0070714D">
              <w:t>ADL</w:t>
            </w:r>
          </w:p>
        </w:tc>
        <w:tc>
          <w:tcPr>
            <w:tcW w:w="1985" w:type="dxa"/>
            <w:vMerge w:val="restart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hideMark/>
          </w:tcPr>
          <w:p w14:paraId="4F485724" w14:textId="2FA33A02" w:rsidR="0070714D" w:rsidRPr="009C4DDB" w:rsidRDefault="0070714D" w:rsidP="00B33166">
            <w:pPr>
              <w:keepNext/>
              <w:keepLines/>
              <w:spacing w:after="0" w:line="240" w:lineRule="auto"/>
              <w:ind w:left="138" w:right="0"/>
              <w:textAlignment w:val="baseline"/>
            </w:pPr>
            <w:r w:rsidRPr="009C4DDB">
              <w:rPr>
                <w:color w:val="FFFFFF"/>
              </w:rPr>
              <w:t>Förflyttningar självständigt eller med minimal hjälp av annan person.</w:t>
            </w:r>
          </w:p>
          <w:p w14:paraId="2543D4D3" w14:textId="26BAC00E" w:rsidR="0070714D" w:rsidRPr="009C4DDB" w:rsidRDefault="0070714D" w:rsidP="006F7A13">
            <w:pPr>
              <w:keepNext/>
              <w:keepLines/>
              <w:spacing w:after="0" w:line="240" w:lineRule="auto"/>
              <w:ind w:left="147" w:right="0"/>
              <w:textAlignment w:val="baseline"/>
            </w:pPr>
          </w:p>
          <w:p w14:paraId="364866D7" w14:textId="0244DC0E" w:rsidR="0070714D" w:rsidRPr="009C4DDB" w:rsidRDefault="0070714D" w:rsidP="006F7A13">
            <w:pPr>
              <w:keepNext/>
              <w:keepLines/>
              <w:spacing w:after="0" w:line="240" w:lineRule="auto"/>
              <w:ind w:left="147" w:right="0"/>
              <w:textAlignment w:val="baseline"/>
            </w:pPr>
            <w:r w:rsidRPr="009C4DDB">
              <w:rPr>
                <w:color w:val="FFFFFF"/>
              </w:rPr>
              <w:t>Gång med lämpligt gånghjälpmedel.</w:t>
            </w:r>
          </w:p>
          <w:p w14:paraId="6E80C0D8" w14:textId="77777777" w:rsidR="00B33166" w:rsidRPr="009C4DDB" w:rsidRDefault="00B33166" w:rsidP="006F7A13">
            <w:pPr>
              <w:keepNext/>
              <w:keepLines/>
              <w:spacing w:after="0" w:line="240" w:lineRule="auto"/>
              <w:ind w:left="147" w:right="0"/>
              <w:textAlignment w:val="baseline"/>
              <w:rPr>
                <w:color w:val="FFFFFF"/>
              </w:rPr>
            </w:pPr>
          </w:p>
          <w:p w14:paraId="532BC767" w14:textId="0CE95579" w:rsidR="0070714D" w:rsidRPr="009C4DDB" w:rsidRDefault="0070714D" w:rsidP="006F7A13">
            <w:pPr>
              <w:keepNext/>
              <w:keepLines/>
              <w:spacing w:after="0" w:line="240" w:lineRule="auto"/>
              <w:ind w:left="147" w:right="0"/>
              <w:textAlignment w:val="baseline"/>
            </w:pPr>
            <w:r w:rsidRPr="009C4DDB">
              <w:rPr>
                <w:color w:val="FFFFFF"/>
              </w:rPr>
              <w:t>ADL självständigt eller med minimal hjälp av annan person.</w:t>
            </w:r>
          </w:p>
          <w:p w14:paraId="518D8F76" w14:textId="22DB86CB" w:rsidR="0070714D" w:rsidRPr="009C4DDB" w:rsidRDefault="0070714D" w:rsidP="006F7A13">
            <w:pPr>
              <w:keepNext/>
              <w:keepLines/>
              <w:spacing w:after="0" w:line="240" w:lineRule="auto"/>
              <w:ind w:left="147" w:right="0"/>
              <w:textAlignment w:val="baseline"/>
            </w:pPr>
          </w:p>
          <w:p w14:paraId="3EC581ED" w14:textId="28E2E0EC" w:rsidR="0070714D" w:rsidRPr="009C4DDB" w:rsidRDefault="0070714D" w:rsidP="006F7A13">
            <w:pPr>
              <w:keepNext/>
              <w:keepLines/>
              <w:spacing w:after="0" w:line="240" w:lineRule="auto"/>
              <w:ind w:left="147" w:right="0"/>
              <w:textAlignment w:val="baseline"/>
            </w:pPr>
            <w:r w:rsidRPr="009C4DDB">
              <w:rPr>
                <w:color w:val="FFFFFF"/>
              </w:rPr>
              <w:t>Självständigt i träningsprogram.</w:t>
            </w:r>
          </w:p>
          <w:p w14:paraId="3A1635B1" w14:textId="046E298F" w:rsidR="005B37AA" w:rsidRPr="0070714D" w:rsidRDefault="005B37AA" w:rsidP="0035528F">
            <w:pPr>
              <w:keepNext/>
              <w:keepLines/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</w:tc>
      </w:tr>
      <w:tr w:rsidR="00AC4CE2" w:rsidRPr="0070714D" w14:paraId="06FA8825" w14:textId="77777777" w:rsidTr="009C4DDB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5C9B0EF7" w14:textId="2DE0F092" w:rsidR="0070714D" w:rsidRPr="0070714D" w:rsidRDefault="0070714D" w:rsidP="0099449F">
            <w:pPr>
              <w:keepNext/>
              <w:keepLines/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Mobilisering till toalett med gåbord på postop. eller på avdelningen.</w:t>
            </w:r>
          </w:p>
        </w:tc>
        <w:tc>
          <w:tcPr>
            <w:tcW w:w="326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04362446" w14:textId="117E0892" w:rsidR="0070714D" w:rsidRPr="0070714D" w:rsidRDefault="0070714D" w:rsidP="0099449F">
            <w:pPr>
              <w:keepNext/>
              <w:keepLines/>
              <w:spacing w:after="100" w:line="240" w:lineRule="auto"/>
              <w:ind w:left="0" w:right="-113"/>
              <w:textAlignment w:val="baseline"/>
            </w:pPr>
            <w:r w:rsidRPr="0070714D">
              <w:t>Vardagsträning med undersköterska; gång till toalett, om möjligt gång till dagrum</w:t>
            </w:r>
          </w:p>
        </w:tc>
        <w:tc>
          <w:tcPr>
            <w:tcW w:w="1985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2C1A45F5" w14:textId="77777777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</w:pPr>
          </w:p>
        </w:tc>
      </w:tr>
      <w:tr w:rsidR="005B37AA" w:rsidRPr="0070714D" w14:paraId="4A36E15C" w14:textId="77777777" w:rsidTr="009C4DDB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5445B980" w14:textId="0F571C4D" w:rsidR="0070714D" w:rsidRPr="001B3EAC" w:rsidRDefault="0070714D" w:rsidP="001B3EAC">
            <w:pPr>
              <w:keepNext/>
              <w:keepLines/>
              <w:spacing w:after="100" w:line="240" w:lineRule="auto"/>
              <w:ind w:left="0" w:right="856"/>
              <w:textAlignment w:val="baseline"/>
            </w:pPr>
            <w:r w:rsidRPr="0070714D">
              <w:t>Bedöms av arbetsterapeut/fysioterapeut/rehabassistent</w:t>
            </w:r>
          </w:p>
          <w:p w14:paraId="11EA36F9" w14:textId="3D14F1A1" w:rsidR="0070714D" w:rsidRPr="0070714D" w:rsidRDefault="0070714D" w:rsidP="0099449F">
            <w:pPr>
              <w:keepNext/>
              <w:keepLines/>
              <w:spacing w:after="100" w:line="240" w:lineRule="auto"/>
              <w:ind w:left="0" w:right="0"/>
              <w:jc w:val="center"/>
              <w:textAlignment w:val="baseline"/>
              <w:rPr>
                <w:b/>
                <w:bCs/>
              </w:rPr>
            </w:pPr>
          </w:p>
        </w:tc>
        <w:tc>
          <w:tcPr>
            <w:tcW w:w="326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2F8FC87A" w14:textId="7373C8AA" w:rsidR="0070714D" w:rsidRPr="0070714D" w:rsidRDefault="0070714D" w:rsidP="005149C8">
            <w:pPr>
              <w:keepNext/>
              <w:keepLines/>
              <w:spacing w:after="100" w:line="240" w:lineRule="auto"/>
              <w:ind w:left="0" w:right="-113"/>
              <w:textAlignment w:val="baseline"/>
            </w:pPr>
            <w:r w:rsidRPr="0070714D">
              <w:t xml:space="preserve">Utvärdering </w:t>
            </w:r>
            <w:r w:rsidR="005D2469">
              <w:t>av h</w:t>
            </w:r>
            <w:r w:rsidR="005B37AA">
              <w:t>j</w:t>
            </w:r>
            <w:r w:rsidRPr="0070714D">
              <w:t>älpmedelsbehov av arbetsterapeut/</w:t>
            </w:r>
            <w:r w:rsidR="00C74129">
              <w:br/>
            </w:r>
            <w:r w:rsidR="005149C8">
              <w:t>f</w:t>
            </w:r>
            <w:r w:rsidRPr="0070714D">
              <w:t>ysioterapeut</w:t>
            </w:r>
          </w:p>
        </w:tc>
        <w:tc>
          <w:tcPr>
            <w:tcW w:w="1985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3A0AC511" w14:textId="77777777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</w:pPr>
          </w:p>
        </w:tc>
      </w:tr>
      <w:tr w:rsidR="005B37AA" w:rsidRPr="0070714D" w14:paraId="1CEC0BC0" w14:textId="77777777" w:rsidTr="009C4DDB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11D8E89E" w14:textId="326FA1D9" w:rsidR="0070714D" w:rsidRPr="0070714D" w:rsidRDefault="0070714D" w:rsidP="0099449F">
            <w:pPr>
              <w:keepNext/>
              <w:keepLines/>
              <w:spacing w:after="100" w:line="240" w:lineRule="auto"/>
              <w:ind w:left="0" w:right="0"/>
              <w:textAlignment w:val="baseline"/>
              <w:rPr>
                <w:b/>
                <w:bCs/>
              </w:rPr>
            </w:pPr>
            <w:r w:rsidRPr="0070714D">
              <w:t>Träningsprogram med rehabassistent.</w:t>
            </w:r>
          </w:p>
        </w:tc>
        <w:tc>
          <w:tcPr>
            <w:tcW w:w="326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4960A414" w14:textId="73FD59A6" w:rsidR="0070714D" w:rsidRPr="0070714D" w:rsidRDefault="0070714D" w:rsidP="00C74129">
            <w:pPr>
              <w:keepNext/>
              <w:keepLines/>
              <w:spacing w:after="100" w:line="240" w:lineRule="auto"/>
              <w:ind w:left="0" w:right="-113"/>
              <w:textAlignment w:val="baseline"/>
            </w:pPr>
            <w:r w:rsidRPr="0070714D">
              <w:t>Vid behov: trappträning med fysioterapeut/</w:t>
            </w:r>
            <w:r w:rsidR="00C74129">
              <w:br/>
            </w:r>
            <w:r w:rsidR="001B3EAC">
              <w:t>r</w:t>
            </w:r>
            <w:r w:rsidRPr="0070714D">
              <w:t>ehab</w:t>
            </w:r>
            <w:r w:rsidR="008A73C9">
              <w:t>a</w:t>
            </w:r>
            <w:r w:rsidRPr="0070714D">
              <w:t>ssistent</w:t>
            </w:r>
          </w:p>
        </w:tc>
        <w:tc>
          <w:tcPr>
            <w:tcW w:w="1985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1B837354" w14:textId="77777777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</w:pPr>
          </w:p>
        </w:tc>
      </w:tr>
      <w:tr w:rsidR="005B37AA" w:rsidRPr="0070714D" w14:paraId="3F0FECB4" w14:textId="77777777" w:rsidTr="009C4DDB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268B7B00" w14:textId="45173DA9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  <w:textAlignment w:val="baseline"/>
              <w:rPr>
                <w:b/>
                <w:bCs/>
              </w:rPr>
            </w:pPr>
            <w:r w:rsidRPr="0070714D">
              <w:t>Vardagsträning med omvårdnadspersonal. Påminna om träningsprogrammet</w:t>
            </w:r>
          </w:p>
          <w:p w14:paraId="4FFA75F5" w14:textId="41A3A8CE" w:rsidR="0070714D" w:rsidRPr="0070714D" w:rsidRDefault="0070714D" w:rsidP="0035528F">
            <w:pPr>
              <w:keepNext/>
              <w:keepLines/>
              <w:spacing w:after="0" w:line="240" w:lineRule="auto"/>
              <w:ind w:left="0" w:right="855"/>
              <w:textAlignment w:val="baseline"/>
              <w:rPr>
                <w:b/>
                <w:bCs/>
              </w:rPr>
            </w:pPr>
          </w:p>
        </w:tc>
        <w:tc>
          <w:tcPr>
            <w:tcW w:w="326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568C125E" w14:textId="0A5D8AD4" w:rsidR="0070714D" w:rsidRPr="0070714D" w:rsidRDefault="0070714D" w:rsidP="005D2469">
            <w:pPr>
              <w:keepNext/>
              <w:keepLines/>
              <w:spacing w:after="0" w:line="240" w:lineRule="auto"/>
              <w:ind w:left="0" w:right="-113"/>
              <w:textAlignment w:val="baseline"/>
            </w:pPr>
          </w:p>
        </w:tc>
        <w:tc>
          <w:tcPr>
            <w:tcW w:w="1985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56A97C3C" w14:textId="77777777" w:rsidR="0070714D" w:rsidRPr="0070714D" w:rsidRDefault="0070714D" w:rsidP="0035528F">
            <w:pPr>
              <w:keepNext/>
              <w:keepLines/>
              <w:spacing w:after="0" w:line="240" w:lineRule="auto"/>
              <w:ind w:left="0" w:right="0"/>
            </w:pPr>
          </w:p>
        </w:tc>
      </w:tr>
    </w:tbl>
    <w:p w14:paraId="60F8863D" w14:textId="5A213EF1" w:rsidR="0070714D" w:rsidRPr="0070714D" w:rsidRDefault="0070714D" w:rsidP="00E136E3">
      <w:pPr>
        <w:keepNext/>
        <w:keepLines/>
        <w:spacing w:after="0" w:line="240" w:lineRule="auto"/>
        <w:ind w:left="555" w:right="855" w:firstLine="438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70714D">
        <w:rPr>
          <w:rFonts w:ascii="Calibri" w:hAnsi="Calibri" w:cs="Calibri"/>
          <w:color w:val="000000"/>
          <w:sz w:val="18"/>
          <w:szCs w:val="18"/>
          <w:shd w:val="clear" w:color="auto" w:fill="FFFFFF"/>
        </w:rPr>
        <w:t>*mål och åtgärder är en riktlinje, får modifieras efter patient +/- </w:t>
      </w:r>
    </w:p>
    <w:p w14:paraId="4A974968" w14:textId="48788E19" w:rsidR="00E54551" w:rsidRDefault="00E54551" w:rsidP="00F67C6B">
      <w:pPr>
        <w:pStyle w:val="Rubrik3"/>
        <w:widowControl w:val="0"/>
      </w:pPr>
    </w:p>
    <w:p w14:paraId="6597A9D2" w14:textId="77777777" w:rsidR="00E54551" w:rsidRDefault="00E54551" w:rsidP="00F67C6B">
      <w:pPr>
        <w:pStyle w:val="Rubrik3"/>
        <w:widowControl w:val="0"/>
      </w:pPr>
    </w:p>
    <w:p w14:paraId="62F94A18" w14:textId="77777777" w:rsidR="00E54551" w:rsidRDefault="00E54551" w:rsidP="00F67C6B">
      <w:pPr>
        <w:pStyle w:val="Rubrik3"/>
        <w:widowControl w:val="0"/>
      </w:pPr>
    </w:p>
    <w:p w14:paraId="5D9D677C" w14:textId="77777777" w:rsidR="00E54551" w:rsidRDefault="00E54551" w:rsidP="00F67C6B">
      <w:pPr>
        <w:pStyle w:val="Rubrik3"/>
        <w:widowControl w:val="0"/>
      </w:pPr>
    </w:p>
    <w:p w14:paraId="2EC548AE" w14:textId="77777777" w:rsidR="00E54551" w:rsidRDefault="00E54551" w:rsidP="00F67C6B">
      <w:pPr>
        <w:pStyle w:val="Rubrik3"/>
        <w:widowControl w:val="0"/>
      </w:pPr>
    </w:p>
    <w:p w14:paraId="5623A8C2" w14:textId="77777777" w:rsidR="00E54551" w:rsidRDefault="00E54551" w:rsidP="00F67C6B">
      <w:pPr>
        <w:pStyle w:val="Rubrik3"/>
        <w:widowControl w:val="0"/>
      </w:pPr>
    </w:p>
    <w:p w14:paraId="52E562BC" w14:textId="77777777" w:rsidR="005F3842" w:rsidRDefault="005F3842" w:rsidP="00F67C6B">
      <w:pPr>
        <w:pStyle w:val="Rubrik3"/>
        <w:widowControl w:val="0"/>
        <w:rPr>
          <w:rStyle w:val="Rubrik3Char"/>
        </w:rPr>
      </w:pPr>
    </w:p>
    <w:p w14:paraId="14EBA51D" w14:textId="77777777" w:rsidR="0099449F" w:rsidRDefault="0099449F" w:rsidP="00F67C6B">
      <w:pPr>
        <w:pStyle w:val="Rubrik3"/>
        <w:widowControl w:val="0"/>
        <w:rPr>
          <w:rStyle w:val="Rubrik3Char"/>
        </w:rPr>
      </w:pPr>
    </w:p>
    <w:p w14:paraId="224C60B3" w14:textId="77777777" w:rsidR="006F7A13" w:rsidRDefault="006F7A13" w:rsidP="00F67C6B">
      <w:pPr>
        <w:pStyle w:val="Rubrik3"/>
        <w:widowControl w:val="0"/>
        <w:rPr>
          <w:rStyle w:val="Rubrik3Char"/>
        </w:rPr>
      </w:pPr>
    </w:p>
    <w:p w14:paraId="4856A79A" w14:textId="77777777" w:rsidR="006F7A13" w:rsidRDefault="006F7A13" w:rsidP="00F67C6B">
      <w:pPr>
        <w:pStyle w:val="Rubrik3"/>
        <w:widowControl w:val="0"/>
        <w:rPr>
          <w:rStyle w:val="Rubrik3Char"/>
        </w:rPr>
      </w:pPr>
    </w:p>
    <w:p w14:paraId="47A03BE7" w14:textId="77777777" w:rsidR="00B33166" w:rsidRDefault="00B33166" w:rsidP="00D94E69">
      <w:pPr>
        <w:pStyle w:val="Rubrik3"/>
        <w:keepNext w:val="0"/>
        <w:keepLines w:val="0"/>
        <w:widowControl w:val="0"/>
        <w:rPr>
          <w:rStyle w:val="Rubrik3Char"/>
        </w:rPr>
      </w:pPr>
    </w:p>
    <w:p w14:paraId="69FD8017" w14:textId="77777777" w:rsidR="003545B4" w:rsidRPr="003545B4" w:rsidRDefault="003545B4" w:rsidP="003545B4">
      <w:pPr>
        <w:rPr>
          <w:rFonts w:eastAsiaTheme="majorEastAsia"/>
        </w:rPr>
      </w:pPr>
    </w:p>
    <w:p w14:paraId="30C9876C" w14:textId="5C732005" w:rsidR="0070714D" w:rsidRPr="0070714D" w:rsidRDefault="0070714D" w:rsidP="00D94E69">
      <w:pPr>
        <w:pStyle w:val="Rubrik3"/>
        <w:keepNext w:val="0"/>
        <w:keepLines w:val="0"/>
        <w:widowControl w:val="0"/>
        <w:rPr>
          <w:rFonts w:ascii="Segoe UI" w:hAnsi="Segoe UI" w:cs="Segoe UI"/>
          <w:color w:val="000000"/>
          <w:sz w:val="18"/>
          <w:szCs w:val="18"/>
        </w:rPr>
      </w:pPr>
      <w:r w:rsidRPr="0070714D">
        <w:rPr>
          <w:rStyle w:val="Rubrik3Char"/>
        </w:rPr>
        <w:lastRenderedPageBreak/>
        <w:t>Mobiliseringsschema - Vårdspår 2</w:t>
      </w:r>
    </w:p>
    <w:tbl>
      <w:tblPr>
        <w:tblW w:w="8505" w:type="dxa"/>
        <w:tblInd w:w="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Vårdspårstabell 2"/>
        <w:tblDescription w:val="Mobiliseringsschema för dag 1-2 samt 3-6"/>
      </w:tblPr>
      <w:tblGrid>
        <w:gridCol w:w="2976"/>
        <w:gridCol w:w="3119"/>
        <w:gridCol w:w="2410"/>
      </w:tblGrid>
      <w:tr w:rsidR="000A796C" w:rsidRPr="0070714D" w14:paraId="63AE1379" w14:textId="77777777" w:rsidTr="004026DF">
        <w:trPr>
          <w:trHeight w:val="300"/>
        </w:trPr>
        <w:tc>
          <w:tcPr>
            <w:tcW w:w="29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vAlign w:val="center"/>
            <w:hideMark/>
          </w:tcPr>
          <w:p w14:paraId="3E5D0696" w14:textId="6B0A2DD7" w:rsidR="000A796C" w:rsidRPr="0070714D" w:rsidRDefault="000A796C" w:rsidP="00D94E69">
            <w:pPr>
              <w:spacing w:after="0" w:line="240" w:lineRule="auto"/>
              <w:ind w:left="0" w:right="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Dag 1-2</w:t>
            </w:r>
          </w:p>
        </w:tc>
        <w:tc>
          <w:tcPr>
            <w:tcW w:w="311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vAlign w:val="center"/>
            <w:hideMark/>
          </w:tcPr>
          <w:p w14:paraId="11D285DB" w14:textId="008D7A3C" w:rsidR="000A796C" w:rsidRPr="0070714D" w:rsidRDefault="000A796C" w:rsidP="00D94E69">
            <w:pPr>
              <w:spacing w:after="0" w:line="240" w:lineRule="auto"/>
              <w:ind w:left="0" w:right="185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Dag 3-6</w:t>
            </w:r>
          </w:p>
        </w:tc>
        <w:tc>
          <w:tcPr>
            <w:tcW w:w="2410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vAlign w:val="center"/>
            <w:hideMark/>
          </w:tcPr>
          <w:p w14:paraId="5465E279" w14:textId="4E96FD47" w:rsidR="000A796C" w:rsidRPr="0070714D" w:rsidRDefault="000A796C" w:rsidP="00D94E69">
            <w:pPr>
              <w:spacing w:after="0" w:line="240" w:lineRule="auto"/>
              <w:ind w:left="0" w:right="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Mål</w:t>
            </w:r>
          </w:p>
        </w:tc>
      </w:tr>
      <w:tr w:rsidR="000A796C" w:rsidRPr="0070714D" w14:paraId="6B4F07E7" w14:textId="77777777" w:rsidTr="004026DF">
        <w:trPr>
          <w:trHeight w:val="300"/>
        </w:trPr>
        <w:tc>
          <w:tcPr>
            <w:tcW w:w="29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282DE8CB" w14:textId="682E05CA" w:rsidR="000A796C" w:rsidRPr="0070714D" w:rsidRDefault="000A796C" w:rsidP="00D94E69">
            <w:pPr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Mobilisering till sängkant på postop. eller på avdelningen.</w:t>
            </w:r>
          </w:p>
        </w:tc>
        <w:tc>
          <w:tcPr>
            <w:tcW w:w="311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6A81524C" w14:textId="0843845C" w:rsidR="000A796C" w:rsidRPr="0070714D" w:rsidRDefault="000A796C" w:rsidP="00DC4CDC">
            <w:pPr>
              <w:spacing w:after="100" w:line="240" w:lineRule="auto"/>
              <w:ind w:left="0" w:right="136"/>
              <w:textAlignment w:val="baseline"/>
            </w:pPr>
            <w:r w:rsidRPr="0070714D">
              <w:t>Vid behov: träning med rehabassistent i träningsprogram/gång/ADL</w:t>
            </w:r>
          </w:p>
        </w:tc>
        <w:tc>
          <w:tcPr>
            <w:tcW w:w="2410" w:type="dxa"/>
            <w:vMerge w:val="restart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hideMark/>
          </w:tcPr>
          <w:p w14:paraId="5501A474" w14:textId="570BC760" w:rsidR="000A796C" w:rsidRPr="00E941E1" w:rsidRDefault="000A796C" w:rsidP="00D94E69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Förflyttningar med måttlig hjälp av annan person.</w:t>
            </w:r>
          </w:p>
          <w:p w14:paraId="0304EC47" w14:textId="77777777" w:rsidR="000A796C" w:rsidRPr="00E941E1" w:rsidRDefault="000A796C" w:rsidP="00D94E69">
            <w:pPr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  <w:p w14:paraId="3B0EDA65" w14:textId="55E666DC" w:rsidR="000A796C" w:rsidRPr="00E941E1" w:rsidRDefault="000A796C" w:rsidP="00D94E69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Gående/stående med lämpligt hjälpmedel, alt. lyft och rullstol vid behov.</w:t>
            </w:r>
          </w:p>
          <w:p w14:paraId="7F4747B8" w14:textId="77777777" w:rsidR="000A796C" w:rsidRPr="00E941E1" w:rsidRDefault="000A796C" w:rsidP="00D94E69">
            <w:pPr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  <w:p w14:paraId="43DD2FE1" w14:textId="6EE917E9" w:rsidR="000A796C" w:rsidRPr="00E941E1" w:rsidRDefault="000A796C" w:rsidP="00D94E69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ADL med måttlig hjälp av annan person.</w:t>
            </w:r>
          </w:p>
          <w:p w14:paraId="059848C4" w14:textId="77777777" w:rsidR="000A796C" w:rsidRPr="00E941E1" w:rsidRDefault="000A796C" w:rsidP="00D94E69">
            <w:pPr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  <w:p w14:paraId="0A43EFB1" w14:textId="6C975B59" w:rsidR="000A796C" w:rsidRPr="0070714D" w:rsidRDefault="000A796C" w:rsidP="00D94E69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Träningsprogram självständigt/minimal-måttlig hjälp av annan person.</w:t>
            </w:r>
          </w:p>
        </w:tc>
      </w:tr>
      <w:tr w:rsidR="000A796C" w:rsidRPr="0070714D" w14:paraId="6DD18911" w14:textId="77777777" w:rsidTr="004026DF">
        <w:trPr>
          <w:trHeight w:val="300"/>
        </w:trPr>
        <w:tc>
          <w:tcPr>
            <w:tcW w:w="29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51EF285F" w14:textId="48A0FF22" w:rsidR="000A796C" w:rsidRPr="0070714D" w:rsidRDefault="000A796C" w:rsidP="00D94E69">
            <w:pPr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Mobilisering till toalett med gåbord på postop. eller på avdelningen.</w:t>
            </w:r>
          </w:p>
        </w:tc>
        <w:tc>
          <w:tcPr>
            <w:tcW w:w="311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5EEC9D4D" w14:textId="0A9D8105" w:rsidR="000A796C" w:rsidRPr="0070714D" w:rsidRDefault="000A796C" w:rsidP="00D94E69">
            <w:pPr>
              <w:spacing w:after="100" w:line="240" w:lineRule="auto"/>
              <w:ind w:left="0" w:right="185"/>
              <w:textAlignment w:val="baseline"/>
            </w:pPr>
            <w:r w:rsidRPr="0070714D">
              <w:t>Vardagsträning med undersköterska; gång till toalett, om möjligt gång till dagrum.</w:t>
            </w:r>
          </w:p>
        </w:tc>
        <w:tc>
          <w:tcPr>
            <w:tcW w:w="2410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365B762E" w14:textId="439AB953" w:rsidR="000A796C" w:rsidRPr="0070714D" w:rsidRDefault="000A796C" w:rsidP="00D94E69">
            <w:pPr>
              <w:spacing w:after="0" w:line="240" w:lineRule="auto"/>
              <w:ind w:left="0" w:right="0"/>
            </w:pPr>
          </w:p>
        </w:tc>
      </w:tr>
      <w:tr w:rsidR="000A796C" w:rsidRPr="0070714D" w14:paraId="71ED6897" w14:textId="77777777" w:rsidTr="004026DF">
        <w:trPr>
          <w:trHeight w:val="300"/>
        </w:trPr>
        <w:tc>
          <w:tcPr>
            <w:tcW w:w="29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5EAC0528" w14:textId="09574EA2" w:rsidR="000A796C" w:rsidRPr="0070714D" w:rsidRDefault="000A796C" w:rsidP="00D94E69">
            <w:pPr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Bedöms av arbetsterapeut/fysioterapeut/rehabassistent.</w:t>
            </w:r>
          </w:p>
        </w:tc>
        <w:tc>
          <w:tcPr>
            <w:tcW w:w="311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4FC3F0A7" w14:textId="0A007486" w:rsidR="000A796C" w:rsidRPr="0070714D" w:rsidRDefault="000A796C" w:rsidP="00DC4CDC">
            <w:pPr>
              <w:spacing w:after="100" w:line="240" w:lineRule="auto"/>
              <w:ind w:left="0" w:right="-5"/>
              <w:textAlignment w:val="baseline"/>
            </w:pPr>
            <w:r w:rsidRPr="0070714D">
              <w:t>Utvärdering av hjälpmedelsbehov av arbetsterapeut/fysioterapeut.</w:t>
            </w:r>
          </w:p>
        </w:tc>
        <w:tc>
          <w:tcPr>
            <w:tcW w:w="2410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2AF41C46" w14:textId="0295B5EB" w:rsidR="000A796C" w:rsidRPr="0070714D" w:rsidRDefault="000A796C" w:rsidP="00D94E69">
            <w:pPr>
              <w:spacing w:after="0" w:line="240" w:lineRule="auto"/>
              <w:ind w:left="0" w:right="0"/>
            </w:pPr>
          </w:p>
        </w:tc>
      </w:tr>
      <w:tr w:rsidR="000A796C" w:rsidRPr="0070714D" w14:paraId="58EEBDAB" w14:textId="77777777" w:rsidTr="004026DF">
        <w:trPr>
          <w:trHeight w:val="300"/>
        </w:trPr>
        <w:tc>
          <w:tcPr>
            <w:tcW w:w="29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4E978C58" w14:textId="77777777" w:rsidR="000A796C" w:rsidRDefault="000A796C" w:rsidP="00D94E69">
            <w:pPr>
              <w:spacing w:after="0" w:line="240" w:lineRule="auto"/>
              <w:ind w:left="0" w:right="0"/>
              <w:textAlignment w:val="baseline"/>
            </w:pPr>
            <w:r w:rsidRPr="0070714D">
              <w:t>Träningsprogram med rehabassistent</w:t>
            </w:r>
          </w:p>
          <w:p w14:paraId="12CA4E20" w14:textId="1ECD8C99" w:rsidR="000A796C" w:rsidRPr="0070714D" w:rsidRDefault="000A796C" w:rsidP="00D94E69">
            <w:pPr>
              <w:spacing w:after="0" w:line="240" w:lineRule="auto"/>
              <w:ind w:left="0" w:right="0"/>
              <w:textAlignment w:val="baseline"/>
              <w:rPr>
                <w:b/>
                <w:bCs/>
              </w:rPr>
            </w:pPr>
          </w:p>
        </w:tc>
        <w:tc>
          <w:tcPr>
            <w:tcW w:w="311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7623EB80" w14:textId="41674AFC" w:rsidR="000A796C" w:rsidRPr="0070714D" w:rsidRDefault="000A796C" w:rsidP="00DC4CDC">
            <w:pPr>
              <w:spacing w:after="0" w:line="240" w:lineRule="auto"/>
              <w:ind w:left="0" w:right="136"/>
              <w:textAlignment w:val="baseline"/>
            </w:pPr>
            <w:r w:rsidRPr="0070714D">
              <w:t>Vid behov: trappträning med fysioterapeut/rehabassistent</w:t>
            </w:r>
          </w:p>
        </w:tc>
        <w:tc>
          <w:tcPr>
            <w:tcW w:w="2410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5B0E9173" w14:textId="3DD5B1EB" w:rsidR="000A796C" w:rsidRPr="0070714D" w:rsidRDefault="000A796C" w:rsidP="00D94E69">
            <w:pPr>
              <w:spacing w:after="0" w:line="240" w:lineRule="auto"/>
              <w:ind w:left="0" w:right="0"/>
            </w:pPr>
          </w:p>
        </w:tc>
      </w:tr>
      <w:tr w:rsidR="000A796C" w:rsidRPr="0070714D" w14:paraId="4458E974" w14:textId="77777777" w:rsidTr="004026DF">
        <w:trPr>
          <w:trHeight w:val="300"/>
        </w:trPr>
        <w:tc>
          <w:tcPr>
            <w:tcW w:w="2976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4AB4B425" w14:textId="1383AE14" w:rsidR="000A796C" w:rsidRPr="0070714D" w:rsidRDefault="000A796C" w:rsidP="00D94E69">
            <w:pPr>
              <w:spacing w:after="0" w:line="240" w:lineRule="auto"/>
              <w:ind w:left="0" w:right="0"/>
              <w:textAlignment w:val="baseline"/>
              <w:rPr>
                <w:b/>
                <w:bCs/>
              </w:rPr>
            </w:pPr>
            <w:r w:rsidRPr="0070714D">
              <w:t>Vardagsträning med omvårdnadspersonal. Påminna om träningsprogrammet.</w:t>
            </w:r>
          </w:p>
        </w:tc>
        <w:tc>
          <w:tcPr>
            <w:tcW w:w="311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116FCB4F" w14:textId="3768FCDB" w:rsidR="000A796C" w:rsidRPr="0070714D" w:rsidRDefault="000A796C" w:rsidP="00D94E69">
            <w:pPr>
              <w:spacing w:after="0" w:line="240" w:lineRule="auto"/>
              <w:ind w:left="0" w:right="185"/>
              <w:textAlignment w:val="baseline"/>
            </w:pPr>
          </w:p>
        </w:tc>
        <w:tc>
          <w:tcPr>
            <w:tcW w:w="2410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08D73D57" w14:textId="1A440056" w:rsidR="000A796C" w:rsidRPr="0070714D" w:rsidRDefault="000A796C" w:rsidP="00D94E69">
            <w:pPr>
              <w:spacing w:after="0" w:line="240" w:lineRule="auto"/>
              <w:ind w:left="0" w:right="0"/>
            </w:pPr>
          </w:p>
        </w:tc>
      </w:tr>
    </w:tbl>
    <w:p w14:paraId="2200DF7C" w14:textId="4309A42A" w:rsidR="0070714D" w:rsidRPr="0070714D" w:rsidRDefault="0070714D" w:rsidP="00D94E69">
      <w:pPr>
        <w:pStyle w:val="Beskrivning"/>
        <w:rPr>
          <w:rFonts w:ascii="Segoe UI" w:hAnsi="Segoe UI" w:cs="Segoe UI"/>
        </w:rPr>
      </w:pPr>
      <w:r w:rsidRPr="0070714D">
        <w:rPr>
          <w:shd w:val="clear" w:color="auto" w:fill="FFFFFF"/>
        </w:rPr>
        <w:t>*mål och åtgärder är en riktlinje, får modifieras efter patient +/- </w:t>
      </w:r>
    </w:p>
    <w:p w14:paraId="256215DB" w14:textId="7BAE59FD" w:rsidR="0070714D" w:rsidRPr="0070714D" w:rsidRDefault="0070714D" w:rsidP="002A5933">
      <w:pPr>
        <w:pStyle w:val="Rubrik3"/>
        <w:keepNext w:val="0"/>
        <w:keepLines w:val="0"/>
        <w:rPr>
          <w:rFonts w:ascii="Segoe UI" w:hAnsi="Segoe UI" w:cs="Segoe UI"/>
          <w:sz w:val="18"/>
          <w:szCs w:val="18"/>
        </w:rPr>
      </w:pPr>
      <w:r w:rsidRPr="0070714D">
        <w:t>Mobiliseringsschema - Vårdspår 3</w:t>
      </w:r>
    </w:p>
    <w:tbl>
      <w:tblPr>
        <w:tblW w:w="8510" w:type="dxa"/>
        <w:tblInd w:w="96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Vårdspårstabell 3"/>
        <w:tblDescription w:val="Mobiliseringsschema för dag 1-2 samt 3-6"/>
      </w:tblPr>
      <w:tblGrid>
        <w:gridCol w:w="3139"/>
        <w:gridCol w:w="2977"/>
        <w:gridCol w:w="2394"/>
      </w:tblGrid>
      <w:tr w:rsidR="00F251A0" w:rsidRPr="0070714D" w14:paraId="1786373F" w14:textId="77777777" w:rsidTr="002776F2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vAlign w:val="center"/>
            <w:hideMark/>
          </w:tcPr>
          <w:p w14:paraId="431F13EA" w14:textId="77777777" w:rsidR="00F251A0" w:rsidRPr="0070714D" w:rsidRDefault="00F251A0" w:rsidP="002776F2">
            <w:pPr>
              <w:spacing w:after="0" w:line="240" w:lineRule="auto"/>
              <w:ind w:left="0" w:right="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Dag 1-2</w:t>
            </w:r>
          </w:p>
        </w:tc>
        <w:tc>
          <w:tcPr>
            <w:tcW w:w="297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vAlign w:val="center"/>
            <w:hideMark/>
          </w:tcPr>
          <w:p w14:paraId="1A4BDF90" w14:textId="77777777" w:rsidR="00F251A0" w:rsidRPr="0070714D" w:rsidRDefault="00F251A0" w:rsidP="002776F2">
            <w:pPr>
              <w:spacing w:after="0" w:line="240" w:lineRule="auto"/>
              <w:ind w:left="0" w:right="14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Dag 3-6</w:t>
            </w:r>
          </w:p>
        </w:tc>
        <w:tc>
          <w:tcPr>
            <w:tcW w:w="239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vAlign w:val="center"/>
            <w:hideMark/>
          </w:tcPr>
          <w:p w14:paraId="6BCC4BD6" w14:textId="77777777" w:rsidR="00F251A0" w:rsidRPr="0070714D" w:rsidRDefault="00F251A0" w:rsidP="002776F2">
            <w:pPr>
              <w:spacing w:after="0" w:line="240" w:lineRule="auto"/>
              <w:ind w:left="0" w:right="0"/>
              <w:jc w:val="center"/>
              <w:textAlignment w:val="baseline"/>
              <w:rPr>
                <w:b/>
                <w:bCs/>
                <w:color w:val="FFFFFF"/>
              </w:rPr>
            </w:pPr>
            <w:r w:rsidRPr="0070714D">
              <w:rPr>
                <w:b/>
                <w:bCs/>
                <w:color w:val="FFFFFF"/>
              </w:rPr>
              <w:t>Mål</w:t>
            </w:r>
          </w:p>
        </w:tc>
      </w:tr>
      <w:tr w:rsidR="00F251A0" w:rsidRPr="0070714D" w14:paraId="403DA8A8" w14:textId="77777777" w:rsidTr="002776F2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130231F3" w14:textId="77777777" w:rsidR="00F251A0" w:rsidRPr="0070714D" w:rsidRDefault="00F251A0" w:rsidP="002776F2">
            <w:pPr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Mobilisering till sängkant på postop. eller på avdelningen.</w:t>
            </w:r>
          </w:p>
        </w:tc>
        <w:tc>
          <w:tcPr>
            <w:tcW w:w="297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5642E462" w14:textId="77777777" w:rsidR="00F251A0" w:rsidRPr="0070714D" w:rsidRDefault="00F251A0" w:rsidP="002776F2">
            <w:pPr>
              <w:spacing w:after="100" w:line="240" w:lineRule="auto"/>
              <w:ind w:left="0" w:right="37"/>
              <w:textAlignment w:val="baseline"/>
            </w:pPr>
            <w:r w:rsidRPr="0070714D">
              <w:t>Vid behov:träning med rehabassistent i träningsprogram/gång/ADL</w:t>
            </w:r>
          </w:p>
        </w:tc>
        <w:tc>
          <w:tcPr>
            <w:tcW w:w="2394" w:type="dxa"/>
            <w:vMerge w:val="restart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2A900"/>
            <w:hideMark/>
          </w:tcPr>
          <w:p w14:paraId="5F406AC7" w14:textId="77777777" w:rsidR="00F251A0" w:rsidRPr="00E941E1" w:rsidRDefault="00F251A0" w:rsidP="002776F2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Förflyttningar med måttlig-omfattande hjälp av annan person.</w:t>
            </w:r>
          </w:p>
          <w:p w14:paraId="454D32B4" w14:textId="77777777" w:rsidR="00F251A0" w:rsidRDefault="00F251A0" w:rsidP="002776F2">
            <w:pPr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  <w:p w14:paraId="3D9EF823" w14:textId="77777777" w:rsidR="00F251A0" w:rsidRPr="00E941E1" w:rsidRDefault="00F251A0" w:rsidP="002776F2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Gående/stående med lämpligt hjälpmedel, alt. lyft och rullstol vid behov.</w:t>
            </w:r>
          </w:p>
          <w:p w14:paraId="16A21AE7" w14:textId="77777777" w:rsidR="00F251A0" w:rsidRDefault="00F251A0" w:rsidP="002776F2">
            <w:pPr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  <w:p w14:paraId="63EECEA2" w14:textId="77777777" w:rsidR="00F251A0" w:rsidRPr="00E941E1" w:rsidRDefault="00F251A0" w:rsidP="002776F2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ADL med måttlig - omfattande hjälp av annan person.</w:t>
            </w:r>
          </w:p>
          <w:p w14:paraId="5B79F7F7" w14:textId="77777777" w:rsidR="00F251A0" w:rsidRDefault="00F251A0" w:rsidP="002776F2">
            <w:pPr>
              <w:spacing w:after="0" w:line="240" w:lineRule="auto"/>
              <w:ind w:left="0" w:right="0"/>
              <w:textAlignment w:val="baseline"/>
              <w:rPr>
                <w:color w:val="FFFFFF"/>
              </w:rPr>
            </w:pPr>
          </w:p>
          <w:p w14:paraId="712A93C5" w14:textId="77777777" w:rsidR="00F251A0" w:rsidRPr="00E941E1" w:rsidRDefault="00F251A0" w:rsidP="002776F2">
            <w:pPr>
              <w:spacing w:after="0" w:line="240" w:lineRule="auto"/>
              <w:ind w:left="0" w:right="0"/>
              <w:textAlignment w:val="baseline"/>
            </w:pPr>
            <w:r w:rsidRPr="00E941E1">
              <w:rPr>
                <w:color w:val="FFFFFF"/>
              </w:rPr>
              <w:t>Träningsprogram självständigt/minimal-måttlig hjälp av annan person.</w:t>
            </w:r>
          </w:p>
          <w:p w14:paraId="0973F2FE" w14:textId="77777777" w:rsidR="00F251A0" w:rsidRPr="0070714D" w:rsidRDefault="00F251A0" w:rsidP="002776F2">
            <w:pPr>
              <w:spacing w:after="0" w:line="240" w:lineRule="auto"/>
              <w:ind w:left="555" w:right="0"/>
              <w:textAlignment w:val="baseline"/>
            </w:pPr>
          </w:p>
        </w:tc>
      </w:tr>
      <w:tr w:rsidR="00F251A0" w:rsidRPr="0070714D" w14:paraId="38DE335B" w14:textId="77777777" w:rsidTr="002776F2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187BF938" w14:textId="77777777" w:rsidR="00F251A0" w:rsidRPr="0070714D" w:rsidRDefault="00F251A0" w:rsidP="002776F2">
            <w:pPr>
              <w:spacing w:after="100" w:line="240" w:lineRule="auto"/>
              <w:ind w:left="0" w:right="855"/>
              <w:textAlignment w:val="baseline"/>
              <w:rPr>
                <w:b/>
                <w:bCs/>
              </w:rPr>
            </w:pPr>
            <w:r w:rsidRPr="0070714D">
              <w:t>Mobilisering till toalett med gåbord på postop. eller på avdelningen</w:t>
            </w:r>
          </w:p>
        </w:tc>
        <w:tc>
          <w:tcPr>
            <w:tcW w:w="297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6714980F" w14:textId="77777777" w:rsidR="00F251A0" w:rsidRPr="0070714D" w:rsidRDefault="00F251A0" w:rsidP="002776F2">
            <w:pPr>
              <w:spacing w:after="100" w:line="240" w:lineRule="auto"/>
              <w:ind w:left="0" w:right="140"/>
              <w:textAlignment w:val="baseline"/>
            </w:pPr>
            <w:r w:rsidRPr="0070714D">
              <w:t>Vardagsträning med undersköterska; gång till toalett, om möjligt gång till dagrum.</w:t>
            </w:r>
          </w:p>
        </w:tc>
        <w:tc>
          <w:tcPr>
            <w:tcW w:w="2394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1C1A5291" w14:textId="77777777" w:rsidR="00F251A0" w:rsidRPr="0070714D" w:rsidRDefault="00F251A0" w:rsidP="002776F2">
            <w:pPr>
              <w:spacing w:after="0" w:line="240" w:lineRule="auto"/>
              <w:ind w:left="0" w:right="0"/>
            </w:pPr>
          </w:p>
        </w:tc>
      </w:tr>
      <w:tr w:rsidR="00F251A0" w:rsidRPr="0070714D" w14:paraId="42392A2B" w14:textId="77777777" w:rsidTr="002776F2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2241F57F" w14:textId="4C730201" w:rsidR="00F251A0" w:rsidRPr="007F055F" w:rsidRDefault="00F251A0" w:rsidP="002776F2">
            <w:pPr>
              <w:spacing w:after="100" w:line="240" w:lineRule="auto"/>
              <w:ind w:left="0" w:right="855"/>
              <w:textAlignment w:val="baseline"/>
            </w:pPr>
            <w:r w:rsidRPr="0070714D">
              <w:t>Bedöms av arbetsterapeut/fysioterapeut/rehabassistent.</w:t>
            </w:r>
          </w:p>
        </w:tc>
        <w:tc>
          <w:tcPr>
            <w:tcW w:w="297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0E81FFED" w14:textId="133C2037" w:rsidR="00F251A0" w:rsidRPr="0070714D" w:rsidRDefault="00F251A0" w:rsidP="002776F2">
            <w:pPr>
              <w:spacing w:after="100" w:line="240" w:lineRule="auto"/>
              <w:ind w:left="0" w:right="140"/>
              <w:textAlignment w:val="baseline"/>
            </w:pPr>
            <w:r w:rsidRPr="0070714D">
              <w:t>Utvärdering av hjälpmedelsbehov av arbetsterapeut/fysioterapeut.</w:t>
            </w:r>
          </w:p>
        </w:tc>
        <w:tc>
          <w:tcPr>
            <w:tcW w:w="2394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2C43DB19" w14:textId="77777777" w:rsidR="00F251A0" w:rsidRPr="0070714D" w:rsidRDefault="00F251A0" w:rsidP="002776F2">
            <w:pPr>
              <w:spacing w:after="0" w:line="240" w:lineRule="auto"/>
              <w:ind w:left="0" w:right="0"/>
            </w:pPr>
          </w:p>
        </w:tc>
      </w:tr>
      <w:tr w:rsidR="00F251A0" w:rsidRPr="0070714D" w14:paraId="2FFB11AF" w14:textId="77777777" w:rsidTr="002776F2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26139687" w14:textId="77777777" w:rsidR="00F251A0" w:rsidRPr="0070714D" w:rsidRDefault="00F251A0" w:rsidP="002776F2">
            <w:pPr>
              <w:spacing w:after="100" w:line="240" w:lineRule="auto"/>
              <w:ind w:left="0" w:right="0"/>
              <w:textAlignment w:val="baseline"/>
              <w:rPr>
                <w:b/>
                <w:bCs/>
              </w:rPr>
            </w:pPr>
            <w:r w:rsidRPr="0070714D">
              <w:t>Träningsprogram med rehabassistent.</w:t>
            </w:r>
          </w:p>
        </w:tc>
        <w:tc>
          <w:tcPr>
            <w:tcW w:w="297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hideMark/>
          </w:tcPr>
          <w:p w14:paraId="22F0C94B" w14:textId="74F62FCA" w:rsidR="00F251A0" w:rsidRPr="0070714D" w:rsidRDefault="00F251A0" w:rsidP="002776F2">
            <w:pPr>
              <w:spacing w:after="100" w:line="240" w:lineRule="auto"/>
              <w:ind w:left="0" w:right="140"/>
              <w:textAlignment w:val="baseline"/>
            </w:pPr>
            <w:r w:rsidRPr="0070714D">
              <w:t>Vid behov: trappträning med fysioterapeut/rehabassistent.</w:t>
            </w:r>
          </w:p>
        </w:tc>
        <w:tc>
          <w:tcPr>
            <w:tcW w:w="2394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0A671771" w14:textId="77777777" w:rsidR="00F251A0" w:rsidRPr="0070714D" w:rsidRDefault="00F251A0" w:rsidP="002776F2">
            <w:pPr>
              <w:spacing w:after="0" w:line="240" w:lineRule="auto"/>
              <w:ind w:left="0" w:right="0"/>
            </w:pPr>
          </w:p>
        </w:tc>
      </w:tr>
      <w:tr w:rsidR="00F251A0" w:rsidRPr="0070714D" w14:paraId="5BA0E93F" w14:textId="77777777" w:rsidTr="002776F2">
        <w:trPr>
          <w:trHeight w:val="300"/>
        </w:trPr>
        <w:tc>
          <w:tcPr>
            <w:tcW w:w="313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4DE232ED" w14:textId="77777777" w:rsidR="00F251A0" w:rsidRPr="0070714D" w:rsidRDefault="00F251A0" w:rsidP="002776F2">
            <w:pPr>
              <w:spacing w:after="0" w:line="240" w:lineRule="auto"/>
              <w:ind w:left="0" w:right="0"/>
              <w:textAlignment w:val="baseline"/>
              <w:rPr>
                <w:b/>
                <w:bCs/>
              </w:rPr>
            </w:pPr>
            <w:r w:rsidRPr="0070714D">
              <w:t>Vardagsträning med omvårdnadspersonal. Påminna om träningsprogrammet</w:t>
            </w:r>
          </w:p>
        </w:tc>
        <w:tc>
          <w:tcPr>
            <w:tcW w:w="297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EEC9"/>
            <w:hideMark/>
          </w:tcPr>
          <w:p w14:paraId="79C88B75" w14:textId="77777777" w:rsidR="00F251A0" w:rsidRPr="0070714D" w:rsidRDefault="00F251A0" w:rsidP="002776F2">
            <w:pPr>
              <w:spacing w:after="0" w:line="240" w:lineRule="auto"/>
              <w:ind w:left="0" w:right="140"/>
              <w:textAlignment w:val="baseline"/>
            </w:pPr>
          </w:p>
        </w:tc>
        <w:tc>
          <w:tcPr>
            <w:tcW w:w="2394" w:type="dxa"/>
            <w:vMerge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  <w:vAlign w:val="center"/>
            <w:hideMark/>
          </w:tcPr>
          <w:p w14:paraId="1D9AEDC9" w14:textId="77777777" w:rsidR="00F251A0" w:rsidRPr="0070714D" w:rsidRDefault="00F251A0" w:rsidP="002776F2">
            <w:pPr>
              <w:spacing w:after="0" w:line="240" w:lineRule="auto"/>
              <w:ind w:left="0" w:right="0"/>
            </w:pPr>
          </w:p>
        </w:tc>
      </w:tr>
    </w:tbl>
    <w:p w14:paraId="615B2F16" w14:textId="0D2BD1D7" w:rsidR="0070714D" w:rsidRPr="0070714D" w:rsidRDefault="0070714D" w:rsidP="006378A5">
      <w:pPr>
        <w:pStyle w:val="Beskrivning"/>
        <w:ind w:left="0" w:firstLine="992"/>
        <w:rPr>
          <w:rFonts w:ascii="Segoe UI" w:hAnsi="Segoe UI" w:cs="Segoe UI"/>
        </w:rPr>
      </w:pPr>
      <w:r w:rsidRPr="0070714D">
        <w:rPr>
          <w:shd w:val="clear" w:color="auto" w:fill="FFFFFF"/>
        </w:rPr>
        <w:t>*mål och åtgärder är en riktlinje, får modifieras efter patient +/- </w:t>
      </w:r>
    </w:p>
    <w:p w14:paraId="61F01B5F" w14:textId="48B3BE34" w:rsidR="00905F5C" w:rsidRDefault="00786951" w:rsidP="006378A5">
      <w:pPr>
        <w:pStyle w:val="Rubrik2"/>
      </w:pPr>
      <w:r>
        <w:lastRenderedPageBreak/>
        <w:t>Dokumentinformation</w:t>
      </w:r>
    </w:p>
    <w:p w14:paraId="7A24F321" w14:textId="08FF3AED" w:rsidR="0070714D" w:rsidRDefault="00905F5C" w:rsidP="006378A5">
      <w:pPr>
        <w:keepNext/>
        <w:keepLines/>
        <w:spacing w:after="0"/>
        <w:rPr>
          <w:b/>
          <w:bCs/>
        </w:rPr>
      </w:pPr>
      <w:r w:rsidRPr="00786951">
        <w:rPr>
          <w:b/>
          <w:bCs/>
          <w:color w:val="000000"/>
        </w:rPr>
        <w:t>F</w:t>
      </w:r>
      <w:r w:rsidR="0070714D" w:rsidRPr="00786951">
        <w:rPr>
          <w:b/>
          <w:bCs/>
        </w:rPr>
        <w:t>ör innehållet svarar</w:t>
      </w:r>
    </w:p>
    <w:p w14:paraId="5D099A7E" w14:textId="413F361C" w:rsidR="00B95F9C" w:rsidRDefault="00B95F9C" w:rsidP="006378A5">
      <w:pPr>
        <w:keepNext/>
        <w:keepLines/>
        <w:spacing w:after="0"/>
        <w:rPr>
          <w:color w:val="000000"/>
        </w:rPr>
      </w:pPr>
      <w:r w:rsidRPr="00B95F9C">
        <w:rPr>
          <w:color w:val="000000"/>
        </w:rPr>
        <w:t>Vithursa</w:t>
      </w:r>
      <w:r w:rsidR="00F57105">
        <w:rPr>
          <w:color w:val="000000"/>
        </w:rPr>
        <w:t xml:space="preserve"> Selvarajah </w:t>
      </w:r>
      <w:r w:rsidR="009C630F">
        <w:rPr>
          <w:color w:val="000000"/>
        </w:rPr>
        <w:t xml:space="preserve">Lundqvist, arbetsterapeut, </w:t>
      </w:r>
      <w:r w:rsidR="00BC05DE">
        <w:rPr>
          <w:color w:val="000000"/>
        </w:rPr>
        <w:t xml:space="preserve">VO Neurologi, </w:t>
      </w:r>
      <w:r w:rsidR="00A641AE">
        <w:rPr>
          <w:color w:val="000000"/>
        </w:rPr>
        <w:t xml:space="preserve">rehabilitering och </w:t>
      </w:r>
      <w:r w:rsidR="00BC05DE">
        <w:rPr>
          <w:color w:val="000000"/>
        </w:rPr>
        <w:t>nära vård</w:t>
      </w:r>
    </w:p>
    <w:p w14:paraId="3F1C15C5" w14:textId="7DF7FD8C" w:rsidR="00A641AE" w:rsidRDefault="005B4A76" w:rsidP="00A641AE">
      <w:pPr>
        <w:keepNext/>
        <w:keepLines/>
        <w:spacing w:after="0"/>
        <w:rPr>
          <w:color w:val="000000"/>
        </w:rPr>
      </w:pPr>
      <w:r>
        <w:rPr>
          <w:color w:val="000000"/>
        </w:rPr>
        <w:t xml:space="preserve">Denise Båth, fysioterapeut, </w:t>
      </w:r>
      <w:r w:rsidR="00A641AE">
        <w:rPr>
          <w:color w:val="000000"/>
        </w:rPr>
        <w:t>VO Neurologi, rehabilitering och nära vård</w:t>
      </w:r>
    </w:p>
    <w:p w14:paraId="46557251" w14:textId="337BFD56" w:rsidR="005B4A76" w:rsidRPr="00B95F9C" w:rsidRDefault="005B4A76" w:rsidP="006378A5">
      <w:pPr>
        <w:keepNext/>
        <w:keepLines/>
        <w:spacing w:after="0"/>
        <w:rPr>
          <w:rFonts w:ascii="Segoe UI" w:hAnsi="Segoe UI" w:cs="Segoe UI"/>
          <w:sz w:val="18"/>
          <w:szCs w:val="18"/>
        </w:rPr>
      </w:pPr>
    </w:p>
    <w:p w14:paraId="5A58563B" w14:textId="17F9AE1C" w:rsidR="0070714D" w:rsidRPr="00786951" w:rsidRDefault="0070714D" w:rsidP="006378A5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786951">
        <w:rPr>
          <w:b/>
          <w:bCs/>
        </w:rPr>
        <w:t>Remissinstanser</w:t>
      </w:r>
    </w:p>
    <w:p w14:paraId="09F0F26C" w14:textId="33406391" w:rsidR="0070714D" w:rsidRPr="0070714D" w:rsidRDefault="0070714D" w:rsidP="006378A5">
      <w:pPr>
        <w:keepNext/>
        <w:keepLines/>
        <w:rPr>
          <w:rFonts w:ascii="Segoe UI" w:hAnsi="Segoe UI" w:cs="Segoe UI"/>
          <w:sz w:val="18"/>
          <w:szCs w:val="18"/>
        </w:rPr>
      </w:pPr>
      <w:r w:rsidRPr="0070714D">
        <w:t>Jens Rechnagel Dalman, processledare höftfrakturprocessen SÄS</w:t>
      </w:r>
    </w:p>
    <w:p w14:paraId="7B90DCAB" w14:textId="31555F93" w:rsidR="0070714D" w:rsidRPr="0070714D" w:rsidRDefault="0070714D" w:rsidP="006378A5">
      <w:pPr>
        <w:keepNext/>
        <w:keepLines/>
        <w:rPr>
          <w:rFonts w:ascii="Segoe UI" w:hAnsi="Segoe UI" w:cs="Segoe UI"/>
          <w:sz w:val="18"/>
          <w:szCs w:val="18"/>
        </w:rPr>
      </w:pPr>
      <w:r w:rsidRPr="0070714D">
        <w:t>Verksamhetschefer SÄS</w:t>
      </w:r>
    </w:p>
    <w:p w14:paraId="7F6E783D" w14:textId="4838915C" w:rsidR="0070714D" w:rsidRPr="00786951" w:rsidRDefault="0070714D" w:rsidP="006378A5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786951">
        <w:rPr>
          <w:b/>
          <w:bCs/>
        </w:rPr>
        <w:t>Fastställt av</w:t>
      </w:r>
    </w:p>
    <w:p w14:paraId="4C07C08F" w14:textId="3D2D4E8A" w:rsidR="0070714D" w:rsidRPr="0070714D" w:rsidRDefault="0070714D" w:rsidP="006378A5">
      <w:pPr>
        <w:keepNext/>
        <w:keepLines/>
        <w:rPr>
          <w:rFonts w:ascii="Segoe UI" w:hAnsi="Segoe UI" w:cs="Segoe UI"/>
          <w:sz w:val="18"/>
          <w:szCs w:val="18"/>
        </w:rPr>
      </w:pPr>
      <w:r w:rsidRPr="0070714D">
        <w:t>Jerker Nilson, chefläkare, SÄS</w:t>
      </w:r>
    </w:p>
    <w:p w14:paraId="6073064A" w14:textId="0E2ACEFD" w:rsidR="0070714D" w:rsidRPr="00786951" w:rsidRDefault="0070714D" w:rsidP="006378A5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786951">
        <w:rPr>
          <w:b/>
          <w:bCs/>
        </w:rPr>
        <w:t>Nyckelord</w:t>
      </w:r>
    </w:p>
    <w:p w14:paraId="37C524A4" w14:textId="2D9F29C7" w:rsidR="00EA755A" w:rsidRDefault="0070714D" w:rsidP="006378A5">
      <w:pPr>
        <w:keepNext/>
        <w:keepLines/>
      </w:pPr>
      <w:r w:rsidRPr="0070714D">
        <w:t>Höftfraktur, vårdspår, CFS, Clinical Frailty Scale, vårdtid</w:t>
      </w:r>
    </w:p>
    <w:p w14:paraId="38029A9D" w14:textId="77777777" w:rsidR="001D7E4F" w:rsidRDefault="001D7E4F" w:rsidP="006378A5">
      <w:pPr>
        <w:keepNext/>
        <w:keepLines/>
      </w:pPr>
    </w:p>
    <w:p w14:paraId="34801E6B" w14:textId="77777777" w:rsidR="00526C73" w:rsidRDefault="001D7E4F" w:rsidP="006378A5">
      <w:pPr>
        <w:keepNext/>
        <w:keepLines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26C73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Länkförteckning</w:t>
      </w:r>
    </w:p>
    <w:p w14:paraId="28EC525A" w14:textId="321BB5C1" w:rsidR="001D7E4F" w:rsidRPr="0070714D" w:rsidRDefault="00A641AE" w:rsidP="006378A5">
      <w:pPr>
        <w:keepNext/>
        <w:keepLines/>
        <w:rPr>
          <w:rFonts w:ascii="Segoe UI" w:eastAsia="Calibri" w:hAnsi="Segoe UI" w:cs="Segoe UI"/>
          <w:sz w:val="18"/>
          <w:szCs w:val="18"/>
        </w:rPr>
      </w:pPr>
      <w:hyperlink r:id="rId13" w:history="1">
        <w:r w:rsidR="001D7E4F" w:rsidRPr="00061B24">
          <w:rPr>
            <w:rStyle w:val="Hyperlnk"/>
          </w:rPr>
          <w:t>Val av vårdspår.</w:t>
        </w:r>
      </w:hyperlink>
    </w:p>
    <w:sectPr w:rsidR="001D7E4F" w:rsidRPr="0070714D" w:rsidSect="00B3316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77A88" w14:textId="77777777" w:rsidR="005972A6" w:rsidRDefault="005972A6">
      <w:r>
        <w:separator/>
      </w:r>
    </w:p>
  </w:endnote>
  <w:endnote w:type="continuationSeparator" w:id="0">
    <w:p w14:paraId="20E45D63" w14:textId="77777777" w:rsidR="005972A6" w:rsidRDefault="005972A6">
      <w:r>
        <w:continuationSeparator/>
      </w:r>
    </w:p>
  </w:endnote>
  <w:endnote w:type="continuationNotice" w:id="1">
    <w:p w14:paraId="5D3EBE9F" w14:textId="77777777" w:rsidR="005972A6" w:rsidRDefault="005972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F35C9" w14:textId="77777777" w:rsidR="005972A6" w:rsidRDefault="005972A6"/>
  </w:footnote>
  <w:footnote w:type="continuationSeparator" w:id="0">
    <w:p w14:paraId="56C4AF64" w14:textId="77777777" w:rsidR="005972A6" w:rsidRDefault="005972A6">
      <w:r>
        <w:continuationSeparator/>
      </w:r>
    </w:p>
  </w:footnote>
  <w:footnote w:type="continuationNotice" w:id="1">
    <w:p w14:paraId="7B4F96E7" w14:textId="77777777" w:rsidR="005972A6" w:rsidRDefault="005972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4678850">
    <w:abstractNumId w:val="17"/>
  </w:num>
  <w:num w:numId="2" w16cid:durableId="644505337">
    <w:abstractNumId w:val="14"/>
  </w:num>
  <w:num w:numId="3" w16cid:durableId="999893104">
    <w:abstractNumId w:val="0"/>
  </w:num>
  <w:num w:numId="4" w16cid:durableId="427503805">
    <w:abstractNumId w:val="6"/>
  </w:num>
  <w:num w:numId="5" w16cid:durableId="1908497170">
    <w:abstractNumId w:val="15"/>
  </w:num>
  <w:num w:numId="6" w16cid:durableId="188296774">
    <w:abstractNumId w:val="2"/>
  </w:num>
  <w:num w:numId="7" w16cid:durableId="1801024373">
    <w:abstractNumId w:val="11"/>
  </w:num>
  <w:num w:numId="8" w16cid:durableId="399212083">
    <w:abstractNumId w:val="8"/>
  </w:num>
  <w:num w:numId="9" w16cid:durableId="1112625691">
    <w:abstractNumId w:val="1"/>
  </w:num>
  <w:num w:numId="10" w16cid:durableId="443692321">
    <w:abstractNumId w:val="1"/>
  </w:num>
  <w:num w:numId="11" w16cid:durableId="1600134845">
    <w:abstractNumId w:val="3"/>
  </w:num>
  <w:num w:numId="12" w16cid:durableId="1841577765">
    <w:abstractNumId w:val="4"/>
  </w:num>
  <w:num w:numId="13" w16cid:durableId="1043677348">
    <w:abstractNumId w:val="13"/>
  </w:num>
  <w:num w:numId="14" w16cid:durableId="333650895">
    <w:abstractNumId w:val="9"/>
  </w:num>
  <w:num w:numId="15" w16cid:durableId="112554910">
    <w:abstractNumId w:val="7"/>
  </w:num>
  <w:num w:numId="16" w16cid:durableId="1401095433">
    <w:abstractNumId w:val="12"/>
  </w:num>
  <w:num w:numId="17" w16cid:durableId="1400011685">
    <w:abstractNumId w:val="5"/>
  </w:num>
  <w:num w:numId="18" w16cid:durableId="1296719999">
    <w:abstractNumId w:val="10"/>
  </w:num>
  <w:num w:numId="19" w16cid:durableId="10199694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B78"/>
    <w:rsid w:val="000051D5"/>
    <w:rsid w:val="00006D2A"/>
    <w:rsid w:val="00010D47"/>
    <w:rsid w:val="00016CF0"/>
    <w:rsid w:val="0002435C"/>
    <w:rsid w:val="00030DDD"/>
    <w:rsid w:val="000313BB"/>
    <w:rsid w:val="00033ED5"/>
    <w:rsid w:val="00041A8E"/>
    <w:rsid w:val="00050500"/>
    <w:rsid w:val="0005691C"/>
    <w:rsid w:val="00056ECB"/>
    <w:rsid w:val="00056ED5"/>
    <w:rsid w:val="00061B24"/>
    <w:rsid w:val="000655CC"/>
    <w:rsid w:val="000700AE"/>
    <w:rsid w:val="00084024"/>
    <w:rsid w:val="0009062C"/>
    <w:rsid w:val="00091731"/>
    <w:rsid w:val="00095368"/>
    <w:rsid w:val="000954C4"/>
    <w:rsid w:val="000A4C35"/>
    <w:rsid w:val="000A611A"/>
    <w:rsid w:val="000A796C"/>
    <w:rsid w:val="000B12D9"/>
    <w:rsid w:val="000B4536"/>
    <w:rsid w:val="000B7715"/>
    <w:rsid w:val="000D483F"/>
    <w:rsid w:val="000E463B"/>
    <w:rsid w:val="000E5A7E"/>
    <w:rsid w:val="000F43A3"/>
    <w:rsid w:val="000F7681"/>
    <w:rsid w:val="00103031"/>
    <w:rsid w:val="001044FE"/>
    <w:rsid w:val="001139D4"/>
    <w:rsid w:val="00126B0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2D3"/>
    <w:rsid w:val="001647EA"/>
    <w:rsid w:val="00164C3D"/>
    <w:rsid w:val="00166D3A"/>
    <w:rsid w:val="00177140"/>
    <w:rsid w:val="00181FDC"/>
    <w:rsid w:val="001860B9"/>
    <w:rsid w:val="00186F2B"/>
    <w:rsid w:val="001874D6"/>
    <w:rsid w:val="0019632A"/>
    <w:rsid w:val="001A0B69"/>
    <w:rsid w:val="001A0D11"/>
    <w:rsid w:val="001A4E7C"/>
    <w:rsid w:val="001A5880"/>
    <w:rsid w:val="001B35E1"/>
    <w:rsid w:val="001B3EAC"/>
    <w:rsid w:val="001B762C"/>
    <w:rsid w:val="001C4B26"/>
    <w:rsid w:val="001C4D0A"/>
    <w:rsid w:val="001C5FEF"/>
    <w:rsid w:val="001D7E4F"/>
    <w:rsid w:val="001E0BCE"/>
    <w:rsid w:val="00201492"/>
    <w:rsid w:val="0020432C"/>
    <w:rsid w:val="00211487"/>
    <w:rsid w:val="00211D91"/>
    <w:rsid w:val="002120B2"/>
    <w:rsid w:val="0021616E"/>
    <w:rsid w:val="00217DEC"/>
    <w:rsid w:val="00232085"/>
    <w:rsid w:val="00233F22"/>
    <w:rsid w:val="00235B57"/>
    <w:rsid w:val="00250F24"/>
    <w:rsid w:val="002523C5"/>
    <w:rsid w:val="0025380B"/>
    <w:rsid w:val="0025703A"/>
    <w:rsid w:val="002622EB"/>
    <w:rsid w:val="00262F3D"/>
    <w:rsid w:val="00263281"/>
    <w:rsid w:val="002651D6"/>
    <w:rsid w:val="0026551F"/>
    <w:rsid w:val="002747F9"/>
    <w:rsid w:val="00280A85"/>
    <w:rsid w:val="00284119"/>
    <w:rsid w:val="00290B5C"/>
    <w:rsid w:val="00294791"/>
    <w:rsid w:val="002A5933"/>
    <w:rsid w:val="002B0B30"/>
    <w:rsid w:val="002B0C78"/>
    <w:rsid w:val="002C0C02"/>
    <w:rsid w:val="002C1277"/>
    <w:rsid w:val="002C60AD"/>
    <w:rsid w:val="002D0E0E"/>
    <w:rsid w:val="002D6023"/>
    <w:rsid w:val="002E0E9D"/>
    <w:rsid w:val="002E263F"/>
    <w:rsid w:val="002E67BE"/>
    <w:rsid w:val="002E6F81"/>
    <w:rsid w:val="002F08BA"/>
    <w:rsid w:val="002F2CFF"/>
    <w:rsid w:val="002F568B"/>
    <w:rsid w:val="002F7818"/>
    <w:rsid w:val="002F7BEB"/>
    <w:rsid w:val="003066D0"/>
    <w:rsid w:val="00311401"/>
    <w:rsid w:val="003129E3"/>
    <w:rsid w:val="003163CB"/>
    <w:rsid w:val="003203D7"/>
    <w:rsid w:val="00320F86"/>
    <w:rsid w:val="00324171"/>
    <w:rsid w:val="00326C24"/>
    <w:rsid w:val="00337F99"/>
    <w:rsid w:val="0034307B"/>
    <w:rsid w:val="00345EB1"/>
    <w:rsid w:val="00350CC4"/>
    <w:rsid w:val="00353AD8"/>
    <w:rsid w:val="003545B4"/>
    <w:rsid w:val="0035528F"/>
    <w:rsid w:val="00360E0D"/>
    <w:rsid w:val="0036357D"/>
    <w:rsid w:val="00363B23"/>
    <w:rsid w:val="0036594C"/>
    <w:rsid w:val="00367D19"/>
    <w:rsid w:val="00371BED"/>
    <w:rsid w:val="00382232"/>
    <w:rsid w:val="00384019"/>
    <w:rsid w:val="003854F1"/>
    <w:rsid w:val="0039118E"/>
    <w:rsid w:val="00397F54"/>
    <w:rsid w:val="003A0D43"/>
    <w:rsid w:val="003B2A4B"/>
    <w:rsid w:val="003B75E7"/>
    <w:rsid w:val="003C0DD8"/>
    <w:rsid w:val="003D099E"/>
    <w:rsid w:val="003D21A2"/>
    <w:rsid w:val="003D29D2"/>
    <w:rsid w:val="003E0705"/>
    <w:rsid w:val="003E2FF7"/>
    <w:rsid w:val="003F1013"/>
    <w:rsid w:val="003F1ACF"/>
    <w:rsid w:val="004026DF"/>
    <w:rsid w:val="00404948"/>
    <w:rsid w:val="00406BEA"/>
    <w:rsid w:val="00413A60"/>
    <w:rsid w:val="004230F7"/>
    <w:rsid w:val="0043167E"/>
    <w:rsid w:val="0043409A"/>
    <w:rsid w:val="00443105"/>
    <w:rsid w:val="00443C1E"/>
    <w:rsid w:val="00446255"/>
    <w:rsid w:val="00451935"/>
    <w:rsid w:val="00460ED0"/>
    <w:rsid w:val="00465651"/>
    <w:rsid w:val="0046772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65"/>
    <w:rsid w:val="004D7BA3"/>
    <w:rsid w:val="004F4518"/>
    <w:rsid w:val="004F4C62"/>
    <w:rsid w:val="00501433"/>
    <w:rsid w:val="00511CC4"/>
    <w:rsid w:val="005149C8"/>
    <w:rsid w:val="005150FB"/>
    <w:rsid w:val="00526C73"/>
    <w:rsid w:val="00531E60"/>
    <w:rsid w:val="00536A5A"/>
    <w:rsid w:val="00541D07"/>
    <w:rsid w:val="00544BAB"/>
    <w:rsid w:val="00545F31"/>
    <w:rsid w:val="005578FA"/>
    <w:rsid w:val="00557F62"/>
    <w:rsid w:val="00565129"/>
    <w:rsid w:val="00565CD0"/>
    <w:rsid w:val="00567820"/>
    <w:rsid w:val="005770AD"/>
    <w:rsid w:val="00581414"/>
    <w:rsid w:val="00582490"/>
    <w:rsid w:val="005826FA"/>
    <w:rsid w:val="005972A6"/>
    <w:rsid w:val="00597E28"/>
    <w:rsid w:val="005A1238"/>
    <w:rsid w:val="005A2E3B"/>
    <w:rsid w:val="005A54ED"/>
    <w:rsid w:val="005A5D5B"/>
    <w:rsid w:val="005A6081"/>
    <w:rsid w:val="005A627D"/>
    <w:rsid w:val="005B37AA"/>
    <w:rsid w:val="005B4A76"/>
    <w:rsid w:val="005C0045"/>
    <w:rsid w:val="005C084E"/>
    <w:rsid w:val="005C4606"/>
    <w:rsid w:val="005D0B0C"/>
    <w:rsid w:val="005D2469"/>
    <w:rsid w:val="005D56A6"/>
    <w:rsid w:val="005E02B3"/>
    <w:rsid w:val="005E1E24"/>
    <w:rsid w:val="005F0C05"/>
    <w:rsid w:val="005F3842"/>
    <w:rsid w:val="0060596B"/>
    <w:rsid w:val="00606D97"/>
    <w:rsid w:val="00611038"/>
    <w:rsid w:val="00614E64"/>
    <w:rsid w:val="00617710"/>
    <w:rsid w:val="00617EE6"/>
    <w:rsid w:val="0062184C"/>
    <w:rsid w:val="00623724"/>
    <w:rsid w:val="00625AD6"/>
    <w:rsid w:val="00627BEA"/>
    <w:rsid w:val="0063081E"/>
    <w:rsid w:val="006319DB"/>
    <w:rsid w:val="006378A5"/>
    <w:rsid w:val="00654DE1"/>
    <w:rsid w:val="0065587A"/>
    <w:rsid w:val="0065595B"/>
    <w:rsid w:val="00660269"/>
    <w:rsid w:val="00665F89"/>
    <w:rsid w:val="00673C92"/>
    <w:rsid w:val="006753EC"/>
    <w:rsid w:val="006960E2"/>
    <w:rsid w:val="006967C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A26"/>
    <w:rsid w:val="006F0D7E"/>
    <w:rsid w:val="006F7A13"/>
    <w:rsid w:val="0070714D"/>
    <w:rsid w:val="00710B77"/>
    <w:rsid w:val="0072075B"/>
    <w:rsid w:val="007221C2"/>
    <w:rsid w:val="00725816"/>
    <w:rsid w:val="00730955"/>
    <w:rsid w:val="0073098D"/>
    <w:rsid w:val="00733A9C"/>
    <w:rsid w:val="00734DD3"/>
    <w:rsid w:val="00736574"/>
    <w:rsid w:val="007367E0"/>
    <w:rsid w:val="00737215"/>
    <w:rsid w:val="00754905"/>
    <w:rsid w:val="007565B5"/>
    <w:rsid w:val="00760038"/>
    <w:rsid w:val="00762EE0"/>
    <w:rsid w:val="00765C41"/>
    <w:rsid w:val="00771100"/>
    <w:rsid w:val="007759DD"/>
    <w:rsid w:val="007768ED"/>
    <w:rsid w:val="0078609F"/>
    <w:rsid w:val="00786951"/>
    <w:rsid w:val="007917BA"/>
    <w:rsid w:val="007A5C6F"/>
    <w:rsid w:val="007D4241"/>
    <w:rsid w:val="007D4317"/>
    <w:rsid w:val="007D4EA3"/>
    <w:rsid w:val="007F055F"/>
    <w:rsid w:val="007F1CFF"/>
    <w:rsid w:val="007F4EB1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DCB"/>
    <w:rsid w:val="00880E83"/>
    <w:rsid w:val="00887654"/>
    <w:rsid w:val="00892F28"/>
    <w:rsid w:val="008A0C5F"/>
    <w:rsid w:val="008A3DEA"/>
    <w:rsid w:val="008A4EB9"/>
    <w:rsid w:val="008A73C9"/>
    <w:rsid w:val="008A74C0"/>
    <w:rsid w:val="008B1694"/>
    <w:rsid w:val="008C48CE"/>
    <w:rsid w:val="008C4B27"/>
    <w:rsid w:val="008C7F2A"/>
    <w:rsid w:val="008E36F8"/>
    <w:rsid w:val="008E46B2"/>
    <w:rsid w:val="008E682C"/>
    <w:rsid w:val="008E78A1"/>
    <w:rsid w:val="008F589F"/>
    <w:rsid w:val="00905F5C"/>
    <w:rsid w:val="00906238"/>
    <w:rsid w:val="00907EF9"/>
    <w:rsid w:val="0091295C"/>
    <w:rsid w:val="00914D58"/>
    <w:rsid w:val="00921F47"/>
    <w:rsid w:val="009228AB"/>
    <w:rsid w:val="00924E75"/>
    <w:rsid w:val="0093085B"/>
    <w:rsid w:val="0093187C"/>
    <w:rsid w:val="00931C57"/>
    <w:rsid w:val="00933612"/>
    <w:rsid w:val="009347A5"/>
    <w:rsid w:val="00942257"/>
    <w:rsid w:val="0094278B"/>
    <w:rsid w:val="009471BF"/>
    <w:rsid w:val="00950E4E"/>
    <w:rsid w:val="009529BD"/>
    <w:rsid w:val="009533B4"/>
    <w:rsid w:val="00955FC5"/>
    <w:rsid w:val="00966507"/>
    <w:rsid w:val="00971D93"/>
    <w:rsid w:val="0097725E"/>
    <w:rsid w:val="0099449F"/>
    <w:rsid w:val="009B1F6B"/>
    <w:rsid w:val="009C0D12"/>
    <w:rsid w:val="009C192E"/>
    <w:rsid w:val="009C4DDB"/>
    <w:rsid w:val="009C630F"/>
    <w:rsid w:val="009D6819"/>
    <w:rsid w:val="009D6D1C"/>
    <w:rsid w:val="009E0CF9"/>
    <w:rsid w:val="009E466D"/>
    <w:rsid w:val="009E531B"/>
    <w:rsid w:val="009E6C56"/>
    <w:rsid w:val="009E7DCF"/>
    <w:rsid w:val="009F4A56"/>
    <w:rsid w:val="009F4E65"/>
    <w:rsid w:val="00A006A5"/>
    <w:rsid w:val="00A00F05"/>
    <w:rsid w:val="00A05942"/>
    <w:rsid w:val="00A07BEC"/>
    <w:rsid w:val="00A264BE"/>
    <w:rsid w:val="00A272CA"/>
    <w:rsid w:val="00A33051"/>
    <w:rsid w:val="00A3755A"/>
    <w:rsid w:val="00A407AD"/>
    <w:rsid w:val="00A40923"/>
    <w:rsid w:val="00A41C05"/>
    <w:rsid w:val="00A42426"/>
    <w:rsid w:val="00A514B7"/>
    <w:rsid w:val="00A54A0B"/>
    <w:rsid w:val="00A62CF9"/>
    <w:rsid w:val="00A641AE"/>
    <w:rsid w:val="00A65FD4"/>
    <w:rsid w:val="00A81198"/>
    <w:rsid w:val="00A81E48"/>
    <w:rsid w:val="00A82035"/>
    <w:rsid w:val="00A90D77"/>
    <w:rsid w:val="00A92E07"/>
    <w:rsid w:val="00AA0B3A"/>
    <w:rsid w:val="00AA3EAA"/>
    <w:rsid w:val="00AA6EB4"/>
    <w:rsid w:val="00AA767D"/>
    <w:rsid w:val="00AB0CC9"/>
    <w:rsid w:val="00AC3FF6"/>
    <w:rsid w:val="00AC4CE2"/>
    <w:rsid w:val="00AD63D2"/>
    <w:rsid w:val="00AD73EC"/>
    <w:rsid w:val="00AE5BC7"/>
    <w:rsid w:val="00AF5AAF"/>
    <w:rsid w:val="00B046D8"/>
    <w:rsid w:val="00B12CEB"/>
    <w:rsid w:val="00B13F4C"/>
    <w:rsid w:val="00B14377"/>
    <w:rsid w:val="00B16219"/>
    <w:rsid w:val="00B16C59"/>
    <w:rsid w:val="00B3316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EE6"/>
    <w:rsid w:val="00B75EDE"/>
    <w:rsid w:val="00B77D88"/>
    <w:rsid w:val="00B77FAF"/>
    <w:rsid w:val="00B84336"/>
    <w:rsid w:val="00B851B9"/>
    <w:rsid w:val="00B86453"/>
    <w:rsid w:val="00B90054"/>
    <w:rsid w:val="00B92C14"/>
    <w:rsid w:val="00B95F9C"/>
    <w:rsid w:val="00BA0066"/>
    <w:rsid w:val="00BB69DB"/>
    <w:rsid w:val="00BC05DE"/>
    <w:rsid w:val="00BC322E"/>
    <w:rsid w:val="00BC44CD"/>
    <w:rsid w:val="00BC48A6"/>
    <w:rsid w:val="00BE7978"/>
    <w:rsid w:val="00C07DDB"/>
    <w:rsid w:val="00C1277C"/>
    <w:rsid w:val="00C4115D"/>
    <w:rsid w:val="00C43BDD"/>
    <w:rsid w:val="00C47778"/>
    <w:rsid w:val="00C5011E"/>
    <w:rsid w:val="00C50EE5"/>
    <w:rsid w:val="00C5240A"/>
    <w:rsid w:val="00C5398F"/>
    <w:rsid w:val="00C556F5"/>
    <w:rsid w:val="00C60404"/>
    <w:rsid w:val="00C707A0"/>
    <w:rsid w:val="00C70E19"/>
    <w:rsid w:val="00C72574"/>
    <w:rsid w:val="00C74129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B57"/>
    <w:rsid w:val="00CF70BB"/>
    <w:rsid w:val="00D074DB"/>
    <w:rsid w:val="00D139CF"/>
    <w:rsid w:val="00D35E17"/>
    <w:rsid w:val="00D37E7F"/>
    <w:rsid w:val="00D47AD7"/>
    <w:rsid w:val="00D51529"/>
    <w:rsid w:val="00D609E8"/>
    <w:rsid w:val="00D705E7"/>
    <w:rsid w:val="00D85218"/>
    <w:rsid w:val="00D915B1"/>
    <w:rsid w:val="00D94E69"/>
    <w:rsid w:val="00DA299D"/>
    <w:rsid w:val="00DA65C4"/>
    <w:rsid w:val="00DC4CDC"/>
    <w:rsid w:val="00DD2BE0"/>
    <w:rsid w:val="00DE4447"/>
    <w:rsid w:val="00DE5DA2"/>
    <w:rsid w:val="00DF0033"/>
    <w:rsid w:val="00E026BF"/>
    <w:rsid w:val="00E037BC"/>
    <w:rsid w:val="00E07B1B"/>
    <w:rsid w:val="00E11853"/>
    <w:rsid w:val="00E136E3"/>
    <w:rsid w:val="00E47B7C"/>
    <w:rsid w:val="00E52A86"/>
    <w:rsid w:val="00E54551"/>
    <w:rsid w:val="00E54B47"/>
    <w:rsid w:val="00E553BF"/>
    <w:rsid w:val="00E55D93"/>
    <w:rsid w:val="00E61294"/>
    <w:rsid w:val="00E7237C"/>
    <w:rsid w:val="00E77C46"/>
    <w:rsid w:val="00E8286D"/>
    <w:rsid w:val="00E86CE8"/>
    <w:rsid w:val="00E90E82"/>
    <w:rsid w:val="00E941E1"/>
    <w:rsid w:val="00E94CBB"/>
    <w:rsid w:val="00E970FB"/>
    <w:rsid w:val="00EA00CB"/>
    <w:rsid w:val="00EA1BAA"/>
    <w:rsid w:val="00EA3FCD"/>
    <w:rsid w:val="00EA42A0"/>
    <w:rsid w:val="00EA755A"/>
    <w:rsid w:val="00EB6714"/>
    <w:rsid w:val="00EB6BD8"/>
    <w:rsid w:val="00EC0A68"/>
    <w:rsid w:val="00EC5006"/>
    <w:rsid w:val="00ED49C3"/>
    <w:rsid w:val="00ED6CE8"/>
    <w:rsid w:val="00ED7AA6"/>
    <w:rsid w:val="00EE2A56"/>
    <w:rsid w:val="00EE3818"/>
    <w:rsid w:val="00F051E2"/>
    <w:rsid w:val="00F22264"/>
    <w:rsid w:val="00F251A0"/>
    <w:rsid w:val="00F2564D"/>
    <w:rsid w:val="00F35B05"/>
    <w:rsid w:val="00F3640F"/>
    <w:rsid w:val="00F413D9"/>
    <w:rsid w:val="00F5135F"/>
    <w:rsid w:val="00F51F78"/>
    <w:rsid w:val="00F57105"/>
    <w:rsid w:val="00F60ECF"/>
    <w:rsid w:val="00F64565"/>
    <w:rsid w:val="00F67C6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C14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D93DBBC-EB5B-4BF4-B48D-7C7725CE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163CB"/>
    <w:pPr>
      <w:keepNext/>
      <w:spacing w:before="16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D705E7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1">
    <w:name w:val="Table Grid1"/>
    <w:basedOn w:val="Normaltabell"/>
    <w:next w:val="Tabellrutnt"/>
    <w:uiPriority w:val="39"/>
    <w:rsid w:val="00EA75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622E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2622EB"/>
  </w:style>
  <w:style w:type="character" w:customStyle="1" w:styleId="eop">
    <w:name w:val="eop"/>
    <w:basedOn w:val="Standardstycketeckensnitt"/>
    <w:rsid w:val="002622EB"/>
  </w:style>
  <w:style w:type="character" w:customStyle="1" w:styleId="pagebreaktextspan">
    <w:name w:val="pagebreaktextspan"/>
    <w:basedOn w:val="Standardstycketeckensnitt"/>
    <w:rsid w:val="002622EB"/>
  </w:style>
  <w:style w:type="character" w:styleId="Olstomnmnande">
    <w:name w:val="Unresolved Mention"/>
    <w:basedOn w:val="Standardstycketeckensnitt"/>
    <w:uiPriority w:val="99"/>
    <w:semiHidden/>
    <w:unhideWhenUsed/>
    <w:rsid w:val="00061B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8415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818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813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22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718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56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75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359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88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26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4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044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6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24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329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9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94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608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672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7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4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55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44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0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55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96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79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59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17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2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83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475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60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04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05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90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9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2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92087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867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84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2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91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4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17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58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91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598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35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99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22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5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10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24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12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898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2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30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64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43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322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44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40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02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354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27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23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700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70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66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8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22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36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78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53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74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01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629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92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35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8269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11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84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39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929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42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83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93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33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19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394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63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73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46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6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979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17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292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60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3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98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7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61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66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7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98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946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9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91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48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556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5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0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2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42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53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99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462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3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1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4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4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1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6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8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94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4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4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7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6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9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9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8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6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3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4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6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39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7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67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7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4-1667261839-14/surrogate/H%c3%b6ftfraktur%20-%20val%20av%20v%c3%a5rdsp%c3%a5r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14-1667261839-14/surrogate/H%c3%b6ftfraktur%20-%20val%20av%20v%c3%a5rdsp%c3%a5r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59</TotalTime>
  <Pages>4</Pages>
  <Words>455</Words>
  <Characters>3894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Höftfraktur – Mobiliseringsschema efter operation</dc:title>
  <dc:subject/>
  <dc:creator>patrik.jens.johansson@vgregion.se</dc:creator>
  <keywords/>
  <lastModifiedBy>Annica Svanström</lastModifiedBy>
  <revision>60</revision>
  <lastPrinted>2016-03-31T19:56:00.0000000Z</lastPrinted>
  <dcterms:created xsi:type="dcterms:W3CDTF">2022-03-24T14:45:00.0000000Z</dcterms:created>
  <dcterms:modified xsi:type="dcterms:W3CDTF">2023-05-30T07:39:00.0000000Z</dcterms:modified>
</coreProperties>
</file>