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4812D" w14:textId="77777777" w:rsidR="00B13595" w:rsidRPr="00B13595" w:rsidRDefault="00B13595" w:rsidP="000205A4">
      <w:pPr>
        <w:pStyle w:val="Rubrik1"/>
      </w:pPr>
      <w:bookmarkStart w:id="0" w:name="_Toc321146591"/>
      <w:r w:rsidRPr="00B13595">
        <w:t xml:space="preserve">Synkope oklar – anamnes </w:t>
      </w:r>
    </w:p>
    <w:p w14:paraId="07CC8586" w14:textId="77777777" w:rsidR="00B13595" w:rsidRPr="00B13595" w:rsidRDefault="00B13595" w:rsidP="00B13595">
      <w:pPr>
        <w:keepNext/>
        <w:spacing w:before="240" w:after="60" w:line="240" w:lineRule="auto"/>
        <w:ind w:left="851" w:right="0"/>
        <w:outlineLvl w:val="1"/>
        <w:rPr>
          <w:rFonts w:ascii="Arial" w:hAnsi="Arial" w:cs="Arial"/>
          <w:bCs/>
          <w:iCs/>
          <w:sz w:val="28"/>
          <w:szCs w:val="28"/>
        </w:rPr>
      </w:pPr>
      <w:r w:rsidRPr="00B13595">
        <w:rPr>
          <w:rFonts w:ascii="Arial" w:hAnsi="Arial" w:cs="Arial"/>
          <w:bCs/>
          <w:iCs/>
          <w:sz w:val="28"/>
          <w:szCs w:val="28"/>
        </w:rPr>
        <w:t>Var det synkope?</w:t>
      </w:r>
    </w:p>
    <w:p w14:paraId="4C2B27EA" w14:textId="77777777" w:rsidR="00B13595" w:rsidRPr="00B13595" w:rsidRDefault="00B13595" w:rsidP="00B13595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p w14:paraId="2EA72BBA" w14:textId="77777777" w:rsidR="00B13595" w:rsidRPr="00B13595" w:rsidRDefault="00B13595" w:rsidP="00B13595">
      <w:pPr>
        <w:numPr>
          <w:ilvl w:val="0"/>
          <w:numId w:val="20"/>
        </w:numPr>
        <w:spacing w:line="240" w:lineRule="auto"/>
        <w:ind w:right="0"/>
        <w:contextualSpacing/>
      </w:pPr>
      <w:r w:rsidRPr="00B13595">
        <w:t>Tappades medvetandet?</w:t>
      </w:r>
    </w:p>
    <w:p w14:paraId="5E4551BD" w14:textId="77777777" w:rsidR="00B13595" w:rsidRPr="00B13595" w:rsidRDefault="00B13595" w:rsidP="00B13595">
      <w:pPr>
        <w:numPr>
          <w:ilvl w:val="0"/>
          <w:numId w:val="20"/>
        </w:numPr>
        <w:spacing w:line="240" w:lineRule="auto"/>
        <w:ind w:right="0"/>
        <w:contextualSpacing/>
      </w:pPr>
      <w:r w:rsidRPr="00B13595">
        <w:t>Snabb debut och kort duration?</w:t>
      </w:r>
    </w:p>
    <w:p w14:paraId="245DB154" w14:textId="77777777" w:rsidR="00B13595" w:rsidRPr="00B13595" w:rsidRDefault="00B13595" w:rsidP="00B13595">
      <w:pPr>
        <w:numPr>
          <w:ilvl w:val="0"/>
          <w:numId w:val="20"/>
        </w:numPr>
        <w:spacing w:line="240" w:lineRule="auto"/>
        <w:ind w:right="0"/>
        <w:contextualSpacing/>
      </w:pPr>
      <w:r w:rsidRPr="00B13595">
        <w:t>Tappades tonus?</w:t>
      </w:r>
    </w:p>
    <w:p w14:paraId="3968AC0C" w14:textId="77777777" w:rsidR="00B13595" w:rsidRPr="00B13595" w:rsidRDefault="00B13595" w:rsidP="00B13595">
      <w:pPr>
        <w:numPr>
          <w:ilvl w:val="0"/>
          <w:numId w:val="20"/>
        </w:numPr>
        <w:spacing w:line="240" w:lineRule="auto"/>
        <w:ind w:right="0"/>
        <w:contextualSpacing/>
      </w:pPr>
      <w:r w:rsidRPr="00B13595">
        <w:t>Spontant återställd?</w:t>
      </w:r>
    </w:p>
    <w:p w14:paraId="7F9D1B9A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</w:p>
    <w:p w14:paraId="4938DB94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>Om svaret är ja på dessa frågor rör det sig sannolikt om synkope.</w:t>
      </w:r>
    </w:p>
    <w:p w14:paraId="254CA7B1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08C9EC7F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 xml:space="preserve">Hur </w:t>
      </w:r>
      <w:r w:rsidRPr="00B13595">
        <w:t>gick det till?</w:t>
      </w:r>
      <w:r w:rsidRPr="00B13595">
        <w:tab/>
      </w:r>
    </w:p>
    <w:p w14:paraId="45828AA5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3C0DB2DC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7493705E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 xml:space="preserve">I vilken </w:t>
      </w:r>
      <w:r w:rsidRPr="00B13595">
        <w:rPr>
          <w:b/>
        </w:rPr>
        <w:t>situation</w:t>
      </w:r>
      <w:r w:rsidRPr="00B13595">
        <w:t>? (stående, sittande, liggande)</w:t>
      </w:r>
      <w:r w:rsidRPr="00B13595">
        <w:tab/>
      </w:r>
    </w:p>
    <w:p w14:paraId="574ACD2B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6BADD0BF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 xml:space="preserve">Vilken </w:t>
      </w:r>
      <w:r w:rsidRPr="00B13595">
        <w:rPr>
          <w:b/>
        </w:rPr>
        <w:t>aktivitet</w:t>
      </w:r>
      <w:r w:rsidRPr="00B13595">
        <w:t>? (vila, uppresning, under eller efter ansträngning)</w:t>
      </w:r>
      <w:r w:rsidRPr="00B13595">
        <w:tab/>
      </w:r>
    </w:p>
    <w:p w14:paraId="062E1F55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3274C1BE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443962E6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 xml:space="preserve">Något annat </w:t>
      </w:r>
      <w:r w:rsidRPr="00B13595">
        <w:rPr>
          <w:b/>
        </w:rPr>
        <w:t>associerat</w:t>
      </w:r>
      <w:r w:rsidRPr="00B13595">
        <w:t xml:space="preserve">? (hosta, </w:t>
      </w:r>
      <w:proofErr w:type="spellStart"/>
      <w:r w:rsidRPr="00B13595">
        <w:t>miktion</w:t>
      </w:r>
      <w:proofErr w:type="spellEnd"/>
      <w:r w:rsidRPr="00B13595">
        <w:t xml:space="preserve">, </w:t>
      </w:r>
      <w:proofErr w:type="spellStart"/>
      <w:r w:rsidRPr="00B13595">
        <w:t>defekation</w:t>
      </w:r>
      <w:proofErr w:type="spellEnd"/>
      <w:r w:rsidRPr="00B13595">
        <w:t>, sväljning, smärta, obehaglig upplevelse)</w:t>
      </w:r>
      <w:r w:rsidRPr="00B13595">
        <w:tab/>
      </w:r>
    </w:p>
    <w:p w14:paraId="6893F954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0FD0FB50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16A9024A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Var</w:t>
      </w:r>
      <w:r w:rsidRPr="00B13595">
        <w:t>? (varmt, folksamling, stått länge, efter måltid)</w:t>
      </w:r>
      <w:r w:rsidRPr="00B13595">
        <w:tab/>
      </w:r>
    </w:p>
    <w:p w14:paraId="6CC999C9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  <w:t xml:space="preserve"> </w:t>
      </w:r>
    </w:p>
    <w:p w14:paraId="0D1DAA1C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4613B1D6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Förkänningar</w:t>
      </w:r>
      <w:r w:rsidRPr="00B13595">
        <w:t xml:space="preserve">? (svartnar för ögonen, dimsyn, kallsvett, hjärtklappning, illamående, </w:t>
      </w:r>
      <w:proofErr w:type="gramStart"/>
      <w:r w:rsidRPr="00B13595">
        <w:t>m.m.</w:t>
      </w:r>
      <w:proofErr w:type="gramEnd"/>
      <w:r w:rsidRPr="00B13595">
        <w:t>)</w:t>
      </w:r>
    </w:p>
    <w:p w14:paraId="7C9A4B63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464AFD57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45E5CD7E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lastRenderedPageBreak/>
        <w:t xml:space="preserve">Vad är det första du </w:t>
      </w:r>
      <w:r w:rsidRPr="00B13595">
        <w:rPr>
          <w:b/>
        </w:rPr>
        <w:t>minns efteråt</w:t>
      </w:r>
      <w:r w:rsidRPr="00B13595">
        <w:t>?</w:t>
      </w:r>
      <w:r w:rsidRPr="00B13595">
        <w:tab/>
      </w:r>
    </w:p>
    <w:p w14:paraId="1C094147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2A1A06DA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Duration</w:t>
      </w:r>
      <w:r w:rsidRPr="00B13595">
        <w:t xml:space="preserve"> av attacken?</w:t>
      </w:r>
      <w:r w:rsidRPr="00B13595">
        <w:tab/>
      </w:r>
    </w:p>
    <w:p w14:paraId="4385ACAA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7A3DDCEE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Symtom efteråt</w:t>
      </w:r>
      <w:r w:rsidRPr="00B13595">
        <w:t>?</w:t>
      </w:r>
      <w:r w:rsidRPr="00B13595">
        <w:tab/>
      </w:r>
    </w:p>
    <w:p w14:paraId="32519B3C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7FBD218A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Skador</w:t>
      </w:r>
      <w:r w:rsidRPr="00B13595">
        <w:t>?</w:t>
      </w:r>
      <w:r w:rsidRPr="00B13595">
        <w:tab/>
      </w:r>
    </w:p>
    <w:p w14:paraId="15BC95AF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7EC71970" w14:textId="77777777" w:rsidR="00B13595" w:rsidRPr="00B13595" w:rsidRDefault="00B13595" w:rsidP="00B13595">
      <w:pPr>
        <w:keepLines/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Vittnen</w:t>
      </w:r>
      <w:r w:rsidRPr="00B13595">
        <w:t xml:space="preserve"> till medvetandeförlusten – vad iakttog de, ansiktsfärg, ögonen öppna, slutna </w:t>
      </w:r>
      <w:proofErr w:type="spellStart"/>
      <w:r w:rsidRPr="00B13595">
        <w:t>etc</w:t>
      </w:r>
      <w:proofErr w:type="spellEnd"/>
      <w:r w:rsidRPr="00B13595">
        <w:t xml:space="preserve">? </w:t>
      </w:r>
    </w:p>
    <w:p w14:paraId="3727C6BD" w14:textId="77777777" w:rsidR="00B13595" w:rsidRPr="00B13595" w:rsidRDefault="00B13595" w:rsidP="00B13595">
      <w:pPr>
        <w:keepLines/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7917086A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 xml:space="preserve">Hur skedde fallet? Duration, andningen, eventuella kramper, hur var dessa? </w:t>
      </w:r>
    </w:p>
    <w:p w14:paraId="03AAB62F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471BDD4D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13059D9B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597BF37C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 xml:space="preserve">Tungbett </w:t>
      </w:r>
      <w:r w:rsidRPr="00B13595">
        <w:t>(lateralt eller tungspets)?</w:t>
      </w:r>
      <w:r w:rsidRPr="00B13595">
        <w:tab/>
      </w:r>
    </w:p>
    <w:p w14:paraId="0338D463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36388281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Hjärtsjukdom</w:t>
      </w:r>
      <w:r w:rsidRPr="00B13595">
        <w:t xml:space="preserve"> i släkten?</w:t>
      </w:r>
      <w:r w:rsidRPr="00B13595">
        <w:tab/>
      </w:r>
    </w:p>
    <w:p w14:paraId="30F34C9C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00CEBA91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Plötslig död</w:t>
      </w:r>
      <w:r w:rsidRPr="00B13595">
        <w:t xml:space="preserve"> hos nära anhörig?</w:t>
      </w:r>
      <w:r w:rsidRPr="00B13595">
        <w:tab/>
      </w:r>
    </w:p>
    <w:p w14:paraId="15D80181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1ABE6784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Tidigare</w:t>
      </w:r>
      <w:r w:rsidRPr="00B13595">
        <w:t xml:space="preserve"> hjärtproblem?</w:t>
      </w:r>
      <w:r w:rsidRPr="00B13595">
        <w:tab/>
      </w:r>
    </w:p>
    <w:p w14:paraId="1595F408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34BF9429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Andra sjukdomar</w:t>
      </w:r>
      <w:r w:rsidRPr="00B13595">
        <w:t xml:space="preserve">: Mb Parkinson, diabetes, ep </w:t>
      </w:r>
      <w:proofErr w:type="spellStart"/>
      <w:r w:rsidRPr="00B13595">
        <w:t>m.m</w:t>
      </w:r>
      <w:proofErr w:type="spellEnd"/>
      <w:r w:rsidRPr="00B13595">
        <w:t>:</w:t>
      </w:r>
      <w:r w:rsidRPr="00B13595">
        <w:tab/>
      </w:r>
    </w:p>
    <w:p w14:paraId="34A3C266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0965888E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173461FA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t>Mediciner</w:t>
      </w:r>
      <w:r w:rsidRPr="00B13595">
        <w:t xml:space="preserve">: </w:t>
      </w:r>
      <w:r w:rsidRPr="00B13595">
        <w:tab/>
      </w:r>
    </w:p>
    <w:p w14:paraId="4F9F805C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350C2506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rPr>
          <w:b/>
        </w:rPr>
        <w:lastRenderedPageBreak/>
        <w:t>Andra medel</w:t>
      </w:r>
      <w:r w:rsidRPr="00B13595">
        <w:t xml:space="preserve"> </w:t>
      </w:r>
      <w:proofErr w:type="spellStart"/>
      <w:r w:rsidRPr="00B13595">
        <w:t>inkl</w:t>
      </w:r>
      <w:proofErr w:type="spellEnd"/>
      <w:r w:rsidRPr="00B13595">
        <w:t xml:space="preserve"> alkohol:</w:t>
      </w:r>
      <w:r w:rsidRPr="00B13595">
        <w:tab/>
      </w:r>
    </w:p>
    <w:p w14:paraId="2DF52003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2FD9DBD9" w14:textId="77777777" w:rsidR="00B13595" w:rsidRPr="00B13595" w:rsidRDefault="00B13595" w:rsidP="00B13595">
      <w:pPr>
        <w:tabs>
          <w:tab w:val="lef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53D3D59E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>Om flera synkope tidigare, hur var dessa, tid emellan, lika som denna. Intervall emellan?</w:t>
      </w:r>
    </w:p>
    <w:p w14:paraId="00B6FAAD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06BB5E06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5D12AEDF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ab/>
      </w:r>
    </w:p>
    <w:p w14:paraId="30CB8A2D" w14:textId="77777777" w:rsidR="00B13595" w:rsidRPr="00B13595" w:rsidRDefault="00B13595" w:rsidP="00B13595">
      <w:pPr>
        <w:tabs>
          <w:tab w:val="left" w:leader="dot" w:pos="9923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0B80A463" w14:textId="77777777" w:rsidR="00B13595" w:rsidRPr="00B13595" w:rsidRDefault="00B13595" w:rsidP="00B13595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612F1ABE" w14:textId="77777777" w:rsidR="00B13595" w:rsidRPr="00B13595" w:rsidRDefault="00B13595" w:rsidP="00B13595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>(OBS! Denna blankett är ett hjälpmedel - ska inte arkiveras)</w:t>
      </w:r>
    </w:p>
    <w:p w14:paraId="6721CE60" w14:textId="77777777" w:rsidR="00B13595" w:rsidRPr="00B13595" w:rsidRDefault="00B13595" w:rsidP="00B13595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</w:p>
    <w:p w14:paraId="16F73389" w14:textId="77777777" w:rsidR="00B13595" w:rsidRPr="00B13595" w:rsidRDefault="00B13595" w:rsidP="00B13595">
      <w:pPr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</w:pPr>
      <w:r w:rsidRPr="00B13595">
        <w:t xml:space="preserve"> (Bilaga 1 till riktlinje ”Synkope - riktlinje vid oklar orsak”)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1359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0E514" w14:textId="77777777" w:rsidR="00F60021" w:rsidRDefault="00F60021">
      <w:r>
        <w:separator/>
      </w:r>
    </w:p>
  </w:endnote>
  <w:endnote w:type="continuationSeparator" w:id="0">
    <w:p w14:paraId="4C1BF9CA" w14:textId="77777777" w:rsidR="00F60021" w:rsidRDefault="00F60021">
      <w:r>
        <w:continuationSeparator/>
      </w:r>
    </w:p>
  </w:endnote>
  <w:endnote w:type="continuationNotice" w:id="1">
    <w:p w14:paraId="11A64F0D" w14:textId="77777777" w:rsidR="00F60021" w:rsidRDefault="00F600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5AEE6" w14:textId="77777777" w:rsidR="00F60021" w:rsidRDefault="00F60021"/>
  </w:footnote>
  <w:footnote w:type="continuationSeparator" w:id="0">
    <w:p w14:paraId="5C047561" w14:textId="77777777" w:rsidR="00F60021" w:rsidRDefault="00F60021">
      <w:r>
        <w:continuationSeparator/>
      </w:r>
    </w:p>
  </w:footnote>
  <w:footnote w:type="continuationNotice" w:id="1">
    <w:p w14:paraId="5AC0977C" w14:textId="77777777" w:rsidR="00F60021" w:rsidRDefault="00F600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2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4D6783B"/>
    <w:multiLevelType w:val="hybridMultilevel"/>
    <w:tmpl w:val="98D21FCC"/>
    <w:lvl w:ilvl="0" w:tplc="FFFFFFFF">
      <w:start w:val="1"/>
      <w:numFmt w:val="bullet"/>
      <w:lvlText w:val=""/>
      <w:lvlJc w:val="left"/>
      <w:pPr>
        <w:ind w:left="12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5A4"/>
    <w:rsid w:val="0002435C"/>
    <w:rsid w:val="00030DDD"/>
    <w:rsid w:val="000313BB"/>
    <w:rsid w:val="00033ED5"/>
    <w:rsid w:val="00036329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0EA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F5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2B3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5E9"/>
    <w:rsid w:val="00AA6EB4"/>
    <w:rsid w:val="00AA767D"/>
    <w:rsid w:val="00AB0CC9"/>
    <w:rsid w:val="00AC3FF6"/>
    <w:rsid w:val="00AD73EC"/>
    <w:rsid w:val="00AE5BC7"/>
    <w:rsid w:val="00AF5AAF"/>
    <w:rsid w:val="00B046D8"/>
    <w:rsid w:val="00B13595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4C4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002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CCA8A70-A8A8-4A88-B139-38D28DF2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036329"/>
    <w:pPr>
      <w:keepNext/>
      <w:spacing w:before="1000" w:after="240" w:line="288" w:lineRule="auto"/>
      <w:ind w:left="851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036329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3</Pages>
  <Words>207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1305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Synkope oklar - anamnes</dc:title>
  <dc:subject/>
  <dc:creator>patrik.jens.johansson@vgregion.se</dc:creator>
  <keywords/>
  <lastModifiedBy>Anna Copic</lastModifiedBy>
  <revision>7</revision>
  <lastPrinted>2016-03-31T19:56:00.0000000Z</lastPrinted>
  <dcterms:created xsi:type="dcterms:W3CDTF">2022-03-24T14:43:00.0000000Z</dcterms:created>
  <dcterms:modified xsi:type="dcterms:W3CDTF">2022-09-13T12:45:00.0000000Z</dcterms:modified>
</coreProperties>
</file>