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5C61" w14:textId="77777777" w:rsidR="00453F0F" w:rsidRDefault="00453F0F" w:rsidP="00F35B05">
      <w:pPr>
        <w:pStyle w:val="Rubrik2"/>
        <w:sectPr w:rsidR="00453F0F" w:rsidSect="00453F0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F99DB5E" w14:textId="77777777" w:rsidR="00453F0F" w:rsidRPr="00453F0F" w:rsidRDefault="00453F0F" w:rsidP="004450FE">
      <w:pPr>
        <w:pStyle w:val="Rubrik1"/>
      </w:pPr>
      <w:bookmarkStart w:id="1" w:name="_Toc177037852"/>
      <w:r w:rsidRPr="00453F0F">
        <w:t>Synkope - riktlinje vid oklar orsak</w:t>
      </w:r>
      <w:bookmarkEnd w:id="1"/>
    </w:p>
    <w:p w14:paraId="6C816EBA" w14:textId="77777777" w:rsidR="00453F0F" w:rsidRPr="00453F0F" w:rsidRDefault="00453F0F" w:rsidP="004450FE">
      <w:pPr>
        <w:pStyle w:val="Rubrik2"/>
      </w:pPr>
      <w:bookmarkStart w:id="2" w:name="_Toc431453792"/>
      <w:bookmarkStart w:id="3" w:name="_Toc256000000"/>
      <w:bookmarkStart w:id="4" w:name="_Toc256000022"/>
      <w:bookmarkStart w:id="5" w:name="_Toc256000044"/>
      <w:bookmarkStart w:id="6" w:name="_Toc256000066"/>
      <w:bookmarkStart w:id="7" w:name="_Toc493843745"/>
      <w:bookmarkStart w:id="8" w:name="_Toc256000088"/>
      <w:bookmarkStart w:id="9" w:name="_Toc256000110"/>
      <w:bookmarkStart w:id="10" w:name="_Toc535329960"/>
      <w:bookmarkStart w:id="11" w:name="_Toc535399289"/>
      <w:bookmarkStart w:id="12" w:name="_Toc256000002"/>
      <w:bookmarkStart w:id="13" w:name="_Toc256000003"/>
      <w:bookmarkStart w:id="14" w:name="_Toc535496023"/>
      <w:bookmarkStart w:id="15" w:name="_Toc256000026"/>
      <w:bookmarkStart w:id="16" w:name="_Toc256000049"/>
      <w:bookmarkStart w:id="17" w:name="_Toc256000095"/>
      <w:bookmarkStart w:id="18" w:name="_Toc256000127"/>
      <w:bookmarkStart w:id="19" w:name="_Toc177037853"/>
      <w:r w:rsidRPr="00453F0F">
        <w:t>Sammanfattning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3C81BDA5" w14:textId="77777777" w:rsidR="00453F0F" w:rsidRPr="00453F0F" w:rsidRDefault="00453F0F" w:rsidP="004450FE">
      <w:r w:rsidRPr="00453F0F">
        <w:t xml:space="preserve">Denna riktlinje är avsedd för patienter med oklar orsak till medvetandeförlust. Syftet är att ställa rätt diagnos i så många fall som möjligt och att hitta </w:t>
      </w:r>
      <w:proofErr w:type="spellStart"/>
      <w:r w:rsidRPr="00453F0F">
        <w:t>kardiell</w:t>
      </w:r>
      <w:proofErr w:type="spellEnd"/>
      <w:r w:rsidRPr="00453F0F">
        <w:t xml:space="preserve"> orsak till synkope. </w:t>
      </w:r>
      <w:proofErr w:type="spellStart"/>
      <w:r w:rsidRPr="00453F0F">
        <w:t>Kardiell</w:t>
      </w:r>
      <w:proofErr w:type="spellEnd"/>
      <w:r w:rsidRPr="00453F0F">
        <w:t xml:space="preserve"> orsak kan ha en dålig prognos och är därför viktig att hitta och åtgärda. </w:t>
      </w:r>
    </w:p>
    <w:p w14:paraId="5AC44269" w14:textId="0BE20B41" w:rsidR="00453F0F" w:rsidRDefault="00453F0F" w:rsidP="00511B20">
      <w:r w:rsidRPr="00453F0F">
        <w:t xml:space="preserve">Synkope har ofta en plausibel förklaring och behandling sker då av orsaken. Riktlinjen behöver då inte användas. </w:t>
      </w:r>
    </w:p>
    <w:p w14:paraId="3077C377" w14:textId="2F327509" w:rsidR="00511B20" w:rsidRDefault="00511B20" w:rsidP="00511B20">
      <w:pPr>
        <w:pStyle w:val="Rubrik2"/>
      </w:pPr>
      <w:bookmarkStart w:id="20" w:name="_Toc177037854"/>
      <w:r>
        <w:t>Förändringar sedan föregående version</w:t>
      </w:r>
      <w:bookmarkEnd w:id="20"/>
    </w:p>
    <w:p w14:paraId="22662364" w14:textId="3B53F184" w:rsidR="00511B20" w:rsidRPr="00453F0F" w:rsidRDefault="00511B20" w:rsidP="00511B20">
      <w:r>
        <w:t>.</w:t>
      </w:r>
    </w:p>
    <w:p w14:paraId="3634A111" w14:textId="77777777" w:rsidR="00453F0F" w:rsidRPr="00453F0F" w:rsidRDefault="00453F0F" w:rsidP="00C37346">
      <w:pPr>
        <w:pStyle w:val="Underrubrik"/>
      </w:pPr>
      <w:r w:rsidRPr="00C37346">
        <w:t>Innehållsförteckning</w:t>
      </w:r>
    </w:p>
    <w:p w14:paraId="1201D5E8" w14:textId="76785E76" w:rsidR="00C37346" w:rsidRPr="00FA03AE" w:rsidRDefault="00453F0F" w:rsidP="00FA03AE">
      <w:pPr>
        <w:pStyle w:val="Innehll1"/>
        <w:rPr>
          <w:rFonts w:eastAsiaTheme="minorEastAsia"/>
        </w:rPr>
      </w:pPr>
      <w:r w:rsidRPr="00453F0F">
        <w:fldChar w:fldCharType="begin"/>
      </w:r>
      <w:r w:rsidRPr="00453F0F">
        <w:instrText xml:space="preserve"> TOC \o "1-3" \h \z </w:instrText>
      </w:r>
      <w:r w:rsidRPr="00453F0F">
        <w:fldChar w:fldCharType="separate"/>
      </w:r>
      <w:hyperlink w:anchor="_Toc177037853" w:history="1">
        <w:r w:rsidR="00C37346" w:rsidRPr="00FA03AE">
          <w:rPr>
            <w:rStyle w:val="Hyperlnk"/>
            <w:rFonts w:eastAsia="MS Gothic"/>
            <w:color w:val="0000FF"/>
          </w:rPr>
          <w:t>Sammanfattning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_Toc177037853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 w:rsidR="002C7000">
          <w:rPr>
            <w:webHidden/>
          </w:rPr>
          <w:t>1</w:t>
        </w:r>
        <w:r w:rsidR="00C37346" w:rsidRPr="00FA03AE">
          <w:rPr>
            <w:webHidden/>
          </w:rPr>
          <w:fldChar w:fldCharType="end"/>
        </w:r>
      </w:hyperlink>
    </w:p>
    <w:p w14:paraId="6B77E7AA" w14:textId="63F57F88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54" w:history="1">
        <w:r w:rsidR="00C37346" w:rsidRPr="00FA03AE">
          <w:rPr>
            <w:rStyle w:val="Hyperlnk"/>
            <w:rFonts w:eastAsia="MS Gothic"/>
            <w:color w:val="0000FF"/>
          </w:rPr>
          <w:t>Förändringar sedan föregående version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_Toc177037854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1</w:t>
        </w:r>
        <w:r w:rsidR="00C37346" w:rsidRPr="00FA03AE">
          <w:rPr>
            <w:webHidden/>
          </w:rPr>
          <w:fldChar w:fldCharType="end"/>
        </w:r>
      </w:hyperlink>
    </w:p>
    <w:p w14:paraId="71FF6269" w14:textId="1B2B28F0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55" w:history="1">
        <w:r w:rsidR="00C37346" w:rsidRPr="00FA03AE">
          <w:rPr>
            <w:rStyle w:val="Hyperlnk"/>
            <w:rFonts w:eastAsia="MS Gothic"/>
            <w:color w:val="0000FF"/>
          </w:rPr>
          <w:t>Bakgrund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_Toc177037855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2</w:t>
        </w:r>
        <w:r w:rsidR="00C37346" w:rsidRPr="00FA03AE">
          <w:rPr>
            <w:webHidden/>
          </w:rPr>
          <w:fldChar w:fldCharType="end"/>
        </w:r>
      </w:hyperlink>
    </w:p>
    <w:p w14:paraId="6D6F4782" w14:textId="4F825816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56" w:history="1">
        <w:r w:rsidR="00C37346" w:rsidRPr="00FA03AE">
          <w:rPr>
            <w:rStyle w:val="Hyperlnk"/>
            <w:rFonts w:eastAsia="MS Gothic"/>
            <w:color w:val="0000FF"/>
          </w:rPr>
          <w:t>Förutsättningar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_Toc177037856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2</w:t>
        </w:r>
        <w:r w:rsidR="00C37346" w:rsidRPr="00FA03AE">
          <w:rPr>
            <w:webHidden/>
          </w:rPr>
          <w:fldChar w:fldCharType="end"/>
        </w:r>
      </w:hyperlink>
    </w:p>
    <w:p w14:paraId="61173FAF" w14:textId="0CD30901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57" w:history="1">
        <w:r w:rsidR="00C37346" w:rsidRPr="00FA03AE">
          <w:rPr>
            <w:rStyle w:val="Hyperlnk"/>
            <w:rFonts w:eastAsia="MS Gothic"/>
            <w:color w:val="0000FF"/>
          </w:rPr>
          <w:t>Genomförande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_Toc177037857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2</w:t>
        </w:r>
        <w:r w:rsidR="00C37346" w:rsidRPr="00FA03AE">
          <w:rPr>
            <w:webHidden/>
          </w:rPr>
          <w:fldChar w:fldCharType="end"/>
        </w:r>
      </w:hyperlink>
    </w:p>
    <w:p w14:paraId="53F30759" w14:textId="4765C1A7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58" w:history="1">
        <w:r w:rsidR="00C37346" w:rsidRPr="00FA03AE">
          <w:rPr>
            <w:rStyle w:val="Hyperlnk"/>
            <w:rFonts w:eastAsia="MS Gothic"/>
            <w:color w:val="0000FF"/>
          </w:rPr>
          <w:t>Initial bedömning (t ex på akutmottagningen)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_Toc177037858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2</w:t>
        </w:r>
        <w:r w:rsidR="00C37346" w:rsidRPr="00FA03AE">
          <w:rPr>
            <w:webHidden/>
          </w:rPr>
          <w:fldChar w:fldCharType="end"/>
        </w:r>
      </w:hyperlink>
    </w:p>
    <w:p w14:paraId="2D6DB4F4" w14:textId="3731E395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59" w:history="1">
        <w:r w:rsidR="00C37346" w:rsidRPr="00FA03AE">
          <w:rPr>
            <w:rStyle w:val="Hyperlnk"/>
            <w:rFonts w:eastAsia="MS Gothic"/>
            <w:color w:val="0000FF"/>
          </w:rPr>
          <w:t>Riskbedömning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_Toc177037859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3</w:t>
        </w:r>
        <w:r w:rsidR="00C37346" w:rsidRPr="00FA03AE">
          <w:rPr>
            <w:webHidden/>
          </w:rPr>
          <w:fldChar w:fldCharType="end"/>
        </w:r>
      </w:hyperlink>
    </w:p>
    <w:p w14:paraId="64C3C363" w14:textId="7BAC9673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0" w:history="1">
        <w:r w:rsidR="00C37346" w:rsidRPr="00FA03AE">
          <w:rPr>
            <w:rStyle w:val="Hyperlnk"/>
            <w:rFonts w:eastAsia="MS Gothic"/>
            <w:color w:val="0000FF"/>
          </w:rPr>
          <w:t>Utredning inneliggande (enkel standardvårdplan)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_Toc177037860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4</w:t>
        </w:r>
        <w:r w:rsidR="00C37346" w:rsidRPr="00FA03AE">
          <w:rPr>
            <w:webHidden/>
          </w:rPr>
          <w:fldChar w:fldCharType="end"/>
        </w:r>
      </w:hyperlink>
    </w:p>
    <w:p w14:paraId="452BA97F" w14:textId="7D3D75D5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1" w:history="1">
        <w:r w:rsidR="00C37346" w:rsidRPr="00FA03AE">
          <w:rPr>
            <w:rStyle w:val="Hyperlnk"/>
            <w:rFonts w:eastAsia="MS Gothic"/>
            <w:color w:val="0000FF"/>
          </w:rPr>
          <w:t>Uppföljning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_Toc177037861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5</w:t>
        </w:r>
        <w:r w:rsidR="00C37346" w:rsidRPr="00FA03AE">
          <w:rPr>
            <w:webHidden/>
          </w:rPr>
          <w:fldChar w:fldCharType="end"/>
        </w:r>
      </w:hyperlink>
    </w:p>
    <w:p w14:paraId="371242A1" w14:textId="1EA6E89D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2" w:history="1">
        <w:r w:rsidR="00C37346" w:rsidRPr="00FA03AE">
          <w:rPr>
            <w:rStyle w:val="Hyperlnk"/>
            <w:rFonts w:eastAsia="MS Gothic"/>
            <w:color w:val="0000FF"/>
          </w:rPr>
          <w:t>Definitioner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_Toc177037862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5</w:t>
        </w:r>
        <w:r w:rsidR="00C37346" w:rsidRPr="00FA03AE">
          <w:rPr>
            <w:webHidden/>
          </w:rPr>
          <w:fldChar w:fldCharType="end"/>
        </w:r>
      </w:hyperlink>
    </w:p>
    <w:p w14:paraId="5292FDFE" w14:textId="59DDB13F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3" w:history="1">
        <w:r w:rsidR="00C37346" w:rsidRPr="00FA03AE">
          <w:rPr>
            <w:rStyle w:val="Hyperlnk"/>
            <w:rFonts w:eastAsia="MS Gothic"/>
            <w:color w:val="0000FF"/>
          </w:rPr>
          <w:t>Indelning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_Toc177037863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5</w:t>
        </w:r>
        <w:r w:rsidR="00C37346" w:rsidRPr="00FA03AE">
          <w:rPr>
            <w:webHidden/>
          </w:rPr>
          <w:fldChar w:fldCharType="end"/>
        </w:r>
      </w:hyperlink>
    </w:p>
    <w:p w14:paraId="6C26DB81" w14:textId="5FD72377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4" w:history="1">
        <w:r w:rsidR="00C37346" w:rsidRPr="00FA03AE">
          <w:rPr>
            <w:rStyle w:val="Hyperlnk"/>
            <w:rFonts w:eastAsia="MS Gothic"/>
            <w:color w:val="0000FF"/>
          </w:rPr>
          <w:t>Behandlingsrekommendationer vid vissa tillstånd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_Toc177037864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7</w:t>
        </w:r>
        <w:r w:rsidR="00C37346" w:rsidRPr="00FA03AE">
          <w:rPr>
            <w:webHidden/>
          </w:rPr>
          <w:fldChar w:fldCharType="end"/>
        </w:r>
      </w:hyperlink>
    </w:p>
    <w:p w14:paraId="29BFC2B9" w14:textId="21CC7021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5" w:history="1">
        <w:r w:rsidR="00C37346" w:rsidRPr="00FA03AE">
          <w:rPr>
            <w:rStyle w:val="Hyperlnk"/>
            <w:rFonts w:eastAsia="MS Gothic"/>
            <w:color w:val="0000FF"/>
          </w:rPr>
          <w:t>Ortostatiskt prov - metod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_Toc177037865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8</w:t>
        </w:r>
        <w:r w:rsidR="00C37346" w:rsidRPr="00FA03AE">
          <w:rPr>
            <w:webHidden/>
          </w:rPr>
          <w:fldChar w:fldCharType="end"/>
        </w:r>
      </w:hyperlink>
    </w:p>
    <w:p w14:paraId="3C9E0B8C" w14:textId="0A562F34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6" w:history="1">
        <w:r w:rsidR="00C37346" w:rsidRPr="00FA03AE">
          <w:rPr>
            <w:rStyle w:val="Hyperlnk"/>
            <w:rFonts w:eastAsia="MS Gothic"/>
            <w:color w:val="0000FF"/>
          </w:rPr>
          <w:t>Karotismassage – metod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_Toc177037866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8</w:t>
        </w:r>
        <w:r w:rsidR="00C37346" w:rsidRPr="00FA03AE">
          <w:rPr>
            <w:webHidden/>
          </w:rPr>
          <w:fldChar w:fldCharType="end"/>
        </w:r>
      </w:hyperlink>
    </w:p>
    <w:p w14:paraId="162DD99F" w14:textId="716E09CA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7" w:history="1">
        <w:r w:rsidR="00C37346" w:rsidRPr="00FA03AE">
          <w:rPr>
            <w:rStyle w:val="Hyperlnk"/>
            <w:rFonts w:eastAsia="MS Gothic"/>
            <w:color w:val="0000FF"/>
          </w:rPr>
          <w:t>Lutningstest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_Toc177037867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9</w:t>
        </w:r>
        <w:r w:rsidR="00C37346" w:rsidRPr="00FA03AE">
          <w:rPr>
            <w:webHidden/>
          </w:rPr>
          <w:fldChar w:fldCharType="end"/>
        </w:r>
      </w:hyperlink>
    </w:p>
    <w:p w14:paraId="7802617B" w14:textId="3D308420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8" w:history="1">
        <w:r w:rsidR="00C37346" w:rsidRPr="00FA03AE">
          <w:rPr>
            <w:rStyle w:val="Hyperlnk"/>
            <w:rFonts w:eastAsia="MS Gothic"/>
            <w:color w:val="0000FF"/>
          </w:rPr>
          <w:t>Bilkörning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_Toc177037868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9</w:t>
        </w:r>
        <w:r w:rsidR="00C37346" w:rsidRPr="00FA03AE">
          <w:rPr>
            <w:webHidden/>
          </w:rPr>
          <w:fldChar w:fldCharType="end"/>
        </w:r>
      </w:hyperlink>
    </w:p>
    <w:p w14:paraId="0E6298C8" w14:textId="5858E78D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69" w:history="1">
        <w:r w:rsidR="00C37346" w:rsidRPr="00FA03AE">
          <w:rPr>
            <w:rStyle w:val="Hyperlnk"/>
            <w:rFonts w:eastAsia="MS Gothic"/>
            <w:color w:val="0000FF"/>
          </w:rPr>
          <w:t>Uppföljning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_Toc177037869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9</w:t>
        </w:r>
        <w:r w:rsidR="00C37346" w:rsidRPr="00FA03AE">
          <w:rPr>
            <w:webHidden/>
          </w:rPr>
          <w:fldChar w:fldCharType="end"/>
        </w:r>
      </w:hyperlink>
    </w:p>
    <w:p w14:paraId="778BF61D" w14:textId="08914C8D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70" w:history="1">
        <w:r w:rsidR="00C37346" w:rsidRPr="00FA03AE">
          <w:rPr>
            <w:rStyle w:val="Hyperlnk"/>
            <w:rFonts w:eastAsia="MS Gothic"/>
            <w:color w:val="0000FF"/>
          </w:rPr>
          <w:t>Dokumentinformation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_Toc177037870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9</w:t>
        </w:r>
        <w:r w:rsidR="00C37346" w:rsidRPr="00FA03AE">
          <w:rPr>
            <w:webHidden/>
          </w:rPr>
          <w:fldChar w:fldCharType="end"/>
        </w:r>
      </w:hyperlink>
    </w:p>
    <w:p w14:paraId="4F6D9EFC" w14:textId="59D0C4B8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71" w:history="1">
        <w:r w:rsidR="00C37346" w:rsidRPr="00FA03AE">
          <w:rPr>
            <w:rStyle w:val="Hyperlnk"/>
            <w:rFonts w:eastAsia="MS Gothic"/>
            <w:color w:val="0000FF"/>
          </w:rPr>
          <w:t>Referensförteckning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_Toc177037871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10</w:t>
        </w:r>
        <w:r w:rsidR="00C37346" w:rsidRPr="00FA03AE">
          <w:rPr>
            <w:webHidden/>
          </w:rPr>
          <w:fldChar w:fldCharType="end"/>
        </w:r>
      </w:hyperlink>
    </w:p>
    <w:p w14:paraId="3B790B7B" w14:textId="6921A4C9" w:rsidR="00C37346" w:rsidRPr="00FA03AE" w:rsidRDefault="002C7000" w:rsidP="00FA03AE">
      <w:pPr>
        <w:pStyle w:val="Innehll1"/>
        <w:rPr>
          <w:rFonts w:eastAsiaTheme="minorEastAsia"/>
        </w:rPr>
      </w:pPr>
      <w:hyperlink w:anchor="_Toc177037872" w:history="1">
        <w:r w:rsidR="00C37346" w:rsidRPr="00FA03AE">
          <w:rPr>
            <w:rStyle w:val="Hyperlnk"/>
            <w:rFonts w:eastAsia="MS Gothic"/>
            <w:color w:val="0000FF"/>
          </w:rPr>
          <w:t>Länkförteckning</w:t>
        </w:r>
        <w:r w:rsidR="00C37346" w:rsidRPr="00FA03AE">
          <w:rPr>
            <w:webHidden/>
          </w:rPr>
          <w:tab/>
        </w:r>
        <w:r w:rsidR="00C37346" w:rsidRPr="00FA03AE">
          <w:rPr>
            <w:webHidden/>
          </w:rPr>
          <w:fldChar w:fldCharType="begin"/>
        </w:r>
        <w:r w:rsidR="00C37346" w:rsidRPr="00FA03AE">
          <w:rPr>
            <w:webHidden/>
          </w:rPr>
          <w:instrText xml:space="preserve"> PAGEREF _Toc177037872 \h </w:instrText>
        </w:r>
        <w:r w:rsidR="00C37346" w:rsidRPr="00FA03AE">
          <w:rPr>
            <w:webHidden/>
          </w:rPr>
        </w:r>
        <w:r w:rsidR="00C37346" w:rsidRPr="00FA03AE">
          <w:rPr>
            <w:webHidden/>
          </w:rPr>
          <w:fldChar w:fldCharType="separate"/>
        </w:r>
        <w:r>
          <w:rPr>
            <w:webHidden/>
          </w:rPr>
          <w:t>10</w:t>
        </w:r>
        <w:r w:rsidR="00C37346" w:rsidRPr="00FA03AE">
          <w:rPr>
            <w:webHidden/>
          </w:rPr>
          <w:fldChar w:fldCharType="end"/>
        </w:r>
      </w:hyperlink>
    </w:p>
    <w:p w14:paraId="1FFEEAAE" w14:textId="2DBA30AC" w:rsidR="00453F0F" w:rsidRPr="00453F0F" w:rsidRDefault="00453F0F" w:rsidP="00AD6B1C">
      <w:pPr>
        <w:pStyle w:val="Innehll1"/>
      </w:pPr>
      <w:r w:rsidRPr="00453F0F">
        <w:fldChar w:fldCharType="end"/>
      </w:r>
      <w:r w:rsidRPr="00453F0F">
        <w:t xml:space="preserve"> </w:t>
      </w:r>
    </w:p>
    <w:p w14:paraId="117DCF95" w14:textId="77777777" w:rsidR="00453F0F" w:rsidRPr="00453F0F" w:rsidRDefault="00453F0F" w:rsidP="00511B20">
      <w:pPr>
        <w:spacing w:before="20" w:after="20" w:line="240" w:lineRule="auto"/>
        <w:ind w:right="0"/>
        <w:outlineLvl w:val="8"/>
        <w:rPr>
          <w:rFonts w:ascii="Arial" w:hAnsi="Arial" w:cs="Arial"/>
          <w:sz w:val="22"/>
          <w:szCs w:val="22"/>
        </w:rPr>
      </w:pPr>
      <w:r w:rsidRPr="00453F0F">
        <w:rPr>
          <w:rFonts w:ascii="Arial" w:hAnsi="Arial" w:cs="Arial"/>
          <w:sz w:val="22"/>
          <w:szCs w:val="22"/>
        </w:rPr>
        <w:t>Bilagor</w:t>
      </w:r>
    </w:p>
    <w:p w14:paraId="22914DB7" w14:textId="7E4E5A21" w:rsidR="00453F0F" w:rsidRPr="00BF2F78" w:rsidRDefault="00453F0F" w:rsidP="00511B20">
      <w:pPr>
        <w:spacing w:after="160" w:line="240" w:lineRule="auto"/>
        <w:ind w:right="0"/>
        <w:rPr>
          <w:noProof/>
          <w:color w:val="0000FF"/>
        </w:rPr>
      </w:pPr>
      <w:r w:rsidRPr="00453F0F">
        <w:rPr>
          <w:szCs w:val="20"/>
        </w:rPr>
        <w:t xml:space="preserve">Bilaga 1. </w:t>
      </w:r>
      <w:hyperlink r:id="rId17" w:history="1">
        <w:r w:rsidRPr="00453F0F">
          <w:rPr>
            <w:color w:val="0000FF"/>
            <w:szCs w:val="20"/>
            <w:u w:val="single"/>
          </w:rPr>
          <w:t>Synkope  oklar - anamnes</w:t>
        </w:r>
      </w:hyperlink>
      <w:r w:rsidRPr="00453F0F">
        <w:rPr>
          <w:szCs w:val="20"/>
        </w:rPr>
        <w:br/>
        <w:t xml:space="preserve">Bilaga 2. </w:t>
      </w:r>
      <w:hyperlink r:id="rId18" w:history="1">
        <w:proofErr w:type="spellStart"/>
        <w:r w:rsidRPr="00453F0F">
          <w:rPr>
            <w:color w:val="0000FF"/>
            <w:szCs w:val="20"/>
            <w:u w:val="single"/>
          </w:rPr>
          <w:t>Ortostatisk</w:t>
        </w:r>
        <w:proofErr w:type="spellEnd"/>
        <w:r w:rsidRPr="00453F0F">
          <w:rPr>
            <w:color w:val="0000FF"/>
            <w:szCs w:val="20"/>
            <w:u w:val="single"/>
          </w:rPr>
          <w:t xml:space="preserve"> test</w:t>
        </w:r>
      </w:hyperlink>
      <w:r w:rsidRPr="00453F0F">
        <w:rPr>
          <w:szCs w:val="20"/>
        </w:rPr>
        <w:br/>
        <w:t xml:space="preserve">Bilaga 3. </w:t>
      </w:r>
      <w:r w:rsidR="00BF2F78" w:rsidRPr="00BF2F78">
        <w:rPr>
          <w:noProof/>
          <w:color w:val="0000FF"/>
        </w:rPr>
        <w:fldChar w:fldCharType="begin"/>
      </w:r>
      <w:r w:rsidR="00BF2F78" w:rsidRPr="00BF2F78">
        <w:rPr>
          <w:noProof/>
          <w:color w:val="0000FF"/>
        </w:rPr>
        <w:instrText>HYPERLINK "https://mellanarkiv-offentlig.vgregion.se/alfresco/s/archive/stream/public/v1/source/available/sofia/sas9614-1097948292-47/surrogate/Synkope%20-%20metod%20f%c3%b6r%20lutningstest.pdf"</w:instrText>
      </w:r>
      <w:r w:rsidR="00BF2F78" w:rsidRPr="00BF2F78">
        <w:rPr>
          <w:noProof/>
          <w:color w:val="0000FF"/>
        </w:rPr>
      </w:r>
      <w:r w:rsidR="00BF2F78" w:rsidRPr="00BF2F78">
        <w:rPr>
          <w:noProof/>
          <w:color w:val="0000FF"/>
        </w:rPr>
        <w:fldChar w:fldCharType="separate"/>
      </w:r>
      <w:r w:rsidRPr="00BF2F78">
        <w:rPr>
          <w:noProof/>
          <w:color w:val="0000FF"/>
          <w:u w:val="single"/>
        </w:rPr>
        <w:t>Synkope - metod för lutningstest</w:t>
      </w:r>
    </w:p>
    <w:p w14:paraId="3B5F1D01" w14:textId="0700EA4D" w:rsidR="00453F0F" w:rsidRPr="00453F0F" w:rsidRDefault="00BF2F78" w:rsidP="00511B20">
      <w:pPr>
        <w:spacing w:after="160" w:line="240" w:lineRule="auto"/>
        <w:ind w:left="2364" w:right="0"/>
        <w:rPr>
          <w:szCs w:val="20"/>
        </w:rPr>
      </w:pPr>
      <w:r w:rsidRPr="00BF2F78">
        <w:rPr>
          <w:noProof/>
          <w:color w:val="0000FF"/>
        </w:rPr>
        <w:fldChar w:fldCharType="end"/>
      </w:r>
    </w:p>
    <w:p w14:paraId="4AE879B1" w14:textId="77777777" w:rsidR="00453F0F" w:rsidRPr="00453F0F" w:rsidRDefault="00453F0F" w:rsidP="00511B20">
      <w:pPr>
        <w:pStyle w:val="Rubrik2"/>
      </w:pPr>
      <w:bookmarkStart w:id="21" w:name="_Toc431453793"/>
      <w:bookmarkStart w:id="22" w:name="_Toc256000001"/>
      <w:bookmarkStart w:id="23" w:name="_Toc256000023"/>
      <w:bookmarkStart w:id="24" w:name="_Toc256000045"/>
      <w:bookmarkStart w:id="25" w:name="_Toc256000067"/>
      <w:bookmarkStart w:id="26" w:name="_Toc493843746"/>
      <w:bookmarkStart w:id="27" w:name="_Toc256000089"/>
      <w:bookmarkStart w:id="28" w:name="_Toc256000111"/>
      <w:bookmarkStart w:id="29" w:name="_Toc535329961"/>
      <w:bookmarkStart w:id="30" w:name="_Toc535399290"/>
      <w:bookmarkStart w:id="31" w:name="_Toc256000004"/>
      <w:bookmarkStart w:id="32" w:name="_Toc256000027"/>
      <w:bookmarkStart w:id="33" w:name="_Toc535496024"/>
      <w:bookmarkStart w:id="34" w:name="_Toc256000050"/>
      <w:bookmarkStart w:id="35" w:name="_Toc256000096"/>
      <w:bookmarkStart w:id="36" w:name="_Toc256000128"/>
      <w:bookmarkStart w:id="37" w:name="_Toc256000158"/>
      <w:bookmarkStart w:id="38" w:name="_Toc177037855"/>
      <w:r w:rsidRPr="00453F0F">
        <w:t>Bakgrund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53915C55" w14:textId="77777777" w:rsidR="00453F0F" w:rsidRPr="00453F0F" w:rsidRDefault="00453F0F" w:rsidP="00511B20">
      <w:r w:rsidRPr="00453F0F">
        <w:t xml:space="preserve">Synkope kan ha många orsaker. De flesta är godartade medan några har dålig prognos, fr.a. de med </w:t>
      </w:r>
      <w:proofErr w:type="spellStart"/>
      <w:r w:rsidRPr="00453F0F">
        <w:t>kardiell</w:t>
      </w:r>
      <w:proofErr w:type="spellEnd"/>
      <w:r w:rsidRPr="00453F0F">
        <w:t xml:space="preserve"> genes. Det är därför viktigt att identifiera sådan genes. </w:t>
      </w:r>
    </w:p>
    <w:p w14:paraId="0A900B57" w14:textId="77777777" w:rsidR="00453F0F" w:rsidRPr="00453F0F" w:rsidRDefault="00453F0F" w:rsidP="00453F0F">
      <w:pPr>
        <w:spacing w:after="160" w:line="240" w:lineRule="auto"/>
        <w:ind w:left="2676" w:right="-64"/>
        <w:rPr>
          <w:szCs w:val="20"/>
        </w:rPr>
      </w:pPr>
    </w:p>
    <w:p w14:paraId="530FAFA4" w14:textId="77777777" w:rsidR="00453F0F" w:rsidRPr="00453F0F" w:rsidRDefault="00453F0F" w:rsidP="00511B20">
      <w:pPr>
        <w:pStyle w:val="Rubrik2"/>
      </w:pPr>
      <w:bookmarkStart w:id="39" w:name="_Toc535329962"/>
      <w:bookmarkStart w:id="40" w:name="_Toc535399291"/>
      <w:bookmarkStart w:id="41" w:name="_Toc256000005"/>
      <w:bookmarkStart w:id="42" w:name="_Toc256000028"/>
      <w:bookmarkStart w:id="43" w:name="_Toc535496025"/>
      <w:bookmarkStart w:id="44" w:name="_Toc256000074"/>
      <w:bookmarkStart w:id="45" w:name="_Toc256000106"/>
      <w:bookmarkStart w:id="46" w:name="_Toc256000141"/>
      <w:bookmarkStart w:id="47" w:name="_Toc256000168"/>
      <w:bookmarkStart w:id="48" w:name="_Toc177037856"/>
      <w:r w:rsidRPr="00453F0F">
        <w:t>Förutsättningar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1BD218C5" w14:textId="77777777" w:rsidR="00453F0F" w:rsidRPr="00453F0F" w:rsidRDefault="00453F0F" w:rsidP="00511B20">
      <w:r w:rsidRPr="00453F0F">
        <w:t xml:space="preserve">Denna riktlinje är avsedd för patienter med oklar orsak till svimningen. Där orsaken är uppenbar, </w:t>
      </w:r>
      <w:proofErr w:type="gramStart"/>
      <w:r w:rsidRPr="00453F0F">
        <w:t>t ex</w:t>
      </w:r>
      <w:proofErr w:type="gramEnd"/>
      <w:r w:rsidRPr="00453F0F">
        <w:t xml:space="preserve"> </w:t>
      </w:r>
      <w:proofErr w:type="spellStart"/>
      <w:r w:rsidRPr="00453F0F">
        <w:t>AV-block</w:t>
      </w:r>
      <w:proofErr w:type="spellEnd"/>
      <w:r w:rsidRPr="00453F0F">
        <w:t xml:space="preserve"> III, lungemboli eller </w:t>
      </w:r>
      <w:proofErr w:type="spellStart"/>
      <w:r w:rsidRPr="00453F0F">
        <w:t>melena</w:t>
      </w:r>
      <w:proofErr w:type="spellEnd"/>
      <w:r w:rsidRPr="00453F0F">
        <w:t xml:space="preserve">, handläggs dessa enligt sedvanliga rutiner. </w:t>
      </w:r>
    </w:p>
    <w:p w14:paraId="660D1083" w14:textId="77777777" w:rsidR="00453F0F" w:rsidRPr="00453F0F" w:rsidRDefault="00453F0F" w:rsidP="00453F0F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1E3F4E5A" w14:textId="77777777" w:rsidR="00453F0F" w:rsidRPr="00453F0F" w:rsidRDefault="00453F0F" w:rsidP="00511B20">
      <w:pPr>
        <w:pStyle w:val="Rubrik2"/>
      </w:pPr>
      <w:bookmarkStart w:id="49" w:name="_Toc535329963"/>
      <w:bookmarkStart w:id="50" w:name="_Toc535399292"/>
      <w:bookmarkStart w:id="51" w:name="_Toc256000006"/>
      <w:bookmarkStart w:id="52" w:name="_Toc256000029"/>
      <w:bookmarkStart w:id="53" w:name="_Toc535496026"/>
      <w:bookmarkStart w:id="54" w:name="_Toc256000075"/>
      <w:bookmarkStart w:id="55" w:name="_Toc256000112"/>
      <w:bookmarkStart w:id="56" w:name="_Toc256000142"/>
      <w:bookmarkStart w:id="57" w:name="_Toc256000169"/>
      <w:bookmarkStart w:id="58" w:name="_Toc177037857"/>
      <w:r w:rsidRPr="00453F0F">
        <w:t>Genomförande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7DADA796" w14:textId="77777777" w:rsidR="00453F0F" w:rsidRPr="00453F0F" w:rsidRDefault="00453F0F" w:rsidP="00511B20">
      <w:pPr>
        <w:pStyle w:val="Rubrik3"/>
      </w:pPr>
      <w:bookmarkStart w:id="59" w:name="_Toc417636653"/>
      <w:bookmarkStart w:id="60" w:name="_Toc535329964"/>
      <w:bookmarkStart w:id="61" w:name="_Toc535399293"/>
      <w:bookmarkStart w:id="62" w:name="_Toc256000007"/>
      <w:bookmarkStart w:id="63" w:name="_Toc256000030"/>
      <w:bookmarkStart w:id="64" w:name="_Toc535496027"/>
      <w:bookmarkStart w:id="65" w:name="_Toc256000076"/>
      <w:bookmarkStart w:id="66" w:name="_Toc256000113"/>
      <w:bookmarkStart w:id="67" w:name="_Toc256000143"/>
      <w:bookmarkStart w:id="68" w:name="_Toc256000170"/>
      <w:bookmarkStart w:id="69" w:name="_Toc177037858"/>
      <w:r w:rsidRPr="00453F0F">
        <w:t>Initial bedömning (</w:t>
      </w:r>
      <w:proofErr w:type="gramStart"/>
      <w:r w:rsidRPr="00453F0F">
        <w:t>t ex</w:t>
      </w:r>
      <w:proofErr w:type="gramEnd"/>
      <w:r w:rsidRPr="00453F0F">
        <w:t xml:space="preserve"> på akutmottagningen)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0A031DFB" w14:textId="62C8B785" w:rsidR="00453F0F" w:rsidRPr="00453F0F" w:rsidRDefault="00453F0F" w:rsidP="00511B20">
      <w:pPr>
        <w:pStyle w:val="Punktlista"/>
      </w:pPr>
      <w:r>
        <w:t>Var det synkope? (plötslig debut, kort duration, spontant återställd, amnesi för händelsen).</w:t>
      </w:r>
    </w:p>
    <w:p w14:paraId="34A1DCA8" w14:textId="77777777" w:rsidR="00453F0F" w:rsidRPr="00511B20" w:rsidRDefault="00453F0F" w:rsidP="00511B20">
      <w:pPr>
        <w:pStyle w:val="Punktlista"/>
        <w:rPr>
          <w:szCs w:val="20"/>
        </w:rPr>
      </w:pPr>
      <w:r w:rsidRPr="00511B20">
        <w:rPr>
          <w:szCs w:val="20"/>
        </w:rPr>
        <w:t>Finns vittne till händelsen? Hur beskriver denne det hela?</w:t>
      </w:r>
    </w:p>
    <w:p w14:paraId="409AF4E5" w14:textId="07D118DE" w:rsidR="00453F0F" w:rsidRPr="00511B20" w:rsidRDefault="00453F0F" w:rsidP="00511B20">
      <w:pPr>
        <w:pStyle w:val="Punktlista"/>
        <w:rPr>
          <w:szCs w:val="20"/>
        </w:rPr>
      </w:pPr>
      <w:r w:rsidRPr="00511B20">
        <w:rPr>
          <w:szCs w:val="20"/>
        </w:rPr>
        <w:t>Sjukhistoria – se bilaga 1 ”</w:t>
      </w:r>
      <w:hyperlink r:id="rId19" w:history="1">
        <w:r w:rsidRPr="00511B20">
          <w:rPr>
            <w:color w:val="0000FF"/>
            <w:szCs w:val="20"/>
            <w:u w:val="single"/>
          </w:rPr>
          <w:t>Synkope oklar– anamnes</w:t>
        </w:r>
      </w:hyperlink>
      <w:r w:rsidRPr="00511B20">
        <w:rPr>
          <w:szCs w:val="20"/>
        </w:rPr>
        <w:t xml:space="preserve">”  </w:t>
      </w:r>
    </w:p>
    <w:p w14:paraId="13B1C332" w14:textId="77777777" w:rsidR="00453F0F" w:rsidRPr="00511B20" w:rsidRDefault="00453F0F" w:rsidP="00511B20">
      <w:pPr>
        <w:pStyle w:val="Punktlista"/>
        <w:rPr>
          <w:szCs w:val="20"/>
        </w:rPr>
      </w:pPr>
      <w:r w:rsidRPr="00511B20">
        <w:rPr>
          <w:szCs w:val="20"/>
        </w:rPr>
        <w:t>Status – hjärta, lungor, blodtryck, buk, grovneurologiskt</w:t>
      </w:r>
    </w:p>
    <w:p w14:paraId="259A0C03" w14:textId="77777777" w:rsidR="00453F0F" w:rsidRPr="00511B20" w:rsidRDefault="00453F0F" w:rsidP="00511B20">
      <w:pPr>
        <w:pStyle w:val="Punktlista"/>
        <w:rPr>
          <w:szCs w:val="20"/>
        </w:rPr>
      </w:pPr>
      <w:r w:rsidRPr="00511B20">
        <w:rPr>
          <w:szCs w:val="20"/>
        </w:rPr>
        <w:t>EKG</w:t>
      </w:r>
    </w:p>
    <w:p w14:paraId="21CBA76F" w14:textId="28F35470" w:rsidR="00453F0F" w:rsidRPr="00511B20" w:rsidRDefault="00453F0F" w:rsidP="00511B20">
      <w:pPr>
        <w:pStyle w:val="Punktlista"/>
        <w:rPr>
          <w:color w:val="C00000"/>
          <w:szCs w:val="20"/>
          <w:u w:val="single"/>
        </w:rPr>
      </w:pPr>
      <w:proofErr w:type="spellStart"/>
      <w:r w:rsidRPr="00511B20">
        <w:rPr>
          <w:szCs w:val="20"/>
        </w:rPr>
        <w:t>Ortostatiskt</w:t>
      </w:r>
      <w:proofErr w:type="spellEnd"/>
      <w:r w:rsidRPr="00511B20">
        <w:rPr>
          <w:szCs w:val="20"/>
        </w:rPr>
        <w:t xml:space="preserve"> test – se nedan </w:t>
      </w:r>
      <w:hyperlink r:id="rId20" w:history="1">
        <w:proofErr w:type="spellStart"/>
        <w:r w:rsidRPr="00511B20">
          <w:rPr>
            <w:color w:val="0000FF"/>
            <w:szCs w:val="20"/>
            <w:u w:val="single"/>
          </w:rPr>
          <w:t>Ortostatisk</w:t>
        </w:r>
        <w:proofErr w:type="spellEnd"/>
        <w:r w:rsidRPr="00511B20">
          <w:rPr>
            <w:color w:val="0000FF"/>
            <w:szCs w:val="20"/>
            <w:u w:val="single"/>
          </w:rPr>
          <w:t xml:space="preserve"> test</w:t>
        </w:r>
      </w:hyperlink>
    </w:p>
    <w:p w14:paraId="1CE306B9" w14:textId="77777777" w:rsidR="00453F0F" w:rsidRPr="00511B20" w:rsidRDefault="00453F0F" w:rsidP="00511B20">
      <w:pPr>
        <w:pStyle w:val="Punktlista"/>
        <w:rPr>
          <w:szCs w:val="20"/>
        </w:rPr>
      </w:pPr>
      <w:r w:rsidRPr="00511B20">
        <w:rPr>
          <w:szCs w:val="20"/>
        </w:rPr>
        <w:t xml:space="preserve">Blodprover – Hb, </w:t>
      </w:r>
      <w:proofErr w:type="spellStart"/>
      <w:r w:rsidRPr="00511B20">
        <w:rPr>
          <w:szCs w:val="20"/>
        </w:rPr>
        <w:t>elstatus</w:t>
      </w:r>
      <w:proofErr w:type="spellEnd"/>
      <w:r w:rsidRPr="00511B20">
        <w:rPr>
          <w:szCs w:val="20"/>
        </w:rPr>
        <w:t>, P-glukos, NT-</w:t>
      </w:r>
      <w:proofErr w:type="spellStart"/>
      <w:r w:rsidRPr="00511B20">
        <w:rPr>
          <w:szCs w:val="20"/>
        </w:rPr>
        <w:t>proBNP</w:t>
      </w:r>
      <w:proofErr w:type="spellEnd"/>
      <w:r w:rsidRPr="00511B20">
        <w:rPr>
          <w:szCs w:val="20"/>
        </w:rPr>
        <w:t>, CRP</w:t>
      </w:r>
    </w:p>
    <w:p w14:paraId="4C859FED" w14:textId="77777777" w:rsidR="00453F0F" w:rsidRPr="00511B20" w:rsidRDefault="00453F0F" w:rsidP="00511B20">
      <w:pPr>
        <w:pStyle w:val="Punktlista"/>
        <w:rPr>
          <w:szCs w:val="20"/>
        </w:rPr>
      </w:pPr>
      <w:r w:rsidRPr="00511B20">
        <w:rPr>
          <w:szCs w:val="20"/>
        </w:rPr>
        <w:t>Temp</w:t>
      </w:r>
    </w:p>
    <w:p w14:paraId="3D553432" w14:textId="77777777" w:rsidR="00453F0F" w:rsidRPr="00511B20" w:rsidRDefault="00453F0F" w:rsidP="00511B20">
      <w:pPr>
        <w:pStyle w:val="Punktlista"/>
        <w:rPr>
          <w:szCs w:val="20"/>
        </w:rPr>
      </w:pPr>
      <w:r w:rsidRPr="00511B20">
        <w:rPr>
          <w:szCs w:val="20"/>
        </w:rPr>
        <w:t>Läkemedel?</w:t>
      </w:r>
      <w:r w:rsidRPr="00511B20">
        <w:rPr>
          <w:szCs w:val="20"/>
        </w:rPr>
        <w:tab/>
      </w:r>
    </w:p>
    <w:p w14:paraId="08C027A0" w14:textId="77777777" w:rsidR="00453F0F" w:rsidRPr="00453F0F" w:rsidRDefault="00453F0F" w:rsidP="00163480">
      <w:pPr>
        <w:pStyle w:val="Rubrik3"/>
      </w:pPr>
      <w:bookmarkStart w:id="70" w:name="_Toc535329965"/>
      <w:bookmarkStart w:id="71" w:name="_Toc535399294"/>
      <w:bookmarkStart w:id="72" w:name="_Toc256000008"/>
      <w:bookmarkStart w:id="73" w:name="_Toc256000031"/>
      <w:bookmarkStart w:id="74" w:name="_Toc535496028"/>
      <w:bookmarkStart w:id="75" w:name="_Toc256000077"/>
      <w:bookmarkStart w:id="76" w:name="_Toc256000114"/>
      <w:bookmarkStart w:id="77" w:name="_Toc256000144"/>
      <w:bookmarkStart w:id="78" w:name="_Toc256000171"/>
      <w:bookmarkStart w:id="79" w:name="_Toc177037859"/>
      <w:r w:rsidRPr="00453F0F">
        <w:lastRenderedPageBreak/>
        <w:t>Riskbedömning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4EBCE736" w14:textId="77777777" w:rsidR="00453F0F" w:rsidRPr="00453F0F" w:rsidRDefault="00453F0F" w:rsidP="00163480">
      <w:r w:rsidRPr="00453F0F">
        <w:t xml:space="preserve">Godartad orsak: </w:t>
      </w:r>
      <w:proofErr w:type="gramStart"/>
      <w:r w:rsidRPr="00453F0F">
        <w:t>T.ex.</w:t>
      </w:r>
      <w:proofErr w:type="gramEnd"/>
      <w:r w:rsidRPr="00453F0F">
        <w:t xml:space="preserve"> </w:t>
      </w:r>
      <w:proofErr w:type="spellStart"/>
      <w:r w:rsidRPr="00453F0F">
        <w:t>vasovagal</w:t>
      </w:r>
      <w:proofErr w:type="spellEnd"/>
      <w:r w:rsidRPr="00453F0F">
        <w:t xml:space="preserve"> svimning hos yngre, </w:t>
      </w:r>
      <w:proofErr w:type="spellStart"/>
      <w:r w:rsidRPr="00453F0F">
        <w:t>ortostatisk</w:t>
      </w:r>
      <w:proofErr w:type="spellEnd"/>
      <w:r w:rsidRPr="00453F0F">
        <w:t xml:space="preserve"> </w:t>
      </w:r>
      <w:proofErr w:type="spellStart"/>
      <w:r w:rsidRPr="00453F0F">
        <w:t>hypotension</w:t>
      </w:r>
      <w:proofErr w:type="spellEnd"/>
      <w:r w:rsidRPr="00453F0F">
        <w:t xml:space="preserve"> som är läkemedelsorsakad kan återgå till hemmet med lugnande besked, eventuellt med läkemedelsjustering. Ingen ytterligare utredning.</w:t>
      </w:r>
    </w:p>
    <w:p w14:paraId="3FFEE466" w14:textId="77777777" w:rsidR="00453F0F" w:rsidRPr="00453F0F" w:rsidRDefault="00453F0F" w:rsidP="00163480">
      <w:pPr>
        <w:pStyle w:val="MellanrubrikVGR"/>
      </w:pPr>
      <w:bookmarkStart w:id="80" w:name="_Toc417636655"/>
      <w:bookmarkStart w:id="81" w:name="_Toc535329966"/>
      <w:bookmarkStart w:id="82" w:name="_Toc535399295"/>
      <w:bookmarkStart w:id="83" w:name="_Toc256000009"/>
      <w:bookmarkStart w:id="84" w:name="_Toc256000032"/>
      <w:bookmarkStart w:id="85" w:name="_Toc535496029"/>
      <w:bookmarkStart w:id="86" w:name="_Toc256000078"/>
      <w:bookmarkStart w:id="87" w:name="_Toc256000115"/>
      <w:bookmarkStart w:id="88" w:name="_Toc256000145"/>
      <w:bookmarkStart w:id="89" w:name="_Toc256000172"/>
      <w:r w:rsidRPr="00453F0F">
        <w:t>Inläggningsindikationer vid oklar orsak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308CF878" w14:textId="77777777" w:rsidR="00453F0F" w:rsidRPr="00453F0F" w:rsidRDefault="00453F0F" w:rsidP="001062A9">
      <w:r w:rsidRPr="00453F0F">
        <w:t xml:space="preserve">Patient med misstanke om </w:t>
      </w:r>
      <w:proofErr w:type="spellStart"/>
      <w:r w:rsidRPr="00453F0F">
        <w:t>kardiell</w:t>
      </w:r>
      <w:proofErr w:type="spellEnd"/>
      <w:r w:rsidRPr="00453F0F">
        <w:t xml:space="preserve"> genes eller annan allvarlig sjukdom bör läggas in. </w:t>
      </w:r>
    </w:p>
    <w:p w14:paraId="2B24DE26" w14:textId="77777777" w:rsidR="00453F0F" w:rsidRPr="00453F0F" w:rsidRDefault="00453F0F" w:rsidP="001062A9">
      <w:r w:rsidRPr="00453F0F">
        <w:t>Detta kan vara:</w:t>
      </w:r>
    </w:p>
    <w:p w14:paraId="406B2761" w14:textId="77777777" w:rsidR="00453F0F" w:rsidRPr="00EA36B6" w:rsidRDefault="00453F0F" w:rsidP="001062A9">
      <w:pPr>
        <w:pStyle w:val="Liststycke"/>
        <w:numPr>
          <w:ilvl w:val="3"/>
          <w:numId w:val="10"/>
        </w:numPr>
        <w:tabs>
          <w:tab w:val="num" w:pos="1820"/>
        </w:tabs>
        <w:spacing w:after="80" w:line="240" w:lineRule="auto"/>
        <w:ind w:left="1664" w:right="0"/>
      </w:pPr>
      <w:r w:rsidRPr="00EA36B6">
        <w:t>Patienter med känd eller misstänkt hjärtsjukdom</w:t>
      </w:r>
    </w:p>
    <w:p w14:paraId="69D28A54" w14:textId="77777777" w:rsidR="00453F0F" w:rsidRPr="00453F0F" w:rsidRDefault="00453F0F" w:rsidP="001062A9">
      <w:pPr>
        <w:pStyle w:val="Liststycke"/>
        <w:numPr>
          <w:ilvl w:val="4"/>
          <w:numId w:val="10"/>
        </w:numPr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r>
        <w:t xml:space="preserve">Hjärtsvikt/låg </w:t>
      </w:r>
      <w:proofErr w:type="spellStart"/>
      <w:r>
        <w:t>ejektionsfraktion</w:t>
      </w:r>
      <w:proofErr w:type="spellEnd"/>
      <w:r>
        <w:t xml:space="preserve"> &lt;40 %</w:t>
      </w:r>
    </w:p>
    <w:p w14:paraId="4D11AD67" w14:textId="77777777" w:rsidR="00453F0F" w:rsidRPr="00453F0F" w:rsidRDefault="00453F0F" w:rsidP="001062A9">
      <w:pPr>
        <w:pStyle w:val="Liststycke"/>
        <w:numPr>
          <w:ilvl w:val="4"/>
          <w:numId w:val="10"/>
        </w:numPr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r>
        <w:t>Tidigare hjärtinfarkt</w:t>
      </w:r>
    </w:p>
    <w:p w14:paraId="46CF1FF6" w14:textId="2B5C678A" w:rsidR="00453F0F" w:rsidRPr="00453F0F" w:rsidRDefault="00453F0F" w:rsidP="001062A9">
      <w:pPr>
        <w:pStyle w:val="Liststycke"/>
        <w:keepNext/>
        <w:keepLines/>
        <w:numPr>
          <w:ilvl w:val="4"/>
          <w:numId w:val="10"/>
        </w:numPr>
        <w:spacing w:after="80" w:line="240" w:lineRule="auto"/>
        <w:ind w:left="2384" w:right="0"/>
      </w:pPr>
      <w:r>
        <w:t>Signifikant blåsljud</w:t>
      </w:r>
    </w:p>
    <w:p w14:paraId="17BF98B4" w14:textId="36A1B47A" w:rsidR="00453F0F" w:rsidRPr="00453F0F" w:rsidRDefault="00453F0F" w:rsidP="001062A9">
      <w:pPr>
        <w:pStyle w:val="Liststycke"/>
        <w:keepNext/>
        <w:keepLines/>
        <w:numPr>
          <w:ilvl w:val="3"/>
          <w:numId w:val="10"/>
        </w:numPr>
        <w:tabs>
          <w:tab w:val="num" w:pos="2166"/>
        </w:tabs>
        <w:spacing w:after="80" w:line="240" w:lineRule="auto"/>
        <w:ind w:left="1664" w:right="0"/>
      </w:pPr>
      <w:r>
        <w:t>Synkope med bröstsmärta, vid ansträngning, i liggande eller med plötslig hjärtklappning</w:t>
      </w:r>
    </w:p>
    <w:p w14:paraId="1D7A4894" w14:textId="1DDB3421" w:rsidR="00453F0F" w:rsidRPr="00453F0F" w:rsidRDefault="00453F0F" w:rsidP="001062A9">
      <w:pPr>
        <w:pStyle w:val="Liststycke"/>
        <w:keepNext/>
        <w:keepLines/>
        <w:numPr>
          <w:ilvl w:val="3"/>
          <w:numId w:val="10"/>
        </w:numPr>
        <w:tabs>
          <w:tab w:val="num" w:pos="2166"/>
        </w:tabs>
        <w:spacing w:after="80" w:line="240" w:lineRule="auto"/>
        <w:ind w:left="1664" w:right="0"/>
      </w:pPr>
      <w:r>
        <w:t>Hereditet för plötslig död (förstagradssläkting med plötslig död &lt;50 års ålder)</w:t>
      </w:r>
    </w:p>
    <w:p w14:paraId="773F1C32" w14:textId="77777777" w:rsidR="00453F0F" w:rsidRPr="00453F0F" w:rsidRDefault="00453F0F" w:rsidP="001062A9">
      <w:pPr>
        <w:pStyle w:val="Liststycke"/>
        <w:numPr>
          <w:ilvl w:val="3"/>
          <w:numId w:val="10"/>
        </w:numPr>
        <w:tabs>
          <w:tab w:val="num" w:pos="1820"/>
        </w:tabs>
        <w:spacing w:after="80" w:line="240" w:lineRule="auto"/>
        <w:ind w:left="1664" w:right="0"/>
      </w:pPr>
      <w:r>
        <w:t xml:space="preserve">EKG fynd </w:t>
      </w:r>
      <w:proofErr w:type="gramStart"/>
      <w:r>
        <w:t>t.ex.</w:t>
      </w:r>
      <w:proofErr w:type="gramEnd"/>
    </w:p>
    <w:p w14:paraId="4B29A07A" w14:textId="77777777" w:rsidR="00453F0F" w:rsidRPr="00453F0F" w:rsidRDefault="00453F0F" w:rsidP="001062A9">
      <w:pPr>
        <w:pStyle w:val="Liststycke"/>
        <w:numPr>
          <w:ilvl w:val="4"/>
          <w:numId w:val="9"/>
        </w:numPr>
        <w:tabs>
          <w:tab w:val="num" w:pos="2166"/>
        </w:tabs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r>
        <w:t>Icke ihållande VT</w:t>
      </w:r>
    </w:p>
    <w:p w14:paraId="16FE3AF8" w14:textId="77777777" w:rsidR="00453F0F" w:rsidRPr="00453F0F" w:rsidRDefault="00453F0F" w:rsidP="001062A9">
      <w:pPr>
        <w:pStyle w:val="Liststycke"/>
        <w:numPr>
          <w:ilvl w:val="4"/>
          <w:numId w:val="9"/>
        </w:numPr>
        <w:tabs>
          <w:tab w:val="num" w:pos="2166"/>
        </w:tabs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proofErr w:type="spellStart"/>
      <w:r>
        <w:t>Bifascikulärt</w:t>
      </w:r>
      <w:proofErr w:type="spellEnd"/>
      <w:r>
        <w:t xml:space="preserve"> block (LBBB eller RBBB+LAH/LPH)</w:t>
      </w:r>
    </w:p>
    <w:p w14:paraId="3228FCFC" w14:textId="77777777" w:rsidR="00453F0F" w:rsidRPr="00453F0F" w:rsidRDefault="00453F0F" w:rsidP="001062A9">
      <w:pPr>
        <w:pStyle w:val="Liststycke"/>
        <w:numPr>
          <w:ilvl w:val="4"/>
          <w:numId w:val="9"/>
        </w:numPr>
        <w:tabs>
          <w:tab w:val="num" w:pos="2166"/>
        </w:tabs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r>
        <w:t xml:space="preserve">Bradykardi &lt;50/min, sinusarrest (utan förklaring som </w:t>
      </w:r>
      <w:proofErr w:type="gramStart"/>
      <w:r>
        <w:t>t.ex.</w:t>
      </w:r>
      <w:proofErr w:type="gramEnd"/>
      <w:r>
        <w:t xml:space="preserve"> träning)</w:t>
      </w:r>
    </w:p>
    <w:p w14:paraId="697E0E8F" w14:textId="77777777" w:rsidR="00453F0F" w:rsidRPr="00453F0F" w:rsidRDefault="00453F0F" w:rsidP="001062A9">
      <w:pPr>
        <w:pStyle w:val="Liststycke"/>
        <w:numPr>
          <w:ilvl w:val="4"/>
          <w:numId w:val="9"/>
        </w:numPr>
        <w:tabs>
          <w:tab w:val="num" w:pos="2166"/>
        </w:tabs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r>
        <w:t>Preexcitation</w:t>
      </w:r>
    </w:p>
    <w:p w14:paraId="24017AF0" w14:textId="77777777" w:rsidR="00453F0F" w:rsidRPr="00453F0F" w:rsidRDefault="00453F0F" w:rsidP="001062A9">
      <w:pPr>
        <w:pStyle w:val="Liststycke"/>
        <w:numPr>
          <w:ilvl w:val="4"/>
          <w:numId w:val="9"/>
        </w:numPr>
        <w:tabs>
          <w:tab w:val="num" w:pos="2166"/>
        </w:tabs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r>
        <w:t>Långt QT-intervall</w:t>
      </w:r>
    </w:p>
    <w:p w14:paraId="67D60DBF" w14:textId="77777777" w:rsidR="00453F0F" w:rsidRPr="00453F0F" w:rsidRDefault="00453F0F" w:rsidP="001062A9">
      <w:pPr>
        <w:pStyle w:val="Liststycke"/>
        <w:numPr>
          <w:ilvl w:val="4"/>
          <w:numId w:val="9"/>
        </w:numPr>
        <w:tabs>
          <w:tab w:val="num" w:pos="2166"/>
        </w:tabs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r>
        <w:t>RBBB med ST-höjning i V1-3 (</w:t>
      </w:r>
      <w:proofErr w:type="spellStart"/>
      <w:r>
        <w:t>Brugada</w:t>
      </w:r>
      <w:proofErr w:type="spellEnd"/>
      <w:r>
        <w:t xml:space="preserve"> mönster)</w:t>
      </w:r>
    </w:p>
    <w:p w14:paraId="19DA39F2" w14:textId="77777777" w:rsidR="00453F0F" w:rsidRPr="00453F0F" w:rsidRDefault="00453F0F" w:rsidP="001062A9">
      <w:pPr>
        <w:pStyle w:val="Liststycke"/>
        <w:numPr>
          <w:ilvl w:val="4"/>
          <w:numId w:val="9"/>
        </w:numPr>
        <w:tabs>
          <w:tab w:val="num" w:pos="2166"/>
        </w:tabs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r>
        <w:t>Negativa T-vågor i V1-3 - givande misstanke om ARVC.</w:t>
      </w:r>
    </w:p>
    <w:p w14:paraId="63EDBF6B" w14:textId="77777777" w:rsidR="00453F0F" w:rsidRPr="00453F0F" w:rsidRDefault="00453F0F" w:rsidP="001062A9">
      <w:pPr>
        <w:pStyle w:val="Liststycke"/>
        <w:numPr>
          <w:ilvl w:val="4"/>
          <w:numId w:val="9"/>
        </w:numPr>
        <w:tabs>
          <w:tab w:val="num" w:pos="2166"/>
        </w:tabs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proofErr w:type="spellStart"/>
      <w:r>
        <w:t>AV-block</w:t>
      </w:r>
      <w:proofErr w:type="spellEnd"/>
    </w:p>
    <w:p w14:paraId="32D56927" w14:textId="77777777" w:rsidR="00453F0F" w:rsidRPr="00453F0F" w:rsidRDefault="00453F0F" w:rsidP="001062A9">
      <w:pPr>
        <w:pStyle w:val="Liststycke"/>
        <w:numPr>
          <w:ilvl w:val="4"/>
          <w:numId w:val="9"/>
        </w:numPr>
        <w:tabs>
          <w:tab w:val="num" w:pos="2166"/>
        </w:tabs>
        <w:overflowPunct w:val="0"/>
        <w:autoSpaceDE w:val="0"/>
        <w:autoSpaceDN w:val="0"/>
        <w:adjustRightInd w:val="0"/>
        <w:spacing w:after="80" w:line="240" w:lineRule="auto"/>
        <w:ind w:left="2384" w:right="0"/>
        <w:textAlignment w:val="baseline"/>
      </w:pPr>
      <w:r>
        <w:t>Hypertrofitecken</w:t>
      </w:r>
    </w:p>
    <w:p w14:paraId="402FCB9E" w14:textId="77777777" w:rsidR="00453F0F" w:rsidRPr="00453F0F" w:rsidRDefault="00453F0F" w:rsidP="001062A9">
      <w:pPr>
        <w:pStyle w:val="Liststycke"/>
        <w:numPr>
          <w:ilvl w:val="3"/>
          <w:numId w:val="9"/>
        </w:numPr>
        <w:tabs>
          <w:tab w:val="num" w:pos="1820"/>
        </w:tabs>
        <w:spacing w:after="80" w:line="240" w:lineRule="auto"/>
        <w:ind w:left="1664" w:right="0"/>
      </w:pPr>
      <w:r>
        <w:t>Upprepade synkope inom kort tidsrymd</w:t>
      </w:r>
    </w:p>
    <w:p w14:paraId="04A34D0F" w14:textId="77777777" w:rsidR="00453F0F" w:rsidRPr="00453F0F" w:rsidRDefault="00453F0F" w:rsidP="001062A9">
      <w:pPr>
        <w:pStyle w:val="Liststycke"/>
        <w:numPr>
          <w:ilvl w:val="3"/>
          <w:numId w:val="9"/>
        </w:numPr>
        <w:tabs>
          <w:tab w:val="num" w:pos="1820"/>
        </w:tabs>
        <w:spacing w:after="80" w:line="240" w:lineRule="auto"/>
        <w:ind w:left="1664" w:right="0"/>
      </w:pPr>
      <w:r>
        <w:t>Misstänkt pacemaker/ICD-dysfunktion</w:t>
      </w:r>
    </w:p>
    <w:p w14:paraId="07CFF811" w14:textId="77777777" w:rsidR="00453F0F" w:rsidRPr="00453F0F" w:rsidRDefault="00453F0F" w:rsidP="001062A9">
      <w:pPr>
        <w:pStyle w:val="Liststycke"/>
        <w:numPr>
          <w:ilvl w:val="3"/>
          <w:numId w:val="9"/>
        </w:numPr>
        <w:tabs>
          <w:tab w:val="num" w:pos="1820"/>
        </w:tabs>
        <w:spacing w:after="80" w:line="240" w:lineRule="auto"/>
        <w:ind w:left="1664" w:right="0"/>
      </w:pPr>
      <w:r>
        <w:t>Anemi; Hb &lt;90 eller pågående blödning</w:t>
      </w:r>
    </w:p>
    <w:p w14:paraId="506C5FD1" w14:textId="77777777" w:rsidR="00453F0F" w:rsidRPr="00453F0F" w:rsidRDefault="00453F0F" w:rsidP="001062A9">
      <w:pPr>
        <w:pStyle w:val="Liststycke"/>
        <w:numPr>
          <w:ilvl w:val="3"/>
          <w:numId w:val="9"/>
        </w:numPr>
        <w:tabs>
          <w:tab w:val="num" w:pos="1820"/>
        </w:tabs>
        <w:spacing w:after="80" w:line="240" w:lineRule="auto"/>
        <w:ind w:left="1664" w:right="0"/>
      </w:pPr>
      <w:r>
        <w:t>Signifikant elektrolytstörning</w:t>
      </w:r>
    </w:p>
    <w:p w14:paraId="68A4C53E" w14:textId="77777777" w:rsidR="00453F0F" w:rsidRPr="00453F0F" w:rsidRDefault="00453F0F" w:rsidP="001062A9">
      <w:pPr>
        <w:pStyle w:val="Liststycke"/>
        <w:numPr>
          <w:ilvl w:val="3"/>
          <w:numId w:val="9"/>
        </w:numPr>
        <w:tabs>
          <w:tab w:val="num" w:pos="1820"/>
        </w:tabs>
        <w:spacing w:after="80" w:line="240" w:lineRule="auto"/>
        <w:ind w:left="1664" w:right="0"/>
      </w:pPr>
      <w:r>
        <w:t xml:space="preserve">Andfåddhet eller </w:t>
      </w:r>
      <w:proofErr w:type="spellStart"/>
      <w:r>
        <w:t>pulsoximetri</w:t>
      </w:r>
      <w:proofErr w:type="spellEnd"/>
      <w:r>
        <w:t xml:space="preserve"> &lt;92%</w:t>
      </w:r>
    </w:p>
    <w:p w14:paraId="142FC015" w14:textId="77777777" w:rsidR="00453F0F" w:rsidRPr="00453F0F" w:rsidRDefault="00453F0F" w:rsidP="001062A9">
      <w:pPr>
        <w:pStyle w:val="Liststycke"/>
        <w:numPr>
          <w:ilvl w:val="3"/>
          <w:numId w:val="9"/>
        </w:numPr>
        <w:tabs>
          <w:tab w:val="num" w:pos="1820"/>
        </w:tabs>
        <w:spacing w:after="80" w:line="240" w:lineRule="auto"/>
        <w:ind w:left="1664" w:right="0"/>
      </w:pPr>
      <w:r>
        <w:t>Ihållande lågt blodtryck, systoliskt &lt;90 mm Hg</w:t>
      </w:r>
    </w:p>
    <w:p w14:paraId="06E88FF8" w14:textId="77777777" w:rsidR="00453F0F" w:rsidRPr="00453F0F" w:rsidRDefault="00453F0F" w:rsidP="006B63F2">
      <w:pPr>
        <w:pStyle w:val="MellanrubrikVGR"/>
      </w:pPr>
      <w:bookmarkStart w:id="90" w:name="_Toc417636656"/>
      <w:bookmarkStart w:id="91" w:name="_Toc535329967"/>
      <w:bookmarkStart w:id="92" w:name="_Toc535399296"/>
      <w:bookmarkStart w:id="93" w:name="_Toc256000010"/>
      <w:bookmarkStart w:id="94" w:name="_Toc256000033"/>
      <w:bookmarkStart w:id="95" w:name="_Toc535496030"/>
      <w:bookmarkStart w:id="96" w:name="_Toc256000079"/>
      <w:bookmarkStart w:id="97" w:name="_Toc256000116"/>
      <w:bookmarkStart w:id="98" w:name="_Toc256000146"/>
      <w:bookmarkStart w:id="99" w:name="_Toc256000173"/>
      <w:r w:rsidRPr="00453F0F">
        <w:t>Övriga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14:paraId="22E7C243" w14:textId="77777777" w:rsidR="00453F0F" w:rsidRPr="00453F0F" w:rsidRDefault="00453F0F" w:rsidP="005731C6">
      <w:r w:rsidRPr="00453F0F">
        <w:t xml:space="preserve">För vissa patienter utan inläggningsindikation där man vill göra snar ytterligare utredning, </w:t>
      </w:r>
      <w:proofErr w:type="gramStart"/>
      <w:r w:rsidRPr="00453F0F">
        <w:t>t.ex.</w:t>
      </w:r>
      <w:proofErr w:type="gramEnd"/>
      <w:r w:rsidRPr="00453F0F">
        <w:t xml:space="preserve"> ekokardiografi, Holter, kan handläggas polikliniskt. Kontakta HIA dagvård på vardagar.</w:t>
      </w:r>
    </w:p>
    <w:p w14:paraId="30143B6A" w14:textId="77777777" w:rsidR="00453F0F" w:rsidRPr="00453F0F" w:rsidRDefault="00453F0F" w:rsidP="005731C6">
      <w:r w:rsidRPr="00453F0F">
        <w:t xml:space="preserve">Vissa kan utredas med </w:t>
      </w:r>
      <w:proofErr w:type="gramStart"/>
      <w:r w:rsidRPr="00453F0F">
        <w:t>t.ex.</w:t>
      </w:r>
      <w:proofErr w:type="gramEnd"/>
      <w:r w:rsidRPr="00453F0F">
        <w:t xml:space="preserve"> en poliklinisk Holter men patientansvaret kan ligga kvar i primärvården. Skriv tydligt i journalen och skriv remiss till både hjärtmottagningen och primärvården.</w:t>
      </w:r>
    </w:p>
    <w:p w14:paraId="13381865" w14:textId="77777777" w:rsidR="00453F0F" w:rsidRPr="00453F0F" w:rsidRDefault="00453F0F" w:rsidP="005731C6">
      <w:pPr>
        <w:rPr>
          <w:strike/>
        </w:rPr>
      </w:pPr>
      <w:r w:rsidRPr="00453F0F">
        <w:lastRenderedPageBreak/>
        <w:t xml:space="preserve">Patienter med pacemaker/ICD som söker för oklar svimning: Dels kan dysfunktion ibland </w:t>
      </w:r>
      <w:proofErr w:type="gramStart"/>
      <w:r w:rsidRPr="00453F0F">
        <w:t>misstänkas och dels</w:t>
      </w:r>
      <w:proofErr w:type="gramEnd"/>
      <w:r w:rsidRPr="00453F0F">
        <w:t xml:space="preserve"> kan det finnas information om arytmier i dosans minne. Avläsning kan ske av HIA-överläkare på vardagar, kardiologjour dagtid helger. </w:t>
      </w:r>
    </w:p>
    <w:p w14:paraId="2448F53D" w14:textId="77777777" w:rsidR="006B63F2" w:rsidRDefault="00453F0F" w:rsidP="006B63F2">
      <w:pPr>
        <w:pStyle w:val="Rubrik3"/>
        <w:ind w:right="282"/>
      </w:pPr>
      <w:bookmarkStart w:id="100" w:name="_Toc417636657"/>
      <w:bookmarkStart w:id="101" w:name="_Toc177037860"/>
      <w:bookmarkStart w:id="102" w:name="_Toc535329968"/>
      <w:bookmarkStart w:id="103" w:name="_Toc535399297"/>
      <w:bookmarkStart w:id="104" w:name="_Toc256000011"/>
      <w:bookmarkStart w:id="105" w:name="_Toc256000034"/>
      <w:bookmarkStart w:id="106" w:name="_Toc535496031"/>
      <w:bookmarkStart w:id="107" w:name="_Toc256000080"/>
      <w:bookmarkStart w:id="108" w:name="_Toc256000117"/>
      <w:bookmarkStart w:id="109" w:name="_Toc256000147"/>
      <w:bookmarkStart w:id="110" w:name="_Toc256000174"/>
      <w:r w:rsidRPr="00453F0F">
        <w:t>Utredning inneliggande (enkel standardvårdplan)</w:t>
      </w:r>
      <w:bookmarkEnd w:id="100"/>
      <w:bookmarkEnd w:id="101"/>
    </w:p>
    <w:p w14:paraId="6A0C87B9" w14:textId="0CBA1B7D" w:rsidR="00453F0F" w:rsidRPr="00453F0F" w:rsidRDefault="00453F0F" w:rsidP="006B63F2">
      <w:pPr>
        <w:rPr>
          <w:bCs/>
          <w:iCs/>
        </w:rPr>
      </w:pPr>
      <w:r w:rsidRPr="00453F0F">
        <w:rPr>
          <w:bCs/>
          <w:iCs/>
        </w:rPr>
        <w:t>”</w:t>
      </w:r>
      <w:hyperlink r:id="rId21" w:history="1">
        <w:r w:rsidRPr="00453F0F">
          <w:rPr>
            <w:bCs/>
            <w:iCs/>
            <w:color w:val="0000FF"/>
            <w:u w:val="single"/>
          </w:rPr>
          <w:t>Synkope oklar – enkel standardvårdplan</w:t>
        </w:r>
      </w:hyperlink>
      <w:r w:rsidRPr="00453F0F">
        <w:rPr>
          <w:bCs/>
          <w:iCs/>
        </w:rPr>
        <w:t>”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453F0F">
        <w:rPr>
          <w:bCs/>
          <w:iCs/>
        </w:rPr>
        <w:t xml:space="preserve"> </w:t>
      </w:r>
    </w:p>
    <w:p w14:paraId="7DBFA469" w14:textId="5305011A" w:rsidR="00453F0F" w:rsidRPr="00453F0F" w:rsidRDefault="00453F0F" w:rsidP="006B63F2">
      <w:pPr>
        <w:pStyle w:val="Punktlista"/>
        <w:rPr>
          <w:rFonts w:eastAsia="Calibri"/>
          <w:lang w:eastAsia="en-US"/>
        </w:rPr>
      </w:pPr>
      <w:r w:rsidRPr="006D62F8">
        <w:rPr>
          <w:rFonts w:eastAsia="Calibri"/>
          <w:lang w:eastAsia="en-US"/>
        </w:rPr>
        <w:t>Ny anamnes från patient och ev. vittne – använd checklistan</w:t>
      </w:r>
      <w:r w:rsidRPr="00453F0F">
        <w:rPr>
          <w:rFonts w:eastAsia="Calibri"/>
          <w:lang w:eastAsia="en-US"/>
        </w:rPr>
        <w:t xml:space="preserve"> </w:t>
      </w:r>
      <w:hyperlink r:id="rId22" w:history="1">
        <w:r w:rsidRPr="00453F0F">
          <w:rPr>
            <w:rFonts w:eastAsia="Calibri"/>
            <w:color w:val="0000FF"/>
            <w:u w:val="single"/>
            <w:lang w:eastAsia="en-US"/>
          </w:rPr>
          <w:t>Synkope oklar - anamnes</w:t>
        </w:r>
      </w:hyperlink>
    </w:p>
    <w:p w14:paraId="3C13590A" w14:textId="77777777" w:rsidR="00453F0F" w:rsidRPr="006D62F8" w:rsidRDefault="00453F0F" w:rsidP="006B63F2">
      <w:pPr>
        <w:pStyle w:val="Punktlista"/>
        <w:rPr>
          <w:rFonts w:eastAsia="Calibri"/>
          <w:lang w:eastAsia="en-US"/>
        </w:rPr>
      </w:pPr>
      <w:r w:rsidRPr="006D62F8">
        <w:rPr>
          <w:rFonts w:eastAsia="Calibri"/>
          <w:lang w:eastAsia="en-US"/>
        </w:rPr>
        <w:t>Telemetri 24-48 timmar – för definition av patologiska fynd se arytmi- och pacemakerkapitlet i Hjärthandboken</w:t>
      </w:r>
    </w:p>
    <w:p w14:paraId="4D4BA914" w14:textId="77777777" w:rsidR="00453F0F" w:rsidRPr="006D62F8" w:rsidRDefault="00453F0F" w:rsidP="006B63F2">
      <w:pPr>
        <w:pStyle w:val="Punktlista"/>
        <w:rPr>
          <w:rFonts w:eastAsia="Calibri"/>
          <w:lang w:eastAsia="en-US"/>
        </w:rPr>
      </w:pPr>
      <w:r w:rsidRPr="006D62F8">
        <w:rPr>
          <w:rFonts w:eastAsia="Calibri"/>
          <w:lang w:eastAsia="en-US"/>
        </w:rPr>
        <w:t>12-avlednings-EKG lagras dagligen de första två dagarna</w:t>
      </w:r>
    </w:p>
    <w:p w14:paraId="6AA232F0" w14:textId="77777777" w:rsidR="00453F0F" w:rsidRPr="006D62F8" w:rsidRDefault="00453F0F" w:rsidP="006B63F2">
      <w:pPr>
        <w:pStyle w:val="Punktlista"/>
        <w:rPr>
          <w:rFonts w:eastAsia="Calibri"/>
          <w:lang w:eastAsia="en-US"/>
        </w:rPr>
      </w:pPr>
      <w:r w:rsidRPr="006D62F8">
        <w:rPr>
          <w:rFonts w:eastAsia="Calibri"/>
          <w:lang w:eastAsia="en-US"/>
        </w:rPr>
        <w:t>Kontroll Hb dag 2.</w:t>
      </w:r>
    </w:p>
    <w:p w14:paraId="6B8916BF" w14:textId="77777777" w:rsidR="00453F0F" w:rsidRPr="006D62F8" w:rsidRDefault="00453F0F" w:rsidP="006B63F2">
      <w:pPr>
        <w:pStyle w:val="Punktlista"/>
        <w:rPr>
          <w:rFonts w:eastAsia="Calibri"/>
          <w:lang w:eastAsia="en-US"/>
        </w:rPr>
      </w:pPr>
      <w:r w:rsidRPr="006D62F8">
        <w:rPr>
          <w:rFonts w:eastAsia="Calibri"/>
          <w:lang w:eastAsia="en-US"/>
        </w:rPr>
        <w:t>Ekokardiografi vid misstanke om hjärtsjukdom</w:t>
      </w:r>
    </w:p>
    <w:p w14:paraId="053A9D5E" w14:textId="5D59FBD2" w:rsidR="00453F0F" w:rsidRPr="006D62F8" w:rsidRDefault="00453F0F" w:rsidP="006B63F2">
      <w:pPr>
        <w:pStyle w:val="Punktlista"/>
        <w:rPr>
          <w:rFonts w:eastAsia="Calibri"/>
          <w:lang w:eastAsia="en-US"/>
        </w:rPr>
      </w:pPr>
      <w:r w:rsidRPr="006D62F8">
        <w:rPr>
          <w:rFonts w:eastAsia="Calibri"/>
          <w:lang w:eastAsia="en-US"/>
        </w:rPr>
        <w:t xml:space="preserve">Nytt </w:t>
      </w:r>
      <w:proofErr w:type="spellStart"/>
      <w:r w:rsidRPr="006D62F8">
        <w:rPr>
          <w:rFonts w:eastAsia="Calibri"/>
          <w:lang w:eastAsia="en-US"/>
        </w:rPr>
        <w:t>ortostatiskt</w:t>
      </w:r>
      <w:proofErr w:type="spellEnd"/>
      <w:r w:rsidRPr="006D62F8">
        <w:rPr>
          <w:rFonts w:eastAsia="Calibri"/>
          <w:lang w:eastAsia="en-US"/>
        </w:rPr>
        <w:t xml:space="preserve"> test på </w:t>
      </w:r>
      <w:r w:rsidR="4631BC01" w:rsidRPr="006D62F8">
        <w:rPr>
          <w:rFonts w:eastAsia="Calibri"/>
          <w:lang w:eastAsia="en-US"/>
        </w:rPr>
        <w:t xml:space="preserve">första </w:t>
      </w:r>
      <w:r w:rsidRPr="006D62F8">
        <w:rPr>
          <w:rFonts w:eastAsia="Calibri"/>
          <w:lang w:eastAsia="en-US"/>
        </w:rPr>
        <w:t xml:space="preserve">morgonen </w:t>
      </w:r>
      <w:hyperlink r:id="rId23">
        <w:proofErr w:type="spellStart"/>
        <w:r w:rsidRPr="006D62F8">
          <w:rPr>
            <w:rFonts w:eastAsia="Calibri"/>
            <w:color w:val="0000FF"/>
            <w:u w:val="single"/>
            <w:lang w:eastAsia="en-US"/>
          </w:rPr>
          <w:t>Ortostatisk</w:t>
        </w:r>
        <w:proofErr w:type="spellEnd"/>
        <w:r w:rsidRPr="006D62F8">
          <w:rPr>
            <w:rFonts w:eastAsia="Calibri"/>
            <w:color w:val="0000FF"/>
            <w:u w:val="single"/>
            <w:lang w:eastAsia="en-US"/>
          </w:rPr>
          <w:t xml:space="preserve"> test</w:t>
        </w:r>
      </w:hyperlink>
    </w:p>
    <w:p w14:paraId="34B3DBEB" w14:textId="77777777" w:rsidR="00453F0F" w:rsidRPr="006D62F8" w:rsidRDefault="00453F0F" w:rsidP="006B63F2">
      <w:pPr>
        <w:pStyle w:val="Punktlista"/>
        <w:rPr>
          <w:rFonts w:eastAsia="Calibri"/>
          <w:lang w:eastAsia="en-US"/>
        </w:rPr>
      </w:pPr>
      <w:proofErr w:type="spellStart"/>
      <w:r w:rsidRPr="006D62F8">
        <w:rPr>
          <w:rFonts w:eastAsia="Calibri"/>
          <w:lang w:eastAsia="en-US"/>
        </w:rPr>
        <w:t>Karotismassage</w:t>
      </w:r>
      <w:proofErr w:type="spellEnd"/>
      <w:r w:rsidRPr="006D62F8">
        <w:rPr>
          <w:rFonts w:eastAsia="Calibri"/>
          <w:lang w:eastAsia="en-US"/>
        </w:rPr>
        <w:t xml:space="preserve"> på patient &gt;40 år – metodologi, se nedan</w:t>
      </w:r>
    </w:p>
    <w:p w14:paraId="730885C2" w14:textId="77777777" w:rsidR="00453F0F" w:rsidRPr="006D62F8" w:rsidRDefault="00453F0F" w:rsidP="006B63F2">
      <w:pPr>
        <w:pStyle w:val="Punktlista"/>
        <w:rPr>
          <w:rFonts w:eastAsia="Calibri"/>
          <w:lang w:eastAsia="en-US"/>
        </w:rPr>
      </w:pPr>
      <w:r w:rsidRPr="006D62F8">
        <w:rPr>
          <w:rFonts w:eastAsia="Calibri"/>
          <w:lang w:eastAsia="en-US"/>
        </w:rPr>
        <w:t>Fallriskbedömning</w:t>
      </w:r>
    </w:p>
    <w:p w14:paraId="290056F1" w14:textId="77777777" w:rsidR="00453F0F" w:rsidRPr="00453F0F" w:rsidRDefault="00453F0F" w:rsidP="00751B66">
      <w:pPr>
        <w:pStyle w:val="MellanrubrikVGR"/>
      </w:pPr>
      <w:bookmarkStart w:id="111" w:name="_Toc535329969"/>
      <w:bookmarkStart w:id="112" w:name="_Toc535399298"/>
      <w:bookmarkStart w:id="113" w:name="_Toc256000012"/>
      <w:bookmarkStart w:id="114" w:name="_Toc256000035"/>
      <w:bookmarkStart w:id="115" w:name="_Toc535496032"/>
      <w:bookmarkStart w:id="116" w:name="_Toc256000081"/>
      <w:bookmarkStart w:id="117" w:name="_Toc256000118"/>
      <w:bookmarkStart w:id="118" w:name="_Toc256000148"/>
      <w:bookmarkStart w:id="119" w:name="_Toc256000175"/>
      <w:r w:rsidRPr="00453F0F">
        <w:t>Neurologkonsult på särskild indikation: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Pr="00453F0F">
        <w:t xml:space="preserve"> </w:t>
      </w:r>
    </w:p>
    <w:p w14:paraId="0D1431F2" w14:textId="77777777" w:rsidR="00453F0F" w:rsidRPr="00504B0B" w:rsidRDefault="00453F0F" w:rsidP="00751B66">
      <w:pPr>
        <w:pStyle w:val="Punktlista"/>
        <w:rPr>
          <w:rFonts w:eastAsia="Calibri"/>
          <w:lang w:eastAsia="en-US"/>
        </w:rPr>
      </w:pPr>
      <w:r w:rsidRPr="00504B0B">
        <w:rPr>
          <w:rFonts w:eastAsia="Calibri"/>
          <w:lang w:eastAsia="en-US"/>
        </w:rPr>
        <w:t xml:space="preserve">Misstanke om epilepsi: </w:t>
      </w:r>
      <w:proofErr w:type="gramStart"/>
      <w:r w:rsidRPr="00504B0B">
        <w:rPr>
          <w:rFonts w:eastAsia="Calibri"/>
          <w:lang w:eastAsia="en-US"/>
        </w:rPr>
        <w:t>T.ex.</w:t>
      </w:r>
      <w:proofErr w:type="gramEnd"/>
      <w:r w:rsidRPr="00504B0B">
        <w:rPr>
          <w:rFonts w:eastAsia="Calibri"/>
          <w:lang w:eastAsia="en-US"/>
        </w:rPr>
        <w:t xml:space="preserve"> kramper utan uppenbar orsak i </w:t>
      </w:r>
      <w:proofErr w:type="spellStart"/>
      <w:r w:rsidRPr="00504B0B">
        <w:rPr>
          <w:rFonts w:eastAsia="Calibri"/>
          <w:lang w:eastAsia="en-US"/>
        </w:rPr>
        <w:t>konvulsiv</w:t>
      </w:r>
      <w:proofErr w:type="spellEnd"/>
      <w:r w:rsidRPr="00504B0B">
        <w:rPr>
          <w:rFonts w:eastAsia="Calibri"/>
          <w:lang w:eastAsia="en-US"/>
        </w:rPr>
        <w:t xml:space="preserve"> synkope, </w:t>
      </w:r>
      <w:proofErr w:type="spellStart"/>
      <w:r w:rsidRPr="00504B0B">
        <w:rPr>
          <w:rFonts w:eastAsia="Calibri"/>
          <w:lang w:eastAsia="en-US"/>
        </w:rPr>
        <w:t>postiktalitet</w:t>
      </w:r>
      <w:proofErr w:type="spellEnd"/>
      <w:r w:rsidRPr="00504B0B">
        <w:rPr>
          <w:rFonts w:eastAsia="Calibri"/>
          <w:lang w:eastAsia="en-US"/>
        </w:rPr>
        <w:t>, lateralt tungbett.</w:t>
      </w:r>
    </w:p>
    <w:p w14:paraId="5ACCD4F3" w14:textId="77777777" w:rsidR="00453F0F" w:rsidRPr="00504B0B" w:rsidRDefault="00453F0F" w:rsidP="00751B66">
      <w:pPr>
        <w:pStyle w:val="Punktlista"/>
        <w:rPr>
          <w:rFonts w:eastAsia="Calibri"/>
          <w:lang w:eastAsia="en-US"/>
        </w:rPr>
      </w:pPr>
      <w:r w:rsidRPr="00504B0B">
        <w:rPr>
          <w:rFonts w:eastAsia="Calibri"/>
          <w:lang w:eastAsia="en-US"/>
        </w:rPr>
        <w:t xml:space="preserve">Neurologiska </w:t>
      </w:r>
      <w:proofErr w:type="spellStart"/>
      <w:r w:rsidRPr="00504B0B">
        <w:rPr>
          <w:rFonts w:eastAsia="Calibri"/>
          <w:lang w:eastAsia="en-US"/>
        </w:rPr>
        <w:t>bortfallsymtom</w:t>
      </w:r>
      <w:proofErr w:type="spellEnd"/>
      <w:r w:rsidRPr="00504B0B">
        <w:rPr>
          <w:rFonts w:eastAsia="Calibri"/>
          <w:lang w:eastAsia="en-US"/>
        </w:rPr>
        <w:t xml:space="preserve"> i förloppet.</w:t>
      </w:r>
    </w:p>
    <w:p w14:paraId="7F12456A" w14:textId="77777777" w:rsidR="00453F0F" w:rsidRPr="00180904" w:rsidRDefault="00453F0F" w:rsidP="00751B66">
      <w:pPr>
        <w:pStyle w:val="Punktlista"/>
        <w:rPr>
          <w:rFonts w:eastAsia="Calibri"/>
          <w:lang w:eastAsia="en-US"/>
        </w:rPr>
      </w:pPr>
      <w:r w:rsidRPr="00504B0B">
        <w:rPr>
          <w:rFonts w:eastAsia="Calibri"/>
          <w:lang w:eastAsia="en-US"/>
        </w:rPr>
        <w:t xml:space="preserve">Autonom dysfunktion: </w:t>
      </w:r>
      <w:proofErr w:type="gramStart"/>
      <w:r w:rsidRPr="00504B0B">
        <w:rPr>
          <w:rFonts w:eastAsia="Calibri"/>
          <w:lang w:eastAsia="en-US"/>
        </w:rPr>
        <w:t>T.ex.</w:t>
      </w:r>
      <w:proofErr w:type="gramEnd"/>
      <w:r w:rsidRPr="00504B0B">
        <w:rPr>
          <w:rFonts w:eastAsia="Calibri"/>
          <w:lang w:eastAsia="en-US"/>
        </w:rPr>
        <w:t xml:space="preserve"> komplicerade fall med </w:t>
      </w:r>
      <w:proofErr w:type="spellStart"/>
      <w:r w:rsidRPr="00504B0B">
        <w:rPr>
          <w:rFonts w:eastAsia="Calibri"/>
          <w:lang w:eastAsia="en-US"/>
        </w:rPr>
        <w:t>parkinsonism</w:t>
      </w:r>
      <w:proofErr w:type="spellEnd"/>
      <w:r w:rsidRPr="00504B0B">
        <w:rPr>
          <w:rFonts w:eastAsia="Calibri"/>
          <w:lang w:eastAsia="en-US"/>
        </w:rPr>
        <w:t>, diabetes</w:t>
      </w:r>
      <w:r w:rsidRPr="00180904">
        <w:rPr>
          <w:rFonts w:eastAsia="Calibri"/>
          <w:lang w:eastAsia="en-US"/>
        </w:rPr>
        <w:t>.</w:t>
      </w:r>
    </w:p>
    <w:p w14:paraId="7AFDFD39" w14:textId="77777777" w:rsidR="00453F0F" w:rsidRPr="00453F0F" w:rsidRDefault="00453F0F" w:rsidP="00751B66">
      <w:pPr>
        <w:pStyle w:val="MellanrubrikVGR"/>
      </w:pPr>
      <w:bookmarkStart w:id="120" w:name="_Toc535329970"/>
      <w:bookmarkStart w:id="121" w:name="_Toc535399299"/>
      <w:bookmarkStart w:id="122" w:name="_Toc256000013"/>
      <w:bookmarkStart w:id="123" w:name="_Toc256000036"/>
      <w:bookmarkStart w:id="124" w:name="_Toc535496033"/>
      <w:bookmarkStart w:id="125" w:name="_Toc256000082"/>
      <w:bookmarkStart w:id="126" w:name="_Toc256000119"/>
      <w:bookmarkStart w:id="127" w:name="_Toc256000149"/>
      <w:bookmarkStart w:id="128" w:name="_Toc256000176"/>
      <w:r w:rsidRPr="00453F0F">
        <w:t>Om ingen diagnos ev. fortsatt utredning: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r w:rsidRPr="00453F0F">
        <w:t xml:space="preserve"> </w:t>
      </w:r>
    </w:p>
    <w:p w14:paraId="7CE86E83" w14:textId="77777777" w:rsidR="00453F0F" w:rsidRPr="00504B0B" w:rsidRDefault="00453F0F" w:rsidP="00751B66">
      <w:pPr>
        <w:pStyle w:val="Punktlista"/>
        <w:rPr>
          <w:rFonts w:eastAsia="Calibri"/>
          <w:lang w:eastAsia="en-US"/>
        </w:rPr>
      </w:pPr>
      <w:r w:rsidRPr="00504B0B">
        <w:rPr>
          <w:rFonts w:eastAsia="Calibri"/>
          <w:lang w:eastAsia="en-US"/>
        </w:rPr>
        <w:t xml:space="preserve">Arbets-EKG vid misstanke om ansträngningsutlöst synkope eller </w:t>
      </w:r>
      <w:proofErr w:type="spellStart"/>
      <w:r w:rsidRPr="00504B0B">
        <w:rPr>
          <w:rFonts w:eastAsia="Calibri"/>
          <w:lang w:eastAsia="en-US"/>
        </w:rPr>
        <w:t>ischemi</w:t>
      </w:r>
      <w:proofErr w:type="spellEnd"/>
      <w:r w:rsidRPr="00504B0B">
        <w:rPr>
          <w:rFonts w:eastAsia="Calibri"/>
          <w:lang w:eastAsia="en-US"/>
        </w:rPr>
        <w:t>.</w:t>
      </w:r>
    </w:p>
    <w:p w14:paraId="7BE48CB3" w14:textId="77777777" w:rsidR="00453F0F" w:rsidRPr="00504B0B" w:rsidRDefault="00453F0F" w:rsidP="00751B66">
      <w:pPr>
        <w:pStyle w:val="Punktlista"/>
        <w:rPr>
          <w:rFonts w:eastAsia="Calibri"/>
          <w:lang w:eastAsia="en-US"/>
        </w:rPr>
      </w:pPr>
      <w:proofErr w:type="spellStart"/>
      <w:r w:rsidRPr="00504B0B">
        <w:rPr>
          <w:rFonts w:eastAsia="Calibri"/>
          <w:lang w:eastAsia="en-US"/>
        </w:rPr>
        <w:t>Invasiv</w:t>
      </w:r>
      <w:proofErr w:type="spellEnd"/>
      <w:r w:rsidRPr="00504B0B">
        <w:rPr>
          <w:rFonts w:eastAsia="Calibri"/>
          <w:lang w:eastAsia="en-US"/>
        </w:rPr>
        <w:t xml:space="preserve"> elektrofysiologisk stimulering, indikation kan vara: </w:t>
      </w:r>
    </w:p>
    <w:p w14:paraId="09F6ABA3" w14:textId="77777777" w:rsidR="00453F0F" w:rsidRPr="00453F0F" w:rsidRDefault="00453F0F" w:rsidP="00DD0350">
      <w:pPr>
        <w:pStyle w:val="Punktlista"/>
        <w:numPr>
          <w:ilvl w:val="2"/>
          <w:numId w:val="4"/>
        </w:numPr>
        <w:rPr>
          <w:szCs w:val="20"/>
        </w:rPr>
      </w:pPr>
      <w:r w:rsidRPr="00504B0B">
        <w:t xml:space="preserve">Patient med </w:t>
      </w:r>
      <w:proofErr w:type="spellStart"/>
      <w:r w:rsidRPr="00504B0B">
        <w:t>ischemisk</w:t>
      </w:r>
      <w:proofErr w:type="spellEnd"/>
      <w:r w:rsidRPr="00504B0B">
        <w:t xml:space="preserve"> hjärtsjukdom, arytmiorsak</w:t>
      </w:r>
      <w:r>
        <w:t xml:space="preserve"> misstänks men ej påvisats i grundutredningen och annan ICD-indikation föreligger ej. </w:t>
      </w:r>
    </w:p>
    <w:p w14:paraId="57234263" w14:textId="77777777" w:rsidR="00453F0F" w:rsidRPr="00453F0F" w:rsidRDefault="00453F0F" w:rsidP="00DD0350">
      <w:pPr>
        <w:pStyle w:val="Punktlista"/>
        <w:numPr>
          <w:ilvl w:val="2"/>
          <w:numId w:val="4"/>
        </w:numPr>
        <w:rPr>
          <w:szCs w:val="20"/>
        </w:rPr>
      </w:pPr>
      <w:r>
        <w:t xml:space="preserve">Patient med </w:t>
      </w:r>
      <w:proofErr w:type="spellStart"/>
      <w:r>
        <w:t>bifascikulärt</w:t>
      </w:r>
      <w:proofErr w:type="spellEnd"/>
      <w:r>
        <w:t xml:space="preserve"> block där man ej valt att ge pacemaker/ICD eller valt vägen med ILR-monitorering.</w:t>
      </w:r>
    </w:p>
    <w:p w14:paraId="7EB6B650" w14:textId="77777777" w:rsidR="00453F0F" w:rsidRPr="00453F0F" w:rsidRDefault="00453F0F" w:rsidP="00751B66">
      <w:pPr>
        <w:pStyle w:val="Punktlista"/>
        <w:rPr>
          <w:szCs w:val="20"/>
        </w:rPr>
      </w:pPr>
      <w:r w:rsidRPr="00453F0F">
        <w:rPr>
          <w:szCs w:val="20"/>
        </w:rPr>
        <w:t>Ev. diskussion på arytmikonferens. ILR?</w:t>
      </w:r>
    </w:p>
    <w:p w14:paraId="1A944368" w14:textId="77777777" w:rsidR="002B0650" w:rsidRPr="002B0650" w:rsidRDefault="00453F0F" w:rsidP="00751B66">
      <w:pPr>
        <w:pStyle w:val="Punktlista"/>
        <w:rPr>
          <w:b/>
          <w:szCs w:val="20"/>
        </w:rPr>
      </w:pPr>
      <w:r w:rsidRPr="00504B0B">
        <w:rPr>
          <w:rFonts w:eastAsia="Calibri"/>
          <w:lang w:eastAsia="en-US"/>
        </w:rPr>
        <w:t>Lutningstest – vid misstanke om reflektorisk synkope</w:t>
      </w:r>
      <w:r w:rsidRPr="00504B0B">
        <w:rPr>
          <w:szCs w:val="20"/>
        </w:rPr>
        <w:t xml:space="preserve"> </w:t>
      </w:r>
    </w:p>
    <w:p w14:paraId="427D1FE9" w14:textId="043D059A" w:rsidR="00453F0F" w:rsidRPr="001A01CF" w:rsidRDefault="002B0650" w:rsidP="002B0650">
      <w:pPr>
        <w:pStyle w:val="Punktlista"/>
        <w:numPr>
          <w:ilvl w:val="0"/>
          <w:numId w:val="0"/>
        </w:numPr>
        <w:ind w:left="1355" w:firstLine="357"/>
        <w:rPr>
          <w:rStyle w:val="Hyperlnk"/>
          <w:b/>
          <w:szCs w:val="20"/>
        </w:rPr>
      </w:pPr>
      <w:r>
        <w:rPr>
          <w:color w:val="0000FF"/>
          <w:szCs w:val="20"/>
          <w:u w:val="single"/>
        </w:rPr>
        <w:fldChar w:fldCharType="begin"/>
      </w:r>
      <w:r>
        <w:rPr>
          <w:color w:val="0000FF"/>
          <w:szCs w:val="20"/>
          <w:u w:val="single"/>
        </w:rPr>
        <w:instrText>HYPERLINK "https://mellanarkiv-offentlig.vgregion.se/alfresco/s/archive/stream/public/v1/source/available/sofia/sas9614-1097948292-47/surrogate/Synkope%20-%20metod%20f%c3%b6r%20lutningstest.pdf"</w:instrText>
      </w:r>
      <w:r>
        <w:rPr>
          <w:color w:val="0000FF"/>
          <w:szCs w:val="20"/>
          <w:u w:val="single"/>
        </w:rPr>
      </w:r>
      <w:r>
        <w:rPr>
          <w:color w:val="0000FF"/>
          <w:szCs w:val="20"/>
          <w:u w:val="single"/>
        </w:rPr>
        <w:fldChar w:fldCharType="separate"/>
      </w:r>
      <w:r w:rsidR="00453F0F" w:rsidRPr="001A01CF">
        <w:rPr>
          <w:rFonts w:eastAsia="Calibri"/>
          <w:color w:val="0000FF"/>
          <w:u w:val="single"/>
          <w:lang w:eastAsia="en-US"/>
        </w:rPr>
        <w:t>Synkope – metod för lutningstest</w:t>
      </w:r>
      <w:r w:rsidR="00453F0F" w:rsidRPr="001A01CF">
        <w:rPr>
          <w:rStyle w:val="Hyperlnk"/>
          <w:szCs w:val="20"/>
        </w:rPr>
        <w:t xml:space="preserve"> </w:t>
      </w:r>
    </w:p>
    <w:bookmarkStart w:id="129" w:name="_Toc417636658"/>
    <w:bookmarkStart w:id="130" w:name="_Toc535329971"/>
    <w:bookmarkStart w:id="131" w:name="_Toc535399300"/>
    <w:bookmarkStart w:id="132" w:name="_Toc256000014"/>
    <w:bookmarkStart w:id="133" w:name="_Toc256000037"/>
    <w:bookmarkStart w:id="134" w:name="_Toc535496034"/>
    <w:bookmarkStart w:id="135" w:name="_Toc256000083"/>
    <w:bookmarkStart w:id="136" w:name="_Toc256000120"/>
    <w:bookmarkStart w:id="137" w:name="_Toc256000150"/>
    <w:bookmarkStart w:id="138" w:name="_Toc256000177"/>
    <w:p w14:paraId="553E096E" w14:textId="77B97E42" w:rsidR="00453F0F" w:rsidRPr="00453F0F" w:rsidRDefault="002B0650" w:rsidP="00773307">
      <w:pPr>
        <w:pStyle w:val="Rubrik3"/>
      </w:pPr>
      <w:r>
        <w:rPr>
          <w:color w:val="0000FF"/>
          <w:szCs w:val="20"/>
          <w:u w:val="single"/>
        </w:rPr>
        <w:lastRenderedPageBreak/>
        <w:fldChar w:fldCharType="end"/>
      </w:r>
      <w:bookmarkStart w:id="139" w:name="_Toc177037861"/>
      <w:r w:rsidR="00453F0F" w:rsidRPr="00453F0F">
        <w:t>Uppföljning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14:paraId="47FCAE5B" w14:textId="77777777" w:rsidR="00453F0F" w:rsidRPr="00453F0F" w:rsidRDefault="00453F0F" w:rsidP="00773307">
      <w:pPr>
        <w:keepNext/>
        <w:keepLines/>
      </w:pPr>
      <w:r w:rsidRPr="00453F0F">
        <w:t>Bedöms från fall till fall.</w:t>
      </w:r>
    </w:p>
    <w:p w14:paraId="43B9BA64" w14:textId="77777777" w:rsidR="00453F0F" w:rsidRPr="00504B0B" w:rsidRDefault="00453F0F" w:rsidP="00773307">
      <w:pPr>
        <w:pStyle w:val="Punktlista"/>
        <w:keepNext/>
        <w:keepLines/>
      </w:pPr>
      <w:r w:rsidRPr="00504B0B">
        <w:t>Primärvård</w:t>
      </w:r>
    </w:p>
    <w:p w14:paraId="37CD1E6A" w14:textId="5E21B6D5" w:rsidR="00453F0F" w:rsidRPr="00504B0B" w:rsidRDefault="00453F0F" w:rsidP="00773307">
      <w:pPr>
        <w:pStyle w:val="Punktlista"/>
        <w:keepNext/>
        <w:keepLines/>
      </w:pPr>
      <w:r w:rsidRPr="00504B0B">
        <w:t>Hjärtmottagning</w:t>
      </w:r>
    </w:p>
    <w:p w14:paraId="26D12E87" w14:textId="034CA15A" w:rsidR="00453F0F" w:rsidRPr="00504B0B" w:rsidRDefault="00453F0F" w:rsidP="00773307">
      <w:pPr>
        <w:pStyle w:val="Punktlista"/>
        <w:keepNext/>
        <w:keepLines/>
      </w:pPr>
      <w:r w:rsidRPr="00504B0B">
        <w:t>Övriga efter ev. orsak</w:t>
      </w:r>
    </w:p>
    <w:p w14:paraId="41F2BE5F" w14:textId="77777777" w:rsidR="00453F0F" w:rsidRPr="00453F0F" w:rsidRDefault="00453F0F" w:rsidP="00893461">
      <w:pPr>
        <w:pStyle w:val="Rubrik3"/>
      </w:pPr>
      <w:bookmarkStart w:id="140" w:name="_Toc417636659"/>
      <w:bookmarkStart w:id="141" w:name="_Toc535329972"/>
      <w:bookmarkStart w:id="142" w:name="_Toc535399301"/>
      <w:bookmarkStart w:id="143" w:name="_Toc256000015"/>
      <w:bookmarkStart w:id="144" w:name="_Toc256000038"/>
      <w:bookmarkStart w:id="145" w:name="_Toc535496035"/>
      <w:bookmarkStart w:id="146" w:name="_Toc256000084"/>
      <w:bookmarkStart w:id="147" w:name="_Toc256000121"/>
      <w:bookmarkStart w:id="148" w:name="_Toc256000151"/>
      <w:bookmarkStart w:id="149" w:name="_Toc256000178"/>
      <w:bookmarkStart w:id="150" w:name="_Toc177037862"/>
      <w:r w:rsidRPr="00453F0F">
        <w:t>Definitioner</w:t>
      </w:r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14:paraId="187E0760" w14:textId="77777777" w:rsidR="00453F0F" w:rsidRPr="00453F0F" w:rsidRDefault="00453F0F" w:rsidP="00893461">
      <w:r w:rsidRPr="00453F0F">
        <w:rPr>
          <w:b/>
        </w:rPr>
        <w:t>Synkope</w:t>
      </w:r>
      <w:r w:rsidRPr="00453F0F">
        <w:t xml:space="preserve">: Övergående, självterminerande medvetandeförlust. Beror på övergående cerebral </w:t>
      </w:r>
      <w:proofErr w:type="spellStart"/>
      <w:r w:rsidRPr="00453F0F">
        <w:t>hypoperfusion</w:t>
      </w:r>
      <w:proofErr w:type="spellEnd"/>
      <w:r w:rsidRPr="00453F0F">
        <w:t xml:space="preserve"> och leder till förlust av muskeltonus och oftast till fall och brukar ha en relativt abrupt debut och relativt snabb återgång till normalt tillstånd. </w:t>
      </w:r>
    </w:p>
    <w:p w14:paraId="35ED9E94" w14:textId="77777777" w:rsidR="00453F0F" w:rsidRPr="00453F0F" w:rsidRDefault="00453F0F" w:rsidP="00893461">
      <w:r w:rsidRPr="00453F0F">
        <w:rPr>
          <w:b/>
        </w:rPr>
        <w:t>Övergående medvetandeförlust:</w:t>
      </w:r>
      <w:r w:rsidRPr="00453F0F">
        <w:t xml:space="preserve"> Är ett bredare samlingsnamn och innefattar </w:t>
      </w:r>
      <w:proofErr w:type="gramStart"/>
      <w:r w:rsidRPr="00453F0F">
        <w:t>t.ex.</w:t>
      </w:r>
      <w:proofErr w:type="gramEnd"/>
      <w:r w:rsidRPr="00453F0F">
        <w:t xml:space="preserve"> partiell komplex epilepsi, intoxikationer och metabola rubbningar.</w:t>
      </w:r>
    </w:p>
    <w:p w14:paraId="77E97026" w14:textId="77777777" w:rsidR="00453F0F" w:rsidRPr="00453F0F" w:rsidRDefault="00453F0F" w:rsidP="00893461">
      <w:pPr>
        <w:pStyle w:val="Rubrik3"/>
      </w:pPr>
      <w:bookmarkStart w:id="151" w:name="_Toc417636660"/>
      <w:bookmarkStart w:id="152" w:name="_Toc535329973"/>
      <w:bookmarkStart w:id="153" w:name="_Toc535399302"/>
      <w:bookmarkStart w:id="154" w:name="_Toc256000016"/>
      <w:bookmarkStart w:id="155" w:name="_Toc256000039"/>
      <w:bookmarkStart w:id="156" w:name="_Toc535496036"/>
      <w:bookmarkStart w:id="157" w:name="_Toc256000090"/>
      <w:bookmarkStart w:id="158" w:name="_Toc256000122"/>
      <w:bookmarkStart w:id="159" w:name="_Toc256000152"/>
      <w:bookmarkStart w:id="160" w:name="_Toc256000179"/>
      <w:bookmarkStart w:id="161" w:name="_Toc177037863"/>
      <w:r w:rsidRPr="00453F0F">
        <w:t>Indelning</w:t>
      </w:r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 w14:paraId="51806095" w14:textId="77777777" w:rsidR="00453F0F" w:rsidRPr="00453F0F" w:rsidRDefault="00453F0F" w:rsidP="00893461">
      <w:pPr>
        <w:pStyle w:val="MellanrubrikVGR"/>
      </w:pPr>
      <w:bookmarkStart w:id="162" w:name="_Toc535329974"/>
      <w:bookmarkStart w:id="163" w:name="_Toc535399303"/>
      <w:bookmarkStart w:id="164" w:name="_Toc256000017"/>
      <w:bookmarkStart w:id="165" w:name="_Toc256000040"/>
      <w:bookmarkStart w:id="166" w:name="_Toc535496037"/>
      <w:bookmarkStart w:id="167" w:name="_Toc256000091"/>
      <w:bookmarkStart w:id="168" w:name="_Toc256000123"/>
      <w:bookmarkStart w:id="169" w:name="_Toc256000153"/>
      <w:bookmarkStart w:id="170" w:name="_Toc256000180"/>
      <w:r w:rsidRPr="00453F0F">
        <w:t>Reflektorisk synkope</w:t>
      </w:r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14:paraId="45061ADB" w14:textId="77777777" w:rsidR="00453F0F" w:rsidRPr="00453F0F" w:rsidRDefault="00453F0F" w:rsidP="001B48D3">
      <w:pPr>
        <w:pStyle w:val="Punktlista"/>
      </w:pPr>
      <w:proofErr w:type="spellStart"/>
      <w:r>
        <w:t>Vasovagal</w:t>
      </w:r>
      <w:proofErr w:type="spellEnd"/>
      <w:r>
        <w:t xml:space="preserve"> svimning </w:t>
      </w:r>
    </w:p>
    <w:p w14:paraId="16411E86" w14:textId="77777777" w:rsidR="00453F0F" w:rsidRPr="00453F0F" w:rsidRDefault="00453F0F" w:rsidP="007D0A4C">
      <w:pPr>
        <w:pStyle w:val="Punktlista"/>
        <w:numPr>
          <w:ilvl w:val="2"/>
          <w:numId w:val="27"/>
        </w:numPr>
      </w:pPr>
      <w:r>
        <w:t xml:space="preserve">vid smärta, rädsla </w:t>
      </w:r>
      <w:proofErr w:type="gramStart"/>
      <w:r>
        <w:t>etc.</w:t>
      </w:r>
      <w:proofErr w:type="gramEnd"/>
    </w:p>
    <w:p w14:paraId="5B3CC1C9" w14:textId="77777777" w:rsidR="00453F0F" w:rsidRPr="00453F0F" w:rsidRDefault="00453F0F" w:rsidP="007D0A4C">
      <w:pPr>
        <w:pStyle w:val="Punktlista"/>
        <w:numPr>
          <w:ilvl w:val="2"/>
          <w:numId w:val="27"/>
        </w:numPr>
      </w:pPr>
      <w:r>
        <w:t xml:space="preserve">vid </w:t>
      </w:r>
      <w:proofErr w:type="spellStart"/>
      <w:r>
        <w:t>ortostatisk</w:t>
      </w:r>
      <w:proofErr w:type="spellEnd"/>
      <w:r>
        <w:t xml:space="preserve"> stress, </w:t>
      </w:r>
      <w:proofErr w:type="gramStart"/>
      <w:r>
        <w:t>t.ex.</w:t>
      </w:r>
      <w:proofErr w:type="gramEnd"/>
      <w:r>
        <w:t xml:space="preserve"> långvarigt stående – skilj från </w:t>
      </w:r>
      <w:proofErr w:type="spellStart"/>
      <w:r>
        <w:t>ortostatisk</w:t>
      </w:r>
      <w:proofErr w:type="spellEnd"/>
      <w:r>
        <w:t xml:space="preserve"> </w:t>
      </w:r>
      <w:proofErr w:type="spellStart"/>
      <w:r>
        <w:t>hypotension</w:t>
      </w:r>
      <w:proofErr w:type="spellEnd"/>
    </w:p>
    <w:p w14:paraId="44E32452" w14:textId="77777777" w:rsidR="00453F0F" w:rsidRPr="00453F0F" w:rsidRDefault="00453F0F" w:rsidP="001B48D3">
      <w:pPr>
        <w:pStyle w:val="Punktlista"/>
      </w:pPr>
      <w:r>
        <w:t xml:space="preserve">Sinus </w:t>
      </w:r>
      <w:proofErr w:type="spellStart"/>
      <w:r>
        <w:t>caroticussyndrom</w:t>
      </w:r>
      <w:proofErr w:type="spellEnd"/>
    </w:p>
    <w:p w14:paraId="58F531A2" w14:textId="77777777" w:rsidR="00453F0F" w:rsidRPr="00453F0F" w:rsidRDefault="00453F0F" w:rsidP="001B48D3">
      <w:pPr>
        <w:pStyle w:val="Punktlista"/>
      </w:pPr>
      <w:proofErr w:type="spellStart"/>
      <w:r>
        <w:t>Glossofaryngeusneuralgi</w:t>
      </w:r>
      <w:proofErr w:type="spellEnd"/>
    </w:p>
    <w:p w14:paraId="517DF781" w14:textId="77777777" w:rsidR="00453F0F" w:rsidRPr="00453F0F" w:rsidRDefault="00453F0F" w:rsidP="001B48D3">
      <w:pPr>
        <w:pStyle w:val="Punktlista"/>
      </w:pPr>
      <w:r>
        <w:t xml:space="preserve">Situationsbetingad </w:t>
      </w:r>
    </w:p>
    <w:p w14:paraId="688D0007" w14:textId="77777777" w:rsidR="00453F0F" w:rsidRPr="00453F0F" w:rsidRDefault="00453F0F" w:rsidP="007D0A4C">
      <w:pPr>
        <w:pStyle w:val="Punktlista"/>
        <w:numPr>
          <w:ilvl w:val="2"/>
          <w:numId w:val="28"/>
        </w:numPr>
      </w:pPr>
      <w:r>
        <w:t xml:space="preserve">sväljsynkope, </w:t>
      </w:r>
    </w:p>
    <w:p w14:paraId="04470987" w14:textId="77777777" w:rsidR="00453F0F" w:rsidRPr="00453F0F" w:rsidRDefault="00453F0F" w:rsidP="007D0A4C">
      <w:pPr>
        <w:pStyle w:val="Punktlista"/>
        <w:numPr>
          <w:ilvl w:val="2"/>
          <w:numId w:val="28"/>
        </w:numPr>
      </w:pPr>
      <w:proofErr w:type="spellStart"/>
      <w:r>
        <w:t>miktionssynkope</w:t>
      </w:r>
      <w:proofErr w:type="spellEnd"/>
      <w:r>
        <w:t xml:space="preserve">, </w:t>
      </w:r>
    </w:p>
    <w:p w14:paraId="3445329F" w14:textId="77777777" w:rsidR="00453F0F" w:rsidRPr="00453F0F" w:rsidRDefault="00453F0F" w:rsidP="007D0A4C">
      <w:pPr>
        <w:pStyle w:val="Punktlista"/>
        <w:numPr>
          <w:ilvl w:val="2"/>
          <w:numId w:val="28"/>
        </w:numPr>
      </w:pPr>
      <w:r>
        <w:t>hostsynkope</w:t>
      </w:r>
    </w:p>
    <w:p w14:paraId="5DB3C88A" w14:textId="77777777" w:rsidR="00453F0F" w:rsidRPr="00453F0F" w:rsidRDefault="00453F0F" w:rsidP="007D0A4C">
      <w:pPr>
        <w:pStyle w:val="Punktlista"/>
        <w:numPr>
          <w:ilvl w:val="2"/>
          <w:numId w:val="28"/>
        </w:numPr>
      </w:pPr>
      <w:r w:rsidRPr="37983797">
        <w:rPr>
          <w:b/>
          <w:bCs/>
        </w:rPr>
        <w:t>efter</w:t>
      </w:r>
      <w:r>
        <w:t xml:space="preserve"> ansträngning</w:t>
      </w:r>
    </w:p>
    <w:p w14:paraId="55213A9C" w14:textId="77777777" w:rsidR="00453F0F" w:rsidRPr="00453F0F" w:rsidRDefault="00453F0F" w:rsidP="007D0A4C">
      <w:pPr>
        <w:pStyle w:val="Punktlista"/>
        <w:numPr>
          <w:ilvl w:val="2"/>
          <w:numId w:val="28"/>
        </w:numPr>
      </w:pPr>
      <w:r>
        <w:t>efter måltid</w:t>
      </w:r>
    </w:p>
    <w:p w14:paraId="76D262C3" w14:textId="77777777" w:rsidR="00453F0F" w:rsidRPr="00453F0F" w:rsidRDefault="00453F0F" w:rsidP="001B48D3">
      <w:pPr>
        <w:pStyle w:val="Punktlista"/>
      </w:pPr>
      <w:r>
        <w:t>Atypisk – utan förkänning och/eller triggers mm.</w:t>
      </w:r>
    </w:p>
    <w:p w14:paraId="0023C8DB" w14:textId="77777777" w:rsidR="00453F0F" w:rsidRPr="00453F0F" w:rsidRDefault="00453F0F" w:rsidP="001B48D3">
      <w:pPr>
        <w:pStyle w:val="MellanrubrikVGR"/>
      </w:pPr>
      <w:bookmarkStart w:id="171" w:name="_Toc535329975"/>
      <w:bookmarkStart w:id="172" w:name="_Toc535399304"/>
      <w:bookmarkStart w:id="173" w:name="_Toc256000018"/>
      <w:bookmarkStart w:id="174" w:name="_Toc256000046"/>
      <w:bookmarkStart w:id="175" w:name="_Toc535496038"/>
      <w:bookmarkStart w:id="176" w:name="_Toc256000092"/>
      <w:bookmarkStart w:id="177" w:name="_Toc256000124"/>
      <w:bookmarkStart w:id="178" w:name="_Toc256000154"/>
      <w:bookmarkStart w:id="179" w:name="_Toc256000181"/>
      <w:proofErr w:type="spellStart"/>
      <w:r w:rsidRPr="00453F0F">
        <w:t>Ortostatisk</w:t>
      </w:r>
      <w:proofErr w:type="spellEnd"/>
      <w:r w:rsidRPr="00453F0F">
        <w:t xml:space="preserve"> </w:t>
      </w:r>
      <w:proofErr w:type="spellStart"/>
      <w:r w:rsidRPr="00453F0F">
        <w:t>hypotension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proofErr w:type="spellEnd"/>
    </w:p>
    <w:p w14:paraId="77DD3054" w14:textId="77777777" w:rsidR="00453F0F" w:rsidRPr="00453F0F" w:rsidRDefault="00453F0F" w:rsidP="001B48D3">
      <w:pPr>
        <w:pStyle w:val="Punktlista"/>
      </w:pPr>
      <w:proofErr w:type="spellStart"/>
      <w:r>
        <w:t>Läkemedelsorsakat</w:t>
      </w:r>
      <w:proofErr w:type="spellEnd"/>
      <w:r>
        <w:t xml:space="preserve"> – </w:t>
      </w:r>
      <w:proofErr w:type="gramStart"/>
      <w:r>
        <w:t>t.ex.</w:t>
      </w:r>
      <w:proofErr w:type="gramEnd"/>
      <w:r>
        <w:t xml:space="preserve"> </w:t>
      </w:r>
      <w:proofErr w:type="spellStart"/>
      <w:r>
        <w:t>antihypertensiva</w:t>
      </w:r>
      <w:proofErr w:type="spellEnd"/>
      <w:r>
        <w:t xml:space="preserve">, alkohol, diuretika, </w:t>
      </w:r>
      <w:proofErr w:type="spellStart"/>
      <w:r>
        <w:t>neuroleptika</w:t>
      </w:r>
      <w:proofErr w:type="spellEnd"/>
      <w:r>
        <w:t>, antidepressiva, mm</w:t>
      </w:r>
    </w:p>
    <w:p w14:paraId="7B93FE40" w14:textId="77777777" w:rsidR="00453F0F" w:rsidRPr="00453F0F" w:rsidRDefault="00453F0F" w:rsidP="001B48D3">
      <w:pPr>
        <w:pStyle w:val="Punktlista"/>
      </w:pPr>
      <w:r>
        <w:t xml:space="preserve">Med </w:t>
      </w:r>
      <w:proofErr w:type="spellStart"/>
      <w:r>
        <w:t>hypovolemi</w:t>
      </w:r>
      <w:proofErr w:type="spellEnd"/>
      <w:r>
        <w:t xml:space="preserve"> – vid anemi, blödning, diarré, kräkningar</w:t>
      </w:r>
    </w:p>
    <w:p w14:paraId="778DCF83" w14:textId="77777777" w:rsidR="00453F0F" w:rsidRPr="00453F0F" w:rsidRDefault="00453F0F" w:rsidP="001B48D3">
      <w:pPr>
        <w:pStyle w:val="Punktlista"/>
      </w:pPr>
      <w:r>
        <w:t xml:space="preserve">Med autonom dysfunktion - vid </w:t>
      </w:r>
      <w:proofErr w:type="gramStart"/>
      <w:r>
        <w:t>t.ex.</w:t>
      </w:r>
      <w:proofErr w:type="gramEnd"/>
      <w:r>
        <w:t xml:space="preserve"> Mb Parkinson, diabetes, </w:t>
      </w:r>
      <w:proofErr w:type="spellStart"/>
      <w:r>
        <w:t>amyloidos</w:t>
      </w:r>
      <w:proofErr w:type="spellEnd"/>
      <w:r>
        <w:t>, uremi, mm</w:t>
      </w:r>
    </w:p>
    <w:p w14:paraId="165ED4F2" w14:textId="77777777" w:rsidR="00453F0F" w:rsidRPr="00453F0F" w:rsidRDefault="00453F0F" w:rsidP="00DC7EF4">
      <w:pPr>
        <w:pStyle w:val="MellanrubrikVGR"/>
      </w:pPr>
      <w:bookmarkStart w:id="180" w:name="_Toc535329976"/>
      <w:bookmarkStart w:id="181" w:name="_Toc535399305"/>
      <w:bookmarkStart w:id="182" w:name="_Toc256000024"/>
      <w:bookmarkStart w:id="183" w:name="_Toc256000047"/>
      <w:bookmarkStart w:id="184" w:name="_Toc535496039"/>
      <w:bookmarkStart w:id="185" w:name="_Toc256000093"/>
      <w:bookmarkStart w:id="186" w:name="_Toc256000125"/>
      <w:bookmarkStart w:id="187" w:name="_Toc256000155"/>
      <w:bookmarkStart w:id="188" w:name="_Toc256000182"/>
      <w:proofErr w:type="spellStart"/>
      <w:r w:rsidRPr="00453F0F">
        <w:lastRenderedPageBreak/>
        <w:t>Kardiell</w:t>
      </w:r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proofErr w:type="spellEnd"/>
    </w:p>
    <w:p w14:paraId="4F1C013C" w14:textId="77777777" w:rsidR="00453F0F" w:rsidRPr="00453F0F" w:rsidRDefault="00453F0F" w:rsidP="00DC7EF4">
      <w:pPr>
        <w:pStyle w:val="Punktlista"/>
      </w:pPr>
      <w:r w:rsidRPr="37983797">
        <w:rPr>
          <w:b/>
          <w:bCs/>
        </w:rPr>
        <w:t>Mekanisk</w:t>
      </w:r>
      <w:r>
        <w:t xml:space="preserve">: Aortastenos, </w:t>
      </w:r>
      <w:proofErr w:type="spellStart"/>
      <w:r>
        <w:t>hypertrof</w:t>
      </w:r>
      <w:proofErr w:type="spellEnd"/>
      <w:r>
        <w:t xml:space="preserve"> obstruktiv </w:t>
      </w:r>
      <w:proofErr w:type="spellStart"/>
      <w:r>
        <w:t>kardiomyopati</w:t>
      </w:r>
      <w:proofErr w:type="spellEnd"/>
      <w:r>
        <w:t xml:space="preserve">, aortadissektion, </w:t>
      </w:r>
      <w:proofErr w:type="spellStart"/>
      <w:r>
        <w:t>myxom</w:t>
      </w:r>
      <w:proofErr w:type="spellEnd"/>
      <w:r>
        <w:t xml:space="preserve">, </w:t>
      </w:r>
      <w:proofErr w:type="spellStart"/>
      <w:r>
        <w:t>mitralstenos</w:t>
      </w:r>
      <w:proofErr w:type="spellEnd"/>
      <w:r>
        <w:t xml:space="preserve">, hjärttamponad, hjärtinfarkt, global </w:t>
      </w:r>
      <w:proofErr w:type="spellStart"/>
      <w:r>
        <w:t>ischemi</w:t>
      </w:r>
      <w:proofErr w:type="spellEnd"/>
      <w:r>
        <w:t xml:space="preserve">, lungemboli, </w:t>
      </w:r>
      <w:proofErr w:type="spellStart"/>
      <w:r>
        <w:t>pulmonell</w:t>
      </w:r>
      <w:proofErr w:type="spellEnd"/>
      <w:r>
        <w:t xml:space="preserve"> hypertension.</w:t>
      </w:r>
    </w:p>
    <w:p w14:paraId="006832EB" w14:textId="77777777" w:rsidR="00453F0F" w:rsidRPr="00453F0F" w:rsidRDefault="00453F0F" w:rsidP="00DC7EF4">
      <w:pPr>
        <w:pStyle w:val="Punktlista"/>
      </w:pPr>
      <w:r w:rsidRPr="37983797">
        <w:rPr>
          <w:b/>
          <w:bCs/>
        </w:rPr>
        <w:t>Arytmi</w:t>
      </w:r>
      <w:r>
        <w:t xml:space="preserve">: </w:t>
      </w:r>
      <w:proofErr w:type="spellStart"/>
      <w:r>
        <w:t>AV-block</w:t>
      </w:r>
      <w:proofErr w:type="spellEnd"/>
      <w:r>
        <w:t xml:space="preserve">, sinusarrest/SA-block, </w:t>
      </w:r>
      <w:proofErr w:type="spellStart"/>
      <w:r>
        <w:t>supraventrikulära</w:t>
      </w:r>
      <w:proofErr w:type="spellEnd"/>
      <w:r>
        <w:t xml:space="preserve"> och </w:t>
      </w:r>
      <w:proofErr w:type="spellStart"/>
      <w:r>
        <w:t>ventrikulära</w:t>
      </w:r>
      <w:proofErr w:type="spellEnd"/>
      <w:r>
        <w:t xml:space="preserve"> takykardier, långt QT-syndrom</w:t>
      </w:r>
    </w:p>
    <w:p w14:paraId="387605DD" w14:textId="77777777" w:rsidR="00453F0F" w:rsidRPr="00453F0F" w:rsidRDefault="00453F0F" w:rsidP="00DC7EF4">
      <w:pPr>
        <w:pStyle w:val="MellanrubrikVGR"/>
      </w:pPr>
      <w:bookmarkStart w:id="189" w:name="_Toc535329977"/>
      <w:bookmarkStart w:id="190" w:name="_Toc535399306"/>
      <w:bookmarkStart w:id="191" w:name="_Toc256000025"/>
      <w:bookmarkStart w:id="192" w:name="_Toc256000048"/>
      <w:bookmarkStart w:id="193" w:name="_Toc535496040"/>
      <w:bookmarkStart w:id="194" w:name="_Toc256000094"/>
      <w:bookmarkStart w:id="195" w:name="_Toc256000126"/>
      <w:bookmarkStart w:id="196" w:name="_Toc256000156"/>
      <w:bookmarkStart w:id="197" w:name="_Toc256000183"/>
      <w:r w:rsidRPr="00453F0F">
        <w:t>Cerebrovaskulär</w:t>
      </w:r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14:paraId="22CBB45F" w14:textId="77777777" w:rsidR="00453F0F" w:rsidRPr="00453F0F" w:rsidRDefault="00453F0F" w:rsidP="00DC7EF4">
      <w:pPr>
        <w:pStyle w:val="Punktlista"/>
      </w:pPr>
      <w:proofErr w:type="spellStart"/>
      <w:r>
        <w:t>Stealsyndrom</w:t>
      </w:r>
      <w:proofErr w:type="spellEnd"/>
      <w:r>
        <w:t xml:space="preserve"> (mkt ovanligt)</w:t>
      </w:r>
    </w:p>
    <w:p w14:paraId="7BD37481" w14:textId="77777777" w:rsidR="00453F0F" w:rsidRPr="00453F0F" w:rsidRDefault="00453F0F" w:rsidP="00453F0F">
      <w:pPr>
        <w:keepNext/>
        <w:keepLines/>
        <w:spacing w:after="80" w:line="240" w:lineRule="auto"/>
        <w:ind w:left="2968" w:right="0"/>
        <w:rPr>
          <w:szCs w:val="20"/>
        </w:rPr>
      </w:pPr>
    </w:p>
    <w:p w14:paraId="7A296A74" w14:textId="77777777" w:rsidR="00453F0F" w:rsidRPr="00453F0F" w:rsidRDefault="00453F0F" w:rsidP="00E96678">
      <w:bookmarkStart w:id="198" w:name="_Toc535329978"/>
      <w:r w:rsidRPr="00453F0F">
        <w:t>Följande brukar inte räknas till synkope men kan ge medvetande</w:t>
      </w:r>
      <w:r w:rsidRPr="00453F0F">
        <w:softHyphen/>
        <w:t>förlust:</w:t>
      </w:r>
      <w:bookmarkEnd w:id="198"/>
    </w:p>
    <w:p w14:paraId="21E5CC11" w14:textId="77777777" w:rsidR="00453F0F" w:rsidRPr="00453F0F" w:rsidRDefault="00453F0F" w:rsidP="00E96678">
      <w:pPr>
        <w:pStyle w:val="Punktlista"/>
      </w:pPr>
      <w:r w:rsidRPr="37983797">
        <w:rPr>
          <w:b/>
          <w:bCs/>
        </w:rPr>
        <w:t>Neurologisk</w:t>
      </w:r>
      <w:r>
        <w:t xml:space="preserve">: Epilepsi. Skilj från </w:t>
      </w:r>
      <w:proofErr w:type="spellStart"/>
      <w:r>
        <w:t>konvulsivt</w:t>
      </w:r>
      <w:proofErr w:type="spellEnd"/>
      <w:r>
        <w:t xml:space="preserve"> synkope där kramper orsakas av cerebral </w:t>
      </w:r>
      <w:proofErr w:type="spellStart"/>
      <w:r>
        <w:t>ischemi</w:t>
      </w:r>
      <w:proofErr w:type="spellEnd"/>
      <w:r>
        <w:t xml:space="preserve"> vid </w:t>
      </w:r>
      <w:proofErr w:type="gramStart"/>
      <w:r>
        <w:t>t.ex.</w:t>
      </w:r>
      <w:proofErr w:type="gramEnd"/>
      <w:r>
        <w:t xml:space="preserve"> </w:t>
      </w:r>
      <w:proofErr w:type="spellStart"/>
      <w:r>
        <w:t>vasovagal</w:t>
      </w:r>
      <w:proofErr w:type="spellEnd"/>
      <w:r>
        <w:t xml:space="preserve"> svimning.</w:t>
      </w:r>
    </w:p>
    <w:p w14:paraId="07D27F9F" w14:textId="77777777" w:rsidR="00453F0F" w:rsidRPr="00453F0F" w:rsidRDefault="00453F0F" w:rsidP="00E96678">
      <w:pPr>
        <w:pStyle w:val="Punktlista"/>
      </w:pPr>
      <w:r w:rsidRPr="37983797">
        <w:rPr>
          <w:b/>
          <w:bCs/>
        </w:rPr>
        <w:t>Metabolisk</w:t>
      </w:r>
      <w:r>
        <w:t xml:space="preserve">: Hypoglykemi, </w:t>
      </w:r>
      <w:proofErr w:type="spellStart"/>
      <w:r>
        <w:t>hypokalcemi</w:t>
      </w:r>
      <w:proofErr w:type="spellEnd"/>
      <w:r>
        <w:t xml:space="preserve">, </w:t>
      </w:r>
      <w:proofErr w:type="spellStart"/>
      <w:r>
        <w:t>hypoxi</w:t>
      </w:r>
      <w:proofErr w:type="spellEnd"/>
      <w:r>
        <w:t>, intoxikation</w:t>
      </w:r>
    </w:p>
    <w:p w14:paraId="3176A944" w14:textId="77777777" w:rsidR="00453F0F" w:rsidRPr="00453F0F" w:rsidRDefault="00453F0F" w:rsidP="00E96678">
      <w:pPr>
        <w:pStyle w:val="Punktlista"/>
      </w:pPr>
      <w:r w:rsidRPr="37983797">
        <w:rPr>
          <w:b/>
          <w:bCs/>
        </w:rPr>
        <w:t>Psykiatrisk</w:t>
      </w:r>
      <w:r>
        <w:t xml:space="preserve">: Hyperventilation, </w:t>
      </w:r>
      <w:proofErr w:type="spellStart"/>
      <w:r>
        <w:t>pseudosynkope</w:t>
      </w:r>
      <w:proofErr w:type="spellEnd"/>
      <w:r>
        <w:t xml:space="preserve"> </w:t>
      </w:r>
      <w:proofErr w:type="gramStart"/>
      <w:r>
        <w:t>m.fl.</w:t>
      </w:r>
      <w:proofErr w:type="gramEnd"/>
    </w:p>
    <w:p w14:paraId="30485984" w14:textId="77777777" w:rsidR="00453F0F" w:rsidRPr="00453F0F" w:rsidRDefault="00453F0F" w:rsidP="00453F0F">
      <w:pPr>
        <w:tabs>
          <w:tab w:val="left" w:pos="-720"/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suppressAutoHyphens/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rFonts w:cs="Arial"/>
          <w:szCs w:val="20"/>
        </w:rPr>
      </w:pPr>
    </w:p>
    <w:p w14:paraId="629EDF30" w14:textId="77777777" w:rsidR="00453F0F" w:rsidRPr="00453F0F" w:rsidRDefault="00453F0F" w:rsidP="00E96678">
      <w:proofErr w:type="spellStart"/>
      <w:r w:rsidRPr="00453F0F">
        <w:t>Vasovagala</w:t>
      </w:r>
      <w:proofErr w:type="spellEnd"/>
      <w:r w:rsidRPr="00453F0F">
        <w:t xml:space="preserve"> attacker är vanligast (&gt;50 %). </w:t>
      </w:r>
    </w:p>
    <w:p w14:paraId="03E52429" w14:textId="77777777" w:rsidR="00453F0F" w:rsidRPr="00453F0F" w:rsidRDefault="00453F0F" w:rsidP="00E96678">
      <w:r w:rsidRPr="00453F0F">
        <w:t xml:space="preserve">Det är </w:t>
      </w:r>
      <w:r w:rsidRPr="00453F0F">
        <w:rPr>
          <w:b/>
          <w:bCs/>
        </w:rPr>
        <w:t xml:space="preserve">viktigt att hitta </w:t>
      </w:r>
      <w:proofErr w:type="spellStart"/>
      <w:r w:rsidRPr="00453F0F">
        <w:rPr>
          <w:b/>
          <w:bCs/>
        </w:rPr>
        <w:t>kardiell</w:t>
      </w:r>
      <w:proofErr w:type="spellEnd"/>
      <w:r w:rsidRPr="00453F0F">
        <w:rPr>
          <w:b/>
          <w:bCs/>
        </w:rPr>
        <w:t xml:space="preserve"> genes</w:t>
      </w:r>
      <w:r w:rsidRPr="00453F0F">
        <w:t xml:space="preserve"> som har allvarlig prognos! </w:t>
      </w:r>
    </w:p>
    <w:p w14:paraId="08A8E5B5" w14:textId="77777777" w:rsidR="00453F0F" w:rsidRDefault="00453F0F" w:rsidP="00E96678">
      <w:r w:rsidRPr="00453F0F">
        <w:rPr>
          <w:b/>
        </w:rPr>
        <w:t>Tungbett</w:t>
      </w:r>
      <w:r w:rsidRPr="00453F0F">
        <w:t xml:space="preserve"> kan ses vid epilepsi men också </w:t>
      </w:r>
      <w:proofErr w:type="gramStart"/>
      <w:r w:rsidRPr="00453F0F">
        <w:t>vanligt synkope</w:t>
      </w:r>
      <w:proofErr w:type="gramEnd"/>
      <w:r w:rsidRPr="00453F0F">
        <w:t>. Tungbett på laterala tungkanten talar mer för epilepsi än tungbett på tungspetsen som är vanligare vid synkope.</w:t>
      </w:r>
    </w:p>
    <w:p w14:paraId="1072B629" w14:textId="77777777" w:rsidR="00E96678" w:rsidRPr="00453F0F" w:rsidRDefault="00E96678" w:rsidP="00E96678"/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3"/>
      </w:tblGrid>
      <w:tr w:rsidR="00453F0F" w:rsidRPr="00453F0F" w14:paraId="385E7632" w14:textId="77777777" w:rsidTr="00E96678">
        <w:tc>
          <w:tcPr>
            <w:tcW w:w="6243" w:type="dxa"/>
            <w:shd w:val="clear" w:color="auto" w:fill="E7E6E6"/>
          </w:tcPr>
          <w:p w14:paraId="5280F5B1" w14:textId="77777777" w:rsidR="00453F0F" w:rsidRPr="00453F0F" w:rsidRDefault="00453F0F" w:rsidP="00E96678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rFonts w:cs="Arial"/>
                <w:szCs w:val="20"/>
              </w:rPr>
            </w:pPr>
            <w:r w:rsidRPr="00453F0F">
              <w:rPr>
                <w:b/>
                <w:szCs w:val="20"/>
              </w:rPr>
              <w:t xml:space="preserve">För </w:t>
            </w:r>
            <w:proofErr w:type="spellStart"/>
            <w:r w:rsidRPr="00453F0F">
              <w:rPr>
                <w:b/>
                <w:szCs w:val="20"/>
              </w:rPr>
              <w:t>reflexogen</w:t>
            </w:r>
            <w:proofErr w:type="spellEnd"/>
            <w:r w:rsidRPr="00453F0F">
              <w:rPr>
                <w:b/>
                <w:szCs w:val="20"/>
              </w:rPr>
              <w:t xml:space="preserve"> synkope talar:</w:t>
            </w:r>
          </w:p>
        </w:tc>
      </w:tr>
      <w:tr w:rsidR="00453F0F" w:rsidRPr="00453F0F" w14:paraId="642F4FFF" w14:textId="77777777" w:rsidTr="00E96678">
        <w:trPr>
          <w:trHeight w:val="2699"/>
        </w:trPr>
        <w:tc>
          <w:tcPr>
            <w:tcW w:w="6243" w:type="dxa"/>
            <w:shd w:val="clear" w:color="auto" w:fill="auto"/>
          </w:tcPr>
          <w:p w14:paraId="1AE92F69" w14:textId="77777777" w:rsidR="00453F0F" w:rsidRPr="00453F0F" w:rsidRDefault="00453F0F" w:rsidP="00B72D11">
            <w:pPr>
              <w:pStyle w:val="Punktlista"/>
              <w:numPr>
                <w:ilvl w:val="0"/>
                <w:numId w:val="33"/>
              </w:numPr>
            </w:pPr>
            <w:r w:rsidRPr="00453F0F">
              <w:t xml:space="preserve">Lång svimningsanamnes, debut &lt;40 </w:t>
            </w:r>
            <w:proofErr w:type="spellStart"/>
            <w:r w:rsidRPr="00453F0F">
              <w:t>åå</w:t>
            </w:r>
            <w:proofErr w:type="spellEnd"/>
          </w:p>
          <w:p w14:paraId="7ECCA16A" w14:textId="77777777" w:rsidR="00453F0F" w:rsidRPr="00453F0F" w:rsidRDefault="00453F0F" w:rsidP="00B72D11">
            <w:pPr>
              <w:pStyle w:val="Punktlista"/>
              <w:numPr>
                <w:ilvl w:val="0"/>
                <w:numId w:val="33"/>
              </w:numPr>
            </w:pPr>
            <w:r w:rsidRPr="00453F0F">
              <w:t>Associerat med obehag; ljud, syn, lukt, smärta</w:t>
            </w:r>
          </w:p>
          <w:p w14:paraId="0B594A49" w14:textId="77777777" w:rsidR="00453F0F" w:rsidRPr="00453F0F" w:rsidRDefault="00453F0F" w:rsidP="00B72D11">
            <w:pPr>
              <w:pStyle w:val="Punktlista"/>
              <w:numPr>
                <w:ilvl w:val="0"/>
                <w:numId w:val="33"/>
              </w:numPr>
            </w:pPr>
            <w:r w:rsidRPr="00453F0F">
              <w:t>Associerat med långvarigt stående</w:t>
            </w:r>
          </w:p>
          <w:p w14:paraId="7B837FD9" w14:textId="77777777" w:rsidR="00453F0F" w:rsidRPr="00453F0F" w:rsidRDefault="00453F0F" w:rsidP="00B72D11">
            <w:pPr>
              <w:pStyle w:val="Punktlista"/>
              <w:numPr>
                <w:ilvl w:val="0"/>
                <w:numId w:val="33"/>
              </w:numPr>
            </w:pPr>
            <w:r w:rsidRPr="00453F0F">
              <w:t>Under måltid</w:t>
            </w:r>
          </w:p>
          <w:p w14:paraId="7ECCA3E9" w14:textId="77777777" w:rsidR="00453F0F" w:rsidRPr="00453F0F" w:rsidRDefault="00453F0F" w:rsidP="00B72D11">
            <w:pPr>
              <w:pStyle w:val="Punktlista"/>
              <w:numPr>
                <w:ilvl w:val="0"/>
                <w:numId w:val="33"/>
              </w:numPr>
            </w:pPr>
            <w:r w:rsidRPr="00453F0F">
              <w:t>Trängsel, varma miljöer</w:t>
            </w:r>
          </w:p>
          <w:p w14:paraId="0BB91A0F" w14:textId="77777777" w:rsidR="00453F0F" w:rsidRPr="00453F0F" w:rsidRDefault="00453F0F" w:rsidP="00B72D11">
            <w:pPr>
              <w:pStyle w:val="Punktlista"/>
              <w:numPr>
                <w:ilvl w:val="0"/>
                <w:numId w:val="33"/>
              </w:numPr>
            </w:pPr>
            <w:r w:rsidRPr="00453F0F">
              <w:t>Förkänning; blekhet, svettning, illamående, kräkning</w:t>
            </w:r>
          </w:p>
          <w:p w14:paraId="57296107" w14:textId="77777777" w:rsidR="00453F0F" w:rsidRPr="00453F0F" w:rsidRDefault="00453F0F" w:rsidP="00B72D11">
            <w:pPr>
              <w:pStyle w:val="Punktlista"/>
              <w:numPr>
                <w:ilvl w:val="0"/>
                <w:numId w:val="33"/>
              </w:numPr>
            </w:pPr>
            <w:r w:rsidRPr="00453F0F">
              <w:t xml:space="preserve">Vid huvudrörelse eller tryck mot </w:t>
            </w:r>
            <w:proofErr w:type="spellStart"/>
            <w:r w:rsidRPr="00453F0F">
              <w:t>karotis</w:t>
            </w:r>
            <w:proofErr w:type="spellEnd"/>
          </w:p>
          <w:p w14:paraId="697C307E" w14:textId="77777777" w:rsidR="00453F0F" w:rsidRPr="00453F0F" w:rsidRDefault="00453F0F" w:rsidP="00B72D11">
            <w:pPr>
              <w:pStyle w:val="Punktlista"/>
              <w:numPr>
                <w:ilvl w:val="0"/>
                <w:numId w:val="33"/>
              </w:numPr>
            </w:pPr>
            <w:r w:rsidRPr="00453F0F">
              <w:t xml:space="preserve">Samband med </w:t>
            </w:r>
            <w:proofErr w:type="spellStart"/>
            <w:r w:rsidRPr="00453F0F">
              <w:t>miktion</w:t>
            </w:r>
            <w:proofErr w:type="spellEnd"/>
            <w:r w:rsidRPr="00453F0F">
              <w:t xml:space="preserve">, </w:t>
            </w:r>
            <w:proofErr w:type="spellStart"/>
            <w:r w:rsidRPr="00453F0F">
              <w:t>defekation</w:t>
            </w:r>
            <w:proofErr w:type="spellEnd"/>
            <w:r w:rsidRPr="00453F0F">
              <w:t>, hosta</w:t>
            </w:r>
          </w:p>
          <w:p w14:paraId="00AC11B0" w14:textId="1353E00E" w:rsidR="00453F0F" w:rsidRPr="00453F0F" w:rsidRDefault="00453F0F" w:rsidP="00B72D11">
            <w:pPr>
              <w:pStyle w:val="Punktlista"/>
              <w:numPr>
                <w:ilvl w:val="0"/>
                <w:numId w:val="33"/>
              </w:numPr>
              <w:rPr>
                <w:rFonts w:cs="Arial"/>
              </w:rPr>
            </w:pPr>
            <w:r w:rsidRPr="00453F0F">
              <w:t>Hjärtfrisk</w:t>
            </w:r>
          </w:p>
        </w:tc>
      </w:tr>
    </w:tbl>
    <w:p w14:paraId="061CD949" w14:textId="77777777" w:rsidR="00453F0F" w:rsidRDefault="00453F0F" w:rsidP="00453F0F">
      <w:pPr>
        <w:tabs>
          <w:tab w:val="left" w:pos="-720"/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suppressAutoHyphens/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rFonts w:cs="Arial"/>
          <w:szCs w:val="20"/>
        </w:rPr>
      </w:pPr>
    </w:p>
    <w:p w14:paraId="21799DA9" w14:textId="77777777" w:rsidR="00D908A1" w:rsidRDefault="00D908A1" w:rsidP="00453F0F">
      <w:pPr>
        <w:tabs>
          <w:tab w:val="left" w:pos="-720"/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suppressAutoHyphens/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rFonts w:cs="Arial"/>
          <w:szCs w:val="20"/>
        </w:rPr>
      </w:pPr>
    </w:p>
    <w:p w14:paraId="04EDD9AB" w14:textId="77777777" w:rsidR="00D908A1" w:rsidRDefault="00D908A1" w:rsidP="00453F0F">
      <w:pPr>
        <w:tabs>
          <w:tab w:val="left" w:pos="-720"/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suppressAutoHyphens/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rFonts w:cs="Arial"/>
          <w:szCs w:val="20"/>
        </w:rPr>
      </w:pPr>
    </w:p>
    <w:p w14:paraId="095BAFFB" w14:textId="77777777" w:rsidR="00D908A1" w:rsidRDefault="00D908A1" w:rsidP="00453F0F">
      <w:pPr>
        <w:tabs>
          <w:tab w:val="left" w:pos="-720"/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suppressAutoHyphens/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rFonts w:cs="Arial"/>
          <w:szCs w:val="20"/>
        </w:rPr>
      </w:pPr>
    </w:p>
    <w:p w14:paraId="0C7CF317" w14:textId="77777777" w:rsidR="00D908A1" w:rsidRPr="00453F0F" w:rsidRDefault="00D908A1" w:rsidP="00453F0F">
      <w:pPr>
        <w:tabs>
          <w:tab w:val="left" w:pos="-720"/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suppressAutoHyphens/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rFonts w:cs="Arial"/>
          <w:szCs w:val="20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3"/>
      </w:tblGrid>
      <w:tr w:rsidR="00453F0F" w:rsidRPr="00453F0F" w14:paraId="7483440E" w14:textId="77777777" w:rsidTr="00D908A1">
        <w:trPr>
          <w:cantSplit/>
        </w:trPr>
        <w:tc>
          <w:tcPr>
            <w:tcW w:w="6243" w:type="dxa"/>
            <w:shd w:val="clear" w:color="auto" w:fill="E7E6E6"/>
          </w:tcPr>
          <w:p w14:paraId="1BC876D3" w14:textId="77777777" w:rsidR="00453F0F" w:rsidRPr="00453F0F" w:rsidRDefault="00453F0F" w:rsidP="00E96678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jc w:val="both"/>
              <w:textAlignment w:val="baseline"/>
              <w:rPr>
                <w:rFonts w:cs="Arial"/>
                <w:szCs w:val="20"/>
              </w:rPr>
            </w:pPr>
            <w:r w:rsidRPr="00453F0F">
              <w:rPr>
                <w:b/>
                <w:szCs w:val="20"/>
              </w:rPr>
              <w:t xml:space="preserve">För </w:t>
            </w:r>
            <w:proofErr w:type="spellStart"/>
            <w:r w:rsidRPr="00453F0F">
              <w:rPr>
                <w:b/>
                <w:szCs w:val="20"/>
              </w:rPr>
              <w:t>kardiell</w:t>
            </w:r>
            <w:proofErr w:type="spellEnd"/>
            <w:r w:rsidRPr="00453F0F">
              <w:rPr>
                <w:b/>
                <w:szCs w:val="20"/>
              </w:rPr>
              <w:t xml:space="preserve"> synkope talar:</w:t>
            </w:r>
          </w:p>
        </w:tc>
      </w:tr>
      <w:tr w:rsidR="00453F0F" w:rsidRPr="00453F0F" w14:paraId="3762A367" w14:textId="77777777" w:rsidTr="00D908A1">
        <w:trPr>
          <w:cantSplit/>
        </w:trPr>
        <w:tc>
          <w:tcPr>
            <w:tcW w:w="6243" w:type="dxa"/>
            <w:shd w:val="clear" w:color="auto" w:fill="auto"/>
          </w:tcPr>
          <w:p w14:paraId="6AD6D142" w14:textId="77777777" w:rsidR="00453F0F" w:rsidRPr="005A589A" w:rsidRDefault="00453F0F" w:rsidP="005A589A">
            <w:pPr>
              <w:pStyle w:val="Punktlista"/>
              <w:numPr>
                <w:ilvl w:val="0"/>
                <w:numId w:val="32"/>
              </w:numPr>
            </w:pPr>
            <w:r w:rsidRPr="005A589A">
              <w:t xml:space="preserve">Svimning under ansträngning </w:t>
            </w:r>
          </w:p>
          <w:p w14:paraId="4E26BAB3" w14:textId="77777777" w:rsidR="00453F0F" w:rsidRPr="005A589A" w:rsidRDefault="00453F0F" w:rsidP="005A589A">
            <w:pPr>
              <w:pStyle w:val="Punktlista"/>
              <w:numPr>
                <w:ilvl w:val="0"/>
                <w:numId w:val="32"/>
              </w:numPr>
            </w:pPr>
            <w:r w:rsidRPr="005A589A">
              <w:t>Svimning i liggande eller sittande</w:t>
            </w:r>
          </w:p>
          <w:p w14:paraId="3ED54A42" w14:textId="77777777" w:rsidR="00453F0F" w:rsidRPr="005A589A" w:rsidRDefault="00453F0F" w:rsidP="005A589A">
            <w:pPr>
              <w:pStyle w:val="Punktlista"/>
              <w:numPr>
                <w:ilvl w:val="0"/>
                <w:numId w:val="32"/>
              </w:numPr>
            </w:pPr>
            <w:r w:rsidRPr="005A589A">
              <w:t xml:space="preserve">Ingen eller kort </w:t>
            </w:r>
            <w:proofErr w:type="spellStart"/>
            <w:r w:rsidRPr="005A589A">
              <w:t>prodrom</w:t>
            </w:r>
            <w:proofErr w:type="spellEnd"/>
          </w:p>
          <w:p w14:paraId="178E88AA" w14:textId="77777777" w:rsidR="00453F0F" w:rsidRPr="005A589A" w:rsidRDefault="00453F0F" w:rsidP="005A589A">
            <w:pPr>
              <w:pStyle w:val="Punktlista"/>
              <w:numPr>
                <w:ilvl w:val="0"/>
                <w:numId w:val="32"/>
              </w:numPr>
            </w:pPr>
            <w:r w:rsidRPr="005A589A">
              <w:t>Plötslig hjärtklappning associerat med synkope</w:t>
            </w:r>
          </w:p>
          <w:p w14:paraId="521DAE8F" w14:textId="77777777" w:rsidR="00453F0F" w:rsidRPr="005A589A" w:rsidRDefault="00453F0F" w:rsidP="005A589A">
            <w:pPr>
              <w:pStyle w:val="Punktlista"/>
              <w:numPr>
                <w:ilvl w:val="0"/>
                <w:numId w:val="32"/>
              </w:numPr>
            </w:pPr>
            <w:r w:rsidRPr="005A589A">
              <w:t xml:space="preserve">Hereditet för </w:t>
            </w:r>
            <w:proofErr w:type="spellStart"/>
            <w:r w:rsidRPr="005A589A">
              <w:t>plöstlig</w:t>
            </w:r>
            <w:proofErr w:type="spellEnd"/>
            <w:r w:rsidRPr="005A589A">
              <w:t xml:space="preserve"> död i unga år</w:t>
            </w:r>
          </w:p>
          <w:p w14:paraId="57BE84C1" w14:textId="77777777" w:rsidR="00453F0F" w:rsidRPr="005A589A" w:rsidRDefault="00453F0F" w:rsidP="005A589A">
            <w:pPr>
              <w:pStyle w:val="Punktlista"/>
              <w:numPr>
                <w:ilvl w:val="0"/>
                <w:numId w:val="32"/>
              </w:numPr>
            </w:pPr>
            <w:r w:rsidRPr="005A589A">
              <w:t>Känd strukturell hjärtsjukdom</w:t>
            </w:r>
          </w:p>
          <w:p w14:paraId="64AFA7FA" w14:textId="77777777" w:rsidR="00453F0F" w:rsidRPr="00D908A1" w:rsidRDefault="00453F0F" w:rsidP="00B72D11">
            <w:pPr>
              <w:pStyle w:val="Punktlista"/>
              <w:numPr>
                <w:ilvl w:val="0"/>
                <w:numId w:val="32"/>
              </w:numPr>
              <w:ind w:right="40"/>
              <w:rPr>
                <w:rFonts w:cs="Arial"/>
              </w:rPr>
            </w:pPr>
            <w:r w:rsidRPr="005A589A">
              <w:t xml:space="preserve">EKG-avvikelse: </w:t>
            </w:r>
            <w:proofErr w:type="spellStart"/>
            <w:r w:rsidRPr="005A589A">
              <w:t>bifascikulärt</w:t>
            </w:r>
            <w:proofErr w:type="spellEnd"/>
            <w:r w:rsidRPr="005A589A">
              <w:t xml:space="preserve"> block, QRS &gt;120 </w:t>
            </w:r>
            <w:proofErr w:type="spellStart"/>
            <w:r w:rsidRPr="005A589A">
              <w:t>ms</w:t>
            </w:r>
            <w:proofErr w:type="spellEnd"/>
            <w:r w:rsidRPr="005A589A">
              <w:t xml:space="preserve">, </w:t>
            </w:r>
            <w:proofErr w:type="spellStart"/>
            <w:r w:rsidRPr="005A589A">
              <w:t>AV-block</w:t>
            </w:r>
            <w:proofErr w:type="spellEnd"/>
            <w:r w:rsidRPr="005A589A">
              <w:t>, bradykardi &lt;40, VT, preexcitation</w:t>
            </w:r>
            <w:r w:rsidRPr="00D908A1">
              <w:t xml:space="preserve">, långt QT, tidig repolarisation, </w:t>
            </w:r>
            <w:proofErr w:type="spellStart"/>
            <w:r w:rsidRPr="00D908A1">
              <w:t>Brugada</w:t>
            </w:r>
            <w:proofErr w:type="spellEnd"/>
            <w:r w:rsidRPr="00D908A1">
              <w:t>-utseende, T-neg i V1-3, epsilonvåg, hypertrofitecken</w:t>
            </w:r>
          </w:p>
          <w:p w14:paraId="388DEA4F" w14:textId="143231DD" w:rsidR="00C25335" w:rsidRPr="00453F0F" w:rsidRDefault="00C25335" w:rsidP="00E96678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ind w:left="0" w:right="0"/>
              <w:jc w:val="both"/>
              <w:textAlignment w:val="baseline"/>
              <w:rPr>
                <w:rFonts w:cs="Arial"/>
                <w:szCs w:val="20"/>
              </w:rPr>
            </w:pPr>
          </w:p>
        </w:tc>
      </w:tr>
    </w:tbl>
    <w:p w14:paraId="5E2383ED" w14:textId="77777777" w:rsidR="00453F0F" w:rsidRPr="00453F0F" w:rsidRDefault="00453F0F" w:rsidP="00453F0F">
      <w:pPr>
        <w:tabs>
          <w:tab w:val="left" w:pos="-720"/>
          <w:tab w:val="left" w:pos="0"/>
          <w:tab w:val="left" w:pos="1296"/>
          <w:tab w:val="left" w:pos="1912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</w:tabs>
        <w:suppressAutoHyphens/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rFonts w:cs="Arial"/>
          <w:szCs w:val="20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3"/>
      </w:tblGrid>
      <w:tr w:rsidR="00453F0F" w:rsidRPr="00453F0F" w14:paraId="0C1D3F57" w14:textId="77777777" w:rsidTr="00E96678">
        <w:tc>
          <w:tcPr>
            <w:tcW w:w="6243" w:type="dxa"/>
            <w:shd w:val="clear" w:color="auto" w:fill="E7E6E6"/>
          </w:tcPr>
          <w:p w14:paraId="13890F51" w14:textId="77777777" w:rsidR="00453F0F" w:rsidRPr="00453F0F" w:rsidRDefault="00453F0F" w:rsidP="00453F0F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jc w:val="both"/>
              <w:textAlignment w:val="baseline"/>
              <w:rPr>
                <w:szCs w:val="20"/>
              </w:rPr>
            </w:pPr>
            <w:bookmarkStart w:id="199" w:name="_Toc535329979"/>
            <w:bookmarkStart w:id="200" w:name="_Toc417636661"/>
            <w:bookmarkEnd w:id="199"/>
            <w:r w:rsidRPr="00453F0F">
              <w:rPr>
                <w:b/>
                <w:szCs w:val="20"/>
              </w:rPr>
              <w:t xml:space="preserve">För </w:t>
            </w:r>
            <w:proofErr w:type="spellStart"/>
            <w:r w:rsidRPr="00453F0F">
              <w:rPr>
                <w:b/>
                <w:szCs w:val="20"/>
              </w:rPr>
              <w:t>ortostatisk</w:t>
            </w:r>
            <w:proofErr w:type="spellEnd"/>
            <w:r w:rsidRPr="00453F0F">
              <w:rPr>
                <w:b/>
                <w:szCs w:val="20"/>
              </w:rPr>
              <w:t xml:space="preserve"> </w:t>
            </w:r>
            <w:proofErr w:type="spellStart"/>
            <w:r w:rsidRPr="00453F0F">
              <w:rPr>
                <w:b/>
                <w:szCs w:val="20"/>
              </w:rPr>
              <w:t>hypotension</w:t>
            </w:r>
            <w:proofErr w:type="spellEnd"/>
            <w:r w:rsidRPr="00453F0F">
              <w:rPr>
                <w:b/>
                <w:szCs w:val="20"/>
              </w:rPr>
              <w:t xml:space="preserve"> talar:</w:t>
            </w:r>
          </w:p>
        </w:tc>
      </w:tr>
      <w:tr w:rsidR="00453F0F" w:rsidRPr="00453F0F" w14:paraId="703BFF19" w14:textId="77777777" w:rsidTr="00E96678">
        <w:tc>
          <w:tcPr>
            <w:tcW w:w="6243" w:type="dxa"/>
            <w:shd w:val="clear" w:color="auto" w:fill="auto"/>
          </w:tcPr>
          <w:p w14:paraId="5913A6D3" w14:textId="77777777" w:rsidR="00453F0F" w:rsidRPr="00453F0F" w:rsidRDefault="00453F0F" w:rsidP="00A35622">
            <w:pPr>
              <w:pStyle w:val="Punktlista"/>
              <w:numPr>
                <w:ilvl w:val="0"/>
                <w:numId w:val="34"/>
              </w:numPr>
            </w:pPr>
            <w:r w:rsidRPr="00453F0F">
              <w:t>Debut under stående</w:t>
            </w:r>
          </w:p>
          <w:p w14:paraId="61F3CBA9" w14:textId="77777777" w:rsidR="00453F0F" w:rsidRPr="00453F0F" w:rsidRDefault="00453F0F" w:rsidP="00A35622">
            <w:pPr>
              <w:pStyle w:val="Punktlista"/>
              <w:numPr>
                <w:ilvl w:val="0"/>
                <w:numId w:val="34"/>
              </w:numPr>
            </w:pPr>
            <w:r w:rsidRPr="00453F0F">
              <w:t>Efter längre stående</w:t>
            </w:r>
          </w:p>
          <w:p w14:paraId="60D8F885" w14:textId="77777777" w:rsidR="00453F0F" w:rsidRPr="00453F0F" w:rsidRDefault="00453F0F" w:rsidP="00A35622">
            <w:pPr>
              <w:pStyle w:val="Punktlista"/>
              <w:numPr>
                <w:ilvl w:val="0"/>
                <w:numId w:val="34"/>
              </w:numPr>
            </w:pPr>
            <w:r w:rsidRPr="00453F0F">
              <w:t>Stående efter ansträngning</w:t>
            </w:r>
          </w:p>
          <w:p w14:paraId="7EC2F641" w14:textId="77777777" w:rsidR="00453F0F" w:rsidRPr="00453F0F" w:rsidRDefault="00453F0F" w:rsidP="00A35622">
            <w:pPr>
              <w:pStyle w:val="Punktlista"/>
              <w:numPr>
                <w:ilvl w:val="0"/>
                <w:numId w:val="34"/>
              </w:numPr>
            </w:pPr>
            <w:r w:rsidRPr="00453F0F">
              <w:t>Efter måltid</w:t>
            </w:r>
          </w:p>
          <w:p w14:paraId="186E2A0E" w14:textId="77777777" w:rsidR="00453F0F" w:rsidRPr="00453F0F" w:rsidRDefault="00453F0F" w:rsidP="00A35622">
            <w:pPr>
              <w:pStyle w:val="Punktlista"/>
              <w:numPr>
                <w:ilvl w:val="0"/>
                <w:numId w:val="34"/>
              </w:numPr>
            </w:pPr>
            <w:r w:rsidRPr="00453F0F">
              <w:t xml:space="preserve">Tidssamband med insättande/ökning av </w:t>
            </w:r>
            <w:proofErr w:type="spellStart"/>
            <w:r w:rsidRPr="00453F0F">
              <w:t>blodtryckmediciner</w:t>
            </w:r>
            <w:proofErr w:type="spellEnd"/>
          </w:p>
          <w:p w14:paraId="7D062811" w14:textId="60BCB68F" w:rsidR="00453F0F" w:rsidRPr="00C25335" w:rsidRDefault="00453F0F" w:rsidP="00A35622">
            <w:pPr>
              <w:pStyle w:val="Punktlista"/>
              <w:numPr>
                <w:ilvl w:val="0"/>
                <w:numId w:val="34"/>
              </w:numPr>
              <w:rPr>
                <w:kern w:val="32"/>
              </w:rPr>
            </w:pPr>
            <w:r w:rsidRPr="00453F0F">
              <w:t xml:space="preserve">Känd autonom </w:t>
            </w:r>
            <w:proofErr w:type="spellStart"/>
            <w:r w:rsidRPr="00453F0F">
              <w:t>neuropati</w:t>
            </w:r>
            <w:proofErr w:type="spellEnd"/>
            <w:r w:rsidRPr="00453F0F">
              <w:t xml:space="preserve">, </w:t>
            </w:r>
            <w:proofErr w:type="gramStart"/>
            <w:r w:rsidRPr="00453F0F">
              <w:t>t.ex.</w:t>
            </w:r>
            <w:proofErr w:type="gramEnd"/>
            <w:r w:rsidRPr="00453F0F">
              <w:t xml:space="preserve"> </w:t>
            </w:r>
            <w:proofErr w:type="spellStart"/>
            <w:r w:rsidRPr="00453F0F">
              <w:t>parkinsonism</w:t>
            </w:r>
            <w:proofErr w:type="spellEnd"/>
          </w:p>
        </w:tc>
      </w:tr>
    </w:tbl>
    <w:p w14:paraId="48B643B7" w14:textId="77777777" w:rsidR="00453F0F" w:rsidRPr="00453F0F" w:rsidRDefault="00453F0F" w:rsidP="00453F0F">
      <w:pPr>
        <w:keepNext/>
        <w:spacing w:line="240" w:lineRule="auto"/>
        <w:ind w:left="2676" w:right="0"/>
        <w:outlineLvl w:val="0"/>
        <w:rPr>
          <w:rFonts w:ascii="Arial" w:hAnsi="Arial"/>
          <w:kern w:val="32"/>
          <w:sz w:val="32"/>
          <w:szCs w:val="20"/>
        </w:rPr>
      </w:pPr>
    </w:p>
    <w:p w14:paraId="13509109" w14:textId="77777777" w:rsidR="00453F0F" w:rsidRPr="00453F0F" w:rsidRDefault="00453F0F" w:rsidP="00A35622">
      <w:pPr>
        <w:pStyle w:val="Rubrik3"/>
        <w:ind w:right="282"/>
      </w:pPr>
      <w:bookmarkStart w:id="201" w:name="_Toc535329981"/>
      <w:bookmarkStart w:id="202" w:name="_Toc535399309"/>
      <w:bookmarkStart w:id="203" w:name="_Toc256000052"/>
      <w:bookmarkStart w:id="204" w:name="_Toc256000051"/>
      <w:bookmarkStart w:id="205" w:name="_Toc535496041"/>
      <w:bookmarkStart w:id="206" w:name="_Toc256000097"/>
      <w:bookmarkStart w:id="207" w:name="_Toc256000132"/>
      <w:bookmarkStart w:id="208" w:name="_Toc256000159"/>
      <w:bookmarkStart w:id="209" w:name="_Toc256000186"/>
      <w:bookmarkStart w:id="210" w:name="_Toc177037864"/>
      <w:r w:rsidRPr="00453F0F">
        <w:t>Behandlingsrekommendationer vid vissa tillstånd</w:t>
      </w:r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</w:p>
    <w:p w14:paraId="14D8B9AC" w14:textId="77777777" w:rsidR="00453F0F" w:rsidRPr="00A379E6" w:rsidRDefault="00453F0F" w:rsidP="005163E8">
      <w:pPr>
        <w:pStyle w:val="Punktlista"/>
        <w:rPr>
          <w:rFonts w:eastAsia="Calibri"/>
          <w:lang w:eastAsia="en-US"/>
        </w:rPr>
      </w:pPr>
      <w:r w:rsidRPr="00A379E6">
        <w:rPr>
          <w:rFonts w:eastAsia="Calibri"/>
          <w:lang w:eastAsia="en-US"/>
        </w:rPr>
        <w:t xml:space="preserve">Patient med </w:t>
      </w:r>
      <w:r w:rsidRPr="00C17052">
        <w:rPr>
          <w:rFonts w:eastAsia="Calibri"/>
          <w:b/>
          <w:bCs/>
          <w:lang w:eastAsia="en-US"/>
        </w:rPr>
        <w:t>oklar</w:t>
      </w:r>
      <w:r w:rsidRPr="00A379E6">
        <w:rPr>
          <w:rFonts w:eastAsia="Calibri"/>
          <w:lang w:eastAsia="en-US"/>
        </w:rPr>
        <w:t xml:space="preserve"> synkope och </w:t>
      </w:r>
      <w:proofErr w:type="spellStart"/>
      <w:r w:rsidRPr="00A379E6">
        <w:rPr>
          <w:rFonts w:eastAsia="Calibri"/>
          <w:lang w:eastAsia="en-US"/>
        </w:rPr>
        <w:t>bifascikulärt</w:t>
      </w:r>
      <w:proofErr w:type="spellEnd"/>
      <w:r w:rsidRPr="00A379E6">
        <w:rPr>
          <w:rFonts w:eastAsia="Calibri"/>
          <w:lang w:eastAsia="en-US"/>
        </w:rPr>
        <w:t xml:space="preserve"> block (LBBB eller RBBB + LAH/LPH). Om ekokardiografi visar väsentligen normal EF rekommenderas pacemaker hos äldre. Hos yngre kan man överväga ILR. Om nedsatt EF (&lt;35-40%) överväg ICD. Se pacemakeravsnittet i Hjärthandboken respektive hjärtsviktavsnittet för indikationer. Diskussion på arytmikonferens?</w:t>
      </w:r>
    </w:p>
    <w:p w14:paraId="5957C630" w14:textId="77777777" w:rsidR="00453F0F" w:rsidRPr="00A379E6" w:rsidRDefault="00453F0F" w:rsidP="005163E8">
      <w:pPr>
        <w:pStyle w:val="Punktlista"/>
        <w:rPr>
          <w:rFonts w:eastAsia="Calibri"/>
          <w:lang w:eastAsia="en-US"/>
        </w:rPr>
      </w:pPr>
      <w:r w:rsidRPr="00A379E6">
        <w:rPr>
          <w:rFonts w:eastAsia="Calibri"/>
          <w:lang w:eastAsia="en-US"/>
        </w:rPr>
        <w:t xml:space="preserve">Patient med </w:t>
      </w:r>
      <w:r w:rsidRPr="00C17052">
        <w:rPr>
          <w:rFonts w:eastAsia="Calibri"/>
          <w:b/>
          <w:bCs/>
          <w:lang w:eastAsia="en-US"/>
        </w:rPr>
        <w:t>oklar</w:t>
      </w:r>
      <w:r w:rsidRPr="00A379E6">
        <w:rPr>
          <w:rFonts w:eastAsia="Calibri"/>
          <w:lang w:eastAsia="en-US"/>
        </w:rPr>
        <w:t xml:space="preserve"> synkope och nedsatt kammarfunktion bör värderas angående </w:t>
      </w:r>
      <w:proofErr w:type="spellStart"/>
      <w:r w:rsidRPr="00A379E6">
        <w:rPr>
          <w:rFonts w:eastAsia="Calibri"/>
          <w:lang w:eastAsia="en-US"/>
        </w:rPr>
        <w:t>ventrikulär</w:t>
      </w:r>
      <w:proofErr w:type="spellEnd"/>
      <w:r w:rsidRPr="00A379E6">
        <w:rPr>
          <w:rFonts w:eastAsia="Calibri"/>
          <w:lang w:eastAsia="en-US"/>
        </w:rPr>
        <w:t xml:space="preserve"> arytmi som orsak. Telemetri och om ingen </w:t>
      </w:r>
      <w:proofErr w:type="gramStart"/>
      <w:r w:rsidRPr="00A379E6">
        <w:rPr>
          <w:rFonts w:eastAsia="Calibri"/>
          <w:lang w:eastAsia="en-US"/>
        </w:rPr>
        <w:t>diagnos diskussion</w:t>
      </w:r>
      <w:proofErr w:type="gramEnd"/>
      <w:r w:rsidRPr="00A379E6">
        <w:rPr>
          <w:rFonts w:eastAsia="Calibri"/>
          <w:lang w:eastAsia="en-US"/>
        </w:rPr>
        <w:t xml:space="preserve"> angående </w:t>
      </w:r>
      <w:proofErr w:type="spellStart"/>
      <w:r w:rsidRPr="00A379E6">
        <w:rPr>
          <w:rFonts w:eastAsia="Calibri"/>
          <w:lang w:eastAsia="en-US"/>
        </w:rPr>
        <w:t>invasiv</w:t>
      </w:r>
      <w:proofErr w:type="spellEnd"/>
      <w:r w:rsidRPr="00A379E6">
        <w:rPr>
          <w:rFonts w:eastAsia="Calibri"/>
          <w:lang w:eastAsia="en-US"/>
        </w:rPr>
        <w:t xml:space="preserve"> </w:t>
      </w:r>
      <w:proofErr w:type="spellStart"/>
      <w:r w:rsidRPr="00A379E6">
        <w:rPr>
          <w:rFonts w:eastAsia="Calibri"/>
          <w:lang w:eastAsia="en-US"/>
        </w:rPr>
        <w:t>elfys</w:t>
      </w:r>
      <w:proofErr w:type="spellEnd"/>
      <w:r w:rsidRPr="00A379E6">
        <w:rPr>
          <w:rFonts w:eastAsia="Calibri"/>
          <w:lang w:eastAsia="en-US"/>
        </w:rPr>
        <w:t>. Patient med EF &lt;35-40% kan i sig ha indikation för ICD.</w:t>
      </w:r>
    </w:p>
    <w:p w14:paraId="175AFCF3" w14:textId="77777777" w:rsidR="00453F0F" w:rsidRPr="00A379E6" w:rsidRDefault="00453F0F" w:rsidP="005163E8">
      <w:pPr>
        <w:pStyle w:val="Punktlista"/>
        <w:rPr>
          <w:rFonts w:eastAsia="Calibri"/>
          <w:lang w:eastAsia="en-US"/>
        </w:rPr>
      </w:pPr>
      <w:proofErr w:type="spellStart"/>
      <w:r w:rsidRPr="00C17052">
        <w:rPr>
          <w:rFonts w:eastAsia="Calibri"/>
          <w:b/>
          <w:bCs/>
          <w:lang w:eastAsia="en-US"/>
        </w:rPr>
        <w:t>Vasovagal</w:t>
      </w:r>
      <w:proofErr w:type="spellEnd"/>
      <w:r w:rsidRPr="00C17052">
        <w:rPr>
          <w:rFonts w:eastAsia="Calibri"/>
          <w:b/>
          <w:bCs/>
          <w:lang w:eastAsia="en-US"/>
        </w:rPr>
        <w:t xml:space="preserve"> synkope</w:t>
      </w:r>
      <w:r w:rsidRPr="00A379E6">
        <w:rPr>
          <w:rFonts w:eastAsia="Calibri"/>
          <w:lang w:eastAsia="en-US"/>
        </w:rPr>
        <w:t xml:space="preserve">: Förklara mekanismen, undvika triggers, inte slarva med salt och vätskeintag, lägga sig ned vid </w:t>
      </w:r>
      <w:proofErr w:type="spellStart"/>
      <w:r w:rsidRPr="00A379E6">
        <w:rPr>
          <w:rFonts w:eastAsia="Calibri"/>
          <w:lang w:eastAsia="en-US"/>
        </w:rPr>
        <w:t>prodromalsymtom</w:t>
      </w:r>
      <w:proofErr w:type="spellEnd"/>
      <w:r w:rsidRPr="00A379E6">
        <w:rPr>
          <w:rFonts w:eastAsia="Calibri"/>
          <w:lang w:eastAsia="en-US"/>
        </w:rPr>
        <w:t>. Om större problem kan PCM (</w:t>
      </w:r>
      <w:proofErr w:type="spellStart"/>
      <w:r w:rsidRPr="00A379E6">
        <w:rPr>
          <w:rFonts w:eastAsia="Calibri"/>
          <w:lang w:eastAsia="en-US"/>
        </w:rPr>
        <w:t>physical</w:t>
      </w:r>
      <w:proofErr w:type="spellEnd"/>
      <w:r w:rsidRPr="00A379E6">
        <w:rPr>
          <w:rFonts w:eastAsia="Calibri"/>
          <w:lang w:eastAsia="en-US"/>
        </w:rPr>
        <w:t xml:space="preserve"> </w:t>
      </w:r>
      <w:proofErr w:type="spellStart"/>
      <w:r w:rsidRPr="00A379E6">
        <w:rPr>
          <w:rFonts w:eastAsia="Calibri"/>
          <w:lang w:eastAsia="en-US"/>
        </w:rPr>
        <w:t>counterpreussure</w:t>
      </w:r>
      <w:proofErr w:type="spellEnd"/>
      <w:r w:rsidRPr="00A379E6">
        <w:rPr>
          <w:rFonts w:eastAsia="Calibri"/>
          <w:lang w:eastAsia="en-US"/>
        </w:rPr>
        <w:t xml:space="preserve"> manöver) ev. hjälpa, instruktion via </w:t>
      </w:r>
      <w:r w:rsidRPr="00A379E6">
        <w:rPr>
          <w:rFonts w:eastAsia="Calibri"/>
          <w:lang w:eastAsia="en-US"/>
        </w:rPr>
        <w:lastRenderedPageBreak/>
        <w:t xml:space="preserve">sjukgymnast. Vid </w:t>
      </w:r>
      <w:proofErr w:type="spellStart"/>
      <w:r w:rsidRPr="00A379E6">
        <w:rPr>
          <w:rFonts w:eastAsia="Calibri"/>
          <w:lang w:eastAsia="en-US"/>
        </w:rPr>
        <w:t>kardioinihibitorisk</w:t>
      </w:r>
      <w:proofErr w:type="spellEnd"/>
      <w:r w:rsidRPr="00A379E6">
        <w:rPr>
          <w:rFonts w:eastAsia="Calibri"/>
          <w:lang w:eastAsia="en-US"/>
        </w:rPr>
        <w:t xml:space="preserve"> orsak kan </w:t>
      </w:r>
      <w:r w:rsidRPr="00C17052">
        <w:rPr>
          <w:rFonts w:eastAsia="Calibri"/>
          <w:b/>
          <w:bCs/>
          <w:lang w:eastAsia="en-US"/>
        </w:rPr>
        <w:t xml:space="preserve">någon </w:t>
      </w:r>
      <w:r w:rsidRPr="00A379E6">
        <w:rPr>
          <w:rFonts w:eastAsia="Calibri"/>
          <w:lang w:eastAsia="en-US"/>
        </w:rPr>
        <w:t>gång pacemaker hjälpa – se pacemakeravsnittet. Tillståndet är benignt och pacemaker är inte ett förstahandsalternativ.</w:t>
      </w:r>
    </w:p>
    <w:p w14:paraId="18A6C421" w14:textId="77777777" w:rsidR="00453F0F" w:rsidRPr="00A379E6" w:rsidRDefault="00453F0F" w:rsidP="005163E8">
      <w:pPr>
        <w:pStyle w:val="Punktlista"/>
        <w:rPr>
          <w:rFonts w:eastAsia="Calibri"/>
          <w:lang w:eastAsia="en-US"/>
        </w:rPr>
      </w:pPr>
      <w:proofErr w:type="spellStart"/>
      <w:r w:rsidRPr="00A379E6">
        <w:rPr>
          <w:rFonts w:eastAsia="Calibri"/>
          <w:lang w:eastAsia="en-US"/>
        </w:rPr>
        <w:t>Ortostatisk</w:t>
      </w:r>
      <w:proofErr w:type="spellEnd"/>
      <w:r w:rsidRPr="00A379E6">
        <w:rPr>
          <w:rFonts w:eastAsia="Calibri"/>
          <w:lang w:eastAsia="en-US"/>
        </w:rPr>
        <w:t xml:space="preserve"> </w:t>
      </w:r>
      <w:proofErr w:type="spellStart"/>
      <w:r w:rsidRPr="00A379E6">
        <w:rPr>
          <w:rFonts w:eastAsia="Calibri"/>
          <w:lang w:eastAsia="en-US"/>
        </w:rPr>
        <w:t>hypotension</w:t>
      </w:r>
      <w:proofErr w:type="spellEnd"/>
      <w:r w:rsidRPr="00A379E6">
        <w:rPr>
          <w:rFonts w:eastAsia="Calibri"/>
          <w:lang w:eastAsia="en-US"/>
        </w:rPr>
        <w:t xml:space="preserve"> – se över medicineringen, stödstrumpor, sova med förhöjd huvudända 10-15 grader. Rekommendera ökat salt och vattenintag till vissa. Ev. </w:t>
      </w:r>
      <w:proofErr w:type="spellStart"/>
      <w:r w:rsidRPr="00A379E6">
        <w:rPr>
          <w:rFonts w:eastAsia="Calibri"/>
          <w:lang w:eastAsia="en-US"/>
        </w:rPr>
        <w:t>fludrokortison</w:t>
      </w:r>
      <w:proofErr w:type="spellEnd"/>
      <w:r w:rsidRPr="00A379E6">
        <w:rPr>
          <w:rFonts w:eastAsia="Calibri"/>
          <w:lang w:eastAsia="en-US"/>
        </w:rPr>
        <w:t xml:space="preserve"> eller </w:t>
      </w:r>
      <w:proofErr w:type="spellStart"/>
      <w:r w:rsidRPr="00A379E6">
        <w:rPr>
          <w:rFonts w:eastAsia="Calibri"/>
          <w:lang w:eastAsia="en-US"/>
        </w:rPr>
        <w:t>midodrin</w:t>
      </w:r>
      <w:proofErr w:type="spellEnd"/>
      <w:r w:rsidRPr="00A379E6">
        <w:rPr>
          <w:rFonts w:eastAsia="Calibri"/>
          <w:lang w:eastAsia="en-US"/>
        </w:rPr>
        <w:t>.</w:t>
      </w:r>
    </w:p>
    <w:p w14:paraId="50BEF543" w14:textId="77777777" w:rsidR="00453F0F" w:rsidRPr="00453F0F" w:rsidRDefault="00453F0F" w:rsidP="005163E8">
      <w:pPr>
        <w:pStyle w:val="Rubrik3"/>
      </w:pPr>
      <w:bookmarkStart w:id="211" w:name="_Toc417636662"/>
      <w:bookmarkStart w:id="212" w:name="_Toc535329982"/>
      <w:bookmarkStart w:id="213" w:name="_Toc535399310"/>
      <w:bookmarkStart w:id="214" w:name="_Toc256000053"/>
      <w:bookmarkStart w:id="215" w:name="_Toc256000061"/>
      <w:bookmarkStart w:id="216" w:name="_Toc535496042"/>
      <w:bookmarkStart w:id="217" w:name="_Toc256000098"/>
      <w:bookmarkStart w:id="218" w:name="_Toc256000133"/>
      <w:bookmarkStart w:id="219" w:name="_Toc256000160"/>
      <w:bookmarkStart w:id="220" w:name="_Toc256000187"/>
      <w:bookmarkStart w:id="221" w:name="_Toc177037865"/>
      <w:proofErr w:type="spellStart"/>
      <w:r w:rsidRPr="00453F0F">
        <w:t>Ortostatiskt</w:t>
      </w:r>
      <w:proofErr w:type="spellEnd"/>
      <w:r w:rsidRPr="00453F0F">
        <w:t xml:space="preserve"> prov - metod</w:t>
      </w:r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r w:rsidRPr="00453F0F">
        <w:tab/>
      </w:r>
    </w:p>
    <w:p w14:paraId="48D3EBEC" w14:textId="55F50387" w:rsidR="00453F0F" w:rsidRPr="00453F0F" w:rsidRDefault="00453F0F" w:rsidP="005D4811">
      <w:r w:rsidRPr="00453F0F">
        <w:t xml:space="preserve">Patienten bör vila liggande i minst 5 minuter. Blodtryck och puls mäts </w:t>
      </w:r>
      <w:r w:rsidRPr="00453F0F">
        <w:rPr>
          <w:b/>
        </w:rPr>
        <w:t>manuellt</w:t>
      </w:r>
      <w:r w:rsidRPr="00453F0F">
        <w:t xml:space="preserve"> i liggande, omedelbart i stående, vid 1, 2 och 3 minuter i stående och fortsätts längre om blodtryck sjunker. Symtom anges. </w:t>
      </w:r>
      <w:r w:rsidRPr="00453F0F">
        <w:br/>
        <w:t>Se bilaga 2 ”</w:t>
      </w:r>
      <w:proofErr w:type="spellStart"/>
      <w:r w:rsidR="002C7000">
        <w:fldChar w:fldCharType="begin"/>
      </w:r>
      <w:r w:rsidR="002C7000">
        <w:instrText>HYPERLINK "https://mellanarkiv-offentlig.vgregion.se/alfresco/s/archive/stream/public/v1/source/available/sofia/sas9614-1097948292-44/surrogate/Ortostatisk%20test.pdf"</w:instrText>
      </w:r>
      <w:r w:rsidR="002C7000">
        <w:fldChar w:fldCharType="separate"/>
      </w:r>
      <w:r w:rsidRPr="00453F0F">
        <w:rPr>
          <w:color w:val="0000FF"/>
          <w:u w:val="single"/>
        </w:rPr>
        <w:t>Ortostatisk</w:t>
      </w:r>
      <w:proofErr w:type="spellEnd"/>
      <w:r w:rsidRPr="00453F0F">
        <w:rPr>
          <w:color w:val="0000FF"/>
          <w:u w:val="single"/>
        </w:rPr>
        <w:t xml:space="preserve"> test</w:t>
      </w:r>
      <w:r w:rsidR="002C7000">
        <w:rPr>
          <w:color w:val="0000FF"/>
          <w:u w:val="single"/>
        </w:rPr>
        <w:fldChar w:fldCharType="end"/>
      </w:r>
      <w:r w:rsidRPr="00453F0F">
        <w:t>”</w:t>
      </w:r>
    </w:p>
    <w:p w14:paraId="050E9BBF" w14:textId="77777777" w:rsidR="00453F0F" w:rsidRPr="00453F0F" w:rsidRDefault="00453F0F" w:rsidP="00EF5C69">
      <w:r w:rsidRPr="00453F0F">
        <w:t xml:space="preserve">Patologiskt prov – något av följande: </w:t>
      </w:r>
    </w:p>
    <w:p w14:paraId="1C79AE27" w14:textId="77777777" w:rsidR="00453F0F" w:rsidRPr="00453F0F" w:rsidRDefault="00453F0F" w:rsidP="00EF5C69">
      <w:pPr>
        <w:pStyle w:val="Punktlista"/>
      </w:pPr>
      <w:r>
        <w:t xml:space="preserve">Sänkning av systoliskt blodtryck ≥20 mm Hg </w:t>
      </w:r>
    </w:p>
    <w:p w14:paraId="031AD7C0" w14:textId="77777777" w:rsidR="00453F0F" w:rsidRPr="00453F0F" w:rsidRDefault="00453F0F" w:rsidP="00EF5C69">
      <w:pPr>
        <w:pStyle w:val="Punktlista"/>
      </w:pPr>
      <w:r>
        <w:t xml:space="preserve">Sänkning av diastoliskt blodtryck ≥10 mm Hg </w:t>
      </w:r>
    </w:p>
    <w:p w14:paraId="37D3A277" w14:textId="77777777" w:rsidR="00453F0F" w:rsidRPr="00453F0F" w:rsidRDefault="00453F0F" w:rsidP="00EF5C69">
      <w:pPr>
        <w:pStyle w:val="Punktlista"/>
      </w:pPr>
      <w:r>
        <w:t>Sänkning av systoliskt blodtryck till &lt;90 mm Hg</w:t>
      </w:r>
    </w:p>
    <w:p w14:paraId="4D0C6E2C" w14:textId="77777777" w:rsidR="00453F0F" w:rsidRPr="00453F0F" w:rsidRDefault="00453F0F" w:rsidP="00EF5C69">
      <w:r w:rsidRPr="00453F0F">
        <w:t xml:space="preserve">Dålig pulsstegring, &lt;10 slag/min, ses vid neurogen </w:t>
      </w:r>
      <w:proofErr w:type="spellStart"/>
      <w:r w:rsidRPr="00453F0F">
        <w:t>ortostatisk</w:t>
      </w:r>
      <w:proofErr w:type="spellEnd"/>
      <w:r w:rsidRPr="00453F0F">
        <w:t xml:space="preserve"> </w:t>
      </w:r>
      <w:proofErr w:type="spellStart"/>
      <w:r w:rsidRPr="00453F0F">
        <w:t>hypotension</w:t>
      </w:r>
      <w:proofErr w:type="spellEnd"/>
      <w:r w:rsidRPr="00453F0F">
        <w:t xml:space="preserve">. Kraftig pulsstegring ses vid </w:t>
      </w:r>
      <w:proofErr w:type="gramStart"/>
      <w:r w:rsidRPr="00453F0F">
        <w:t>t.ex.</w:t>
      </w:r>
      <w:proofErr w:type="gramEnd"/>
      <w:r w:rsidRPr="00453F0F">
        <w:t xml:space="preserve"> </w:t>
      </w:r>
      <w:proofErr w:type="spellStart"/>
      <w:r w:rsidRPr="00453F0F">
        <w:t>hypovolemi</w:t>
      </w:r>
      <w:proofErr w:type="spellEnd"/>
      <w:r w:rsidRPr="00453F0F">
        <w:t>, anemi och POTS.</w:t>
      </w:r>
    </w:p>
    <w:p w14:paraId="70EB6EA4" w14:textId="57B0D1E4" w:rsidR="00453F0F" w:rsidRPr="00453F0F" w:rsidRDefault="00453F0F" w:rsidP="00EF5C69">
      <w:r>
        <w:t xml:space="preserve">POTS – </w:t>
      </w:r>
      <w:proofErr w:type="spellStart"/>
      <w:r>
        <w:t>postural</w:t>
      </w:r>
      <w:proofErr w:type="spellEnd"/>
      <w:r>
        <w:t xml:space="preserve"> </w:t>
      </w:r>
      <w:proofErr w:type="spellStart"/>
      <w:r>
        <w:t>ortostatisk</w:t>
      </w:r>
      <w:proofErr w:type="spellEnd"/>
      <w:r>
        <w:t xml:space="preserve"> </w:t>
      </w:r>
      <w:proofErr w:type="gramStart"/>
      <w:r>
        <w:t>takykardi syndrom</w:t>
      </w:r>
      <w:proofErr w:type="gramEnd"/>
      <w:r>
        <w:t xml:space="preserve"> – ökning av hjärtfrekvens i stående &gt;30 slag/min eller till &gt;120 slag/min utan blodtrycksfall och med symtom (vid ålder 12-19 år krävs hjärtfrekvensökning &gt;40 slag/min).</w:t>
      </w:r>
    </w:p>
    <w:p w14:paraId="13006F8F" w14:textId="77777777" w:rsidR="00453F0F" w:rsidRPr="00453F0F" w:rsidRDefault="00453F0F" w:rsidP="00582BBC">
      <w:pPr>
        <w:pStyle w:val="Rubrik3"/>
      </w:pPr>
      <w:bookmarkStart w:id="222" w:name="_Toc417636663"/>
      <w:bookmarkStart w:id="223" w:name="_Toc535329983"/>
      <w:bookmarkStart w:id="224" w:name="_Toc535399311"/>
      <w:bookmarkStart w:id="225" w:name="_Toc256000054"/>
      <w:bookmarkStart w:id="226" w:name="_Toc256000062"/>
      <w:bookmarkStart w:id="227" w:name="_Toc535496043"/>
      <w:bookmarkStart w:id="228" w:name="_Toc256000099"/>
      <w:bookmarkStart w:id="229" w:name="_Toc256000134"/>
      <w:bookmarkStart w:id="230" w:name="_Toc256000161"/>
      <w:bookmarkStart w:id="231" w:name="_Toc256000188"/>
      <w:bookmarkStart w:id="232" w:name="_Toc177037866"/>
      <w:proofErr w:type="spellStart"/>
      <w:r w:rsidRPr="00582BBC">
        <w:t>Karotismassage</w:t>
      </w:r>
      <w:proofErr w:type="spellEnd"/>
      <w:r w:rsidRPr="00453F0F">
        <w:t xml:space="preserve"> – metod</w:t>
      </w:r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</w:p>
    <w:p w14:paraId="12C47CAC" w14:textId="77777777" w:rsidR="00453F0F" w:rsidRPr="00453F0F" w:rsidRDefault="00453F0F" w:rsidP="00EF5C69">
      <w:r w:rsidRPr="00453F0F">
        <w:t>Övervägs vid oklar synkope på patienter &gt;40 års ålder.</w:t>
      </w:r>
    </w:p>
    <w:p w14:paraId="16EF7D0C" w14:textId="77777777" w:rsidR="00453F0F" w:rsidRPr="00453F0F" w:rsidRDefault="00453F0F" w:rsidP="00EF5C69">
      <w:r w:rsidRPr="00453F0F">
        <w:t>Utförs under kontinuerlig EKG-övervakning och om möjligt blodtrycksmätning.</w:t>
      </w:r>
    </w:p>
    <w:p w14:paraId="7C9CEF6D" w14:textId="77777777" w:rsidR="00453F0F" w:rsidRPr="00453F0F" w:rsidRDefault="00453F0F" w:rsidP="00EF5C69">
      <w:r w:rsidRPr="00453F0F">
        <w:t xml:space="preserve">Tryck vid </w:t>
      </w:r>
      <w:proofErr w:type="spellStart"/>
      <w:r w:rsidRPr="00453F0F">
        <w:t>karotisbifurkationen</w:t>
      </w:r>
      <w:proofErr w:type="spellEnd"/>
      <w:r w:rsidRPr="00453F0F">
        <w:t xml:space="preserve"> (framför m </w:t>
      </w:r>
      <w:proofErr w:type="spellStart"/>
      <w:r w:rsidRPr="00453F0F">
        <w:t>sternocleidomastioideus</w:t>
      </w:r>
      <w:proofErr w:type="spellEnd"/>
      <w:r w:rsidRPr="00453F0F">
        <w:t xml:space="preserve"> mellan</w:t>
      </w:r>
      <w:r w:rsidRPr="00453F0F">
        <w:rPr>
          <w:color w:val="FF0000"/>
        </w:rPr>
        <w:t xml:space="preserve"> </w:t>
      </w:r>
      <w:r w:rsidRPr="00453F0F">
        <w:t xml:space="preserve">käkvinkeln och </w:t>
      </w:r>
      <w:proofErr w:type="spellStart"/>
      <w:r w:rsidRPr="00453F0F">
        <w:t>krikoidalbrosket</w:t>
      </w:r>
      <w:proofErr w:type="spellEnd"/>
      <w:r w:rsidRPr="00453F0F">
        <w:t>), massera upp och ned i 10 sek.</w:t>
      </w:r>
    </w:p>
    <w:p w14:paraId="2B9A2009" w14:textId="77777777" w:rsidR="00453F0F" w:rsidRPr="00BF5550" w:rsidRDefault="00453F0F" w:rsidP="00EF5C69">
      <w:pPr>
        <w:pStyle w:val="Punktlista"/>
        <w:rPr>
          <w:rFonts w:eastAsia="Calibri"/>
          <w:lang w:eastAsia="en-US"/>
        </w:rPr>
      </w:pPr>
      <w:r w:rsidRPr="00BF5550">
        <w:rPr>
          <w:rFonts w:eastAsia="Calibri"/>
          <w:lang w:eastAsia="en-US"/>
        </w:rPr>
        <w:t>I liggande på först ena, sedan på andra sidan</w:t>
      </w:r>
    </w:p>
    <w:p w14:paraId="52CBC16D" w14:textId="77777777" w:rsidR="00453F0F" w:rsidRPr="00BF5550" w:rsidRDefault="00453F0F" w:rsidP="00EF5C69">
      <w:pPr>
        <w:pStyle w:val="Punktlista"/>
        <w:rPr>
          <w:rFonts w:eastAsia="Calibri"/>
          <w:lang w:eastAsia="en-US"/>
        </w:rPr>
      </w:pPr>
      <w:r w:rsidRPr="00BF5550">
        <w:rPr>
          <w:rFonts w:eastAsia="Calibri"/>
          <w:lang w:eastAsia="en-US"/>
        </w:rPr>
        <w:t>I stående på först ena, sedan på andra sidan.</w:t>
      </w:r>
    </w:p>
    <w:p w14:paraId="6DC8495D" w14:textId="77777777" w:rsidR="00453F0F" w:rsidRPr="00BF5550" w:rsidRDefault="00453F0F" w:rsidP="00EF5C69">
      <w:pPr>
        <w:pStyle w:val="Punktlista"/>
        <w:rPr>
          <w:rFonts w:eastAsia="Calibri"/>
          <w:lang w:eastAsia="en-US"/>
        </w:rPr>
      </w:pPr>
      <w:r w:rsidRPr="00BF5550">
        <w:rPr>
          <w:rFonts w:eastAsia="Calibri"/>
          <w:lang w:eastAsia="en-US"/>
        </w:rPr>
        <w:t xml:space="preserve">Patologiskt test är: </w:t>
      </w:r>
      <w:r w:rsidRPr="0033476B">
        <w:rPr>
          <w:rFonts w:eastAsia="Calibri"/>
          <w:b/>
          <w:bCs/>
          <w:lang w:eastAsia="en-US"/>
        </w:rPr>
        <w:t>Symtom</w:t>
      </w:r>
      <w:r w:rsidRPr="00BF5550">
        <w:rPr>
          <w:rFonts w:eastAsia="Calibri"/>
          <w:lang w:eastAsia="en-US"/>
        </w:rPr>
        <w:t xml:space="preserve"> + </w:t>
      </w:r>
      <w:proofErr w:type="spellStart"/>
      <w:r w:rsidRPr="00BF5550">
        <w:rPr>
          <w:rFonts w:eastAsia="Calibri"/>
          <w:lang w:eastAsia="en-US"/>
        </w:rPr>
        <w:t>asystoli</w:t>
      </w:r>
      <w:proofErr w:type="spellEnd"/>
      <w:r w:rsidRPr="00BF5550">
        <w:rPr>
          <w:rFonts w:eastAsia="Calibri"/>
          <w:lang w:eastAsia="en-US"/>
        </w:rPr>
        <w:t xml:space="preserve"> &gt;3 sek eller systoliskt blodtrycksfall &gt;50 mm Hg. </w:t>
      </w:r>
    </w:p>
    <w:p w14:paraId="37B35BAA" w14:textId="77777777" w:rsidR="00453F0F" w:rsidRPr="00BF5550" w:rsidRDefault="00453F0F" w:rsidP="00EF5C69">
      <w:pPr>
        <w:pStyle w:val="Punktlista"/>
        <w:rPr>
          <w:rFonts w:eastAsia="Calibri"/>
          <w:lang w:eastAsia="en-US"/>
        </w:rPr>
      </w:pPr>
      <w:r w:rsidRPr="00BF5550">
        <w:rPr>
          <w:rFonts w:eastAsia="Calibri"/>
          <w:lang w:eastAsia="en-US"/>
        </w:rPr>
        <w:t xml:space="preserve">Om signifikanta pauser bör EKG sparas för scanning. </w:t>
      </w:r>
    </w:p>
    <w:p w14:paraId="76D04B5E" w14:textId="77777777" w:rsidR="00453F0F" w:rsidRPr="00BF5550" w:rsidRDefault="00453F0F" w:rsidP="00EF5C69">
      <w:pPr>
        <w:pStyle w:val="Punktlista"/>
        <w:rPr>
          <w:szCs w:val="20"/>
        </w:rPr>
      </w:pPr>
      <w:r w:rsidRPr="00BF5550">
        <w:rPr>
          <w:rFonts w:eastAsia="Calibri"/>
          <w:lang w:eastAsia="en-US"/>
        </w:rPr>
        <w:t>Patient som har signifikant paus och symtom kan hjälpas av pacemaker</w:t>
      </w:r>
      <w:r w:rsidRPr="00BF5550">
        <w:rPr>
          <w:szCs w:val="20"/>
        </w:rPr>
        <w:t>.</w:t>
      </w:r>
    </w:p>
    <w:p w14:paraId="2FE84159" w14:textId="77777777" w:rsidR="00453F0F" w:rsidRPr="00453F0F" w:rsidRDefault="00453F0F" w:rsidP="00EF5C69">
      <w:pPr>
        <w:pStyle w:val="Rubrik3"/>
      </w:pPr>
      <w:bookmarkStart w:id="233" w:name="_Toc417636664"/>
      <w:bookmarkStart w:id="234" w:name="_Toc535329984"/>
      <w:bookmarkStart w:id="235" w:name="_Toc535399312"/>
      <w:bookmarkStart w:id="236" w:name="_Toc256000055"/>
      <w:bookmarkStart w:id="237" w:name="_Toc256000068"/>
      <w:bookmarkStart w:id="238" w:name="_Toc535496044"/>
      <w:bookmarkStart w:id="239" w:name="_Toc256000100"/>
      <w:bookmarkStart w:id="240" w:name="_Toc256000135"/>
      <w:bookmarkStart w:id="241" w:name="_Toc256000162"/>
      <w:bookmarkStart w:id="242" w:name="_Toc256000189"/>
      <w:bookmarkStart w:id="243" w:name="_Toc177037867"/>
      <w:r w:rsidRPr="00453F0F">
        <w:lastRenderedPageBreak/>
        <w:t>Lutningstest</w:t>
      </w:r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</w:p>
    <w:p w14:paraId="7C1FB1E5" w14:textId="77777777" w:rsidR="00453F0F" w:rsidRPr="00453F0F" w:rsidRDefault="00453F0F" w:rsidP="00EF5C69">
      <w:r w:rsidRPr="00453F0F">
        <w:t xml:space="preserve">Används ibland för att påvisa </w:t>
      </w:r>
      <w:proofErr w:type="spellStart"/>
      <w:r w:rsidRPr="00453F0F">
        <w:t>vasovagalt</w:t>
      </w:r>
      <w:proofErr w:type="spellEnd"/>
      <w:r w:rsidRPr="00453F0F">
        <w:t xml:space="preserve"> synkope eller POTS.</w:t>
      </w:r>
    </w:p>
    <w:p w14:paraId="66F891BB" w14:textId="30ED0DF1" w:rsidR="00453F0F" w:rsidRPr="00453F0F" w:rsidRDefault="00453F0F" w:rsidP="00EF5C69">
      <w:r w:rsidRPr="00453F0F">
        <w:t xml:space="preserve">För </w:t>
      </w:r>
      <w:proofErr w:type="spellStart"/>
      <w:r w:rsidRPr="00453F0F">
        <w:t>vasovagalt</w:t>
      </w:r>
      <w:proofErr w:type="spellEnd"/>
      <w:r w:rsidRPr="00453F0F">
        <w:t xml:space="preserve"> synkope är sensitiviteten ca 80%, dvs testet är negativt hos flera patienter med diagnosen. Även falskt positiva test förekommer. Se bilaga 3 ”</w:t>
      </w:r>
      <w:hyperlink r:id="rId24" w:history="1">
        <w:r w:rsidRPr="00453F0F">
          <w:rPr>
            <w:color w:val="0000FF"/>
            <w:u w:val="single"/>
          </w:rPr>
          <w:t>Synkope - metod för lutningstest</w:t>
        </w:r>
      </w:hyperlink>
      <w:r w:rsidRPr="00453F0F">
        <w:t>”</w:t>
      </w:r>
    </w:p>
    <w:p w14:paraId="68FB905E" w14:textId="77777777" w:rsidR="00453F0F" w:rsidRPr="00453F0F" w:rsidRDefault="00453F0F" w:rsidP="00AE0F73">
      <w:r w:rsidRPr="00453F0F">
        <w:t>Indikationer:</w:t>
      </w:r>
    </w:p>
    <w:p w14:paraId="15DE5366" w14:textId="77777777" w:rsidR="00453F0F" w:rsidRPr="0033476B" w:rsidRDefault="00453F0F" w:rsidP="00AE0F73">
      <w:pPr>
        <w:pStyle w:val="Punktlista"/>
        <w:rPr>
          <w:rFonts w:eastAsia="Calibri"/>
          <w:lang w:eastAsia="en-US"/>
        </w:rPr>
      </w:pPr>
      <w:r w:rsidRPr="0033476B">
        <w:rPr>
          <w:rFonts w:eastAsia="Calibri"/>
          <w:lang w:eastAsia="en-US"/>
        </w:rPr>
        <w:t xml:space="preserve">Upprepade synkope med misstanke om reflektorisk synkope eller fördröjd </w:t>
      </w:r>
      <w:proofErr w:type="spellStart"/>
      <w:r w:rsidRPr="0033476B">
        <w:rPr>
          <w:rFonts w:eastAsia="Calibri"/>
          <w:lang w:eastAsia="en-US"/>
        </w:rPr>
        <w:t>ortostatisk</w:t>
      </w:r>
      <w:proofErr w:type="spellEnd"/>
      <w:r w:rsidRPr="0033476B">
        <w:rPr>
          <w:rFonts w:eastAsia="Calibri"/>
          <w:lang w:eastAsia="en-US"/>
        </w:rPr>
        <w:t xml:space="preserve"> </w:t>
      </w:r>
      <w:proofErr w:type="spellStart"/>
      <w:r w:rsidRPr="0033476B">
        <w:rPr>
          <w:rFonts w:eastAsia="Calibri"/>
          <w:lang w:eastAsia="en-US"/>
        </w:rPr>
        <w:t>hypotension</w:t>
      </w:r>
      <w:proofErr w:type="spellEnd"/>
      <w:r w:rsidRPr="0033476B">
        <w:rPr>
          <w:rFonts w:eastAsia="Calibri"/>
          <w:lang w:eastAsia="en-US"/>
        </w:rPr>
        <w:t>.</w:t>
      </w:r>
    </w:p>
    <w:p w14:paraId="0D321D17" w14:textId="77777777" w:rsidR="00453F0F" w:rsidRPr="0033476B" w:rsidRDefault="00453F0F" w:rsidP="00AE0F73">
      <w:pPr>
        <w:pStyle w:val="Punktlista"/>
        <w:rPr>
          <w:rFonts w:eastAsia="Calibri"/>
          <w:lang w:eastAsia="en-US"/>
        </w:rPr>
      </w:pPr>
      <w:r w:rsidRPr="0033476B">
        <w:rPr>
          <w:rFonts w:eastAsia="Calibri"/>
          <w:lang w:eastAsia="en-US"/>
        </w:rPr>
        <w:t>Misstanke om POTS.</w:t>
      </w:r>
    </w:p>
    <w:p w14:paraId="5692B533" w14:textId="77777777" w:rsidR="00453F0F" w:rsidRPr="00453F0F" w:rsidRDefault="00453F0F" w:rsidP="00AE0F73">
      <w:r w:rsidRPr="00453F0F">
        <w:t xml:space="preserve">Ett test är positivt för </w:t>
      </w:r>
      <w:proofErr w:type="spellStart"/>
      <w:r w:rsidRPr="00453F0F">
        <w:t>vasovagalt</w:t>
      </w:r>
      <w:proofErr w:type="spellEnd"/>
      <w:r w:rsidRPr="00453F0F">
        <w:t xml:space="preserve"> synkope om synkope provoceras tillsammans med en </w:t>
      </w:r>
      <w:proofErr w:type="spellStart"/>
      <w:r w:rsidRPr="00453F0F">
        <w:t>kardioinhibitorisk</w:t>
      </w:r>
      <w:proofErr w:type="spellEnd"/>
      <w:r w:rsidRPr="00453F0F">
        <w:t xml:space="preserve"> respons eller blodtrycksfall.</w:t>
      </w:r>
    </w:p>
    <w:p w14:paraId="553E480F" w14:textId="77777777" w:rsidR="00453F0F" w:rsidRPr="00453F0F" w:rsidRDefault="00453F0F" w:rsidP="00AE0F73">
      <w:pPr>
        <w:pStyle w:val="Rubrik3"/>
      </w:pPr>
      <w:bookmarkStart w:id="244" w:name="_Toc535329985"/>
      <w:bookmarkStart w:id="245" w:name="_Toc535399313"/>
      <w:bookmarkStart w:id="246" w:name="_Toc256000056"/>
      <w:bookmarkStart w:id="247" w:name="_Toc256000069"/>
      <w:bookmarkStart w:id="248" w:name="_Toc535496045"/>
      <w:bookmarkStart w:id="249" w:name="_Toc256000101"/>
      <w:bookmarkStart w:id="250" w:name="_Toc256000136"/>
      <w:bookmarkStart w:id="251" w:name="_Toc256000163"/>
      <w:bookmarkStart w:id="252" w:name="_Toc256000190"/>
      <w:bookmarkStart w:id="253" w:name="_Toc177037868"/>
      <w:r w:rsidRPr="00453F0F">
        <w:t>Bilkörning</w:t>
      </w:r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</w:p>
    <w:p w14:paraId="515F3BD1" w14:textId="77777777" w:rsidR="00453F0F" w:rsidRPr="007E7B3E" w:rsidRDefault="00453F0F" w:rsidP="00AE0F73">
      <w:pPr>
        <w:pStyle w:val="Punktlista"/>
        <w:rPr>
          <w:rFonts w:eastAsia="Calibri"/>
          <w:lang w:eastAsia="en-US"/>
        </w:rPr>
      </w:pPr>
      <w:r w:rsidRPr="007E7B3E">
        <w:rPr>
          <w:rFonts w:eastAsia="Calibri"/>
          <w:lang w:eastAsia="en-US"/>
        </w:rPr>
        <w:t>Bedömning om lämplighet för bilkörning måste ske från fall till fall.</w:t>
      </w:r>
    </w:p>
    <w:p w14:paraId="42F43FF5" w14:textId="0BA8ED4C" w:rsidR="00453F0F" w:rsidRPr="007E7B3E" w:rsidRDefault="00453F0F" w:rsidP="00AE0F73">
      <w:pPr>
        <w:pStyle w:val="Punktlista"/>
        <w:rPr>
          <w:rFonts w:eastAsia="Calibri"/>
          <w:lang w:eastAsia="en-US"/>
        </w:rPr>
      </w:pPr>
      <w:r w:rsidRPr="007E7B3E">
        <w:rPr>
          <w:rFonts w:eastAsia="Calibri"/>
          <w:lang w:eastAsia="en-US"/>
        </w:rPr>
        <w:t xml:space="preserve">Typiskt </w:t>
      </w:r>
      <w:proofErr w:type="spellStart"/>
      <w:r w:rsidRPr="007E7B3E">
        <w:rPr>
          <w:rFonts w:eastAsia="Calibri"/>
          <w:lang w:eastAsia="en-US"/>
        </w:rPr>
        <w:t>vasovagalt</w:t>
      </w:r>
      <w:proofErr w:type="spellEnd"/>
      <w:r w:rsidRPr="007E7B3E">
        <w:rPr>
          <w:rFonts w:eastAsia="Calibri"/>
          <w:lang w:eastAsia="en-US"/>
        </w:rPr>
        <w:t xml:space="preserve"> synkope, inga tecken till hjärtsjukdom – inga restriktioner</w:t>
      </w:r>
    </w:p>
    <w:p w14:paraId="2F46733F" w14:textId="77777777" w:rsidR="00453F0F" w:rsidRPr="007E7B3E" w:rsidRDefault="00453F0F" w:rsidP="00AE0F73">
      <w:pPr>
        <w:pStyle w:val="Punktlista"/>
        <w:rPr>
          <w:szCs w:val="20"/>
        </w:rPr>
      </w:pPr>
      <w:r w:rsidRPr="007E7B3E">
        <w:rPr>
          <w:rFonts w:eastAsia="Calibri"/>
          <w:lang w:eastAsia="en-US"/>
        </w:rPr>
        <w:t>Patienter aktuella för ICD eller pacemaker – se dessa kapitel</w:t>
      </w:r>
      <w:r w:rsidRPr="007E7B3E">
        <w:rPr>
          <w:szCs w:val="20"/>
        </w:rPr>
        <w:t>.</w:t>
      </w:r>
    </w:p>
    <w:p w14:paraId="3CBFF82D" w14:textId="77777777" w:rsidR="00453F0F" w:rsidRPr="007E7B3E" w:rsidRDefault="00453F0F" w:rsidP="00AE0F73">
      <w:pPr>
        <w:pStyle w:val="Punktlista"/>
      </w:pPr>
      <w:r w:rsidRPr="007E7B3E">
        <w:t>Övriga patienter med hjärtsjukdom – se Transportstyrelsens författningar.</w:t>
      </w:r>
    </w:p>
    <w:p w14:paraId="2BA0AA58" w14:textId="77777777" w:rsidR="00453F0F" w:rsidRPr="00453F0F" w:rsidRDefault="00453F0F" w:rsidP="00EC03DB">
      <w:pPr>
        <w:pStyle w:val="Rubrik2"/>
      </w:pPr>
      <w:bookmarkStart w:id="254" w:name="_Toc535329986"/>
      <w:bookmarkStart w:id="255" w:name="_Toc535399314"/>
      <w:bookmarkStart w:id="256" w:name="_Toc256000057"/>
      <w:bookmarkStart w:id="257" w:name="_Toc256000070"/>
      <w:bookmarkStart w:id="258" w:name="_Toc535496046"/>
      <w:bookmarkStart w:id="259" w:name="_Toc256000102"/>
      <w:bookmarkStart w:id="260" w:name="_Toc256000137"/>
      <w:bookmarkStart w:id="261" w:name="_Toc256000164"/>
      <w:bookmarkStart w:id="262" w:name="_Toc256000191"/>
      <w:bookmarkStart w:id="263" w:name="_Toc177037869"/>
      <w:r w:rsidRPr="00453F0F">
        <w:t>Uppföljning</w:t>
      </w:r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</w:p>
    <w:p w14:paraId="4DB3BD32" w14:textId="77777777" w:rsidR="00453F0F" w:rsidRPr="00453F0F" w:rsidRDefault="00453F0F" w:rsidP="00EC03DB">
      <w:r w:rsidRPr="00453F0F">
        <w:t>Bedöms från fall till fall</w:t>
      </w:r>
    </w:p>
    <w:p w14:paraId="036E0F18" w14:textId="77777777" w:rsidR="00453F0F" w:rsidRPr="007E7B3E" w:rsidRDefault="00453F0F" w:rsidP="00EC03DB">
      <w:pPr>
        <w:pStyle w:val="Punktlista"/>
      </w:pPr>
      <w:r w:rsidRPr="007E7B3E">
        <w:t>Primärvård</w:t>
      </w:r>
    </w:p>
    <w:p w14:paraId="3045BCB9" w14:textId="77777777" w:rsidR="00453F0F" w:rsidRPr="007E7B3E" w:rsidRDefault="00453F0F" w:rsidP="00EC03DB">
      <w:pPr>
        <w:pStyle w:val="Punktlista"/>
      </w:pPr>
      <w:r w:rsidRPr="007E7B3E">
        <w:t>Hjärtmottagning</w:t>
      </w:r>
    </w:p>
    <w:p w14:paraId="7E65D71A" w14:textId="77777777" w:rsidR="00453F0F" w:rsidRPr="007E7B3E" w:rsidRDefault="00453F0F" w:rsidP="00EC03DB">
      <w:pPr>
        <w:pStyle w:val="Punktlista"/>
      </w:pPr>
      <w:r w:rsidRPr="007E7B3E">
        <w:t>Övriga efter orsak</w:t>
      </w:r>
    </w:p>
    <w:p w14:paraId="23F9EEBE" w14:textId="77777777" w:rsidR="00453F0F" w:rsidRPr="00453F0F" w:rsidRDefault="00453F0F" w:rsidP="00453F0F">
      <w:pPr>
        <w:keepNext/>
        <w:keepLines/>
        <w:spacing w:after="160" w:line="240" w:lineRule="auto"/>
        <w:ind w:left="2676" w:right="0"/>
        <w:rPr>
          <w:szCs w:val="20"/>
        </w:rPr>
      </w:pPr>
      <w:r w:rsidRPr="00453F0F">
        <w:rPr>
          <w:szCs w:val="20"/>
        </w:rPr>
        <w:tab/>
      </w:r>
    </w:p>
    <w:p w14:paraId="4648B0E3" w14:textId="77777777" w:rsidR="00453F0F" w:rsidRPr="00453F0F" w:rsidRDefault="00453F0F" w:rsidP="00EC03DB">
      <w:pPr>
        <w:pStyle w:val="Rubrik2"/>
      </w:pPr>
      <w:bookmarkStart w:id="264" w:name="_Toc182366122"/>
      <w:bookmarkStart w:id="265" w:name="_Toc431453811"/>
      <w:bookmarkStart w:id="266" w:name="_Toc256000019"/>
      <w:bookmarkStart w:id="267" w:name="_Toc256000041"/>
      <w:bookmarkStart w:id="268" w:name="_Toc256000063"/>
      <w:bookmarkStart w:id="269" w:name="_Toc256000085"/>
      <w:bookmarkStart w:id="270" w:name="_Toc493843764"/>
      <w:bookmarkStart w:id="271" w:name="_Toc256000107"/>
      <w:bookmarkStart w:id="272" w:name="_Toc256000129"/>
      <w:bookmarkStart w:id="273" w:name="_Toc535329987"/>
      <w:bookmarkStart w:id="274" w:name="_Toc535399315"/>
      <w:bookmarkStart w:id="275" w:name="_Toc256000058"/>
      <w:bookmarkStart w:id="276" w:name="_Toc256000071"/>
      <w:bookmarkStart w:id="277" w:name="_Toc535496047"/>
      <w:bookmarkStart w:id="278" w:name="_Toc256000103"/>
      <w:bookmarkStart w:id="279" w:name="_Toc256000138"/>
      <w:bookmarkStart w:id="280" w:name="_Toc256000165"/>
      <w:bookmarkStart w:id="281" w:name="_Toc256000192"/>
      <w:bookmarkStart w:id="282" w:name="_Toc177037870"/>
      <w:r w:rsidRPr="00453F0F">
        <w:t>Dokumentinformation</w:t>
      </w:r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</w:p>
    <w:p w14:paraId="6DB6C157" w14:textId="77777777" w:rsidR="00453F0F" w:rsidRPr="00453F0F" w:rsidRDefault="00453F0F" w:rsidP="00EC03DB">
      <w:pPr>
        <w:spacing w:before="20" w:after="20" w:line="240" w:lineRule="auto"/>
        <w:ind w:right="0"/>
        <w:outlineLvl w:val="8"/>
        <w:rPr>
          <w:rFonts w:ascii="Arial" w:hAnsi="Arial" w:cs="Arial"/>
          <w:sz w:val="22"/>
        </w:rPr>
      </w:pPr>
      <w:r w:rsidRPr="00453F0F">
        <w:rPr>
          <w:rFonts w:ascii="Arial" w:hAnsi="Arial" w:cs="Arial"/>
          <w:sz w:val="22"/>
          <w:szCs w:val="22"/>
        </w:rPr>
        <w:t>För innehållet svarar</w:t>
      </w:r>
    </w:p>
    <w:p w14:paraId="17240E62" w14:textId="718789A6" w:rsidR="00453F0F" w:rsidRPr="00453F0F" w:rsidRDefault="00EC03DB" w:rsidP="00EC03DB">
      <w:pPr>
        <w:spacing w:after="160" w:line="240" w:lineRule="auto"/>
        <w:ind w:right="0"/>
        <w:rPr>
          <w:szCs w:val="20"/>
        </w:rPr>
      </w:pPr>
      <w:r>
        <w:rPr>
          <w:szCs w:val="20"/>
        </w:rPr>
        <w:t>Nicola Heinze</w:t>
      </w:r>
      <w:r w:rsidR="00453F0F" w:rsidRPr="00453F0F">
        <w:rPr>
          <w:szCs w:val="20"/>
        </w:rPr>
        <w:t>, överläkare/processledare hjärtrytmrubbning SÄS</w:t>
      </w:r>
    </w:p>
    <w:p w14:paraId="5D488F1B" w14:textId="77777777" w:rsidR="00453F0F" w:rsidRPr="00453F0F" w:rsidRDefault="00453F0F" w:rsidP="00EC03DB">
      <w:pPr>
        <w:spacing w:before="20" w:after="20" w:line="240" w:lineRule="auto"/>
        <w:ind w:right="0"/>
        <w:outlineLvl w:val="8"/>
        <w:rPr>
          <w:rFonts w:ascii="Arial" w:hAnsi="Arial" w:cs="Arial"/>
          <w:sz w:val="22"/>
          <w:szCs w:val="22"/>
        </w:rPr>
      </w:pPr>
      <w:bookmarkStart w:id="283" w:name="_Toc149035757"/>
      <w:bookmarkStart w:id="284" w:name="_Toc149978547"/>
      <w:r w:rsidRPr="00453F0F">
        <w:rPr>
          <w:rFonts w:ascii="Arial" w:hAnsi="Arial" w:cs="Arial"/>
          <w:sz w:val="22"/>
          <w:szCs w:val="22"/>
        </w:rPr>
        <w:t>Remissinstanser</w:t>
      </w:r>
      <w:bookmarkEnd w:id="283"/>
      <w:bookmarkEnd w:id="284"/>
    </w:p>
    <w:p w14:paraId="43A6DFEA" w14:textId="77777777" w:rsidR="00453F0F" w:rsidRPr="00453F0F" w:rsidRDefault="00453F0F" w:rsidP="00EC03DB">
      <w:pPr>
        <w:spacing w:after="160" w:line="240" w:lineRule="auto"/>
        <w:ind w:left="1304" w:right="0"/>
        <w:rPr>
          <w:szCs w:val="20"/>
        </w:rPr>
      </w:pPr>
      <w:r w:rsidRPr="00453F0F">
        <w:rPr>
          <w:szCs w:val="20"/>
        </w:rPr>
        <w:t>Verksamhetschefer vid följande kliniker</w:t>
      </w:r>
      <w:r w:rsidRPr="00453F0F">
        <w:rPr>
          <w:b/>
          <w:szCs w:val="20"/>
        </w:rPr>
        <w:t>:</w:t>
      </w:r>
      <w:r w:rsidRPr="00453F0F">
        <w:rPr>
          <w:szCs w:val="20"/>
        </w:rPr>
        <w:t xml:space="preserve"> </w:t>
      </w:r>
      <w:r w:rsidRPr="00453F0F">
        <w:rPr>
          <w:szCs w:val="20"/>
        </w:rPr>
        <w:br/>
        <w:t>Akutkliniken</w:t>
      </w:r>
      <w:r w:rsidRPr="00453F0F">
        <w:rPr>
          <w:szCs w:val="20"/>
        </w:rPr>
        <w:br/>
        <w:t>Anestesiklinik</w:t>
      </w:r>
      <w:r w:rsidRPr="00453F0F">
        <w:rPr>
          <w:szCs w:val="20"/>
        </w:rPr>
        <w:br/>
        <w:t>Barn- och ungdomsklinik</w:t>
      </w:r>
      <w:r w:rsidRPr="00453F0F">
        <w:rPr>
          <w:szCs w:val="20"/>
        </w:rPr>
        <w:br/>
        <w:t>Infektionsklinik</w:t>
      </w:r>
      <w:r w:rsidRPr="00453F0F">
        <w:rPr>
          <w:szCs w:val="20"/>
        </w:rPr>
        <w:br/>
        <w:t>Medicinklinik</w:t>
      </w:r>
      <w:r w:rsidRPr="00453F0F">
        <w:rPr>
          <w:szCs w:val="20"/>
        </w:rPr>
        <w:br/>
        <w:t>Neuro- och rehabiliteringsklinik</w:t>
      </w:r>
      <w:r w:rsidRPr="00453F0F">
        <w:rPr>
          <w:szCs w:val="20"/>
        </w:rPr>
        <w:br/>
      </w:r>
      <w:r w:rsidRPr="00453F0F">
        <w:rPr>
          <w:szCs w:val="20"/>
        </w:rPr>
        <w:lastRenderedPageBreak/>
        <w:t>Medicinsk beredningsgrupp</w:t>
      </w:r>
      <w:r w:rsidRPr="00453F0F">
        <w:rPr>
          <w:szCs w:val="20"/>
        </w:rPr>
        <w:br/>
        <w:t xml:space="preserve">Sjukhusledning </w:t>
      </w:r>
    </w:p>
    <w:p w14:paraId="73E8FD6E" w14:textId="77777777" w:rsidR="00453F0F" w:rsidRPr="00453F0F" w:rsidRDefault="00453F0F" w:rsidP="00EC03DB">
      <w:pPr>
        <w:spacing w:after="160" w:line="240" w:lineRule="auto"/>
        <w:ind w:left="1304" w:right="0"/>
        <w:rPr>
          <w:szCs w:val="20"/>
        </w:rPr>
      </w:pPr>
      <w:r w:rsidRPr="00453F0F">
        <w:rPr>
          <w:szCs w:val="20"/>
        </w:rPr>
        <w:t xml:space="preserve">Vårdenhetschefer: </w:t>
      </w:r>
      <w:r w:rsidRPr="00453F0F">
        <w:rPr>
          <w:szCs w:val="20"/>
        </w:rPr>
        <w:br/>
        <w:t>Hjärtintensivavdelning</w:t>
      </w:r>
      <w:r w:rsidRPr="00453F0F">
        <w:rPr>
          <w:szCs w:val="20"/>
        </w:rPr>
        <w:br/>
        <w:t>Hjärtvårdavdelning</w:t>
      </w:r>
      <w:r w:rsidRPr="00453F0F">
        <w:rPr>
          <w:szCs w:val="20"/>
        </w:rPr>
        <w:br/>
        <w:t>Medicinsk akutvårdsavdelning</w:t>
      </w:r>
    </w:p>
    <w:p w14:paraId="56D87FEB" w14:textId="77777777" w:rsidR="00453F0F" w:rsidRPr="00453F0F" w:rsidRDefault="00453F0F" w:rsidP="00453F0F">
      <w:pPr>
        <w:spacing w:after="160" w:line="240" w:lineRule="auto"/>
        <w:ind w:left="2676" w:right="0"/>
        <w:rPr>
          <w:szCs w:val="20"/>
        </w:rPr>
      </w:pPr>
    </w:p>
    <w:p w14:paraId="4AB0412C" w14:textId="77777777" w:rsidR="00453F0F" w:rsidRPr="00453F0F" w:rsidRDefault="00453F0F" w:rsidP="00EC03DB">
      <w:pPr>
        <w:pStyle w:val="Rubrik2"/>
      </w:pPr>
      <w:bookmarkStart w:id="285" w:name="_Toc431453812"/>
      <w:bookmarkStart w:id="286" w:name="_Toc256000020"/>
      <w:bookmarkStart w:id="287" w:name="_Toc256000042"/>
      <w:bookmarkStart w:id="288" w:name="_Toc256000064"/>
      <w:bookmarkStart w:id="289" w:name="_Toc256000086"/>
      <w:bookmarkStart w:id="290" w:name="_Toc493843765"/>
      <w:bookmarkStart w:id="291" w:name="_Toc256000108"/>
      <w:bookmarkStart w:id="292" w:name="_Toc256000130"/>
      <w:bookmarkStart w:id="293" w:name="_Toc535329988"/>
      <w:bookmarkStart w:id="294" w:name="_Toc535399316"/>
      <w:bookmarkStart w:id="295" w:name="_Toc256000059"/>
      <w:bookmarkStart w:id="296" w:name="_Toc256000072"/>
      <w:bookmarkStart w:id="297" w:name="_Toc535496048"/>
      <w:bookmarkStart w:id="298" w:name="_Toc256000104"/>
      <w:bookmarkStart w:id="299" w:name="_Toc256000139"/>
      <w:bookmarkStart w:id="300" w:name="_Toc256000166"/>
      <w:bookmarkStart w:id="301" w:name="_Toc256000193"/>
      <w:bookmarkStart w:id="302" w:name="_Toc177037871"/>
      <w:bookmarkStart w:id="303" w:name="_Toc169686209"/>
      <w:bookmarkStart w:id="304" w:name="_Toc169686713"/>
      <w:bookmarkStart w:id="305" w:name="_Toc182366123"/>
      <w:r w:rsidRPr="00453F0F">
        <w:t>Referensförteckning</w:t>
      </w:r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</w:p>
    <w:p w14:paraId="66C116EA" w14:textId="77777777" w:rsidR="00453F0F" w:rsidRPr="00453F0F" w:rsidRDefault="00453F0F" w:rsidP="00EC03DB">
      <w:pPr>
        <w:keepNext/>
        <w:keepLines/>
        <w:numPr>
          <w:ilvl w:val="0"/>
          <w:numId w:val="12"/>
        </w:numPr>
        <w:tabs>
          <w:tab w:val="clear" w:pos="3036"/>
          <w:tab w:val="num" w:pos="1352"/>
        </w:tabs>
        <w:overflowPunct w:val="0"/>
        <w:autoSpaceDE w:val="0"/>
        <w:autoSpaceDN w:val="0"/>
        <w:adjustRightInd w:val="0"/>
        <w:spacing w:after="80" w:line="240" w:lineRule="auto"/>
        <w:ind w:left="1352" w:right="0"/>
        <w:textAlignment w:val="baseline"/>
        <w:rPr>
          <w:szCs w:val="20"/>
        </w:rPr>
      </w:pPr>
      <w:r w:rsidRPr="00453F0F">
        <w:rPr>
          <w:szCs w:val="20"/>
        </w:rPr>
        <w:t>Transportstyrelsens författningssamling</w:t>
      </w:r>
      <w:r w:rsidRPr="00453F0F">
        <w:rPr>
          <w:szCs w:val="20"/>
        </w:rPr>
        <w:br/>
      </w:r>
      <w:hyperlink r:id="rId25" w:history="1">
        <w:r w:rsidRPr="00453F0F">
          <w:rPr>
            <w:color w:val="0000FF"/>
            <w:szCs w:val="20"/>
            <w:u w:val="single"/>
          </w:rPr>
          <w:t>https://www.transportstyrelsen.se/sv/Regler/Regler-for-vag/</w:t>
        </w:r>
      </w:hyperlink>
      <w:r w:rsidRPr="00453F0F">
        <w:rPr>
          <w:szCs w:val="20"/>
        </w:rPr>
        <w:br/>
      </w:r>
      <w:r w:rsidRPr="00453F0F">
        <w:rPr>
          <w:szCs w:val="20"/>
        </w:rPr>
        <w:br/>
      </w:r>
    </w:p>
    <w:p w14:paraId="1898F85C" w14:textId="77777777" w:rsidR="00453F0F" w:rsidRPr="00453F0F" w:rsidRDefault="00453F0F" w:rsidP="00EC03DB">
      <w:pPr>
        <w:pStyle w:val="Rubrik2"/>
      </w:pPr>
      <w:bookmarkStart w:id="306" w:name="_Toc431453813"/>
      <w:bookmarkStart w:id="307" w:name="_Toc256000021"/>
      <w:bookmarkStart w:id="308" w:name="_Toc256000043"/>
      <w:bookmarkStart w:id="309" w:name="_Toc256000065"/>
      <w:bookmarkStart w:id="310" w:name="_Toc256000087"/>
      <w:bookmarkStart w:id="311" w:name="_Toc493843766"/>
      <w:bookmarkStart w:id="312" w:name="_Toc256000109"/>
      <w:bookmarkStart w:id="313" w:name="_Toc256000131"/>
      <w:bookmarkStart w:id="314" w:name="_Toc535329989"/>
      <w:bookmarkStart w:id="315" w:name="_Toc535399317"/>
      <w:bookmarkStart w:id="316" w:name="_Toc256000060"/>
      <w:bookmarkStart w:id="317" w:name="_Toc256000073"/>
      <w:bookmarkStart w:id="318" w:name="_Toc535496049"/>
      <w:bookmarkStart w:id="319" w:name="_Toc256000105"/>
      <w:bookmarkStart w:id="320" w:name="_Toc256000140"/>
      <w:bookmarkStart w:id="321" w:name="_Toc256000167"/>
      <w:bookmarkStart w:id="322" w:name="_Toc256000194"/>
      <w:bookmarkStart w:id="323" w:name="_Toc177037872"/>
      <w:r w:rsidRPr="00453F0F">
        <w:t>Länkförteckning</w:t>
      </w:r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</w:p>
    <w:p w14:paraId="3F7CA3BC" w14:textId="77777777" w:rsidR="00453F0F" w:rsidRPr="00453F0F" w:rsidRDefault="00453F0F" w:rsidP="00EC03DB">
      <w:pPr>
        <w:pStyle w:val="Punktlista"/>
        <w:numPr>
          <w:ilvl w:val="0"/>
          <w:numId w:val="26"/>
        </w:numPr>
      </w:pPr>
      <w:r w:rsidRPr="00453F0F">
        <w:t>Transportstyrelsens författningssamling</w:t>
      </w:r>
      <w:r w:rsidRPr="00453F0F">
        <w:br/>
      </w:r>
      <w:hyperlink r:id="rId26" w:history="1">
        <w:r w:rsidRPr="00453F0F">
          <w:rPr>
            <w:color w:val="0000FF"/>
            <w:u w:val="single"/>
          </w:rPr>
          <w:t>www.transportstyrelsen.se/sv/Regler/Regler-for-vag/</w:t>
        </w:r>
      </w:hyperlink>
    </w:p>
    <w:p w14:paraId="2BA2339F" w14:textId="6E2A0D52" w:rsidR="00453F0F" w:rsidRPr="00453F0F" w:rsidRDefault="00453F0F" w:rsidP="00EC03DB">
      <w:pPr>
        <w:pStyle w:val="Punktlista"/>
        <w:numPr>
          <w:ilvl w:val="0"/>
          <w:numId w:val="26"/>
        </w:numPr>
      </w:pPr>
      <w:r w:rsidRPr="00453F0F">
        <w:t>”Hjärthandboken - Lokala riktlinjer för vård vid hjärtsjukdom” publicerad på intranätet</w:t>
      </w:r>
      <w:r w:rsidRPr="00453F0F">
        <w:br/>
      </w:r>
      <w:hyperlink r:id="rId27" w:history="1">
        <w:r w:rsidR="00B76401" w:rsidRPr="00B76401">
          <w:rPr>
            <w:color w:val="0000FF"/>
          </w:rPr>
          <w:t>Startsida - Södra Älvsborgs Sjukhus (vgregion.se)</w:t>
        </w:r>
      </w:hyperlink>
      <w:r w:rsidR="00B76401">
        <w:t xml:space="preserve"> </w:t>
      </w:r>
      <w:r w:rsidRPr="00453F0F">
        <w:t>på medicinklinikens webbplats under rubrik Styrdokument/Kardiologi/Cirkulation</w:t>
      </w:r>
    </w:p>
    <w:p w14:paraId="08A329D1" w14:textId="152B7B30" w:rsidR="00453F0F" w:rsidRPr="00453F0F" w:rsidRDefault="00453F0F" w:rsidP="00EC03DB">
      <w:pPr>
        <w:pStyle w:val="Punktlista"/>
        <w:numPr>
          <w:ilvl w:val="0"/>
          <w:numId w:val="26"/>
        </w:numPr>
      </w:pPr>
      <w:r w:rsidRPr="00453F0F">
        <w:t xml:space="preserve">”Synkope oklar - enkel standardvårdplan” under rubrik </w:t>
      </w:r>
      <w:r w:rsidRPr="00453F0F">
        <w:rPr>
          <w:i/>
        </w:rPr>
        <w:t>Styrdokument</w:t>
      </w:r>
    </w:p>
    <w:p w14:paraId="7687DC3D" w14:textId="77777777" w:rsidR="00453F0F" w:rsidRPr="00453F0F" w:rsidRDefault="00453F0F" w:rsidP="00EC03DB">
      <w:pPr>
        <w:pStyle w:val="Punktlista"/>
        <w:numPr>
          <w:ilvl w:val="0"/>
          <w:numId w:val="26"/>
        </w:numPr>
        <w:rPr>
          <w:lang w:val="en-US"/>
        </w:rPr>
      </w:pPr>
      <w:r w:rsidRPr="00453F0F">
        <w:rPr>
          <w:lang w:val="en-US"/>
        </w:rPr>
        <w:t xml:space="preserve">ESC Guidelines Syncope 2018 </w:t>
      </w:r>
      <w:hyperlink r:id="rId28" w:history="1">
        <w:r w:rsidRPr="00453F0F">
          <w:rPr>
            <w:color w:val="0000FF"/>
            <w:u w:val="single"/>
            <w:lang w:val="en-US"/>
          </w:rPr>
          <w:t>https://academic.oup.com/eurheartj/article/39/21/1883/4939241</w:t>
        </w:r>
      </w:hyperlink>
      <w:r w:rsidRPr="00453F0F">
        <w:rPr>
          <w:lang w:val="en-US"/>
        </w:rPr>
        <w:t xml:space="preserve"> </w:t>
      </w:r>
    </w:p>
    <w:p w14:paraId="5518FB88" w14:textId="77777777" w:rsidR="00453F0F" w:rsidRPr="00453F0F" w:rsidRDefault="00453F0F" w:rsidP="00EC03DB">
      <w:pPr>
        <w:pStyle w:val="Punktlista"/>
        <w:numPr>
          <w:ilvl w:val="0"/>
          <w:numId w:val="26"/>
        </w:numPr>
      </w:pPr>
      <w:r w:rsidRPr="00453F0F">
        <w:t xml:space="preserve">Praktisk instruktion ESC 2018 </w:t>
      </w:r>
      <w:hyperlink r:id="rId29" w:history="1">
        <w:r w:rsidRPr="00453F0F">
          <w:rPr>
            <w:color w:val="0000FF"/>
            <w:u w:val="single"/>
          </w:rPr>
          <w:t>https://academic.oup.com/eurheartj/article/39/21/e43/4939242</w:t>
        </w:r>
      </w:hyperlink>
      <w:r w:rsidRPr="00453F0F">
        <w:t xml:space="preserve"> </w:t>
      </w:r>
    </w:p>
    <w:p w14:paraId="3A76757C" w14:textId="77777777" w:rsidR="00453F0F" w:rsidRPr="00453F0F" w:rsidRDefault="00453F0F" w:rsidP="00453F0F">
      <w:pPr>
        <w:spacing w:after="8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53F0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06D9D" w14:textId="77777777" w:rsidR="00AE790C" w:rsidRDefault="00AE790C">
      <w:r>
        <w:separator/>
      </w:r>
    </w:p>
  </w:endnote>
  <w:endnote w:type="continuationSeparator" w:id="0">
    <w:p w14:paraId="2C5D5136" w14:textId="77777777" w:rsidR="00AE790C" w:rsidRDefault="00AE790C">
      <w:r>
        <w:continuationSeparator/>
      </w:r>
    </w:p>
  </w:endnote>
  <w:endnote w:type="continuationNotice" w:id="1">
    <w:p w14:paraId="3383A35A" w14:textId="77777777" w:rsidR="00AE790C" w:rsidRDefault="00AE79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D487F" w14:textId="77777777" w:rsidR="00AE790C" w:rsidRDefault="00AE790C"/>
  </w:footnote>
  <w:footnote w:type="continuationSeparator" w:id="0">
    <w:p w14:paraId="4A55CA89" w14:textId="77777777" w:rsidR="00AE790C" w:rsidRDefault="00AE790C">
      <w:r>
        <w:continuationSeparator/>
      </w:r>
    </w:p>
  </w:footnote>
  <w:footnote w:type="continuationNotice" w:id="1">
    <w:p w14:paraId="5261DDC7" w14:textId="77777777" w:rsidR="00AE790C" w:rsidRDefault="00AE79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060C3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A9884F8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6C030E1"/>
    <w:multiLevelType w:val="hybridMultilevel"/>
    <w:tmpl w:val="E788DEA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A07C0F2"/>
    <w:multiLevelType w:val="hybridMultilevel"/>
    <w:tmpl w:val="F4201306"/>
    <w:lvl w:ilvl="0" w:tplc="0C4C4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A8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4E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CB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67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041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8E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F4C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CCD3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14CDF"/>
    <w:multiLevelType w:val="hybridMultilevel"/>
    <w:tmpl w:val="8B7A4AAE"/>
    <w:lvl w:ilvl="0" w:tplc="5F6AF716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56" w:hanging="360"/>
      </w:pPr>
      <w:rPr>
        <w:rFonts w:ascii="Wingdings" w:hAnsi="Wingdings" w:hint="default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80416EF"/>
    <w:multiLevelType w:val="hybridMultilevel"/>
    <w:tmpl w:val="AE4043DA"/>
    <w:lvl w:ilvl="0" w:tplc="041D000F">
      <w:start w:val="1"/>
      <w:numFmt w:val="decimal"/>
      <w:lvlText w:val="%1."/>
      <w:lvlJc w:val="left"/>
      <w:pPr>
        <w:ind w:left="1352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1A358613"/>
    <w:multiLevelType w:val="hybridMultilevel"/>
    <w:tmpl w:val="1D5CA2B4"/>
    <w:lvl w:ilvl="0" w:tplc="67885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AE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4A5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EC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8A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C9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41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E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A24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9CD49"/>
    <w:multiLevelType w:val="hybridMultilevel"/>
    <w:tmpl w:val="AFAA8BA8"/>
    <w:lvl w:ilvl="0" w:tplc="2F7C0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C8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EA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05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260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C02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B2E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62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C08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1D909774"/>
    <w:multiLevelType w:val="hybridMultilevel"/>
    <w:tmpl w:val="7B14144E"/>
    <w:lvl w:ilvl="0" w:tplc="79E24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280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E2A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00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CEB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F2C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02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66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DE3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32646"/>
    <w:multiLevelType w:val="hybridMultilevel"/>
    <w:tmpl w:val="EC7A8E6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1B32AB"/>
    <w:multiLevelType w:val="hybridMultilevel"/>
    <w:tmpl w:val="F3D49CD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DA1135"/>
    <w:multiLevelType w:val="hybridMultilevel"/>
    <w:tmpl w:val="3B3616FC"/>
    <w:lvl w:ilvl="0" w:tplc="1CC044E0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56" w:hanging="360"/>
      </w:pPr>
      <w:rPr>
        <w:rFonts w:ascii="Wingdings" w:hAnsi="Wingdings" w:hint="default"/>
      </w:rPr>
    </w:lvl>
  </w:abstractNum>
  <w:abstractNum w:abstractNumId="2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CF078BF"/>
    <w:multiLevelType w:val="hybridMultilevel"/>
    <w:tmpl w:val="29A894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13E38"/>
    <w:multiLevelType w:val="hybridMultilevel"/>
    <w:tmpl w:val="D98A302E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upperLetter"/>
      <w:lvlText w:val="%3."/>
      <w:lvlJc w:val="left"/>
      <w:pPr>
        <w:ind w:left="1800" w:hanging="36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6B6C38"/>
    <w:multiLevelType w:val="hybridMultilevel"/>
    <w:tmpl w:val="9750576C"/>
    <w:lvl w:ilvl="0" w:tplc="6694C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CD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FEB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6A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89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44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27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FE0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88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8A61F6D"/>
    <w:multiLevelType w:val="hybridMultilevel"/>
    <w:tmpl w:val="97122EDC"/>
    <w:lvl w:ilvl="0" w:tplc="FFFFFFFF">
      <w:start w:val="1"/>
      <w:numFmt w:val="bullet"/>
      <w:lvlText w:val=""/>
      <w:lvlJc w:val="left"/>
      <w:pPr>
        <w:tabs>
          <w:tab w:val="num" w:pos="2968"/>
        </w:tabs>
        <w:ind w:left="29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4433"/>
        </w:tabs>
        <w:ind w:left="443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153"/>
        </w:tabs>
        <w:ind w:left="5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873"/>
        </w:tabs>
        <w:ind w:left="5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593"/>
        </w:tabs>
        <w:ind w:left="659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313"/>
        </w:tabs>
        <w:ind w:left="7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033"/>
        </w:tabs>
        <w:ind w:left="8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753"/>
        </w:tabs>
        <w:ind w:left="875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473"/>
        </w:tabs>
        <w:ind w:left="9473" w:hanging="360"/>
      </w:pPr>
      <w:rPr>
        <w:rFonts w:ascii="Wingdings" w:hAnsi="Wingdings" w:hint="default"/>
      </w:rPr>
    </w:lvl>
  </w:abstractNum>
  <w:abstractNum w:abstractNumId="31" w15:restartNumberingAfterBreak="0">
    <w:nsid w:val="5AFC3AF0"/>
    <w:multiLevelType w:val="hybridMultilevel"/>
    <w:tmpl w:val="F9606F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354FD"/>
    <w:multiLevelType w:val="hybridMultilevel"/>
    <w:tmpl w:val="B1CC67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00296"/>
    <w:multiLevelType w:val="hybridMultilevel"/>
    <w:tmpl w:val="DE6E9C26"/>
    <w:lvl w:ilvl="0" w:tplc="FFFFFFFF">
      <w:start w:val="1"/>
      <w:numFmt w:val="bullet"/>
      <w:pStyle w:val="FaktarutaLista"/>
      <w:lvlText w:val=""/>
      <w:lvlJc w:val="left"/>
      <w:pPr>
        <w:ind w:left="29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34" w15:restartNumberingAfterBreak="0">
    <w:nsid w:val="5D346E4A"/>
    <w:multiLevelType w:val="hybridMultilevel"/>
    <w:tmpl w:val="AD8C501C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CD031C"/>
    <w:multiLevelType w:val="hybridMultilevel"/>
    <w:tmpl w:val="0A2C7B16"/>
    <w:lvl w:ilvl="0" w:tplc="A9B03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747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E0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AF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09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8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4B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E6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D66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4F7D1F"/>
    <w:multiLevelType w:val="hybridMultilevel"/>
    <w:tmpl w:val="A426B854"/>
    <w:lvl w:ilvl="0" w:tplc="5F6AF716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37" w15:restartNumberingAfterBreak="0">
    <w:nsid w:val="6FD51FF9"/>
    <w:multiLevelType w:val="hybridMultilevel"/>
    <w:tmpl w:val="8D28B322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3909977"/>
    <w:multiLevelType w:val="hybridMultilevel"/>
    <w:tmpl w:val="63065F7E"/>
    <w:lvl w:ilvl="0" w:tplc="F10A9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A1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8B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ED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200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548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05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6B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08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62FC9"/>
    <w:multiLevelType w:val="hybridMultilevel"/>
    <w:tmpl w:val="0744FB42"/>
    <w:lvl w:ilvl="0" w:tplc="D2940930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E0C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067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E0C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5A45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9EC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AA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48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3ED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0CF3A"/>
    <w:multiLevelType w:val="hybridMultilevel"/>
    <w:tmpl w:val="E49A75C6"/>
    <w:lvl w:ilvl="0" w:tplc="4F26F382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4048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15">
      <w:start w:val="1"/>
      <w:numFmt w:val="upperLetter"/>
      <w:lvlText w:val="%3."/>
      <w:lvlJc w:val="left"/>
      <w:pPr>
        <w:ind w:left="2160" w:hanging="360"/>
      </w:pPr>
    </w:lvl>
    <w:lvl w:ilvl="3" w:tplc="F6F85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06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6A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46B8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E8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A80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4371D"/>
    <w:multiLevelType w:val="hybridMultilevel"/>
    <w:tmpl w:val="04AA5278"/>
    <w:lvl w:ilvl="0" w:tplc="5F6AF716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99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1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36" w:hanging="360"/>
      </w:pPr>
      <w:rPr>
        <w:rFonts w:ascii="Wingdings" w:hAnsi="Wingdings" w:hint="default"/>
      </w:rPr>
    </w:lvl>
  </w:abstractNum>
  <w:abstractNum w:abstractNumId="43" w15:restartNumberingAfterBreak="0">
    <w:nsid w:val="78F773B3"/>
    <w:multiLevelType w:val="hybridMultilevel"/>
    <w:tmpl w:val="5A5282EA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upperLetter"/>
      <w:lvlText w:val="%3."/>
      <w:lvlJc w:val="left"/>
      <w:pPr>
        <w:ind w:left="1800" w:hanging="36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38D68C"/>
    <w:multiLevelType w:val="hybridMultilevel"/>
    <w:tmpl w:val="FD82FDBE"/>
    <w:lvl w:ilvl="0" w:tplc="F426F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444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A8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C54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C3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448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63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A8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06F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C1DFA"/>
    <w:multiLevelType w:val="multilevel"/>
    <w:tmpl w:val="67DE3776"/>
    <w:lvl w:ilvl="0">
      <w:start w:val="1"/>
      <w:numFmt w:val="decimal"/>
      <w:pStyle w:val="Punktlist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7" w15:restartNumberingAfterBreak="0">
    <w:nsid w:val="7CDA095D"/>
    <w:multiLevelType w:val="hybridMultilevel"/>
    <w:tmpl w:val="EA508B4A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9" w15:restartNumberingAfterBreak="0">
    <w:nsid w:val="7F070671"/>
    <w:multiLevelType w:val="hybridMultilevel"/>
    <w:tmpl w:val="865AB0D8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upperLetter"/>
      <w:lvlText w:val="%3."/>
      <w:lvlJc w:val="left"/>
      <w:pPr>
        <w:ind w:left="1800" w:hanging="36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7986800">
    <w:abstractNumId w:val="28"/>
  </w:num>
  <w:num w:numId="2" w16cid:durableId="1355959280">
    <w:abstractNumId w:val="16"/>
  </w:num>
  <w:num w:numId="3" w16cid:durableId="405494679">
    <w:abstractNumId w:val="12"/>
  </w:num>
  <w:num w:numId="4" w16cid:durableId="1285311365">
    <w:abstractNumId w:val="41"/>
  </w:num>
  <w:num w:numId="5" w16cid:durableId="1788962638">
    <w:abstractNumId w:val="40"/>
  </w:num>
  <w:num w:numId="6" w16cid:durableId="646786917">
    <w:abstractNumId w:val="7"/>
  </w:num>
  <w:num w:numId="7" w16cid:durableId="2122646606">
    <w:abstractNumId w:val="13"/>
  </w:num>
  <w:num w:numId="8" w16cid:durableId="1416702944">
    <w:abstractNumId w:val="39"/>
  </w:num>
  <w:num w:numId="9" w16cid:durableId="1555580274">
    <w:abstractNumId w:val="44"/>
  </w:num>
  <w:num w:numId="10" w16cid:durableId="531115489">
    <w:abstractNumId w:val="35"/>
  </w:num>
  <w:num w:numId="11" w16cid:durableId="1973780469">
    <w:abstractNumId w:val="18"/>
  </w:num>
  <w:num w:numId="12" w16cid:durableId="1103259593">
    <w:abstractNumId w:val="2"/>
  </w:num>
  <w:num w:numId="13" w16cid:durableId="411047283">
    <w:abstractNumId w:val="33"/>
  </w:num>
  <w:num w:numId="14" w16cid:durableId="6948000">
    <w:abstractNumId w:val="30"/>
  </w:num>
  <w:num w:numId="15" w16cid:durableId="1033312314">
    <w:abstractNumId w:val="34"/>
  </w:num>
  <w:num w:numId="16" w16cid:durableId="1782528995">
    <w:abstractNumId w:val="17"/>
  </w:num>
  <w:num w:numId="17" w16cid:durableId="100613762">
    <w:abstractNumId w:val="37"/>
  </w:num>
  <w:num w:numId="18" w16cid:durableId="2109890450">
    <w:abstractNumId w:val="45"/>
  </w:num>
  <w:num w:numId="19" w16cid:durableId="18152930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1840038">
    <w:abstractNumId w:val="4"/>
  </w:num>
  <w:num w:numId="21" w16cid:durableId="1126316087">
    <w:abstractNumId w:val="9"/>
  </w:num>
  <w:num w:numId="22" w16cid:durableId="517546609">
    <w:abstractNumId w:val="19"/>
  </w:num>
  <w:num w:numId="23" w16cid:durableId="828056898">
    <w:abstractNumId w:val="8"/>
  </w:num>
  <w:num w:numId="24" w16cid:durableId="758140047">
    <w:abstractNumId w:val="42"/>
  </w:num>
  <w:num w:numId="25" w16cid:durableId="384766693">
    <w:abstractNumId w:val="36"/>
  </w:num>
  <w:num w:numId="26" w16cid:durableId="48458697">
    <w:abstractNumId w:val="11"/>
  </w:num>
  <w:num w:numId="27" w16cid:durableId="919026167">
    <w:abstractNumId w:val="31"/>
  </w:num>
  <w:num w:numId="28" w16cid:durableId="443038617">
    <w:abstractNumId w:val="22"/>
  </w:num>
  <w:num w:numId="29" w16cid:durableId="564993289">
    <w:abstractNumId w:val="5"/>
  </w:num>
  <w:num w:numId="30" w16cid:durableId="827524141">
    <w:abstractNumId w:val="32"/>
  </w:num>
  <w:num w:numId="31" w16cid:durableId="1925533093">
    <w:abstractNumId w:val="47"/>
  </w:num>
  <w:num w:numId="32" w16cid:durableId="638996958">
    <w:abstractNumId w:val="25"/>
  </w:num>
  <w:num w:numId="33" w16cid:durableId="1914316726">
    <w:abstractNumId w:val="43"/>
  </w:num>
  <w:num w:numId="34" w16cid:durableId="1595360645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34A"/>
    <w:rsid w:val="0002435C"/>
    <w:rsid w:val="00030DDD"/>
    <w:rsid w:val="000313BB"/>
    <w:rsid w:val="00033ED5"/>
    <w:rsid w:val="00046ACA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2A9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480"/>
    <w:rsid w:val="001647EA"/>
    <w:rsid w:val="00164C3D"/>
    <w:rsid w:val="00166D3A"/>
    <w:rsid w:val="00180904"/>
    <w:rsid w:val="00181FDC"/>
    <w:rsid w:val="001860B9"/>
    <w:rsid w:val="00186F2B"/>
    <w:rsid w:val="001874D6"/>
    <w:rsid w:val="0019632A"/>
    <w:rsid w:val="001A01CF"/>
    <w:rsid w:val="001A4E7C"/>
    <w:rsid w:val="001B48D3"/>
    <w:rsid w:val="001B762C"/>
    <w:rsid w:val="001C4D0A"/>
    <w:rsid w:val="001C5FEF"/>
    <w:rsid w:val="001E45E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AD5"/>
    <w:rsid w:val="002B0650"/>
    <w:rsid w:val="002B0B30"/>
    <w:rsid w:val="002B0C78"/>
    <w:rsid w:val="002C0C02"/>
    <w:rsid w:val="002C1277"/>
    <w:rsid w:val="002C60AD"/>
    <w:rsid w:val="002C7000"/>
    <w:rsid w:val="002D0E0E"/>
    <w:rsid w:val="002D6023"/>
    <w:rsid w:val="002E2005"/>
    <w:rsid w:val="002E263F"/>
    <w:rsid w:val="002E6F81"/>
    <w:rsid w:val="002F08BA"/>
    <w:rsid w:val="002F2CFF"/>
    <w:rsid w:val="002F568B"/>
    <w:rsid w:val="002F7818"/>
    <w:rsid w:val="003066D0"/>
    <w:rsid w:val="003103C3"/>
    <w:rsid w:val="00311401"/>
    <w:rsid w:val="00313230"/>
    <w:rsid w:val="003203D7"/>
    <w:rsid w:val="00320F86"/>
    <w:rsid w:val="00324171"/>
    <w:rsid w:val="00326C24"/>
    <w:rsid w:val="0033476B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243C"/>
    <w:rsid w:val="004023AD"/>
    <w:rsid w:val="00404948"/>
    <w:rsid w:val="00406BEA"/>
    <w:rsid w:val="00413A60"/>
    <w:rsid w:val="004230F7"/>
    <w:rsid w:val="0043167E"/>
    <w:rsid w:val="0043409A"/>
    <w:rsid w:val="00443C1E"/>
    <w:rsid w:val="004450FE"/>
    <w:rsid w:val="00446255"/>
    <w:rsid w:val="00451935"/>
    <w:rsid w:val="00453F0F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4B0B"/>
    <w:rsid w:val="00511B20"/>
    <w:rsid w:val="00511CC4"/>
    <w:rsid w:val="005163E8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1C6"/>
    <w:rsid w:val="005770AD"/>
    <w:rsid w:val="00581414"/>
    <w:rsid w:val="00582490"/>
    <w:rsid w:val="005826FA"/>
    <w:rsid w:val="00582BBC"/>
    <w:rsid w:val="005943A2"/>
    <w:rsid w:val="00597E28"/>
    <w:rsid w:val="005A2034"/>
    <w:rsid w:val="005A2E3B"/>
    <w:rsid w:val="005A54ED"/>
    <w:rsid w:val="005A589A"/>
    <w:rsid w:val="005A5D5B"/>
    <w:rsid w:val="005A6081"/>
    <w:rsid w:val="005A627D"/>
    <w:rsid w:val="005B4134"/>
    <w:rsid w:val="005C0045"/>
    <w:rsid w:val="005C084E"/>
    <w:rsid w:val="005C4606"/>
    <w:rsid w:val="005D0B0C"/>
    <w:rsid w:val="005D4811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4F6F"/>
    <w:rsid w:val="006A7261"/>
    <w:rsid w:val="006B0D29"/>
    <w:rsid w:val="006B1819"/>
    <w:rsid w:val="006B1F77"/>
    <w:rsid w:val="006B5DE7"/>
    <w:rsid w:val="006B63F2"/>
    <w:rsid w:val="006C5048"/>
    <w:rsid w:val="006C6A4B"/>
    <w:rsid w:val="006C779F"/>
    <w:rsid w:val="006D01F5"/>
    <w:rsid w:val="006D0CFB"/>
    <w:rsid w:val="006D30C0"/>
    <w:rsid w:val="006D62F8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B66"/>
    <w:rsid w:val="00754905"/>
    <w:rsid w:val="00760038"/>
    <w:rsid w:val="00762EE0"/>
    <w:rsid w:val="00765C41"/>
    <w:rsid w:val="00771100"/>
    <w:rsid w:val="00773307"/>
    <w:rsid w:val="007759DD"/>
    <w:rsid w:val="0078609F"/>
    <w:rsid w:val="007917BA"/>
    <w:rsid w:val="007A5C6F"/>
    <w:rsid w:val="007D0A4C"/>
    <w:rsid w:val="007D4241"/>
    <w:rsid w:val="007D4317"/>
    <w:rsid w:val="007D4EA3"/>
    <w:rsid w:val="007E7B3E"/>
    <w:rsid w:val="007F1CFF"/>
    <w:rsid w:val="007F5DD5"/>
    <w:rsid w:val="0081562D"/>
    <w:rsid w:val="00821A1B"/>
    <w:rsid w:val="008262E9"/>
    <w:rsid w:val="00827E69"/>
    <w:rsid w:val="00835260"/>
    <w:rsid w:val="00835C4D"/>
    <w:rsid w:val="00843F48"/>
    <w:rsid w:val="00851423"/>
    <w:rsid w:val="00857848"/>
    <w:rsid w:val="008654B6"/>
    <w:rsid w:val="0087139C"/>
    <w:rsid w:val="00880E83"/>
    <w:rsid w:val="00892F28"/>
    <w:rsid w:val="00893461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2F5A"/>
    <w:rsid w:val="009347A5"/>
    <w:rsid w:val="00942257"/>
    <w:rsid w:val="009471BF"/>
    <w:rsid w:val="00950E4E"/>
    <w:rsid w:val="009529BD"/>
    <w:rsid w:val="009533B4"/>
    <w:rsid w:val="00971D93"/>
    <w:rsid w:val="00980E0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1903"/>
    <w:rsid w:val="009F4A56"/>
    <w:rsid w:val="009F4E65"/>
    <w:rsid w:val="00A006A5"/>
    <w:rsid w:val="00A05942"/>
    <w:rsid w:val="00A07BEC"/>
    <w:rsid w:val="00A264BE"/>
    <w:rsid w:val="00A272CA"/>
    <w:rsid w:val="00A33051"/>
    <w:rsid w:val="00A35622"/>
    <w:rsid w:val="00A379E6"/>
    <w:rsid w:val="00A407AD"/>
    <w:rsid w:val="00A40923"/>
    <w:rsid w:val="00A41C05"/>
    <w:rsid w:val="00A42426"/>
    <w:rsid w:val="00A514B7"/>
    <w:rsid w:val="00A54A0B"/>
    <w:rsid w:val="00A65FD4"/>
    <w:rsid w:val="00A740C7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2CE"/>
    <w:rsid w:val="00AC3FF6"/>
    <w:rsid w:val="00AD6B1C"/>
    <w:rsid w:val="00AD73EC"/>
    <w:rsid w:val="00AE0F73"/>
    <w:rsid w:val="00AE5BC7"/>
    <w:rsid w:val="00AE790C"/>
    <w:rsid w:val="00AF3DA0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D11"/>
    <w:rsid w:val="00B75EDE"/>
    <w:rsid w:val="00B76401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C31"/>
    <w:rsid w:val="00BE7978"/>
    <w:rsid w:val="00BF2F78"/>
    <w:rsid w:val="00BF5550"/>
    <w:rsid w:val="00C07DDB"/>
    <w:rsid w:val="00C17052"/>
    <w:rsid w:val="00C25335"/>
    <w:rsid w:val="00C34F07"/>
    <w:rsid w:val="00C3734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4950"/>
    <w:rsid w:val="00D37E7F"/>
    <w:rsid w:val="00D47AD7"/>
    <w:rsid w:val="00D51529"/>
    <w:rsid w:val="00D85218"/>
    <w:rsid w:val="00D908A1"/>
    <w:rsid w:val="00D915B1"/>
    <w:rsid w:val="00DA299D"/>
    <w:rsid w:val="00DA65C4"/>
    <w:rsid w:val="00DC7EF4"/>
    <w:rsid w:val="00DD035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D6D"/>
    <w:rsid w:val="00E7237C"/>
    <w:rsid w:val="00E77C46"/>
    <w:rsid w:val="00E86CE8"/>
    <w:rsid w:val="00E90E82"/>
    <w:rsid w:val="00E96678"/>
    <w:rsid w:val="00EA00CB"/>
    <w:rsid w:val="00EA1BAA"/>
    <w:rsid w:val="00EA36B6"/>
    <w:rsid w:val="00EA3FCD"/>
    <w:rsid w:val="00EA42A0"/>
    <w:rsid w:val="00EB6714"/>
    <w:rsid w:val="00EC03DB"/>
    <w:rsid w:val="00EC0A68"/>
    <w:rsid w:val="00EC5006"/>
    <w:rsid w:val="00ED49C3"/>
    <w:rsid w:val="00ED6CE8"/>
    <w:rsid w:val="00ED7AA6"/>
    <w:rsid w:val="00EE2A56"/>
    <w:rsid w:val="00EE3818"/>
    <w:rsid w:val="00EF5C69"/>
    <w:rsid w:val="00F22264"/>
    <w:rsid w:val="00F2564D"/>
    <w:rsid w:val="00F35B05"/>
    <w:rsid w:val="00F413D9"/>
    <w:rsid w:val="00F5135F"/>
    <w:rsid w:val="00F51F78"/>
    <w:rsid w:val="00F86F47"/>
    <w:rsid w:val="00F90B64"/>
    <w:rsid w:val="00FA03A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06DFB44"/>
    <w:rsid w:val="26322AC7"/>
    <w:rsid w:val="2D3ACF93"/>
    <w:rsid w:val="30727055"/>
    <w:rsid w:val="37983797"/>
    <w:rsid w:val="39672C98"/>
    <w:rsid w:val="4631BC01"/>
    <w:rsid w:val="4CBC7908"/>
    <w:rsid w:val="5CDA8A58"/>
    <w:rsid w:val="63E9B9EE"/>
    <w:rsid w:val="647B2B65"/>
    <w:rsid w:val="675419AE"/>
    <w:rsid w:val="67ED7CF6"/>
    <w:rsid w:val="6B2CF8ED"/>
    <w:rsid w:val="71EEBEE7"/>
    <w:rsid w:val="7DE1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3F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3F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3F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3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AD6B1C"/>
    <w:pPr>
      <w:tabs>
        <w:tab w:val="right" w:leader="dot" w:pos="8779"/>
      </w:tabs>
      <w:spacing w:line="240" w:lineRule="auto"/>
      <w:ind w:left="1304"/>
    </w:pPr>
    <w:rPr>
      <w:noProof/>
      <w:color w:val="0000FF"/>
      <w:u w:val="single"/>
    </w:r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C37346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3F0F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3F0F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3F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453F0F"/>
    <w:pPr>
      <w:numPr>
        <w:numId w:val="18"/>
      </w:numPr>
      <w:contextualSpacing/>
    </w:pPr>
  </w:style>
  <w:style w:type="paragraph" w:customStyle="1" w:styleId="a">
    <w:next w:val="Numreradlista"/>
    <w:rsid w:val="00453F0F"/>
    <w:pPr>
      <w:numPr>
        <w:numId w:val="12"/>
      </w:numPr>
      <w:spacing w:after="80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453F0F"/>
    <w:pPr>
      <w:tabs>
        <w:tab w:val="num" w:pos="720"/>
      </w:tabs>
      <w:ind w:left="720" w:hanging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BF2F78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6B63F2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6B63F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14-1097948292-44/surrogate/Ortostatisk%20test.pdf" TargetMode="External" Id="rId18" /><Relationship Type="http://schemas.openxmlformats.org/officeDocument/2006/relationships/hyperlink" Target="http://www.transportstyrelsen.se/sv/Regler/Regler-for-vag/" TargetMode="External" Id="rId26" /><Relationship Type="http://schemas.openxmlformats.org/officeDocument/2006/relationships/hyperlink" Target="https://mellanarkiv-offentlig.vgregion.se/alfresco/s/archive/stream/public/v1/source/available/sofia/sas9614-1097948292-50/surrogate/Synkope%20oklar%20-%20enkel%20standardv%c3%a5rdplan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14-1097948292-49/surrogate/Synkope%20oklar%20-%20anamnes.pdf" TargetMode="External" Id="rId17" /><Relationship Type="http://schemas.openxmlformats.org/officeDocument/2006/relationships/hyperlink" Target="https://www.transportstyrelsen.se/sv/Regler/Regler-for-vag/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9614-1097948292-44/surrogate/Ortostatisk%20test.pdf" TargetMode="External" Id="rId20" /><Relationship Type="http://schemas.openxmlformats.org/officeDocument/2006/relationships/hyperlink" Target="https://academic.oup.com/eurheartj/article/39/21/e43/4939242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14-1097948292-47/surrogate/Synkope%20-%20metod%20f%c3%b6r%20lutningstest.pdf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sas9614-1097948292-44/surrogate/Ortostatisk%20test.pdf" TargetMode="External" Id="rId23" /><Relationship Type="http://schemas.openxmlformats.org/officeDocument/2006/relationships/hyperlink" Target="https://academic.oup.com/eurheartj/article/39/21/1883/4939241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14-1097948292-49/surrogate/Synkope%20oklar%20-%20anamnes.pdf" TargetMode="Externa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as9614-1097948292-49/surrogate/Synkope%20oklar%20-%20anamnes.pdf" TargetMode="External" Id="rId22" /><Relationship Type="http://schemas.openxmlformats.org/officeDocument/2006/relationships/hyperlink" Target="https://insidan.vgregion.se/forvaltningar/sodra-alvsborgs-sjukhus/" TargetMode="Externa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140</TotalTime>
  <Pages>10</Pages>
  <Words>1622</Words>
  <Characters>14748</Characters>
  <Application>Microsoft Office Word</Application>
  <DocSecurity>0</DocSecurity>
  <Lines>122</Lines>
  <Paragraphs>32</Paragraphs>
  <ScaleCrop>false</ScaleCrop>
  <Manager/>
  <Company/>
  <LinksUpToDate>false</LinksUpToDate>
  <CharactersWithSpaces>16338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Synkope - riktlinje vid oklar orsak</dc:title>
  <dc:subject/>
  <dc:creator>patrik.jens.johansson@vgregion.se</dc:creator>
  <keywords/>
  <lastModifiedBy>Erika Molnárné Pénzes</lastModifiedBy>
  <revision>73</revision>
  <lastPrinted>2016-03-31T10:56:00.0000000Z</lastPrinted>
  <dcterms:created xsi:type="dcterms:W3CDTF">2022-03-24T06:43:00.0000000Z</dcterms:created>
  <dcterms:modified xsi:type="dcterms:W3CDTF">2024-09-26T14:15:00.0000000Z</dcterms:modified>
</coreProperties>
</file>