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35FD2" w:rsidP="00F35B05" w:rsidRDefault="00035FD2" w14:paraId="6D8520D9" w14:textId="77777777">
      <w:pPr>
        <w:pStyle w:val="Rubrik2"/>
        <w:sectPr w:rsidR="00035FD2" w:rsidSect="00035F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44144D" w:rsidP="0044144D" w:rsidRDefault="00035FD2" w14:paraId="6DDDC3A9" w14:textId="77777777">
      <w:pPr>
        <w:pStyle w:val="Rubrik1"/>
        <w:spacing w:after="0"/>
      </w:pPr>
      <w:r w:rsidRPr="00035FD2">
        <w:t>Hjärtstopp, eftervård –</w:t>
      </w:r>
      <w:r w:rsidRPr="00035FD2">
        <w:rPr>
          <w:b/>
        </w:rPr>
        <w:t xml:space="preserve"> </w:t>
      </w:r>
      <w:r w:rsidRPr="00035FD2">
        <w:t xml:space="preserve">enkel standardvårdplan för vuxna </w:t>
      </w:r>
    </w:p>
    <w:p w:rsidRPr="00035FD2" w:rsidR="00035FD2" w:rsidP="0044144D" w:rsidRDefault="00035FD2" w14:paraId="274A11B4" w14:textId="125BFBF6">
      <w:pPr>
        <w:rPr>
          <w:sz w:val="32"/>
          <w:szCs w:val="20"/>
        </w:rPr>
      </w:pPr>
      <w:r w:rsidRPr="0044144D">
        <w:t xml:space="preserve">(används ej vid uppenbar </w:t>
      </w:r>
      <w:proofErr w:type="spellStart"/>
      <w:r w:rsidRPr="0044144D">
        <w:t>extrakardiell</w:t>
      </w:r>
      <w:proofErr w:type="spellEnd"/>
      <w:r w:rsidRPr="0044144D">
        <w:t xml:space="preserve"> genes)</w:t>
      </w:r>
      <w:r w:rsidRPr="00035FD2">
        <w:t xml:space="preserve"> </w:t>
      </w:r>
    </w:p>
    <w:p w:rsidRPr="00035FD2" w:rsidR="00035FD2" w:rsidP="00035FD2" w:rsidRDefault="00035FD2" w14:paraId="5F95FD61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tbl>
      <w:tblPr>
        <w:tblW w:w="10774" w:type="dxa"/>
        <w:tblInd w:w="-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4"/>
        <w:gridCol w:w="5246"/>
        <w:gridCol w:w="2125"/>
        <w:gridCol w:w="1134"/>
        <w:gridCol w:w="992"/>
        <w:gridCol w:w="993"/>
      </w:tblGrid>
      <w:tr w:rsidRPr="00035FD2" w:rsidR="00035FD2" w:rsidTr="76EC2336" w14:paraId="374B9537" w14:textId="77777777">
        <w:trPr>
          <w:cantSplit/>
          <w:trHeight w:val="275"/>
        </w:trPr>
        <w:tc>
          <w:tcPr>
            <w:tcW w:w="5530" w:type="dxa"/>
            <w:gridSpan w:val="2"/>
            <w:vMerge w:val="restart"/>
            <w:tcBorders>
              <w:right w:val="single" w:color="auto" w:sz="18" w:space="0"/>
            </w:tcBorders>
            <w:tcMar/>
          </w:tcPr>
          <w:p w:rsidRPr="00035FD2" w:rsidR="00035FD2" w:rsidP="00035FD2" w:rsidRDefault="00035FD2" w14:paraId="18266E0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Aktivitet</w:t>
            </w:r>
          </w:p>
          <w:p w:rsidRPr="00035FD2" w:rsidR="00035FD2" w:rsidP="00035FD2" w:rsidRDefault="00035FD2" w14:paraId="1557925B" w14:textId="77777777">
            <w:pPr>
              <w:tabs>
                <w:tab w:val="left" w:pos="302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Beskrivning</w:t>
            </w:r>
            <w:r w:rsidRPr="00035FD2">
              <w:rPr>
                <w:sz w:val="22"/>
                <w:szCs w:val="22"/>
              </w:rPr>
              <w:tab/>
            </w:r>
          </w:p>
          <w:p w:rsidRPr="00035FD2" w:rsidR="00035FD2" w:rsidP="00035FD2" w:rsidRDefault="00035FD2" w14:paraId="5B966D0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Plats för dokumentation</w:t>
            </w:r>
          </w:p>
        </w:tc>
        <w:tc>
          <w:tcPr>
            <w:tcW w:w="2125" w:type="dxa"/>
            <w:tcBorders>
              <w:top w:val="single" w:color="auto" w:sz="18" w:space="0"/>
              <w:left w:val="single" w:color="auto" w:sz="18" w:space="0"/>
              <w:bottom w:val="single" w:color="auto" w:sz="4" w:space="0"/>
              <w:right w:val="single" w:color="auto" w:sz="18" w:space="0"/>
            </w:tcBorders>
            <w:tcMar/>
          </w:tcPr>
          <w:p w:rsidRPr="00035FD2" w:rsidR="00035FD2" w:rsidP="00035FD2" w:rsidRDefault="00035FD2" w14:paraId="34E243D8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Vitt = för ssk</w:t>
            </w:r>
          </w:p>
        </w:tc>
        <w:tc>
          <w:tcPr>
            <w:tcW w:w="1134" w:type="dxa"/>
            <w:vMerge w:val="restart"/>
            <w:tcBorders>
              <w:top w:val="single" w:color="auto" w:sz="18" w:space="0"/>
              <w:left w:val="single" w:color="auto" w:sz="18" w:space="0"/>
              <w:right w:val="single" w:color="auto" w:sz="18" w:space="0"/>
            </w:tcBorders>
            <w:tcMar/>
          </w:tcPr>
          <w:p w:rsidRPr="00035FD2" w:rsidR="00035FD2" w:rsidP="00035FD2" w:rsidRDefault="00035FD2" w14:paraId="6751912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  <w:r w:rsidRPr="00035FD2">
              <w:rPr>
                <w:sz w:val="22"/>
                <w:szCs w:val="22"/>
                <w:lang w:val="de-DE"/>
              </w:rPr>
              <w:t>Datum</w:t>
            </w:r>
            <w:r w:rsidRPr="00035FD2">
              <w:rPr>
                <w:sz w:val="22"/>
                <w:szCs w:val="22"/>
                <w:lang w:val="de-DE"/>
              </w:rPr>
              <w:br/>
            </w:r>
            <w:r w:rsidRPr="00035FD2">
              <w:rPr>
                <w:sz w:val="22"/>
                <w:szCs w:val="22"/>
                <w:lang w:val="de-DE"/>
              </w:rPr>
              <w:t xml:space="preserve"> Sign</w:t>
            </w:r>
          </w:p>
        </w:tc>
        <w:tc>
          <w:tcPr>
            <w:tcW w:w="992" w:type="dxa"/>
            <w:vMerge w:val="restart"/>
            <w:tcBorders>
              <w:top w:val="single" w:color="auto" w:sz="18" w:space="0"/>
              <w:left w:val="single" w:color="auto" w:sz="18" w:space="0"/>
              <w:right w:val="single" w:color="auto" w:sz="18" w:space="0"/>
            </w:tcBorders>
            <w:tcMar/>
          </w:tcPr>
          <w:p w:rsidRPr="00035FD2" w:rsidR="00035FD2" w:rsidP="00035FD2" w:rsidRDefault="00035FD2" w14:paraId="3F3B782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  <w:r w:rsidRPr="00035FD2">
              <w:rPr>
                <w:sz w:val="22"/>
                <w:szCs w:val="22"/>
                <w:lang w:val="de-DE"/>
              </w:rPr>
              <w:t>Datum</w:t>
            </w:r>
            <w:r w:rsidRPr="00035FD2">
              <w:rPr>
                <w:sz w:val="22"/>
                <w:szCs w:val="22"/>
                <w:lang w:val="de-DE"/>
              </w:rPr>
              <w:br/>
            </w:r>
            <w:r w:rsidRPr="00035FD2">
              <w:rPr>
                <w:sz w:val="22"/>
                <w:szCs w:val="22"/>
                <w:lang w:val="de-DE"/>
              </w:rPr>
              <w:t>Sign</w:t>
            </w:r>
          </w:p>
        </w:tc>
        <w:tc>
          <w:tcPr>
            <w:tcW w:w="993" w:type="dxa"/>
            <w:vMerge w:val="restart"/>
            <w:tcBorders>
              <w:top w:val="single" w:color="auto" w:sz="18" w:space="0"/>
              <w:left w:val="single" w:color="auto" w:sz="18" w:space="0"/>
              <w:right w:val="single" w:color="auto" w:sz="18" w:space="0"/>
            </w:tcBorders>
            <w:tcMar/>
          </w:tcPr>
          <w:p w:rsidRPr="00035FD2" w:rsidR="00035FD2" w:rsidP="00035FD2" w:rsidRDefault="00035FD2" w14:paraId="677CBC2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  <w:r w:rsidRPr="00035FD2">
              <w:rPr>
                <w:sz w:val="22"/>
                <w:szCs w:val="22"/>
                <w:lang w:val="de-DE"/>
              </w:rPr>
              <w:t>Datum</w:t>
            </w:r>
            <w:r w:rsidRPr="00035FD2">
              <w:rPr>
                <w:sz w:val="22"/>
                <w:szCs w:val="22"/>
                <w:lang w:val="de-DE"/>
              </w:rPr>
              <w:br/>
            </w:r>
            <w:r w:rsidRPr="00035FD2">
              <w:rPr>
                <w:sz w:val="22"/>
                <w:szCs w:val="22"/>
                <w:lang w:val="de-DE"/>
              </w:rPr>
              <w:t>Sign</w:t>
            </w:r>
          </w:p>
        </w:tc>
      </w:tr>
      <w:tr w:rsidRPr="00035FD2" w:rsidR="00035FD2" w:rsidTr="76EC2336" w14:paraId="25B3E1CA" w14:textId="77777777">
        <w:trPr>
          <w:cantSplit/>
          <w:trHeight w:val="275"/>
        </w:trPr>
        <w:tc>
          <w:tcPr>
            <w:tcW w:w="5530" w:type="dxa"/>
            <w:gridSpan w:val="2"/>
            <w:vMerge/>
            <w:tcBorders/>
            <w:tcMar/>
          </w:tcPr>
          <w:p w:rsidRPr="00035FD2" w:rsidR="00035FD2" w:rsidP="00035FD2" w:rsidRDefault="00035FD2" w14:paraId="69A81F6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color="auto" w:sz="18" w:space="0"/>
              <w:left w:val="single" w:color="auto" w:sz="18" w:space="0"/>
              <w:bottom w:val="single" w:color="auto" w:sz="4" w:space="0"/>
              <w:right w:val="single" w:color="auto" w:sz="18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71CA2DC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 xml:space="preserve">Grå = </w:t>
            </w:r>
            <w:proofErr w:type="gramStart"/>
            <w:r w:rsidRPr="00035FD2">
              <w:rPr>
                <w:sz w:val="22"/>
                <w:szCs w:val="22"/>
              </w:rPr>
              <w:t>för läkare</w:t>
            </w:r>
            <w:proofErr w:type="gramEnd"/>
          </w:p>
        </w:tc>
        <w:tc>
          <w:tcPr>
            <w:tcW w:w="1134" w:type="dxa"/>
            <w:vMerge/>
            <w:tcBorders/>
            <w:tcMar/>
          </w:tcPr>
          <w:p w:rsidRPr="00035FD2" w:rsidR="00035FD2" w:rsidP="00035FD2" w:rsidRDefault="00035FD2" w14:paraId="744BFAD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</w:p>
        </w:tc>
        <w:tc>
          <w:tcPr>
            <w:tcW w:w="992" w:type="dxa"/>
            <w:vMerge/>
            <w:tcBorders/>
            <w:tcMar/>
          </w:tcPr>
          <w:p w:rsidRPr="00035FD2" w:rsidR="00035FD2" w:rsidP="00035FD2" w:rsidRDefault="00035FD2" w14:paraId="21E2331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</w:p>
        </w:tc>
        <w:tc>
          <w:tcPr>
            <w:tcW w:w="993" w:type="dxa"/>
            <w:vMerge/>
            <w:tcBorders/>
            <w:tcMar/>
          </w:tcPr>
          <w:p w:rsidRPr="00035FD2" w:rsidR="00035FD2" w:rsidP="00035FD2" w:rsidRDefault="00035FD2" w14:paraId="7DCFBDD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</w:p>
        </w:tc>
      </w:tr>
      <w:tr w:rsidRPr="00035FD2" w:rsidR="00035FD2" w:rsidTr="76EC2336" w14:paraId="7FF47701" w14:textId="77777777">
        <w:trPr>
          <w:cantSplit/>
          <w:trHeight w:val="1118" w:hRule="exact"/>
        </w:trPr>
        <w:tc>
          <w:tcPr>
            <w:tcW w:w="284" w:type="dxa"/>
            <w:vMerge w:val="restart"/>
            <w:shd w:val="clear" w:color="auto" w:fill="auto"/>
            <w:tcMar/>
          </w:tcPr>
          <w:p w:rsidRPr="00035FD2" w:rsidR="00035FD2" w:rsidP="00035FD2" w:rsidRDefault="00035FD2" w14:paraId="00E9CAD8" w14:textId="77777777">
            <w:pPr>
              <w:spacing w:before="20" w:after="20" w:line="240" w:lineRule="auto"/>
              <w:ind w:left="0" w:right="0"/>
              <w:outlineLvl w:val="6"/>
              <w:rPr>
                <w:b/>
                <w:iCs/>
                <w:sz w:val="22"/>
                <w:szCs w:val="22"/>
              </w:rPr>
            </w:pPr>
            <w:r w:rsidRPr="00035FD2">
              <w:rPr>
                <w:b/>
                <w:iCs/>
                <w:sz w:val="22"/>
                <w:szCs w:val="22"/>
              </w:rPr>
              <w:t>AKUT</w:t>
            </w: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24176662" w14:textId="77777777">
            <w:pPr>
              <w:spacing w:before="20" w:after="20" w:line="240" w:lineRule="auto"/>
              <w:ind w:left="0" w:right="0"/>
              <w:outlineLvl w:val="6"/>
              <w:rPr>
                <w:iCs/>
                <w:sz w:val="22"/>
                <w:szCs w:val="22"/>
              </w:rPr>
            </w:pPr>
            <w:r w:rsidRPr="00035FD2">
              <w:rPr>
                <w:b/>
                <w:iCs/>
                <w:sz w:val="22"/>
                <w:szCs w:val="22"/>
              </w:rPr>
              <w:t>Akut koronarangiografi</w:t>
            </w:r>
            <w:r w:rsidRPr="00035FD2">
              <w:rPr>
                <w:iCs/>
                <w:sz w:val="22"/>
                <w:szCs w:val="22"/>
              </w:rPr>
              <w:t>: Vid ST-höjning, nytt vänstergrenblock</w:t>
            </w:r>
          </w:p>
          <w:p w:rsidRPr="00035FD2" w:rsidR="00035FD2" w:rsidP="00035FD2" w:rsidRDefault="00035FD2" w14:paraId="30BF93FF" w14:textId="77777777">
            <w:pPr>
              <w:spacing w:before="20" w:after="20" w:line="240" w:lineRule="auto"/>
              <w:ind w:left="0" w:right="0"/>
              <w:outlineLvl w:val="6"/>
              <w:rPr>
                <w:iCs/>
                <w:sz w:val="22"/>
                <w:szCs w:val="22"/>
              </w:rPr>
            </w:pPr>
            <w:r w:rsidRPr="00035FD2">
              <w:rPr>
                <w:iCs/>
                <w:sz w:val="22"/>
                <w:szCs w:val="22"/>
              </w:rPr>
              <w:t xml:space="preserve">Övriga gör angio senare om ej </w:t>
            </w:r>
            <w:proofErr w:type="spellStart"/>
            <w:r w:rsidRPr="00035FD2">
              <w:rPr>
                <w:iCs/>
                <w:sz w:val="22"/>
                <w:szCs w:val="22"/>
              </w:rPr>
              <w:t>kardiogen</w:t>
            </w:r>
            <w:proofErr w:type="spellEnd"/>
            <w:r w:rsidRPr="00035FD2">
              <w:rPr>
                <w:iCs/>
                <w:sz w:val="22"/>
                <w:szCs w:val="22"/>
              </w:rPr>
              <w:t xml:space="preserve"> chock, livshotande arytmier, svår </w:t>
            </w:r>
            <w:proofErr w:type="spellStart"/>
            <w:r w:rsidRPr="00035FD2">
              <w:rPr>
                <w:iCs/>
                <w:sz w:val="22"/>
                <w:szCs w:val="22"/>
              </w:rPr>
              <w:t>ischemi</w:t>
            </w:r>
            <w:proofErr w:type="spellEnd"/>
            <w:r w:rsidRPr="00035FD2">
              <w:rPr>
                <w:iCs/>
                <w:sz w:val="22"/>
                <w:szCs w:val="22"/>
              </w:rPr>
              <w:t>.</w:t>
            </w:r>
          </w:p>
          <w:p w:rsidRPr="00035FD2" w:rsidR="00035FD2" w:rsidP="00035FD2" w:rsidRDefault="00035FD2" w14:paraId="409D6D2C" w14:textId="77777777">
            <w:pPr>
              <w:spacing w:before="20" w:after="20" w:line="240" w:lineRule="auto"/>
              <w:ind w:left="0" w:right="0"/>
              <w:outlineLvl w:val="6"/>
              <w:rPr>
                <w:iCs/>
                <w:sz w:val="22"/>
                <w:szCs w:val="22"/>
              </w:rPr>
            </w:pPr>
            <w:proofErr w:type="spellStart"/>
            <w:r w:rsidRPr="00035FD2">
              <w:rPr>
                <w:i/>
                <w:iCs/>
                <w:sz w:val="22"/>
                <w:szCs w:val="22"/>
              </w:rPr>
              <w:t>Mequal</w:t>
            </w:r>
            <w:proofErr w:type="spellEnd"/>
            <w:r w:rsidRPr="00035FD2">
              <w:rPr>
                <w:i/>
                <w:iCs/>
                <w:sz w:val="22"/>
                <w:szCs w:val="22"/>
              </w:rPr>
              <w:t>/Röntgensystemet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727216C6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035FD2" w:rsidP="00035FD2" w:rsidRDefault="00035FD2" w14:paraId="1DE08DBD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  <w:tcMar/>
          </w:tcPr>
          <w:p w:rsidRPr="00035FD2" w:rsidR="00035FD2" w:rsidP="00035FD2" w:rsidRDefault="00035FD2" w14:paraId="4AAA3D0A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 w:val="22"/>
                <w:szCs w:val="22"/>
              </w:rPr>
            </w:pPr>
          </w:p>
        </w:tc>
      </w:tr>
      <w:tr w:rsidRPr="00035FD2" w:rsidR="00035FD2" w:rsidTr="76EC2336" w14:paraId="56CA2201" w14:textId="77777777">
        <w:trPr>
          <w:cantSplit/>
          <w:trHeight w:val="545"/>
        </w:trPr>
        <w:tc>
          <w:tcPr>
            <w:tcW w:w="284" w:type="dxa"/>
            <w:vMerge/>
            <w:tcMar/>
          </w:tcPr>
          <w:p w:rsidRPr="00035FD2" w:rsidR="00035FD2" w:rsidP="00035FD2" w:rsidRDefault="00035FD2" w14:paraId="6086616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1E5409A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 xml:space="preserve">Annan genes? </w:t>
            </w:r>
            <w:r w:rsidRPr="00035FD2">
              <w:rPr>
                <w:sz w:val="22"/>
                <w:szCs w:val="22"/>
              </w:rPr>
              <w:t>Behov av UCG? CT hjärna? CT thorax och buk?</w:t>
            </w:r>
          </w:p>
          <w:p w:rsidRPr="00035FD2" w:rsidR="00035FD2" w:rsidP="00035FD2" w:rsidRDefault="00035FD2" w14:paraId="190440D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Melior/Röntgensystemet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533734E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035FD2" w:rsidP="00035FD2" w:rsidRDefault="00035FD2" w14:paraId="07F5EE8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  <w:tcMar/>
          </w:tcPr>
          <w:p w:rsidRPr="00035FD2" w:rsidR="00035FD2" w:rsidP="00035FD2" w:rsidRDefault="00035FD2" w14:paraId="00CD15C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29C7B6E3" w14:textId="77777777">
        <w:trPr>
          <w:cantSplit/>
          <w:trHeight w:val="1827"/>
        </w:trPr>
        <w:tc>
          <w:tcPr>
            <w:tcW w:w="284" w:type="dxa"/>
            <w:vMerge/>
            <w:tcMar/>
          </w:tcPr>
          <w:p w:rsidRPr="00035FD2" w:rsidR="00035FD2" w:rsidP="00035FD2" w:rsidRDefault="00035FD2" w14:paraId="2387539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199F656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Inläggning</w:t>
            </w:r>
          </w:p>
          <w:p w:rsidRPr="00035FD2" w:rsidR="00035FD2" w:rsidP="00035FD2" w:rsidRDefault="00035FD2" w14:paraId="1302298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Hjärtstopp utanför sjukhus</w:t>
            </w:r>
          </w:p>
          <w:p w:rsidRPr="00035FD2" w:rsidR="00035FD2" w:rsidP="00035FD2" w:rsidRDefault="00035FD2" w14:paraId="5500560B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IVA – vid sänkt medvetande (HIA hemavdelning)</w:t>
            </w:r>
          </w:p>
          <w:p w:rsidRPr="00035FD2" w:rsidR="00035FD2" w:rsidP="00035FD2" w:rsidRDefault="00035FD2" w14:paraId="08F1C5B5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HIA – vakna patienter</w:t>
            </w:r>
          </w:p>
          <w:p w:rsidRPr="00035FD2" w:rsidR="00035FD2" w:rsidP="00035FD2" w:rsidRDefault="00035FD2" w14:paraId="3E3A5ED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Hjärtstopp på sjukhus</w:t>
            </w:r>
          </w:p>
          <w:p w:rsidRPr="00035FD2" w:rsidR="00035FD2" w:rsidP="00035FD2" w:rsidRDefault="00035FD2" w14:paraId="6055066A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IVA – vid sänkt medvetande</w:t>
            </w:r>
          </w:p>
          <w:p w:rsidRPr="00035FD2" w:rsidR="00035FD2" w:rsidP="00035FD2" w:rsidRDefault="00035FD2" w14:paraId="38E40612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Övriga: Från fall till fall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1EC9BA2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035FD2" w:rsidP="00035FD2" w:rsidRDefault="00035FD2" w14:paraId="3BF74D4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  <w:tcMar/>
          </w:tcPr>
          <w:p w:rsidRPr="00035FD2" w:rsidR="00035FD2" w:rsidP="00035FD2" w:rsidRDefault="00035FD2" w14:paraId="195D425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673242DB" w14:textId="77777777">
        <w:trPr>
          <w:cantSplit/>
          <w:trHeight w:val="537"/>
        </w:trPr>
        <w:tc>
          <w:tcPr>
            <w:tcW w:w="284" w:type="dxa"/>
            <w:vMerge/>
            <w:tcMar/>
          </w:tcPr>
          <w:p w:rsidRPr="00035FD2" w:rsidR="00035FD2" w:rsidP="00035FD2" w:rsidRDefault="00035FD2" w14:paraId="6DBFF8C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78B7F41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Dokumentera att standardvårdplan används</w:t>
            </w:r>
            <w:r w:rsidRPr="00035FD2">
              <w:rPr>
                <w:bCs/>
                <w:i/>
                <w:sz w:val="22"/>
                <w:szCs w:val="22"/>
              </w:rPr>
              <w:br/>
            </w:r>
            <w:r w:rsidRPr="00035FD2">
              <w:rPr>
                <w:bCs/>
                <w:i/>
                <w:iCs/>
                <w:sz w:val="22"/>
                <w:szCs w:val="22"/>
              </w:rPr>
              <w:t>Planering/ Standardvårdplan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441BCB5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035FD2" w:rsidP="00035FD2" w:rsidRDefault="00035FD2" w14:paraId="79543F8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  <w:tcMar/>
          </w:tcPr>
          <w:p w:rsidRPr="00035FD2" w:rsidR="00035FD2" w:rsidP="00035FD2" w:rsidRDefault="00035FD2" w14:paraId="30166BC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4422993E" w14:textId="77777777">
        <w:trPr>
          <w:cantSplit/>
          <w:trHeight w:val="310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0E3BABE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035FD2" w:rsidP="00035FD2" w:rsidRDefault="00035FD2" w14:paraId="223F207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Registrera patienten i Svenska Hjärt-lungräddningsregistret</w:t>
            </w:r>
          </w:p>
        </w:tc>
        <w:tc>
          <w:tcPr>
            <w:tcW w:w="1134" w:type="dxa"/>
            <w:tcMar/>
          </w:tcPr>
          <w:p w:rsidRPr="00035FD2" w:rsidR="00035FD2" w:rsidP="00035FD2" w:rsidRDefault="00035FD2" w14:paraId="6ACDB47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035FD2" w:rsidP="00035FD2" w:rsidRDefault="00035FD2" w14:paraId="7090683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Mar/>
          </w:tcPr>
          <w:p w:rsidRPr="00035FD2" w:rsidR="00035FD2" w:rsidP="00035FD2" w:rsidRDefault="00035FD2" w14:paraId="6EFB922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2ED2D69A" w14:textId="77777777">
        <w:trPr>
          <w:cantSplit/>
          <w:trHeight w:val="1293" w:hRule="exact"/>
        </w:trPr>
        <w:tc>
          <w:tcPr>
            <w:tcW w:w="284" w:type="dxa"/>
            <w:vMerge w:val="restart"/>
            <w:tcMar/>
          </w:tcPr>
          <w:p w:rsidRPr="00035FD2" w:rsidR="00035FD2" w:rsidP="00035FD2" w:rsidRDefault="00035FD2" w14:paraId="7E5DA67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I</w:t>
            </w:r>
          </w:p>
          <w:p w:rsidRPr="00035FD2" w:rsidR="00035FD2" w:rsidP="00035FD2" w:rsidRDefault="00035FD2" w14:paraId="69C8970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V</w:t>
            </w:r>
          </w:p>
          <w:p w:rsidRPr="00035FD2" w:rsidR="00035FD2" w:rsidP="00035FD2" w:rsidRDefault="00035FD2" w14:paraId="4F57839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A</w:t>
            </w:r>
          </w:p>
          <w:p w:rsidRPr="00035FD2" w:rsidR="00035FD2" w:rsidP="00035FD2" w:rsidRDefault="00035FD2" w14:paraId="6B604F0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68C5E16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0A65A02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77BE1A0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52F8CC1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2DBB6B7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0A15D85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031A73D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28DA522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5A8E563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218F829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199163D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79B04DE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7BA8869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0B40C87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4F5672B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427AA96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76C1714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762314E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I</w:t>
            </w:r>
          </w:p>
          <w:p w:rsidRPr="00035FD2" w:rsidR="00035FD2" w:rsidP="00035FD2" w:rsidRDefault="00035FD2" w14:paraId="3AE665B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V</w:t>
            </w:r>
          </w:p>
          <w:p w:rsidRPr="00035FD2" w:rsidR="00035FD2" w:rsidP="00035FD2" w:rsidRDefault="00035FD2" w14:paraId="33D82DE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A</w:t>
            </w:r>
          </w:p>
          <w:p w:rsidRPr="00035FD2" w:rsidR="00035FD2" w:rsidP="00035FD2" w:rsidRDefault="00035FD2" w14:paraId="0766321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769C6C2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035FD2" w:rsidP="00035FD2" w:rsidRDefault="00035FD2" w14:paraId="69EDFF2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035FD2" w:rsidP="00035FD2" w:rsidRDefault="00035FD2" w14:paraId="6A62D6C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Respirator till alla medvetandesänkta, minst ett dygn</w:t>
            </w:r>
          </w:p>
          <w:p w:rsidRPr="00035FD2" w:rsidR="00035FD2" w:rsidP="00035FD2" w:rsidRDefault="00035FD2" w14:paraId="6CD69F6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Temp &lt;37,7. Aktiv temperatursänkning om temp </w:t>
            </w:r>
            <w:r w:rsidRPr="00035FD2">
              <w:rPr>
                <w:szCs w:val="20"/>
              </w:rPr>
              <w:t>≥</w:t>
            </w:r>
            <w:r w:rsidRPr="00035FD2">
              <w:rPr>
                <w:bCs/>
                <w:sz w:val="22"/>
                <w:szCs w:val="22"/>
              </w:rPr>
              <w:t>37,8 grader.</w:t>
            </w:r>
          </w:p>
          <w:p w:rsidRPr="00035FD2" w:rsidR="00035FD2" w:rsidP="00035FD2" w:rsidRDefault="00035FD2" w14:paraId="00AE301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P-glukos hålls 6-10 </w:t>
            </w:r>
            <w:proofErr w:type="spellStart"/>
            <w:r w:rsidRPr="00035FD2">
              <w:rPr>
                <w:bCs/>
                <w:sz w:val="22"/>
                <w:szCs w:val="22"/>
              </w:rPr>
              <w:t>mmol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/l. </w:t>
            </w:r>
          </w:p>
          <w:p w:rsidRPr="00035FD2" w:rsidR="00035FD2" w:rsidP="00035FD2" w:rsidRDefault="00035FD2" w14:paraId="357713E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Normal </w:t>
            </w:r>
            <w:proofErr w:type="spellStart"/>
            <w:r w:rsidRPr="00035FD2">
              <w:rPr>
                <w:bCs/>
                <w:sz w:val="22"/>
                <w:szCs w:val="22"/>
              </w:rPr>
              <w:t>oxygenering</w:t>
            </w:r>
            <w:proofErr w:type="spellEnd"/>
            <w:r w:rsidRPr="00035FD2">
              <w:rPr>
                <w:bCs/>
                <w:sz w:val="22"/>
                <w:szCs w:val="22"/>
              </w:rPr>
              <w:t>.</w:t>
            </w:r>
          </w:p>
          <w:p w:rsidRPr="00035FD2" w:rsidR="00035FD2" w:rsidP="00035FD2" w:rsidRDefault="00035FD2" w14:paraId="34437E4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Remifental föredras</w:t>
            </w:r>
          </w:p>
        </w:tc>
        <w:tc>
          <w:tcPr>
            <w:tcW w:w="1134" w:type="dxa"/>
            <w:tcMar/>
          </w:tcPr>
          <w:p w:rsidRPr="00035FD2" w:rsidR="00035FD2" w:rsidP="00035FD2" w:rsidRDefault="00035FD2" w14:paraId="1C513F2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035FD2" w:rsidP="00035FD2" w:rsidRDefault="00035FD2" w14:paraId="73F11D6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Mar/>
          </w:tcPr>
          <w:p w:rsidRPr="00035FD2" w:rsidR="00035FD2" w:rsidP="00035FD2" w:rsidRDefault="00035FD2" w14:paraId="0400D40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0C5F630B" w14:textId="77777777">
        <w:trPr>
          <w:cantSplit/>
          <w:trHeight w:val="292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697FA56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035FD2" w:rsidP="00035FD2" w:rsidRDefault="00035FD2" w14:paraId="60F9BAA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proofErr w:type="spellStart"/>
            <w:r w:rsidRPr="00035FD2">
              <w:rPr>
                <w:b/>
                <w:bCs/>
                <w:sz w:val="22"/>
                <w:szCs w:val="22"/>
              </w:rPr>
              <w:t>Shivering</w:t>
            </w:r>
            <w:proofErr w:type="spellEnd"/>
            <w:r w:rsidRPr="00035FD2">
              <w:rPr>
                <w:b/>
                <w:bCs/>
                <w:sz w:val="22"/>
                <w:szCs w:val="22"/>
              </w:rPr>
              <w:t xml:space="preserve">? </w:t>
            </w:r>
            <w:r w:rsidRPr="00035FD2">
              <w:rPr>
                <w:sz w:val="22"/>
                <w:szCs w:val="22"/>
              </w:rPr>
              <w:t>Behandling se riktlinje: Hjärtstopp – eftervård för vuxna.</w:t>
            </w:r>
          </w:p>
        </w:tc>
        <w:tc>
          <w:tcPr>
            <w:tcW w:w="1134" w:type="dxa"/>
            <w:tcMar/>
          </w:tcPr>
          <w:p w:rsidRPr="00035FD2" w:rsidR="00035FD2" w:rsidP="00035FD2" w:rsidRDefault="00035FD2" w14:paraId="677BA9F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035FD2" w:rsidP="00035FD2" w:rsidRDefault="00035FD2" w14:paraId="0E34FD4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Mar/>
          </w:tcPr>
          <w:p w:rsidRPr="00035FD2" w:rsidR="00035FD2" w:rsidP="00035FD2" w:rsidRDefault="00035FD2" w14:paraId="21E5EA6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22CA7267" w14:textId="77777777">
        <w:trPr>
          <w:cantSplit/>
          <w:trHeight w:val="1560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426751B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035FD2" w:rsidP="00035FD2" w:rsidRDefault="00035FD2" w14:paraId="10B7E16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EKG</w:t>
            </w:r>
            <w:r w:rsidRPr="00035FD2">
              <w:rPr>
                <w:bCs/>
                <w:sz w:val="22"/>
                <w:szCs w:val="22"/>
              </w:rPr>
              <w:t>: Lagras dagligen de första 3 dagarna + vid arytmi/symtom</w:t>
            </w:r>
          </w:p>
          <w:p w:rsidRPr="00035FD2" w:rsidR="00035FD2" w:rsidP="00035FD2" w:rsidRDefault="00035FD2" w14:paraId="7950190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Prover</w:t>
            </w:r>
            <w:r w:rsidRPr="00035FD2">
              <w:rPr>
                <w:bCs/>
                <w:sz w:val="22"/>
                <w:szCs w:val="22"/>
              </w:rPr>
              <w:t xml:space="preserve">: Troponin 0, 3, 6 timmar. </w:t>
            </w:r>
            <w:proofErr w:type="spellStart"/>
            <w:r w:rsidRPr="00035FD2">
              <w:rPr>
                <w:bCs/>
                <w:sz w:val="22"/>
                <w:szCs w:val="22"/>
              </w:rPr>
              <w:t>Blodgas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 akut. H1, P4, CRP dagligen första 3 dagarna. Övriga prover på ordination.</w:t>
            </w:r>
          </w:p>
          <w:p w:rsidRPr="00035FD2" w:rsidR="00035FD2" w:rsidP="00035FD2" w:rsidRDefault="00035FD2" w14:paraId="10DCA96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Hjärnskademarkör</w:t>
            </w:r>
            <w:r w:rsidRPr="00035FD2">
              <w:rPr>
                <w:bCs/>
                <w:sz w:val="22"/>
                <w:szCs w:val="22"/>
              </w:rPr>
              <w:t>: NSE. Tas 24, 48 och 72 timmar efter hjärtstopp om fortfarande medvetslös.</w:t>
            </w:r>
          </w:p>
          <w:p w:rsidRPr="00035FD2" w:rsidR="00035FD2" w:rsidP="00035FD2" w:rsidRDefault="00035FD2" w14:paraId="7C5BFDD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Mar/>
          </w:tcPr>
          <w:p w:rsidRPr="00035FD2" w:rsidR="00035FD2" w:rsidP="00035FD2" w:rsidRDefault="00035FD2" w14:paraId="7025A24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035FD2" w:rsidP="00035FD2" w:rsidRDefault="00035FD2" w14:paraId="6ED0609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Mar/>
          </w:tcPr>
          <w:p w:rsidRPr="00035FD2" w:rsidR="00035FD2" w:rsidP="00035FD2" w:rsidRDefault="00035FD2" w14:paraId="4B15EA4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7586A26B" w14:textId="77777777">
        <w:trPr>
          <w:cantSplit/>
          <w:trHeight w:val="1086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4B93988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784E8AD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proofErr w:type="spellStart"/>
            <w:r w:rsidRPr="00035FD2">
              <w:rPr>
                <w:b/>
                <w:bCs/>
                <w:sz w:val="22"/>
                <w:szCs w:val="22"/>
              </w:rPr>
              <w:t>Rtg</w:t>
            </w:r>
            <w:proofErr w:type="spellEnd"/>
            <w:r w:rsidRPr="00035FD2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35FD2">
              <w:rPr>
                <w:b/>
                <w:bCs/>
                <w:sz w:val="22"/>
                <w:szCs w:val="22"/>
              </w:rPr>
              <w:t>pulm</w:t>
            </w:r>
            <w:proofErr w:type="spellEnd"/>
            <w:r w:rsidRPr="00035FD2">
              <w:rPr>
                <w:b/>
                <w:bCs/>
                <w:sz w:val="22"/>
                <w:szCs w:val="22"/>
              </w:rPr>
              <w:t xml:space="preserve"> – </w:t>
            </w:r>
            <w:r w:rsidRPr="00035FD2">
              <w:rPr>
                <w:bCs/>
                <w:sz w:val="22"/>
                <w:szCs w:val="22"/>
              </w:rPr>
              <w:t>Revbensfraktur? Pneumothorax? Aspiration?</w:t>
            </w:r>
          </w:p>
          <w:p w:rsidRPr="00035FD2" w:rsidR="00035FD2" w:rsidP="00035FD2" w:rsidRDefault="00035FD2" w14:paraId="78305AB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CT hjärna</w:t>
            </w:r>
            <w:r w:rsidRPr="00035FD2">
              <w:rPr>
                <w:bCs/>
                <w:sz w:val="22"/>
                <w:szCs w:val="22"/>
              </w:rPr>
              <w:t xml:space="preserve"> – övervägs dygn 1 om ej gjorts akut</w:t>
            </w:r>
          </w:p>
          <w:p w:rsidRPr="00035FD2" w:rsidR="00035FD2" w:rsidP="00035FD2" w:rsidRDefault="00035FD2" w14:paraId="7215738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MRT</w:t>
            </w:r>
            <w:r w:rsidRPr="00035FD2">
              <w:rPr>
                <w:bCs/>
                <w:sz w:val="22"/>
                <w:szCs w:val="22"/>
              </w:rPr>
              <w:t xml:space="preserve"> övervägs dag 3-5 om fortfarande medvetandesänkt</w:t>
            </w:r>
          </w:p>
          <w:p w:rsidRPr="00035FD2" w:rsidR="00035FD2" w:rsidP="00035FD2" w:rsidRDefault="00035FD2" w14:paraId="3BFCDEE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6F00F37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12887C5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1915D48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2BB38C54" w14:textId="77777777">
        <w:trPr>
          <w:cantSplit/>
          <w:trHeight w:val="1058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4911D43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4C07FB4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Kardiologbedömning</w:t>
            </w:r>
            <w:r w:rsidRPr="00035FD2">
              <w:rPr>
                <w:bCs/>
                <w:sz w:val="22"/>
                <w:szCs w:val="22"/>
              </w:rPr>
              <w:t xml:space="preserve"> akut eller vid nästa ordinarie rond</w:t>
            </w:r>
          </w:p>
          <w:p w:rsidRPr="00035FD2" w:rsidR="00035FD2" w:rsidP="00035FD2" w:rsidRDefault="00035FD2" w14:paraId="693ED74F" w14:textId="77777777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Ekokardiografi</w:t>
            </w:r>
          </w:p>
          <w:p w:rsidRPr="00035FD2" w:rsidR="00035FD2" w:rsidP="00035FD2" w:rsidRDefault="00035FD2" w14:paraId="2AD6E4B7" w14:textId="77777777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Daganteckning om förlopp, genes, planering.</w:t>
            </w:r>
          </w:p>
          <w:p w:rsidRPr="00035FD2" w:rsidR="00035FD2" w:rsidP="00035FD2" w:rsidRDefault="00035FD2" w14:paraId="1111135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 w:val="22"/>
                <w:szCs w:val="22"/>
              </w:rPr>
            </w:pPr>
            <w:proofErr w:type="spellStart"/>
            <w:r w:rsidRPr="00035FD2">
              <w:rPr>
                <w:i/>
                <w:iCs/>
                <w:sz w:val="22"/>
                <w:szCs w:val="22"/>
              </w:rPr>
              <w:t>Mequal</w:t>
            </w:r>
            <w:proofErr w:type="spellEnd"/>
            <w:r w:rsidRPr="00035FD2">
              <w:rPr>
                <w:i/>
                <w:iCs/>
                <w:sz w:val="22"/>
                <w:szCs w:val="22"/>
              </w:rPr>
              <w:t>/Melior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5720397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0A4A496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5EEFAC5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4061AC05" w14:textId="77777777">
        <w:trPr>
          <w:cantSplit/>
          <w:trHeight w:val="926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221B3C9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09F16BE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Neurologstatus</w:t>
            </w:r>
            <w:r w:rsidRPr="00035FD2">
              <w:rPr>
                <w:bCs/>
                <w:sz w:val="22"/>
                <w:szCs w:val="22"/>
              </w:rPr>
              <w:t xml:space="preserve"> dagligen av IVA-läkare</w:t>
            </w:r>
          </w:p>
          <w:p w:rsidRPr="00035FD2" w:rsidR="00035FD2" w:rsidP="00035FD2" w:rsidRDefault="00035FD2" w14:paraId="0DC4D24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Medvetandegrad, andning. Pupill-, </w:t>
            </w:r>
            <w:proofErr w:type="spellStart"/>
            <w:r w:rsidRPr="00035FD2">
              <w:rPr>
                <w:bCs/>
                <w:sz w:val="22"/>
                <w:szCs w:val="22"/>
              </w:rPr>
              <w:t>korneal</w:t>
            </w:r>
            <w:proofErr w:type="spellEnd"/>
            <w:r w:rsidRPr="00035FD2">
              <w:rPr>
                <w:bCs/>
                <w:sz w:val="22"/>
                <w:szCs w:val="22"/>
              </w:rPr>
              <w:t>-, svalg- och hostreflex</w:t>
            </w:r>
          </w:p>
          <w:p w:rsidRPr="00035FD2" w:rsidR="00035FD2" w:rsidP="00035FD2" w:rsidRDefault="00035FD2" w14:paraId="52C406C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Melior, daganteckning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4545968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19AB96E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66C8CCB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47F5E043" w14:textId="77777777">
        <w:trPr>
          <w:cantSplit/>
          <w:trHeight w:val="1172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7E11101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6FA3E94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EEG</w:t>
            </w:r>
          </w:p>
          <w:p w:rsidRPr="00035FD2" w:rsidR="00035FD2" w:rsidP="00035FD2" w:rsidRDefault="00035FD2" w14:paraId="7E38F9DE" w14:textId="77777777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Vid kramper</w:t>
            </w:r>
          </w:p>
          <w:p w:rsidRPr="00035FD2" w:rsidR="00035FD2" w:rsidP="00035FD2" w:rsidRDefault="00035FD2" w14:paraId="6AD6B8F3" w14:textId="77777777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Vardagsförmiddag efter </w:t>
            </w:r>
            <w:proofErr w:type="spellStart"/>
            <w:r w:rsidRPr="00035FD2">
              <w:rPr>
                <w:bCs/>
                <w:sz w:val="22"/>
                <w:szCs w:val="22"/>
              </w:rPr>
              <w:t>normotermi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 om medvetandesänkt</w:t>
            </w:r>
          </w:p>
          <w:p w:rsidRPr="00035FD2" w:rsidR="00035FD2" w:rsidP="00035FD2" w:rsidRDefault="00035FD2" w14:paraId="4A82337E" w14:textId="77777777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Förmiddag 48-72 </w:t>
            </w:r>
            <w:proofErr w:type="spellStart"/>
            <w:r w:rsidRPr="00035FD2">
              <w:rPr>
                <w:bCs/>
                <w:sz w:val="22"/>
                <w:szCs w:val="22"/>
              </w:rPr>
              <w:t>tim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 efter hjärtstopp om fortfarande medvetandesänkt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7FFE544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5AF4B42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78B1617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3257A457" w14:textId="77777777">
        <w:trPr>
          <w:cantSplit/>
          <w:trHeight w:val="1416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3EA93AE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7D44FA6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Neurologbedömning</w:t>
            </w:r>
          </w:p>
          <w:p w:rsidRPr="00035FD2" w:rsidR="00035FD2" w:rsidP="00035FD2" w:rsidRDefault="00035FD2" w14:paraId="5A47C08C" w14:textId="77777777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Vid behov – vid </w:t>
            </w:r>
            <w:proofErr w:type="gramStart"/>
            <w:r w:rsidRPr="00035FD2">
              <w:rPr>
                <w:bCs/>
                <w:sz w:val="22"/>
                <w:szCs w:val="22"/>
              </w:rPr>
              <w:t>t.ex.</w:t>
            </w:r>
            <w:proofErr w:type="gramEnd"/>
            <w:r w:rsidRPr="00035FD2">
              <w:rPr>
                <w:bCs/>
                <w:sz w:val="22"/>
                <w:szCs w:val="22"/>
              </w:rPr>
              <w:t xml:space="preserve"> kramper</w:t>
            </w:r>
          </w:p>
          <w:p w:rsidRPr="00035FD2" w:rsidR="00035FD2" w:rsidP="00035FD2" w:rsidRDefault="00035FD2" w14:paraId="0DB2A76F" w14:textId="77777777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Prognosbedömning tidigast 72 timmar efter hjärtstopp om fortsatt medvetandesänkt – sedativa borta minst 12 timmar före bedömning</w:t>
            </w:r>
          </w:p>
          <w:p w:rsidRPr="00035FD2" w:rsidR="00035FD2" w:rsidP="00035FD2" w:rsidRDefault="00035FD2" w14:paraId="19CE085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Melior, daganteckning</w:t>
            </w:r>
          </w:p>
          <w:p w:rsidRPr="00035FD2" w:rsidR="00035FD2" w:rsidP="00035FD2" w:rsidRDefault="00035FD2" w14:paraId="1023DD1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4AE54DC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59E60C1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696A695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0437AD07" w14:textId="77777777">
        <w:trPr>
          <w:cantSplit/>
          <w:trHeight w:val="488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67487BD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62C4BA7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Prognosbedömning se riktlinjen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3031E6E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05751CC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78DE538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6486F470" w14:textId="77777777">
        <w:trPr>
          <w:cantSplit/>
          <w:trHeight w:val="853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66F59B9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775DE21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Planera fortsatt vård</w:t>
            </w:r>
            <w:r w:rsidRPr="00035FD2">
              <w:rPr>
                <w:sz w:val="22"/>
                <w:szCs w:val="22"/>
              </w:rPr>
              <w:t xml:space="preserve"> – beroende på genes, patientens tillstånd mm</w:t>
            </w:r>
          </w:p>
          <w:p w:rsidRPr="00035FD2" w:rsidR="00035FD2" w:rsidP="00035FD2" w:rsidRDefault="00035FD2" w14:paraId="67B77314" w14:textId="77777777">
            <w:pPr>
              <w:numPr>
                <w:ilvl w:val="0"/>
                <w:numId w:val="25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HIA/Vårdavdelning/Rehab</w:t>
            </w:r>
          </w:p>
          <w:p w:rsidRPr="00035FD2" w:rsidR="00035FD2" w:rsidP="00035FD2" w:rsidRDefault="00035FD2" w14:paraId="03C6C7A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Melior, daganteckning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7BE6B93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5D5B975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1DC9DF4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="76EC2336" w:rsidTr="76EC2336" w14:paraId="553E85D9">
        <w:trPr>
          <w:cantSplit/>
          <w:trHeight w:val="853"/>
        </w:trPr>
        <w:tc>
          <w:tcPr>
            <w:tcW w:w="284" w:type="dxa"/>
            <w:tcMar/>
          </w:tcPr>
          <w:p w:rsidR="76EC2336" w:rsidP="76EC2336" w:rsidRDefault="76EC2336" w14:paraId="647AABD8" w14:textId="08975E74">
            <w:pPr>
              <w:pStyle w:val="Normal"/>
              <w:spacing w:line="240" w:lineRule="auto"/>
              <w:rPr>
                <w:b w:val="1"/>
                <w:bCs w:val="1"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="4DE86C03" w:rsidP="76EC2336" w:rsidRDefault="4DE86C03" w14:paraId="231A1F82" w14:textId="3D8F0992">
            <w:pPr>
              <w:pStyle w:val="Normal"/>
              <w:spacing w:after="120" w:line="288" w:lineRule="auto"/>
              <w:ind w:left="0" w:right="868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sv-SE"/>
              </w:rPr>
            </w:pPr>
            <w:r w:rsidRPr="76EC2336" w:rsidR="4DE86C03">
              <w:rPr>
                <w:b w:val="1"/>
                <w:bCs w:val="1"/>
                <w:sz w:val="22"/>
                <w:szCs w:val="22"/>
              </w:rPr>
              <w:t xml:space="preserve">Vid dålig prognos: </w:t>
            </w:r>
            <w:r w:rsidRPr="76EC2336" w:rsidR="4DE86C03">
              <w:rPr>
                <w:b w:val="0"/>
                <w:bCs w:val="0"/>
                <w:sz w:val="22"/>
                <w:szCs w:val="22"/>
              </w:rPr>
              <w:t xml:space="preserve">Ta </w:t>
            </w:r>
            <w:r w:rsidRPr="76EC2336" w:rsidR="4DE86C03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ställning till </w:t>
            </w:r>
            <w:r w:rsidRPr="76EC2336" w:rsidR="4DE86C03">
              <w:rPr>
                <w:rFonts w:ascii="Times New Roman" w:hAnsi="Times New Roman" w:eastAsia="Times New Roman" w:cs="Times New Roman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donation</w:t>
            </w:r>
            <w:r w:rsidRPr="76EC2336" w:rsidR="4DE86C03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. Följ riktlinjen: </w:t>
            </w:r>
            <w:hyperlink r:id="R1b20c7ab68004fdd">
              <w:r w:rsidRPr="76EC2336" w:rsidR="4DE86C03">
                <w:rPr>
                  <w:rStyle w:val="Hyperl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sz w:val="24"/>
                  <w:szCs w:val="24"/>
                  <w:lang w:val="sv-SE"/>
                </w:rPr>
                <w:t>Organ- och vävnadsdonation vid SÄS (vgregion.se)</w:t>
              </w:r>
            </w:hyperlink>
          </w:p>
          <w:p w:rsidR="76EC2336" w:rsidP="76EC2336" w:rsidRDefault="76EC2336" w14:paraId="4A466AD4" w14:textId="150FC524">
            <w:pPr>
              <w:pStyle w:val="Normal"/>
              <w:spacing w:line="240" w:lineRule="auto"/>
              <w:ind w:left="0"/>
              <w:rPr>
                <w:b w:val="1"/>
                <w:bCs w:val="1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="76EC2336" w:rsidP="76EC2336" w:rsidRDefault="76EC2336" w14:paraId="207C83AD" w14:textId="70F7DB0D">
            <w:pPr>
              <w:pStyle w:val="Normal"/>
              <w:spacing w:line="240" w:lineRule="auto"/>
              <w:rPr>
                <w:b w:val="1"/>
                <w:bCs w:val="1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="76EC2336" w:rsidP="76EC2336" w:rsidRDefault="76EC2336" w14:paraId="2D72C633" w14:textId="7787A33C">
            <w:pPr>
              <w:pStyle w:val="Normal"/>
              <w:spacing w:line="240" w:lineRule="auto"/>
              <w:rPr>
                <w:b w:val="1"/>
                <w:bCs w:val="1"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808080" w:themeFill="background1" w:themeFillShade="80"/>
            <w:tcMar/>
          </w:tcPr>
          <w:p w:rsidR="76EC2336" w:rsidP="76EC2336" w:rsidRDefault="76EC2336" w14:paraId="1AF617E2" w14:textId="709C58F0">
            <w:pPr>
              <w:pStyle w:val="Normal"/>
              <w:spacing w:line="240" w:lineRule="auto"/>
              <w:rPr>
                <w:b w:val="1"/>
                <w:bCs w:val="1"/>
                <w:sz w:val="22"/>
                <w:szCs w:val="22"/>
              </w:rPr>
            </w:pPr>
          </w:p>
        </w:tc>
      </w:tr>
      <w:tr w:rsidRPr="00035FD2" w:rsidR="00035FD2" w:rsidTr="76EC2336" w14:paraId="20001ECC" w14:textId="77777777">
        <w:trPr>
          <w:cantSplit/>
          <w:trHeight w:val="295"/>
        </w:trPr>
        <w:tc>
          <w:tcPr>
            <w:tcW w:w="284" w:type="dxa"/>
            <w:vMerge w:val="restart"/>
            <w:shd w:val="clear" w:color="auto" w:fill="auto"/>
            <w:tcMar/>
          </w:tcPr>
          <w:p w:rsidRPr="00035FD2" w:rsidR="00035FD2" w:rsidP="00035FD2" w:rsidRDefault="00035FD2" w14:paraId="285C6A7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A</w:t>
            </w:r>
          </w:p>
          <w:p w:rsidRPr="00035FD2" w:rsidR="00035FD2" w:rsidP="00035FD2" w:rsidRDefault="00035FD2" w14:paraId="7C6E3CA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V</w:t>
            </w:r>
          </w:p>
          <w:p w:rsidRPr="00035FD2" w:rsidR="00035FD2" w:rsidP="00035FD2" w:rsidRDefault="00035FD2" w14:paraId="2C19236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D</w:t>
            </w:r>
          </w:p>
          <w:p w:rsidRPr="00035FD2" w:rsidR="00035FD2" w:rsidP="00035FD2" w:rsidRDefault="00035FD2" w14:paraId="5B6F75A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E</w:t>
            </w:r>
          </w:p>
          <w:p w:rsidRPr="00035FD2" w:rsidR="00035FD2" w:rsidP="00035FD2" w:rsidRDefault="00035FD2" w14:paraId="5E00E4E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L</w:t>
            </w:r>
          </w:p>
          <w:p w:rsidRPr="00035FD2" w:rsidR="00035FD2" w:rsidP="00035FD2" w:rsidRDefault="00035FD2" w14:paraId="635A40F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N</w:t>
            </w:r>
          </w:p>
          <w:p w:rsidRPr="00035FD2" w:rsidR="00035FD2" w:rsidP="00035FD2" w:rsidRDefault="00035FD2" w14:paraId="187B35C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I</w:t>
            </w:r>
          </w:p>
          <w:p w:rsidRPr="00035FD2" w:rsidR="00035FD2" w:rsidP="00035FD2" w:rsidRDefault="00035FD2" w14:paraId="49CAB1F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N</w:t>
            </w:r>
          </w:p>
          <w:p w:rsidRPr="00035FD2" w:rsidR="00035FD2" w:rsidP="00035FD2" w:rsidRDefault="00035FD2" w14:paraId="0019293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G</w:t>
            </w:r>
          </w:p>
        </w:tc>
        <w:tc>
          <w:tcPr>
            <w:tcW w:w="7371" w:type="dxa"/>
            <w:gridSpan w:val="2"/>
            <w:shd w:val="clear" w:color="auto" w:fill="FFFFFF" w:themeFill="background1"/>
            <w:tcMar/>
          </w:tcPr>
          <w:p w:rsidRPr="00035FD2" w:rsidR="00035FD2" w:rsidP="00035FD2" w:rsidRDefault="00035FD2" w14:paraId="604E10F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 xml:space="preserve">Vid direktinläggning på </w:t>
            </w:r>
            <w:proofErr w:type="spellStart"/>
            <w:r w:rsidRPr="00035FD2">
              <w:rPr>
                <w:sz w:val="22"/>
                <w:szCs w:val="22"/>
              </w:rPr>
              <w:t>avd</w:t>
            </w:r>
            <w:proofErr w:type="spellEnd"/>
            <w:r w:rsidRPr="00035FD2">
              <w:rPr>
                <w:sz w:val="22"/>
                <w:szCs w:val="22"/>
              </w:rPr>
              <w:t>: Prover, EKG se under IVA</w:t>
            </w:r>
          </w:p>
        </w:tc>
        <w:tc>
          <w:tcPr>
            <w:tcW w:w="1134" w:type="dxa"/>
            <w:shd w:val="clear" w:color="auto" w:fill="FFFFFF" w:themeFill="background1"/>
            <w:tcMar/>
          </w:tcPr>
          <w:p w:rsidRPr="00035FD2" w:rsidR="00035FD2" w:rsidP="00035FD2" w:rsidRDefault="00035FD2" w14:paraId="2DECED1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FFFFF" w:themeFill="background1"/>
            <w:tcMar/>
          </w:tcPr>
          <w:p w:rsidRPr="00035FD2" w:rsidR="00035FD2" w:rsidP="00035FD2" w:rsidRDefault="00035FD2" w14:paraId="7550059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FFFFFF" w:themeFill="background1"/>
            <w:tcMar/>
          </w:tcPr>
          <w:p w:rsidRPr="00035FD2" w:rsidR="00035FD2" w:rsidP="00035FD2" w:rsidRDefault="00035FD2" w14:paraId="19F325D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4DF0023E" w14:textId="77777777">
        <w:trPr>
          <w:cantSplit/>
          <w:trHeight w:val="854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3FAA429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035FD2" w:rsidP="00035FD2" w:rsidRDefault="00035FD2" w14:paraId="01C9637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035FD2">
              <w:rPr>
                <w:b/>
                <w:sz w:val="22"/>
                <w:szCs w:val="22"/>
              </w:rPr>
              <w:t>Fortsatt utredning</w:t>
            </w:r>
            <w:r w:rsidRPr="00035FD2">
              <w:rPr>
                <w:sz w:val="22"/>
                <w:szCs w:val="22"/>
              </w:rPr>
              <w:t xml:space="preserve"> av genes </w:t>
            </w:r>
            <w:proofErr w:type="gramStart"/>
            <w:r w:rsidRPr="00035FD2">
              <w:rPr>
                <w:sz w:val="22"/>
                <w:szCs w:val="22"/>
              </w:rPr>
              <w:t>t.ex.</w:t>
            </w:r>
            <w:proofErr w:type="gramEnd"/>
            <w:r w:rsidRPr="00035FD2">
              <w:rPr>
                <w:sz w:val="22"/>
                <w:szCs w:val="22"/>
              </w:rPr>
              <w:t xml:space="preserve"> </w:t>
            </w:r>
            <w:proofErr w:type="spellStart"/>
            <w:r w:rsidRPr="00035FD2">
              <w:rPr>
                <w:sz w:val="22"/>
                <w:szCs w:val="22"/>
              </w:rPr>
              <w:t>koronarangio</w:t>
            </w:r>
            <w:proofErr w:type="spellEnd"/>
            <w:r w:rsidRPr="00035FD2">
              <w:rPr>
                <w:sz w:val="22"/>
                <w:szCs w:val="22"/>
              </w:rPr>
              <w:t>, UCG, MRT hjärta,</w:t>
            </w:r>
            <w:r w:rsidRPr="00035FD2">
              <w:rPr>
                <w:szCs w:val="20"/>
              </w:rPr>
              <w:t xml:space="preserve"> </w:t>
            </w:r>
            <w:r w:rsidRPr="00035FD2">
              <w:rPr>
                <w:sz w:val="22"/>
                <w:szCs w:val="22"/>
              </w:rPr>
              <w:t>a-</w:t>
            </w:r>
            <w:proofErr w:type="spellStart"/>
            <w:r w:rsidRPr="00035FD2">
              <w:rPr>
                <w:sz w:val="22"/>
                <w:szCs w:val="22"/>
              </w:rPr>
              <w:t>ekg</w:t>
            </w:r>
            <w:proofErr w:type="spellEnd"/>
            <w:r w:rsidRPr="00035FD2">
              <w:rPr>
                <w:sz w:val="22"/>
                <w:szCs w:val="22"/>
              </w:rPr>
              <w:t>.</w:t>
            </w:r>
          </w:p>
          <w:p w:rsidRPr="00035FD2" w:rsidR="00035FD2" w:rsidP="00035FD2" w:rsidRDefault="00035FD2" w14:paraId="25F9801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Behov av ICD?</w:t>
            </w:r>
          </w:p>
          <w:p w:rsidRPr="00035FD2" w:rsidR="00035FD2" w:rsidP="00035FD2" w:rsidRDefault="00035FD2" w14:paraId="6FB373C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526D9B7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51F12B8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2C1F759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417EDFBF" w14:textId="77777777">
        <w:trPr>
          <w:cantSplit/>
          <w:trHeight w:val="568" w:hRule="exact"/>
        </w:trPr>
        <w:tc>
          <w:tcPr>
            <w:tcW w:w="284" w:type="dxa"/>
            <w:vMerge/>
            <w:tcBorders/>
            <w:tcMar/>
          </w:tcPr>
          <w:p w:rsidRPr="00035FD2" w:rsidR="00035FD2" w:rsidP="00035FD2" w:rsidRDefault="00035FD2" w14:paraId="0B92E82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035FD2" w:rsidP="00035FD2" w:rsidRDefault="00035FD2" w14:paraId="1DE1F68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  <w:r w:rsidRPr="00035FD2">
              <w:rPr>
                <w:iCs/>
                <w:sz w:val="22"/>
                <w:szCs w:val="22"/>
              </w:rPr>
              <w:t xml:space="preserve">Dela ut </w:t>
            </w:r>
            <w:r w:rsidRPr="00035FD2">
              <w:rPr>
                <w:b/>
                <w:iCs/>
                <w:sz w:val="22"/>
                <w:szCs w:val="22"/>
              </w:rPr>
              <w:t xml:space="preserve">hjärtstoppsbroschyr </w:t>
            </w:r>
            <w:r w:rsidRPr="00035FD2">
              <w:rPr>
                <w:iCs/>
                <w:sz w:val="22"/>
                <w:szCs w:val="22"/>
              </w:rPr>
              <w:t>till patient och anhörig</w:t>
            </w:r>
          </w:p>
          <w:p w:rsidRPr="00035FD2" w:rsidR="00035FD2" w:rsidP="00035FD2" w:rsidRDefault="00035FD2" w14:paraId="00BAFC9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i/>
                <w:iCs/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035FD2" w:rsidP="00035FD2" w:rsidRDefault="00035FD2" w14:paraId="207845F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035FD2" w:rsidP="00035FD2" w:rsidRDefault="00035FD2" w14:paraId="412178F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035FD2" w:rsidP="00035FD2" w:rsidRDefault="00035FD2" w14:paraId="3C2A655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7DAC8F42" w14:textId="77777777">
        <w:trPr>
          <w:cantSplit/>
          <w:trHeight w:val="633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3B5A891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035FD2" w:rsidP="00035FD2" w:rsidRDefault="00035FD2" w14:paraId="1B4AF88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Lämplighet för</w:t>
            </w:r>
            <w:r w:rsidRPr="00035FD2">
              <w:rPr>
                <w:b/>
                <w:sz w:val="22"/>
                <w:szCs w:val="22"/>
              </w:rPr>
              <w:t xml:space="preserve"> bilkörning? </w:t>
            </w:r>
            <w:r w:rsidRPr="00035FD2">
              <w:rPr>
                <w:sz w:val="22"/>
                <w:szCs w:val="22"/>
              </w:rPr>
              <w:t>Temporärt körförbud?</w:t>
            </w:r>
          </w:p>
          <w:p w:rsidRPr="00035FD2" w:rsidR="00035FD2" w:rsidP="00035FD2" w:rsidRDefault="00035FD2" w14:paraId="262C0D9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Melior/epikris</w:t>
            </w:r>
          </w:p>
          <w:p w:rsidRPr="00035FD2" w:rsidR="00035FD2" w:rsidP="00035FD2" w:rsidRDefault="00035FD2" w14:paraId="0312DB9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057FC38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117C829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70AB7B7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78177246" w14:textId="77777777">
        <w:trPr>
          <w:cantSplit/>
          <w:trHeight w:val="1461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6000C55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035FD2" w:rsidP="00035FD2" w:rsidRDefault="00035FD2" w14:paraId="189FB03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Misstänkt/konstaterad hjärnskada</w:t>
            </w:r>
          </w:p>
          <w:p w:rsidRPr="00035FD2" w:rsidR="00035FD2" w:rsidP="00035FD2" w:rsidRDefault="00035FD2" w14:paraId="4138E3E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trike/>
                <w:szCs w:val="20"/>
              </w:rPr>
            </w:pPr>
            <w:r w:rsidRPr="00035FD2">
              <w:rPr>
                <w:sz w:val="22"/>
                <w:szCs w:val="22"/>
              </w:rPr>
              <w:t xml:space="preserve">Remiss till </w:t>
            </w:r>
            <w:r w:rsidRPr="00035FD2">
              <w:rPr>
                <w:b/>
                <w:sz w:val="22"/>
                <w:szCs w:val="22"/>
              </w:rPr>
              <w:t>centrala arbetsterapin</w:t>
            </w:r>
            <w:r w:rsidRPr="00035FD2">
              <w:rPr>
                <w:sz w:val="22"/>
                <w:szCs w:val="22"/>
              </w:rPr>
              <w:t xml:space="preserve"> för kognitiv bedömning </w:t>
            </w:r>
          </w:p>
          <w:p w:rsidRPr="00035FD2" w:rsidR="00035FD2" w:rsidP="00035FD2" w:rsidRDefault="00035FD2" w14:paraId="3E8B3922" w14:textId="77777777">
            <w:pPr>
              <w:spacing w:after="0" w:line="259" w:lineRule="auto"/>
              <w:ind w:left="0" w:right="0"/>
              <w:contextualSpacing/>
              <w:rPr>
                <w:rFonts w:eastAsia="Calibri"/>
                <w:strike/>
                <w:sz w:val="22"/>
                <w:szCs w:val="22"/>
                <w:lang w:eastAsia="en-US"/>
              </w:rPr>
            </w:pPr>
            <w:r w:rsidRPr="00035FD2">
              <w:rPr>
                <w:rFonts w:eastAsia="Calibri"/>
                <w:sz w:val="22"/>
                <w:szCs w:val="22"/>
                <w:lang w:eastAsia="en-US"/>
              </w:rPr>
              <w:t>Remiss till rehab kliniken för bedömning om behov av rehabilitering och var den ska ske.</w:t>
            </w:r>
          </w:p>
          <w:p w:rsidRPr="00035FD2" w:rsidR="00035FD2" w:rsidP="00035FD2" w:rsidRDefault="00035FD2" w14:paraId="7E1B93A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02FB963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08BF09F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23EDE28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035FD2" w:rsidTr="76EC2336" w14:paraId="4678585A" w14:textId="77777777">
        <w:trPr>
          <w:cantSplit/>
          <w:trHeight w:val="573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3687EF50" w14:textId="77777777">
            <w:pPr>
              <w:spacing w:after="0" w:line="240" w:lineRule="auto"/>
              <w:ind w:left="0" w:right="0"/>
              <w:outlineLvl w:val="2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tcMar/>
          </w:tcPr>
          <w:p w:rsidRPr="00035FD2" w:rsidR="00035FD2" w:rsidP="00035FD2" w:rsidRDefault="00035FD2" w14:paraId="17F4A64F" w14:textId="77777777">
            <w:pPr>
              <w:spacing w:after="0" w:line="240" w:lineRule="auto"/>
              <w:ind w:left="0" w:right="0"/>
              <w:outlineLvl w:val="2"/>
              <w:rPr>
                <w:b/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Behov av</w:t>
            </w:r>
            <w:r w:rsidRPr="00035FD2">
              <w:rPr>
                <w:b/>
                <w:sz w:val="22"/>
                <w:szCs w:val="22"/>
              </w:rPr>
              <w:t xml:space="preserve"> kurator?</w:t>
            </w:r>
          </w:p>
          <w:p w:rsidRPr="00035FD2" w:rsidR="00035FD2" w:rsidP="00035FD2" w:rsidRDefault="00035FD2" w14:paraId="1F9CDACD" w14:textId="77777777">
            <w:pPr>
              <w:spacing w:after="0" w:line="240" w:lineRule="auto"/>
              <w:ind w:left="0" w:right="0"/>
              <w:outlineLvl w:val="2"/>
              <w:rPr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tcMar/>
          </w:tcPr>
          <w:p w:rsidRPr="00035FD2" w:rsidR="00035FD2" w:rsidP="00035FD2" w:rsidRDefault="00035FD2" w14:paraId="5F82A37E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tcMar/>
          </w:tcPr>
          <w:p w:rsidRPr="00035FD2" w:rsidR="00035FD2" w:rsidP="00035FD2" w:rsidRDefault="00035FD2" w14:paraId="31C6FB61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2"/>
              </w:rPr>
            </w:pPr>
          </w:p>
        </w:tc>
        <w:tc>
          <w:tcPr>
            <w:tcW w:w="993" w:type="dxa"/>
            <w:tcBorders>
              <w:bottom w:val="single" w:color="auto" w:sz="4" w:space="0"/>
            </w:tcBorders>
            <w:tcMar/>
          </w:tcPr>
          <w:p w:rsidRPr="00035FD2" w:rsidR="00035FD2" w:rsidP="00035FD2" w:rsidRDefault="00035FD2" w14:paraId="39A69394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2"/>
              </w:rPr>
            </w:pPr>
          </w:p>
        </w:tc>
      </w:tr>
      <w:tr w:rsidRPr="00035FD2" w:rsidR="00035FD2" w:rsidTr="76EC2336" w14:paraId="16E7D783" w14:textId="77777777">
        <w:trPr>
          <w:cantSplit/>
          <w:trHeight w:val="424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11E2486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035FD2" w:rsidP="00035FD2" w:rsidRDefault="00035FD2" w14:paraId="30FFFA0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 xml:space="preserve">Planera </w:t>
            </w:r>
            <w:r w:rsidRPr="00035FD2">
              <w:rPr>
                <w:b/>
                <w:bCs/>
                <w:sz w:val="22"/>
                <w:szCs w:val="22"/>
              </w:rPr>
              <w:t>utskrivningsdag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035FD2" w:rsidP="00035FD2" w:rsidRDefault="00035FD2" w14:paraId="6728706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035FD2" w:rsidP="00035FD2" w:rsidRDefault="00035FD2" w14:paraId="156D1BA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035FD2" w:rsidP="00035FD2" w:rsidRDefault="00035FD2" w14:paraId="15CA8F4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</w:tr>
      <w:tr w:rsidRPr="00035FD2" w:rsidR="00035FD2" w:rsidTr="76EC2336" w14:paraId="7C4E2C83" w14:textId="77777777">
        <w:trPr>
          <w:cantSplit/>
          <w:trHeight w:val="1494" w:hRule="exact"/>
        </w:trPr>
        <w:tc>
          <w:tcPr>
            <w:tcW w:w="284" w:type="dxa"/>
            <w:vMerge/>
            <w:tcMar/>
          </w:tcPr>
          <w:p w:rsidRPr="00035FD2" w:rsidR="00035FD2" w:rsidP="00035FD2" w:rsidRDefault="00035FD2" w14:paraId="574376F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035FD2" w:rsidP="00035FD2" w:rsidRDefault="00035FD2" w14:paraId="523781F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 xml:space="preserve">Uppföljning: </w:t>
            </w:r>
            <w:r w:rsidRPr="00035FD2">
              <w:rPr>
                <w:sz w:val="22"/>
                <w:szCs w:val="22"/>
              </w:rPr>
              <w:t>Hjärtmottagning SÄS/primärvård/övrigt</w:t>
            </w:r>
          </w:p>
          <w:p w:rsidRPr="00035FD2" w:rsidR="00035FD2" w:rsidP="00035FD2" w:rsidRDefault="00035FD2" w14:paraId="3681252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 xml:space="preserve">OBS: Bedöm ev. kognitiv påverkan vid återbesök med </w:t>
            </w:r>
            <w:r w:rsidRPr="00035FD2">
              <w:rPr>
                <w:b/>
                <w:sz w:val="22"/>
                <w:szCs w:val="22"/>
              </w:rPr>
              <w:t>frågor</w:t>
            </w:r>
            <w:r w:rsidRPr="00035FD2">
              <w:rPr>
                <w:sz w:val="22"/>
                <w:szCs w:val="22"/>
              </w:rPr>
              <w:t xml:space="preserve"> listade i ”Hjärtstopp – eftervård”. Om misstanke om kognitiv </w:t>
            </w:r>
            <w:proofErr w:type="gramStart"/>
            <w:r w:rsidRPr="00035FD2">
              <w:rPr>
                <w:sz w:val="22"/>
                <w:szCs w:val="22"/>
              </w:rPr>
              <w:t>påverkan remiss</w:t>
            </w:r>
            <w:proofErr w:type="gramEnd"/>
            <w:r w:rsidRPr="00035FD2">
              <w:rPr>
                <w:sz w:val="22"/>
                <w:szCs w:val="22"/>
              </w:rPr>
              <w:t xml:space="preserve"> enligt ovan</w:t>
            </w:r>
          </w:p>
          <w:p w:rsidRPr="00035FD2" w:rsidR="00035FD2" w:rsidP="00035FD2" w:rsidRDefault="00035FD2" w14:paraId="137B869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Påminn om frågorna i epikrisen!</w:t>
            </w:r>
          </w:p>
          <w:p w:rsidRPr="00AA5493" w:rsidR="00AA5493" w:rsidP="00035FD2" w:rsidRDefault="00035FD2" w14:paraId="04E70987" w14:textId="36364E6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Planering/Epikris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035FD2" w:rsidP="00035FD2" w:rsidRDefault="00035FD2" w14:paraId="2E653C2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035FD2" w:rsidP="00035FD2" w:rsidRDefault="00035FD2" w14:paraId="7CC0D81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  <w:tcMar/>
          </w:tcPr>
          <w:p w:rsidRPr="00035FD2" w:rsidR="00035FD2" w:rsidP="00035FD2" w:rsidRDefault="00035FD2" w14:paraId="0D2FC2B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</w:tr>
    </w:tbl>
    <w:p w:rsidRPr="00035FD2" w:rsidR="00035FD2" w:rsidP="00035FD2" w:rsidRDefault="00035FD2" w14:paraId="5E0EA0B6" w14:textId="77777777">
      <w:pPr>
        <w:keepNext/>
        <w:spacing w:after="60" w:line="240" w:lineRule="auto"/>
        <w:ind w:left="0" w:right="0"/>
        <w:outlineLvl w:val="0"/>
        <w:rPr>
          <w:kern w:val="32"/>
          <w:sz w:val="22"/>
          <w:szCs w:val="22"/>
        </w:rPr>
      </w:pPr>
      <w:r w:rsidRPr="00035FD2">
        <w:rPr>
          <w:kern w:val="32"/>
          <w:sz w:val="22"/>
          <w:szCs w:val="22"/>
        </w:rPr>
        <w:t xml:space="preserve">Detta dokument ska kasseras och inte </w:t>
      </w:r>
      <w:proofErr w:type="gramStart"/>
      <w:r w:rsidRPr="00035FD2">
        <w:rPr>
          <w:kern w:val="32"/>
          <w:sz w:val="22"/>
          <w:szCs w:val="22"/>
        </w:rPr>
        <w:t>scannas</w:t>
      </w:r>
      <w:proofErr w:type="gramEnd"/>
      <w:r w:rsidRPr="00035FD2">
        <w:rPr>
          <w:kern w:val="32"/>
          <w:sz w:val="22"/>
          <w:szCs w:val="22"/>
        </w:rPr>
        <w:t xml:space="preserve"> 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35FD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96FB7" w:rsidRDefault="00D96FB7" w14:paraId="32008B66" w14:textId="77777777">
      <w:r>
        <w:separator/>
      </w:r>
    </w:p>
  </w:endnote>
  <w:endnote w:type="continuationSeparator" w:id="0">
    <w:p w:rsidR="00D96FB7" w:rsidRDefault="00D96FB7" w14:paraId="7B5DCF74" w14:textId="77777777">
      <w:r>
        <w:continuationSeparator/>
      </w:r>
    </w:p>
  </w:endnote>
  <w:endnote w:type="continuationNotice" w:id="1">
    <w:p w:rsidR="00D96FB7" w:rsidRDefault="00D96FB7" w14:paraId="0467028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96FB7" w:rsidRDefault="00D96FB7" w14:paraId="15626705" w14:textId="77777777"/>
  </w:footnote>
  <w:footnote w:type="continuationSeparator" w:id="0">
    <w:p w:rsidR="00D96FB7" w:rsidRDefault="00D96FB7" w14:paraId="3A6891BE" w14:textId="77777777">
      <w:r>
        <w:continuationSeparator/>
      </w:r>
    </w:p>
  </w:footnote>
  <w:footnote w:type="continuationNotice" w:id="1">
    <w:p w:rsidR="00D96FB7" w:rsidRDefault="00D96FB7" w14:paraId="583621F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255FF6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608414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185817"/>
    <w:multiLevelType w:val="hybridMultilevel"/>
    <w:tmpl w:val="875C7626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C9D7764"/>
    <w:multiLevelType w:val="hybridMultilevel"/>
    <w:tmpl w:val="D6C4C0FA"/>
    <w:lvl w:ilvl="0" w:tplc="FFFFFFFF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EC337A6"/>
    <w:multiLevelType w:val="hybridMultilevel"/>
    <w:tmpl w:val="EF74B476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4744ADA"/>
    <w:multiLevelType w:val="hybridMultilevel"/>
    <w:tmpl w:val="A3D6D1D2"/>
    <w:lvl w:ilvl="0" w:tplc="FFFFFFFF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1742E44"/>
    <w:multiLevelType w:val="hybridMultilevel"/>
    <w:tmpl w:val="E7F64472"/>
    <w:lvl w:ilvl="0" w:tplc="FFFFFFFF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 w15:restartNumberingAfterBreak="0">
    <w:nsid w:val="79EB005F"/>
    <w:multiLevelType w:val="hybridMultilevel"/>
    <w:tmpl w:val="28F2181E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7185458">
    <w:abstractNumId w:val="23"/>
  </w:num>
  <w:num w:numId="2" w16cid:durableId="161355926">
    <w:abstractNumId w:val="18"/>
  </w:num>
  <w:num w:numId="3" w16cid:durableId="1774550520">
    <w:abstractNumId w:val="0"/>
  </w:num>
  <w:num w:numId="4" w16cid:durableId="1509949683">
    <w:abstractNumId w:val="8"/>
  </w:num>
  <w:num w:numId="5" w16cid:durableId="748231512">
    <w:abstractNumId w:val="19"/>
  </w:num>
  <w:num w:numId="6" w16cid:durableId="1174883414">
    <w:abstractNumId w:val="3"/>
  </w:num>
  <w:num w:numId="7" w16cid:durableId="2090613459">
    <w:abstractNumId w:val="14"/>
  </w:num>
  <w:num w:numId="8" w16cid:durableId="559901443">
    <w:abstractNumId w:val="11"/>
  </w:num>
  <w:num w:numId="9" w16cid:durableId="1002006578">
    <w:abstractNumId w:val="1"/>
  </w:num>
  <w:num w:numId="10" w16cid:durableId="1804733300">
    <w:abstractNumId w:val="1"/>
  </w:num>
  <w:num w:numId="11" w16cid:durableId="492457335">
    <w:abstractNumId w:val="4"/>
  </w:num>
  <w:num w:numId="12" w16cid:durableId="1393696276">
    <w:abstractNumId w:val="5"/>
  </w:num>
  <w:num w:numId="13" w16cid:durableId="695622493">
    <w:abstractNumId w:val="17"/>
  </w:num>
  <w:num w:numId="14" w16cid:durableId="1831602472">
    <w:abstractNumId w:val="12"/>
  </w:num>
  <w:num w:numId="15" w16cid:durableId="33190481">
    <w:abstractNumId w:val="9"/>
  </w:num>
  <w:num w:numId="16" w16cid:durableId="205027424">
    <w:abstractNumId w:val="16"/>
  </w:num>
  <w:num w:numId="17" w16cid:durableId="1518080437">
    <w:abstractNumId w:val="6"/>
  </w:num>
  <w:num w:numId="18" w16cid:durableId="624583020">
    <w:abstractNumId w:val="13"/>
  </w:num>
  <w:num w:numId="19" w16cid:durableId="569267776">
    <w:abstractNumId w:val="22"/>
  </w:num>
  <w:num w:numId="20" w16cid:durableId="2007857130">
    <w:abstractNumId w:val="2"/>
  </w:num>
  <w:num w:numId="21" w16cid:durableId="1444228891">
    <w:abstractNumId w:val="10"/>
  </w:num>
  <w:num w:numId="22" w16cid:durableId="29260364">
    <w:abstractNumId w:val="21"/>
  </w:num>
  <w:num w:numId="23" w16cid:durableId="449786203">
    <w:abstractNumId w:val="15"/>
  </w:num>
  <w:num w:numId="24" w16cid:durableId="489829857">
    <w:abstractNumId w:val="7"/>
  </w:num>
  <w:num w:numId="25" w16cid:durableId="421726263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FD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EF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44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7E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16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9EC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3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8B7"/>
    <w:rsid w:val="00A65FD4"/>
    <w:rsid w:val="00A81198"/>
    <w:rsid w:val="00A81E48"/>
    <w:rsid w:val="00A82035"/>
    <w:rsid w:val="00A90D77"/>
    <w:rsid w:val="00A92E07"/>
    <w:rsid w:val="00AA0B3A"/>
    <w:rsid w:val="00AA5493"/>
    <w:rsid w:val="00AA6EB4"/>
    <w:rsid w:val="00AA767D"/>
    <w:rsid w:val="00AB0565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6FB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ED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B052BA"/>
    <w:rsid w:val="4DE86C03"/>
    <w:rsid w:val="63078C13"/>
    <w:rsid w:val="647B2B65"/>
    <w:rsid w:val="6B2CF8ED"/>
    <w:rsid w:val="76E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A4E88DB-AE17-47E1-AA1C-75BD3240FCB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035FD2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035FD2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9262f15833844e3e" /><Relationship Type="http://schemas.openxmlformats.org/officeDocument/2006/relationships/hyperlink" Target="https://mellanarkiv-offentlig.vgregion.se/alfresco/s/archive/stream/public/v1/source/available/sofia/sas9642-738863596-134/surrogate/Organ-%20och%20v%c3%a4vnadsdonation%20vid%20S%c3%84S.pdf" TargetMode="External" Id="R1b20c7ab68004fd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5da7ce-8c32-497e-9fe7-314b01d5d715}"/>
      </w:docPartPr>
      <w:docPartBody>
        <w:p w14:paraId="48FED07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Hjärtstopp, eftervård – enkel standardvårdplan för vuxna, SÄS</dc:title>
  <dc:subject/>
  <dc:creator>patrik.jens.johansson@vgregion.se</dc:creator>
  <keywords/>
  <lastModifiedBy>Björn Fredriksson</lastModifiedBy>
  <revision>11</revision>
  <lastPrinted>2016-03-31T01:56:00.0000000Z</lastPrinted>
  <dcterms:created xsi:type="dcterms:W3CDTF">2022-03-23T22:42:00.0000000Z</dcterms:created>
  <dcterms:modified xsi:type="dcterms:W3CDTF">2023-12-05T13:55:05.0000000Z</dcterms:modified>
</coreProperties>
</file>