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F2813" w:rsidP="00F35B05" w:rsidRDefault="000F2813" w14:paraId="4A54E8AD" w14:textId="77777777">
      <w:pPr>
        <w:pStyle w:val="Rubrik2"/>
        <w:sectPr w:rsidR="000F2813" w:rsidSect="000F281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0F2813" w:rsidR="000F2813" w:rsidP="00431819" w:rsidRDefault="000F2813" w14:paraId="366F0A6B" w14:textId="77777777">
      <w:pPr>
        <w:pStyle w:val="Rubrik1"/>
      </w:pPr>
      <w:bookmarkStart w:name="_Toc460314829" w:id="1"/>
      <w:bookmarkStart w:name="_Toc463427369" w:id="2"/>
      <w:bookmarkStart w:name="_Toc144471621" w:id="3"/>
      <w:r w:rsidRPr="000F2813">
        <w:t>Hjärtstopp – eftervård för vuxna</w:t>
      </w:r>
      <w:bookmarkEnd w:id="3"/>
    </w:p>
    <w:p w:rsidRPr="000F2813" w:rsidR="000F2813" w:rsidP="00431819" w:rsidRDefault="000F2813" w14:paraId="5CEF6EFB" w14:textId="77777777">
      <w:pPr>
        <w:pStyle w:val="Rubrik2"/>
      </w:pPr>
      <w:bookmarkStart w:name="_Toc24622376" w:id="4"/>
      <w:bookmarkStart w:name="_Toc256000000" w:id="5"/>
      <w:bookmarkStart w:name="_Toc256000012" w:id="6"/>
      <w:bookmarkStart w:name="_Toc256000026" w:id="7"/>
      <w:bookmarkStart w:name="_Toc144471622" w:id="8"/>
      <w:r w:rsidRPr="000F2813">
        <w:t>Sammanfattning</w:t>
      </w:r>
      <w:bookmarkEnd w:id="4"/>
      <w:bookmarkEnd w:id="5"/>
      <w:bookmarkEnd w:id="6"/>
      <w:bookmarkEnd w:id="7"/>
      <w:bookmarkEnd w:id="8"/>
    </w:p>
    <w:p w:rsidR="000F2813" w:rsidP="00431819" w:rsidRDefault="000F2813" w14:paraId="6881714B" w14:textId="77777777">
      <w:r w:rsidRPr="000F2813">
        <w:t>Riktlinjen anger ett standardiserat omhändertagande av vuxna patienter med överlevt hjärtstopp på SÄS.</w:t>
      </w:r>
    </w:p>
    <w:p w:rsidRPr="00EE0ACC" w:rsidR="00EE0ACC" w:rsidP="00431819" w:rsidRDefault="00EE0ACC" w14:paraId="471A4F81" w14:textId="77777777">
      <w:pPr>
        <w:rPr>
          <w:sz w:val="8"/>
          <w:szCs w:val="8"/>
        </w:rPr>
      </w:pPr>
    </w:p>
    <w:tbl>
      <w:tblPr>
        <w:tblW w:w="5103" w:type="dxa"/>
        <w:tblInd w:w="9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103"/>
      </w:tblGrid>
      <w:tr w:rsidRPr="000F2813" w:rsidR="000F2813" w:rsidTr="002500E2" w14:paraId="4B0EC087" w14:textId="77777777">
        <w:tc>
          <w:tcPr>
            <w:tcW w:w="5103" w:type="dxa"/>
            <w:shd w:val="clear" w:color="auto" w:fill="auto"/>
          </w:tcPr>
          <w:p w:rsidRPr="000F2813" w:rsidR="000F2813" w:rsidP="00431819" w:rsidRDefault="000F2813" w14:paraId="7418285A" w14:textId="77777777">
            <w:pPr>
              <w:overflowPunct w:val="0"/>
              <w:autoSpaceDE w:val="0"/>
              <w:autoSpaceDN w:val="0"/>
              <w:adjustRightInd w:val="0"/>
              <w:spacing w:after="160" w:line="240" w:lineRule="auto"/>
              <w:ind w:left="-96" w:right="0" w:firstLine="96"/>
              <w:textAlignment w:val="baseline"/>
              <w:rPr>
                <w:rFonts w:ascii="Arial" w:hAnsi="Arial" w:cs="Arial"/>
                <w:b/>
                <w:szCs w:val="20"/>
              </w:rPr>
            </w:pPr>
            <w:r w:rsidRPr="000F2813">
              <w:rPr>
                <w:rFonts w:ascii="Arial" w:hAnsi="Arial" w:cs="Arial"/>
                <w:b/>
                <w:szCs w:val="20"/>
              </w:rPr>
              <w:t>Förkortningar</w:t>
            </w:r>
          </w:p>
          <w:p w:rsidRPr="000F2813" w:rsidR="000F2813" w:rsidP="000F2813" w:rsidRDefault="000F2813" w14:paraId="5DD0E846" w14:textId="77777777">
            <w:pPr>
              <w:overflowPunct w:val="0"/>
              <w:autoSpaceDE w:val="0"/>
              <w:autoSpaceDN w:val="0"/>
              <w:adjustRightInd w:val="0"/>
              <w:spacing w:after="160" w:line="240" w:lineRule="auto"/>
              <w:ind w:left="0" w:right="0"/>
              <w:textAlignment w:val="baseline"/>
              <w:rPr>
                <w:rFonts w:ascii="Arial" w:hAnsi="Arial" w:cs="Arial"/>
                <w:sz w:val="22"/>
                <w:szCs w:val="22"/>
                <w:lang w:val="en-US"/>
              </w:rPr>
            </w:pPr>
            <w:r w:rsidRPr="000F2813">
              <w:rPr>
                <w:rFonts w:ascii="Arial" w:hAnsi="Arial" w:cs="Arial"/>
                <w:sz w:val="22"/>
                <w:szCs w:val="22"/>
                <w:lang w:val="en-US"/>
              </w:rPr>
              <w:t xml:space="preserve">HLR - </w:t>
            </w:r>
            <w:proofErr w:type="spellStart"/>
            <w:r w:rsidRPr="000F2813">
              <w:rPr>
                <w:rFonts w:ascii="Arial" w:hAnsi="Arial" w:cs="Arial"/>
                <w:sz w:val="22"/>
                <w:szCs w:val="22"/>
                <w:lang w:val="en-US"/>
              </w:rPr>
              <w:t>hjärtlungräddning</w:t>
            </w:r>
            <w:proofErr w:type="spellEnd"/>
          </w:p>
          <w:p w:rsidRPr="000F2813" w:rsidR="000F2813" w:rsidP="00431819" w:rsidRDefault="000F2813" w14:paraId="326BAEB5" w14:textId="77777777">
            <w:pPr>
              <w:overflowPunct w:val="0"/>
              <w:autoSpaceDE w:val="0"/>
              <w:autoSpaceDN w:val="0"/>
              <w:adjustRightInd w:val="0"/>
              <w:spacing w:after="160" w:line="240" w:lineRule="auto"/>
              <w:ind w:left="0" w:right="0"/>
              <w:textAlignment w:val="baseline"/>
              <w:rPr>
                <w:rFonts w:ascii="Arial" w:hAnsi="Arial" w:cs="Arial"/>
                <w:sz w:val="22"/>
                <w:szCs w:val="22"/>
                <w:lang w:val="en-US"/>
              </w:rPr>
            </w:pPr>
            <w:r w:rsidRPr="000F2813">
              <w:rPr>
                <w:rFonts w:ascii="Arial" w:hAnsi="Arial" w:cs="Arial"/>
                <w:sz w:val="22"/>
                <w:szCs w:val="22"/>
                <w:lang w:val="en-US"/>
              </w:rPr>
              <w:t xml:space="preserve">VF - </w:t>
            </w:r>
            <w:proofErr w:type="spellStart"/>
            <w:r w:rsidRPr="000F2813">
              <w:rPr>
                <w:rFonts w:ascii="Arial" w:hAnsi="Arial" w:cs="Arial"/>
                <w:sz w:val="22"/>
                <w:szCs w:val="22"/>
                <w:lang w:val="en-US"/>
              </w:rPr>
              <w:t>ventrikelflimmer</w:t>
            </w:r>
            <w:proofErr w:type="spellEnd"/>
          </w:p>
          <w:p w:rsidRPr="000F2813" w:rsidR="000F2813" w:rsidP="000F2813" w:rsidRDefault="000F2813" w14:paraId="681A1118" w14:textId="77777777">
            <w:pPr>
              <w:overflowPunct w:val="0"/>
              <w:autoSpaceDE w:val="0"/>
              <w:autoSpaceDN w:val="0"/>
              <w:adjustRightInd w:val="0"/>
              <w:spacing w:after="160" w:line="240" w:lineRule="auto"/>
              <w:ind w:left="0" w:right="0"/>
              <w:textAlignment w:val="baseline"/>
              <w:rPr>
                <w:szCs w:val="20"/>
              </w:rPr>
            </w:pPr>
            <w:r w:rsidRPr="000F2813">
              <w:rPr>
                <w:rFonts w:ascii="Arial" w:hAnsi="Arial" w:cs="Arial"/>
                <w:sz w:val="22"/>
                <w:szCs w:val="22"/>
                <w:lang w:val="en-US"/>
              </w:rPr>
              <w:t>ROSC - return of spontaneous circulation</w:t>
            </w:r>
          </w:p>
        </w:tc>
      </w:tr>
    </w:tbl>
    <w:p w:rsidRPr="00EE0ACC" w:rsidR="00431819" w:rsidP="000F2813" w:rsidRDefault="00431819" w14:paraId="252C8BDC" w14:textId="77777777">
      <w:pPr>
        <w:spacing w:after="160" w:line="240" w:lineRule="auto"/>
        <w:ind w:left="2676" w:right="0"/>
        <w:rPr>
          <w:sz w:val="10"/>
          <w:szCs w:val="6"/>
        </w:rPr>
      </w:pPr>
    </w:p>
    <w:p w:rsidRPr="000F2813" w:rsidR="000F2813" w:rsidP="00EE0ACC" w:rsidRDefault="000F2813" w14:paraId="6FD3670A" w14:textId="77777777">
      <w:pPr>
        <w:pStyle w:val="MellanrubrikVGR"/>
      </w:pPr>
      <w:r w:rsidRPr="000F2813">
        <w:t>Innehållsförteckning</w:t>
      </w:r>
    </w:p>
    <w:p w:rsidR="002C3DCF" w:rsidP="002C3DCF" w:rsidRDefault="000F2813" w14:paraId="24AF5410" w14:textId="78626307">
      <w:pPr>
        <w:pStyle w:val="Innehll1"/>
        <w:rPr>
          <w:rFonts w:asciiTheme="minorHAnsi" w:hAnsiTheme="minorHAnsi" w:eastAsiaTheme="minorEastAsia" w:cstheme="minorBidi"/>
          <w:noProof/>
          <w:sz w:val="22"/>
          <w:szCs w:val="22"/>
        </w:rPr>
      </w:pPr>
      <w:r w:rsidRPr="000F2813">
        <w:rPr>
          <w:noProof/>
          <w:sz w:val="22"/>
          <w:szCs w:val="32"/>
          <w:u w:val="single"/>
        </w:rPr>
        <w:fldChar w:fldCharType="begin"/>
      </w:r>
      <w:r w:rsidRPr="000F2813">
        <w:rPr>
          <w:noProof/>
          <w:sz w:val="22"/>
          <w:szCs w:val="32"/>
          <w:u w:val="single"/>
        </w:rPr>
        <w:instrText xml:space="preserve"> TOC \o "1-3" \h \z </w:instrText>
      </w:r>
      <w:r w:rsidRPr="000F2813">
        <w:rPr>
          <w:noProof/>
          <w:sz w:val="22"/>
          <w:szCs w:val="32"/>
          <w:u w:val="single"/>
        </w:rPr>
        <w:fldChar w:fldCharType="separate"/>
      </w:r>
      <w:hyperlink w:history="1" w:anchor="_Toc144471621">
        <w:r w:rsidRPr="005E29B9" w:rsidR="002C3DCF">
          <w:rPr>
            <w:rStyle w:val="Hyperlnk"/>
            <w:rFonts w:eastAsia="MS Gothic"/>
            <w:noProof/>
          </w:rPr>
          <w:t>Hjärtstopp – eftervård för vuxna</w:t>
        </w:r>
        <w:r w:rsidR="002C3DCF">
          <w:rPr>
            <w:noProof/>
            <w:webHidden/>
          </w:rPr>
          <w:tab/>
        </w:r>
        <w:r w:rsidR="002C3DCF">
          <w:rPr>
            <w:noProof/>
            <w:webHidden/>
          </w:rPr>
          <w:fldChar w:fldCharType="begin"/>
        </w:r>
        <w:r w:rsidR="002C3DCF">
          <w:rPr>
            <w:noProof/>
            <w:webHidden/>
          </w:rPr>
          <w:instrText xml:space="preserve"> PAGEREF _Toc144471621 \h </w:instrText>
        </w:r>
        <w:r w:rsidR="002C3DCF">
          <w:rPr>
            <w:noProof/>
            <w:webHidden/>
          </w:rPr>
        </w:r>
        <w:r w:rsidR="002C3DCF">
          <w:rPr>
            <w:noProof/>
            <w:webHidden/>
          </w:rPr>
          <w:fldChar w:fldCharType="separate"/>
        </w:r>
        <w:r w:rsidR="002C3DCF">
          <w:rPr>
            <w:noProof/>
            <w:webHidden/>
          </w:rPr>
          <w:t>1</w:t>
        </w:r>
        <w:r w:rsidR="002C3DCF">
          <w:rPr>
            <w:noProof/>
            <w:webHidden/>
          </w:rPr>
          <w:fldChar w:fldCharType="end"/>
        </w:r>
      </w:hyperlink>
    </w:p>
    <w:p w:rsidR="002C3DCF" w:rsidP="002C3DCF" w:rsidRDefault="002C3DCF" w14:paraId="7538BF27" w14:textId="6222AB55">
      <w:pPr>
        <w:pStyle w:val="Innehll1"/>
        <w:rPr>
          <w:rFonts w:asciiTheme="minorHAnsi" w:hAnsiTheme="minorHAnsi" w:eastAsiaTheme="minorEastAsia" w:cstheme="minorBidi"/>
          <w:noProof/>
          <w:sz w:val="22"/>
          <w:szCs w:val="22"/>
        </w:rPr>
      </w:pPr>
      <w:hyperlink w:history="1" w:anchor="_Toc144471622">
        <w:r w:rsidRPr="005E29B9">
          <w:rPr>
            <w:rStyle w:val="Hyperlnk"/>
            <w:rFonts w:eastAsia="MS Gothic"/>
            <w:noProof/>
          </w:rPr>
          <w:t>Sammanfattning</w:t>
        </w:r>
        <w:r>
          <w:rPr>
            <w:noProof/>
            <w:webHidden/>
          </w:rPr>
          <w:tab/>
        </w:r>
        <w:r>
          <w:rPr>
            <w:noProof/>
            <w:webHidden/>
          </w:rPr>
          <w:fldChar w:fldCharType="begin"/>
        </w:r>
        <w:r>
          <w:rPr>
            <w:noProof/>
            <w:webHidden/>
          </w:rPr>
          <w:instrText xml:space="preserve"> PAGEREF _Toc144471622 \h </w:instrText>
        </w:r>
        <w:r>
          <w:rPr>
            <w:noProof/>
            <w:webHidden/>
          </w:rPr>
        </w:r>
        <w:r>
          <w:rPr>
            <w:noProof/>
            <w:webHidden/>
          </w:rPr>
          <w:fldChar w:fldCharType="separate"/>
        </w:r>
        <w:r>
          <w:rPr>
            <w:noProof/>
            <w:webHidden/>
          </w:rPr>
          <w:t>1</w:t>
        </w:r>
        <w:r>
          <w:rPr>
            <w:noProof/>
            <w:webHidden/>
          </w:rPr>
          <w:fldChar w:fldCharType="end"/>
        </w:r>
      </w:hyperlink>
    </w:p>
    <w:p w:rsidR="002C3DCF" w:rsidP="002C3DCF" w:rsidRDefault="002C3DCF" w14:paraId="1D0A371A" w14:textId="304A41F7">
      <w:pPr>
        <w:pStyle w:val="Innehll1"/>
        <w:rPr>
          <w:rFonts w:asciiTheme="minorHAnsi" w:hAnsiTheme="minorHAnsi" w:eastAsiaTheme="minorEastAsia" w:cstheme="minorBidi"/>
          <w:noProof/>
          <w:sz w:val="22"/>
          <w:szCs w:val="22"/>
        </w:rPr>
      </w:pPr>
      <w:hyperlink w:history="1" w:anchor="_Toc144471623">
        <w:r w:rsidRPr="005E29B9">
          <w:rPr>
            <w:rStyle w:val="Hyperlnk"/>
            <w:rFonts w:eastAsia="MS Gothic"/>
            <w:noProof/>
          </w:rPr>
          <w:t>Förutsättningar</w:t>
        </w:r>
        <w:r>
          <w:rPr>
            <w:noProof/>
            <w:webHidden/>
          </w:rPr>
          <w:tab/>
        </w:r>
        <w:r>
          <w:rPr>
            <w:noProof/>
            <w:webHidden/>
          </w:rPr>
          <w:fldChar w:fldCharType="begin"/>
        </w:r>
        <w:r>
          <w:rPr>
            <w:noProof/>
            <w:webHidden/>
          </w:rPr>
          <w:instrText xml:space="preserve"> PAGEREF _Toc144471623 \h </w:instrText>
        </w:r>
        <w:r>
          <w:rPr>
            <w:noProof/>
            <w:webHidden/>
          </w:rPr>
        </w:r>
        <w:r>
          <w:rPr>
            <w:noProof/>
            <w:webHidden/>
          </w:rPr>
          <w:fldChar w:fldCharType="separate"/>
        </w:r>
        <w:r>
          <w:rPr>
            <w:noProof/>
            <w:webHidden/>
          </w:rPr>
          <w:t>2</w:t>
        </w:r>
        <w:r>
          <w:rPr>
            <w:noProof/>
            <w:webHidden/>
          </w:rPr>
          <w:fldChar w:fldCharType="end"/>
        </w:r>
      </w:hyperlink>
    </w:p>
    <w:p w:rsidR="002C3DCF" w:rsidP="002C3DCF" w:rsidRDefault="002C3DCF" w14:paraId="2BF0A4B5" w14:textId="43540C82">
      <w:pPr>
        <w:pStyle w:val="Innehll1"/>
        <w:rPr>
          <w:rFonts w:asciiTheme="minorHAnsi" w:hAnsiTheme="minorHAnsi" w:eastAsiaTheme="minorEastAsia" w:cstheme="minorBidi"/>
          <w:noProof/>
          <w:sz w:val="22"/>
          <w:szCs w:val="22"/>
        </w:rPr>
      </w:pPr>
      <w:hyperlink w:history="1" w:anchor="_Toc144471624">
        <w:r w:rsidRPr="005E29B9">
          <w:rPr>
            <w:rStyle w:val="Hyperlnk"/>
            <w:rFonts w:eastAsia="MS Gothic"/>
            <w:noProof/>
          </w:rPr>
          <w:t>Omfattning</w:t>
        </w:r>
        <w:r>
          <w:rPr>
            <w:noProof/>
            <w:webHidden/>
          </w:rPr>
          <w:tab/>
        </w:r>
        <w:r>
          <w:rPr>
            <w:noProof/>
            <w:webHidden/>
          </w:rPr>
          <w:fldChar w:fldCharType="begin"/>
        </w:r>
        <w:r>
          <w:rPr>
            <w:noProof/>
            <w:webHidden/>
          </w:rPr>
          <w:instrText xml:space="preserve"> PAGEREF _Toc144471624 \h </w:instrText>
        </w:r>
        <w:r>
          <w:rPr>
            <w:noProof/>
            <w:webHidden/>
          </w:rPr>
        </w:r>
        <w:r>
          <w:rPr>
            <w:noProof/>
            <w:webHidden/>
          </w:rPr>
          <w:fldChar w:fldCharType="separate"/>
        </w:r>
        <w:r>
          <w:rPr>
            <w:noProof/>
            <w:webHidden/>
          </w:rPr>
          <w:t>2</w:t>
        </w:r>
        <w:r>
          <w:rPr>
            <w:noProof/>
            <w:webHidden/>
          </w:rPr>
          <w:fldChar w:fldCharType="end"/>
        </w:r>
      </w:hyperlink>
    </w:p>
    <w:p w:rsidR="002C3DCF" w:rsidP="002C3DCF" w:rsidRDefault="002C3DCF" w14:paraId="49EB7970" w14:textId="3F1A602E">
      <w:pPr>
        <w:pStyle w:val="Innehll1"/>
        <w:rPr>
          <w:rFonts w:asciiTheme="minorHAnsi" w:hAnsiTheme="minorHAnsi" w:eastAsiaTheme="minorEastAsia" w:cstheme="minorBidi"/>
          <w:noProof/>
          <w:sz w:val="22"/>
          <w:szCs w:val="22"/>
        </w:rPr>
      </w:pPr>
      <w:hyperlink w:history="1" w:anchor="_Toc144471625">
        <w:r w:rsidRPr="005E29B9">
          <w:rPr>
            <w:rStyle w:val="Hyperlnk"/>
            <w:rFonts w:eastAsia="MS Gothic"/>
            <w:noProof/>
          </w:rPr>
          <w:t>Genomförande</w:t>
        </w:r>
        <w:r>
          <w:rPr>
            <w:noProof/>
            <w:webHidden/>
          </w:rPr>
          <w:tab/>
        </w:r>
        <w:r>
          <w:rPr>
            <w:noProof/>
            <w:webHidden/>
          </w:rPr>
          <w:fldChar w:fldCharType="begin"/>
        </w:r>
        <w:r>
          <w:rPr>
            <w:noProof/>
            <w:webHidden/>
          </w:rPr>
          <w:instrText xml:space="preserve"> PAGEREF _Toc144471625 \h </w:instrText>
        </w:r>
        <w:r>
          <w:rPr>
            <w:noProof/>
            <w:webHidden/>
          </w:rPr>
        </w:r>
        <w:r>
          <w:rPr>
            <w:noProof/>
            <w:webHidden/>
          </w:rPr>
          <w:fldChar w:fldCharType="separate"/>
        </w:r>
        <w:r>
          <w:rPr>
            <w:noProof/>
            <w:webHidden/>
          </w:rPr>
          <w:t>2</w:t>
        </w:r>
        <w:r>
          <w:rPr>
            <w:noProof/>
            <w:webHidden/>
          </w:rPr>
          <w:fldChar w:fldCharType="end"/>
        </w:r>
      </w:hyperlink>
    </w:p>
    <w:p w:rsidR="002C3DCF" w:rsidP="002C3DCF" w:rsidRDefault="002C3DCF" w14:paraId="699E94AD" w14:textId="1E2F7D4F">
      <w:pPr>
        <w:pStyle w:val="Innehll1"/>
        <w:rPr>
          <w:rFonts w:asciiTheme="minorHAnsi" w:hAnsiTheme="minorHAnsi" w:eastAsiaTheme="minorEastAsia" w:cstheme="minorBidi"/>
          <w:noProof/>
          <w:sz w:val="22"/>
          <w:szCs w:val="22"/>
        </w:rPr>
      </w:pPr>
      <w:hyperlink w:history="1" w:anchor="_Toc144471626">
        <w:r w:rsidRPr="005E29B9">
          <w:rPr>
            <w:rStyle w:val="Hyperlnk"/>
            <w:rFonts w:eastAsia="MS Gothic"/>
            <w:noProof/>
          </w:rPr>
          <w:t>Omständigheter och patientfaktorer</w:t>
        </w:r>
        <w:r>
          <w:rPr>
            <w:noProof/>
            <w:webHidden/>
          </w:rPr>
          <w:tab/>
        </w:r>
        <w:r>
          <w:rPr>
            <w:noProof/>
            <w:webHidden/>
          </w:rPr>
          <w:fldChar w:fldCharType="begin"/>
        </w:r>
        <w:r>
          <w:rPr>
            <w:noProof/>
            <w:webHidden/>
          </w:rPr>
          <w:instrText xml:space="preserve"> PAGEREF _Toc144471626 \h </w:instrText>
        </w:r>
        <w:r>
          <w:rPr>
            <w:noProof/>
            <w:webHidden/>
          </w:rPr>
        </w:r>
        <w:r>
          <w:rPr>
            <w:noProof/>
            <w:webHidden/>
          </w:rPr>
          <w:fldChar w:fldCharType="separate"/>
        </w:r>
        <w:r>
          <w:rPr>
            <w:noProof/>
            <w:webHidden/>
          </w:rPr>
          <w:t>2</w:t>
        </w:r>
        <w:r>
          <w:rPr>
            <w:noProof/>
            <w:webHidden/>
          </w:rPr>
          <w:fldChar w:fldCharType="end"/>
        </w:r>
      </w:hyperlink>
    </w:p>
    <w:p w:rsidR="002C3DCF" w:rsidP="002C3DCF" w:rsidRDefault="002C3DCF" w14:paraId="03BAACA2" w14:textId="661994C1">
      <w:pPr>
        <w:pStyle w:val="Innehll1"/>
        <w:rPr>
          <w:rFonts w:asciiTheme="minorHAnsi" w:hAnsiTheme="minorHAnsi" w:eastAsiaTheme="minorEastAsia" w:cstheme="minorBidi"/>
          <w:noProof/>
          <w:sz w:val="22"/>
          <w:szCs w:val="22"/>
        </w:rPr>
      </w:pPr>
      <w:hyperlink w:history="1" w:anchor="_Toc144471627">
        <w:r w:rsidRPr="005E29B9">
          <w:rPr>
            <w:rStyle w:val="Hyperlnk"/>
            <w:rFonts w:eastAsia="MS Gothic"/>
            <w:noProof/>
          </w:rPr>
          <w:t>Före start av sedering (akutrum/avdelning/IVA)</w:t>
        </w:r>
        <w:r>
          <w:rPr>
            <w:noProof/>
            <w:webHidden/>
          </w:rPr>
          <w:tab/>
        </w:r>
        <w:r>
          <w:rPr>
            <w:noProof/>
            <w:webHidden/>
          </w:rPr>
          <w:fldChar w:fldCharType="begin"/>
        </w:r>
        <w:r>
          <w:rPr>
            <w:noProof/>
            <w:webHidden/>
          </w:rPr>
          <w:instrText xml:space="preserve"> PAGEREF _Toc144471627 \h </w:instrText>
        </w:r>
        <w:r>
          <w:rPr>
            <w:noProof/>
            <w:webHidden/>
          </w:rPr>
        </w:r>
        <w:r>
          <w:rPr>
            <w:noProof/>
            <w:webHidden/>
          </w:rPr>
          <w:fldChar w:fldCharType="separate"/>
        </w:r>
        <w:r>
          <w:rPr>
            <w:noProof/>
            <w:webHidden/>
          </w:rPr>
          <w:t>2</w:t>
        </w:r>
        <w:r>
          <w:rPr>
            <w:noProof/>
            <w:webHidden/>
          </w:rPr>
          <w:fldChar w:fldCharType="end"/>
        </w:r>
      </w:hyperlink>
    </w:p>
    <w:p w:rsidR="002C3DCF" w:rsidP="002C3DCF" w:rsidRDefault="002C3DCF" w14:paraId="2B7D7907" w14:textId="1278474F">
      <w:pPr>
        <w:pStyle w:val="Innehll1"/>
        <w:rPr>
          <w:rFonts w:asciiTheme="minorHAnsi" w:hAnsiTheme="minorHAnsi" w:eastAsiaTheme="minorEastAsia" w:cstheme="minorBidi"/>
          <w:noProof/>
          <w:sz w:val="22"/>
          <w:szCs w:val="22"/>
        </w:rPr>
      </w:pPr>
      <w:hyperlink w:history="1" w:anchor="_Toc144471628">
        <w:r w:rsidRPr="005E29B9">
          <w:rPr>
            <w:rStyle w:val="Hyperlnk"/>
            <w:rFonts w:eastAsia="MS Gothic"/>
            <w:noProof/>
          </w:rPr>
          <w:t>Akut koronart syndrom?</w:t>
        </w:r>
        <w:r>
          <w:rPr>
            <w:noProof/>
            <w:webHidden/>
          </w:rPr>
          <w:tab/>
        </w:r>
        <w:r>
          <w:rPr>
            <w:noProof/>
            <w:webHidden/>
          </w:rPr>
          <w:fldChar w:fldCharType="begin"/>
        </w:r>
        <w:r>
          <w:rPr>
            <w:noProof/>
            <w:webHidden/>
          </w:rPr>
          <w:instrText xml:space="preserve"> PAGEREF _Toc144471628 \h </w:instrText>
        </w:r>
        <w:r>
          <w:rPr>
            <w:noProof/>
            <w:webHidden/>
          </w:rPr>
        </w:r>
        <w:r>
          <w:rPr>
            <w:noProof/>
            <w:webHidden/>
          </w:rPr>
          <w:fldChar w:fldCharType="separate"/>
        </w:r>
        <w:r>
          <w:rPr>
            <w:noProof/>
            <w:webHidden/>
          </w:rPr>
          <w:t>3</w:t>
        </w:r>
        <w:r>
          <w:rPr>
            <w:noProof/>
            <w:webHidden/>
          </w:rPr>
          <w:fldChar w:fldCharType="end"/>
        </w:r>
      </w:hyperlink>
    </w:p>
    <w:p w:rsidR="002C3DCF" w:rsidP="002C3DCF" w:rsidRDefault="002C3DCF" w14:paraId="0798C189" w14:textId="7357B543">
      <w:pPr>
        <w:pStyle w:val="Innehll1"/>
        <w:rPr>
          <w:rFonts w:asciiTheme="minorHAnsi" w:hAnsiTheme="minorHAnsi" w:eastAsiaTheme="minorEastAsia" w:cstheme="minorBidi"/>
          <w:noProof/>
          <w:sz w:val="22"/>
          <w:szCs w:val="22"/>
        </w:rPr>
      </w:pPr>
      <w:hyperlink w:history="1" w:anchor="_Toc144471629">
        <w:r w:rsidRPr="005E29B9">
          <w:rPr>
            <w:rStyle w:val="Hyperlnk"/>
            <w:rFonts w:eastAsia="MS Gothic"/>
            <w:noProof/>
          </w:rPr>
          <w:t>Fortsatt vård</w:t>
        </w:r>
        <w:r>
          <w:rPr>
            <w:noProof/>
            <w:webHidden/>
          </w:rPr>
          <w:tab/>
        </w:r>
        <w:r>
          <w:rPr>
            <w:noProof/>
            <w:webHidden/>
          </w:rPr>
          <w:fldChar w:fldCharType="begin"/>
        </w:r>
        <w:r>
          <w:rPr>
            <w:noProof/>
            <w:webHidden/>
          </w:rPr>
          <w:instrText xml:space="preserve"> PAGEREF _Toc144471629 \h </w:instrText>
        </w:r>
        <w:r>
          <w:rPr>
            <w:noProof/>
            <w:webHidden/>
          </w:rPr>
        </w:r>
        <w:r>
          <w:rPr>
            <w:noProof/>
            <w:webHidden/>
          </w:rPr>
          <w:fldChar w:fldCharType="separate"/>
        </w:r>
        <w:r>
          <w:rPr>
            <w:noProof/>
            <w:webHidden/>
          </w:rPr>
          <w:t>3</w:t>
        </w:r>
        <w:r>
          <w:rPr>
            <w:noProof/>
            <w:webHidden/>
          </w:rPr>
          <w:fldChar w:fldCharType="end"/>
        </w:r>
      </w:hyperlink>
    </w:p>
    <w:p w:rsidR="002C3DCF" w:rsidP="002C3DCF" w:rsidRDefault="002C3DCF" w14:paraId="0A455CE5" w14:textId="43A0B20F">
      <w:pPr>
        <w:pStyle w:val="Innehll1"/>
        <w:rPr>
          <w:rFonts w:asciiTheme="minorHAnsi" w:hAnsiTheme="minorHAnsi" w:eastAsiaTheme="minorEastAsia" w:cstheme="minorBidi"/>
          <w:noProof/>
          <w:sz w:val="22"/>
          <w:szCs w:val="22"/>
        </w:rPr>
      </w:pPr>
      <w:hyperlink w:history="1" w:anchor="_Toc144471630">
        <w:r w:rsidRPr="005E29B9">
          <w:rPr>
            <w:rStyle w:val="Hyperlnk"/>
            <w:rFonts w:eastAsia="MS Gothic"/>
            <w:noProof/>
          </w:rPr>
          <w:t>IVA</w:t>
        </w:r>
        <w:r>
          <w:rPr>
            <w:noProof/>
            <w:webHidden/>
          </w:rPr>
          <w:tab/>
        </w:r>
        <w:r>
          <w:rPr>
            <w:noProof/>
            <w:webHidden/>
          </w:rPr>
          <w:fldChar w:fldCharType="begin"/>
        </w:r>
        <w:r>
          <w:rPr>
            <w:noProof/>
            <w:webHidden/>
          </w:rPr>
          <w:instrText xml:space="preserve"> PAGEREF _Toc144471630 \h </w:instrText>
        </w:r>
        <w:r>
          <w:rPr>
            <w:noProof/>
            <w:webHidden/>
          </w:rPr>
        </w:r>
        <w:r>
          <w:rPr>
            <w:noProof/>
            <w:webHidden/>
          </w:rPr>
          <w:fldChar w:fldCharType="separate"/>
        </w:r>
        <w:r>
          <w:rPr>
            <w:noProof/>
            <w:webHidden/>
          </w:rPr>
          <w:t>4</w:t>
        </w:r>
        <w:r>
          <w:rPr>
            <w:noProof/>
            <w:webHidden/>
          </w:rPr>
          <w:fldChar w:fldCharType="end"/>
        </w:r>
      </w:hyperlink>
    </w:p>
    <w:p w:rsidR="002C3DCF" w:rsidP="002C3DCF" w:rsidRDefault="002C3DCF" w14:paraId="2209728B" w14:textId="5AEA2DE1">
      <w:pPr>
        <w:pStyle w:val="Innehll1"/>
        <w:rPr>
          <w:rFonts w:asciiTheme="minorHAnsi" w:hAnsiTheme="minorHAnsi" w:eastAsiaTheme="minorEastAsia" w:cstheme="minorBidi"/>
          <w:noProof/>
          <w:sz w:val="22"/>
          <w:szCs w:val="22"/>
        </w:rPr>
      </w:pPr>
      <w:hyperlink w:history="1" w:anchor="_Toc144471631">
        <w:r w:rsidRPr="005E29B9">
          <w:rPr>
            <w:rStyle w:val="Hyperlnk"/>
            <w:rFonts w:eastAsia="MS Gothic"/>
            <w:noProof/>
          </w:rPr>
          <w:t>Neurologisk prognos</w:t>
        </w:r>
        <w:r>
          <w:rPr>
            <w:noProof/>
            <w:webHidden/>
          </w:rPr>
          <w:tab/>
        </w:r>
        <w:r>
          <w:rPr>
            <w:noProof/>
            <w:webHidden/>
          </w:rPr>
          <w:fldChar w:fldCharType="begin"/>
        </w:r>
        <w:r>
          <w:rPr>
            <w:noProof/>
            <w:webHidden/>
          </w:rPr>
          <w:instrText xml:space="preserve"> PAGEREF _Toc144471631 \h </w:instrText>
        </w:r>
        <w:r>
          <w:rPr>
            <w:noProof/>
            <w:webHidden/>
          </w:rPr>
        </w:r>
        <w:r>
          <w:rPr>
            <w:noProof/>
            <w:webHidden/>
          </w:rPr>
          <w:fldChar w:fldCharType="separate"/>
        </w:r>
        <w:r>
          <w:rPr>
            <w:noProof/>
            <w:webHidden/>
          </w:rPr>
          <w:t>5</w:t>
        </w:r>
        <w:r>
          <w:rPr>
            <w:noProof/>
            <w:webHidden/>
          </w:rPr>
          <w:fldChar w:fldCharType="end"/>
        </w:r>
      </w:hyperlink>
    </w:p>
    <w:p w:rsidR="002C3DCF" w:rsidP="002C3DCF" w:rsidRDefault="002C3DCF" w14:paraId="5F7BFE8F" w14:textId="5AF3FB90">
      <w:pPr>
        <w:pStyle w:val="Innehll1"/>
        <w:rPr>
          <w:rFonts w:asciiTheme="minorHAnsi" w:hAnsiTheme="minorHAnsi" w:eastAsiaTheme="minorEastAsia" w:cstheme="minorBidi"/>
          <w:noProof/>
          <w:sz w:val="22"/>
          <w:szCs w:val="22"/>
        </w:rPr>
      </w:pPr>
      <w:hyperlink w:history="1" w:anchor="_Toc144471632">
        <w:r w:rsidRPr="005E29B9">
          <w:rPr>
            <w:rStyle w:val="Hyperlnk"/>
            <w:rFonts w:eastAsia="MS Gothic"/>
            <w:noProof/>
          </w:rPr>
          <w:t>HIA-vård (alternativ hemavdelning)</w:t>
        </w:r>
        <w:r>
          <w:rPr>
            <w:noProof/>
            <w:webHidden/>
          </w:rPr>
          <w:tab/>
        </w:r>
        <w:r>
          <w:rPr>
            <w:noProof/>
            <w:webHidden/>
          </w:rPr>
          <w:fldChar w:fldCharType="begin"/>
        </w:r>
        <w:r>
          <w:rPr>
            <w:noProof/>
            <w:webHidden/>
          </w:rPr>
          <w:instrText xml:space="preserve"> PAGEREF _Toc144471632 \h </w:instrText>
        </w:r>
        <w:r>
          <w:rPr>
            <w:noProof/>
            <w:webHidden/>
          </w:rPr>
        </w:r>
        <w:r>
          <w:rPr>
            <w:noProof/>
            <w:webHidden/>
          </w:rPr>
          <w:fldChar w:fldCharType="separate"/>
        </w:r>
        <w:r>
          <w:rPr>
            <w:noProof/>
            <w:webHidden/>
          </w:rPr>
          <w:t>6</w:t>
        </w:r>
        <w:r>
          <w:rPr>
            <w:noProof/>
            <w:webHidden/>
          </w:rPr>
          <w:fldChar w:fldCharType="end"/>
        </w:r>
      </w:hyperlink>
    </w:p>
    <w:p w:rsidR="002C3DCF" w:rsidP="002C3DCF" w:rsidRDefault="002C3DCF" w14:paraId="32E19967" w14:textId="62288CE1">
      <w:pPr>
        <w:pStyle w:val="Innehll1"/>
        <w:rPr>
          <w:rFonts w:asciiTheme="minorHAnsi" w:hAnsiTheme="minorHAnsi" w:eastAsiaTheme="minorEastAsia" w:cstheme="minorBidi"/>
          <w:noProof/>
          <w:sz w:val="22"/>
          <w:szCs w:val="22"/>
        </w:rPr>
      </w:pPr>
      <w:hyperlink w:history="1" w:anchor="_Toc144471633">
        <w:r w:rsidRPr="005E29B9">
          <w:rPr>
            <w:rStyle w:val="Hyperlnk"/>
            <w:rFonts w:eastAsia="MS Gothic"/>
            <w:noProof/>
          </w:rPr>
          <w:t>Uppföljning</w:t>
        </w:r>
        <w:r>
          <w:rPr>
            <w:noProof/>
            <w:webHidden/>
          </w:rPr>
          <w:tab/>
        </w:r>
        <w:r>
          <w:rPr>
            <w:noProof/>
            <w:webHidden/>
          </w:rPr>
          <w:fldChar w:fldCharType="begin"/>
        </w:r>
        <w:r>
          <w:rPr>
            <w:noProof/>
            <w:webHidden/>
          </w:rPr>
          <w:instrText xml:space="preserve"> PAGEREF _Toc144471633 \h </w:instrText>
        </w:r>
        <w:r>
          <w:rPr>
            <w:noProof/>
            <w:webHidden/>
          </w:rPr>
        </w:r>
        <w:r>
          <w:rPr>
            <w:noProof/>
            <w:webHidden/>
          </w:rPr>
          <w:fldChar w:fldCharType="separate"/>
        </w:r>
        <w:r>
          <w:rPr>
            <w:noProof/>
            <w:webHidden/>
          </w:rPr>
          <w:t>6</w:t>
        </w:r>
        <w:r>
          <w:rPr>
            <w:noProof/>
            <w:webHidden/>
          </w:rPr>
          <w:fldChar w:fldCharType="end"/>
        </w:r>
      </w:hyperlink>
    </w:p>
    <w:p w:rsidR="002C3DCF" w:rsidP="002C3DCF" w:rsidRDefault="002C3DCF" w14:paraId="13C6DC03" w14:textId="3F3F43EA">
      <w:pPr>
        <w:pStyle w:val="Innehll1"/>
        <w:rPr>
          <w:rFonts w:asciiTheme="minorHAnsi" w:hAnsiTheme="minorHAnsi" w:eastAsiaTheme="minorEastAsia" w:cstheme="minorBidi"/>
          <w:noProof/>
          <w:sz w:val="22"/>
          <w:szCs w:val="22"/>
        </w:rPr>
      </w:pPr>
      <w:hyperlink w:history="1" w:anchor="_Toc144471634">
        <w:r w:rsidRPr="005E29B9">
          <w:rPr>
            <w:rStyle w:val="Hyperlnk"/>
            <w:rFonts w:eastAsia="MS Gothic"/>
            <w:noProof/>
          </w:rPr>
          <w:t>Mätvärden</w:t>
        </w:r>
        <w:r w:rsidRPr="005E29B9">
          <w:rPr>
            <w:rStyle w:val="Hyperlnk"/>
            <w:rFonts w:ascii="Arial" w:hAnsi="Arial" w:eastAsia="MS Gothic" w:cs="Arial"/>
            <w:noProof/>
          </w:rPr>
          <w:t xml:space="preserve"> </w:t>
        </w:r>
        <w:r w:rsidRPr="005E29B9">
          <w:rPr>
            <w:rStyle w:val="Hyperlnk"/>
            <w:rFonts w:eastAsia="MS Gothic"/>
            <w:noProof/>
          </w:rPr>
          <w:t>(årliga värden följs)</w:t>
        </w:r>
        <w:r>
          <w:rPr>
            <w:noProof/>
            <w:webHidden/>
          </w:rPr>
          <w:tab/>
        </w:r>
        <w:r>
          <w:rPr>
            <w:noProof/>
            <w:webHidden/>
          </w:rPr>
          <w:fldChar w:fldCharType="begin"/>
        </w:r>
        <w:r>
          <w:rPr>
            <w:noProof/>
            <w:webHidden/>
          </w:rPr>
          <w:instrText xml:space="preserve"> PAGEREF _Toc144471634 \h </w:instrText>
        </w:r>
        <w:r>
          <w:rPr>
            <w:noProof/>
            <w:webHidden/>
          </w:rPr>
        </w:r>
        <w:r>
          <w:rPr>
            <w:noProof/>
            <w:webHidden/>
          </w:rPr>
          <w:fldChar w:fldCharType="separate"/>
        </w:r>
        <w:r>
          <w:rPr>
            <w:noProof/>
            <w:webHidden/>
          </w:rPr>
          <w:t>7</w:t>
        </w:r>
        <w:r>
          <w:rPr>
            <w:noProof/>
            <w:webHidden/>
          </w:rPr>
          <w:fldChar w:fldCharType="end"/>
        </w:r>
      </w:hyperlink>
    </w:p>
    <w:p w:rsidR="002C3DCF" w:rsidP="002C3DCF" w:rsidRDefault="002C3DCF" w14:paraId="4EF31F87" w14:textId="04F6D959">
      <w:pPr>
        <w:pStyle w:val="Innehll1"/>
        <w:rPr>
          <w:rFonts w:asciiTheme="minorHAnsi" w:hAnsiTheme="minorHAnsi" w:eastAsiaTheme="minorEastAsia" w:cstheme="minorBidi"/>
          <w:noProof/>
          <w:sz w:val="22"/>
          <w:szCs w:val="22"/>
        </w:rPr>
      </w:pPr>
      <w:hyperlink w:history="1" w:anchor="_Toc144471635">
        <w:r w:rsidRPr="005E29B9">
          <w:rPr>
            <w:rStyle w:val="Hyperlnk"/>
            <w:rFonts w:eastAsia="MS Gothic"/>
            <w:noProof/>
          </w:rPr>
          <w:t>Dokumentinformation</w:t>
        </w:r>
        <w:r>
          <w:rPr>
            <w:noProof/>
            <w:webHidden/>
          </w:rPr>
          <w:tab/>
        </w:r>
        <w:r>
          <w:rPr>
            <w:noProof/>
            <w:webHidden/>
          </w:rPr>
          <w:fldChar w:fldCharType="begin"/>
        </w:r>
        <w:r>
          <w:rPr>
            <w:noProof/>
            <w:webHidden/>
          </w:rPr>
          <w:instrText xml:space="preserve"> PAGEREF _Toc144471635 \h </w:instrText>
        </w:r>
        <w:r>
          <w:rPr>
            <w:noProof/>
            <w:webHidden/>
          </w:rPr>
        </w:r>
        <w:r>
          <w:rPr>
            <w:noProof/>
            <w:webHidden/>
          </w:rPr>
          <w:fldChar w:fldCharType="separate"/>
        </w:r>
        <w:r>
          <w:rPr>
            <w:noProof/>
            <w:webHidden/>
          </w:rPr>
          <w:t>7</w:t>
        </w:r>
        <w:r>
          <w:rPr>
            <w:noProof/>
            <w:webHidden/>
          </w:rPr>
          <w:fldChar w:fldCharType="end"/>
        </w:r>
      </w:hyperlink>
    </w:p>
    <w:p w:rsidR="002C3DCF" w:rsidP="002C3DCF" w:rsidRDefault="002C3DCF" w14:paraId="600D5FF9" w14:textId="550259B6">
      <w:pPr>
        <w:pStyle w:val="Innehll1"/>
        <w:rPr>
          <w:rFonts w:asciiTheme="minorHAnsi" w:hAnsiTheme="minorHAnsi" w:eastAsiaTheme="minorEastAsia" w:cstheme="minorBidi"/>
          <w:noProof/>
          <w:sz w:val="22"/>
          <w:szCs w:val="22"/>
        </w:rPr>
      </w:pPr>
      <w:hyperlink w:history="1" w:anchor="_Toc144471636">
        <w:r w:rsidRPr="005E29B9">
          <w:rPr>
            <w:rStyle w:val="Hyperlnk"/>
            <w:rFonts w:eastAsia="MS Gothic"/>
            <w:noProof/>
          </w:rPr>
          <w:t>Länkförteckning</w:t>
        </w:r>
        <w:r>
          <w:rPr>
            <w:noProof/>
            <w:webHidden/>
          </w:rPr>
          <w:tab/>
        </w:r>
        <w:r>
          <w:rPr>
            <w:noProof/>
            <w:webHidden/>
          </w:rPr>
          <w:fldChar w:fldCharType="begin"/>
        </w:r>
        <w:r>
          <w:rPr>
            <w:noProof/>
            <w:webHidden/>
          </w:rPr>
          <w:instrText xml:space="preserve"> PAGEREF _Toc144471636 \h </w:instrText>
        </w:r>
        <w:r>
          <w:rPr>
            <w:noProof/>
            <w:webHidden/>
          </w:rPr>
        </w:r>
        <w:r>
          <w:rPr>
            <w:noProof/>
            <w:webHidden/>
          </w:rPr>
          <w:fldChar w:fldCharType="separate"/>
        </w:r>
        <w:r>
          <w:rPr>
            <w:noProof/>
            <w:webHidden/>
          </w:rPr>
          <w:t>8</w:t>
        </w:r>
        <w:r>
          <w:rPr>
            <w:noProof/>
            <w:webHidden/>
          </w:rPr>
          <w:fldChar w:fldCharType="end"/>
        </w:r>
      </w:hyperlink>
    </w:p>
    <w:p w:rsidR="002C3DCF" w:rsidP="002C3DCF" w:rsidRDefault="000F2813" w14:paraId="26DF125B" w14:textId="77777777">
      <w:pPr>
        <w:pStyle w:val="Innehll1"/>
        <w:rPr>
          <w:szCs w:val="20"/>
          <w:u w:val="single"/>
        </w:rPr>
      </w:pPr>
      <w:r w:rsidRPr="000F2813">
        <w:rPr>
          <w:szCs w:val="20"/>
          <w:u w:val="single"/>
        </w:rPr>
        <w:fldChar w:fldCharType="end"/>
      </w:r>
      <w:bookmarkStart w:name="_Toc24622377" w:id="9"/>
      <w:bookmarkStart w:name="_Toc256000001" w:id="10"/>
      <w:bookmarkStart w:name="_Toc256000015" w:id="11"/>
      <w:bookmarkStart w:name="_Toc256000029" w:id="12"/>
      <w:bookmarkStart w:name="_Toc144471623" w:id="13"/>
    </w:p>
    <w:p w:rsidRPr="000F2813" w:rsidR="000F2813" w:rsidP="002C3DCF" w:rsidRDefault="000F2813" w14:paraId="58FD236A" w14:textId="693B66AE">
      <w:pPr>
        <w:pStyle w:val="Rubrik2"/>
      </w:pPr>
      <w:r w:rsidRPr="000F2813">
        <w:t>Förutsättningar</w:t>
      </w:r>
      <w:bookmarkEnd w:id="9"/>
      <w:bookmarkEnd w:id="10"/>
      <w:bookmarkEnd w:id="11"/>
      <w:bookmarkEnd w:id="12"/>
      <w:bookmarkEnd w:id="13"/>
    </w:p>
    <w:p w:rsidRPr="000F2813" w:rsidR="000F2813" w:rsidP="002500E2" w:rsidRDefault="000F2813" w14:paraId="024488EE" w14:textId="77777777">
      <w:pPr>
        <w:pStyle w:val="Rubrik3"/>
      </w:pPr>
      <w:bookmarkStart w:name="_Toc24622378" w:id="14"/>
      <w:bookmarkStart w:name="_Toc256000002" w:id="15"/>
      <w:bookmarkStart w:name="_Toc256000016" w:id="16"/>
      <w:bookmarkStart w:name="_Toc256000030" w:id="17"/>
      <w:bookmarkStart w:name="_Toc144471624" w:id="18"/>
      <w:r w:rsidRPr="000F2813">
        <w:t>Omfattning</w:t>
      </w:r>
      <w:bookmarkEnd w:id="14"/>
      <w:bookmarkEnd w:id="15"/>
      <w:bookmarkEnd w:id="16"/>
      <w:bookmarkEnd w:id="17"/>
      <w:bookmarkEnd w:id="18"/>
    </w:p>
    <w:p w:rsidRPr="000F2813" w:rsidR="000F2813" w:rsidP="004D2B8C" w:rsidRDefault="000F2813" w14:paraId="1A45C9C3" w14:textId="77777777">
      <w:r w:rsidRPr="000F2813">
        <w:t>Gäller patienter som överlevt:</w:t>
      </w:r>
    </w:p>
    <w:p w:rsidRPr="000F2813" w:rsidR="000F2813" w:rsidP="004D2B8C" w:rsidRDefault="000F2813" w14:paraId="0259F345" w14:textId="77777777">
      <w:pPr>
        <w:pStyle w:val="Liststycke"/>
        <w:numPr>
          <w:ilvl w:val="0"/>
          <w:numId w:val="24"/>
        </w:numPr>
      </w:pPr>
      <w:r w:rsidRPr="000F2813">
        <w:t>Hjärtstopp utanför sjukhus</w:t>
      </w:r>
    </w:p>
    <w:p w:rsidRPr="000F2813" w:rsidR="000F2813" w:rsidP="004D2B8C" w:rsidRDefault="000F2813" w14:paraId="4FD655BD" w14:textId="77777777">
      <w:pPr>
        <w:pStyle w:val="Liststycke"/>
        <w:numPr>
          <w:ilvl w:val="0"/>
          <w:numId w:val="24"/>
        </w:numPr>
      </w:pPr>
      <w:r w:rsidRPr="000F2813">
        <w:t>Hjärtstopp på sjukhus</w:t>
      </w:r>
    </w:p>
    <w:p w:rsidRPr="000F2813" w:rsidR="000F2813" w:rsidP="004D2B8C" w:rsidRDefault="000F2813" w14:paraId="6CA40BED" w14:textId="77777777">
      <w:r w:rsidRPr="000F2813">
        <w:t>Använd enkel standardvårdplan!</w:t>
      </w:r>
    </w:p>
    <w:p w:rsidRPr="000F2813" w:rsidR="000F2813" w:rsidP="004D2B8C" w:rsidRDefault="000F2813" w14:paraId="6C6A72E3" w14:textId="77777777">
      <w:r w:rsidRPr="000F2813">
        <w:t xml:space="preserve">Vid </w:t>
      </w:r>
      <w:proofErr w:type="spellStart"/>
      <w:r w:rsidRPr="000F2813">
        <w:t>extrakardiell</w:t>
      </w:r>
      <w:proofErr w:type="spellEnd"/>
      <w:r w:rsidRPr="000F2813">
        <w:t xml:space="preserve"> orsak till hjärtstopp som stor blödning, andningsinsufficiens eller intoxikation behandlas grundåkomman enligt gängse rutiner. Vissa av nedanstående åtgärder är då inte aktuella medan </w:t>
      </w:r>
      <w:proofErr w:type="gramStart"/>
      <w:r w:rsidRPr="000F2813">
        <w:t>t.ex.</w:t>
      </w:r>
      <w:proofErr w:type="gramEnd"/>
      <w:r w:rsidRPr="000F2813">
        <w:t xml:space="preserve"> neurologisk prognos</w:t>
      </w:r>
      <w:r w:rsidRPr="000F2813">
        <w:softHyphen/>
        <w:t>bedömning kan användas även efter dessa tillstånd.</w:t>
      </w:r>
    </w:p>
    <w:p w:rsidRPr="000F2813" w:rsidR="000F2813" w:rsidP="000A75DF" w:rsidRDefault="000F2813" w14:paraId="4AC66EF7" w14:textId="77777777">
      <w:pPr>
        <w:pStyle w:val="Rubrik2"/>
      </w:pPr>
      <w:bookmarkStart w:name="_Toc24622379" w:id="19"/>
      <w:bookmarkStart w:name="_Toc256000003" w:id="20"/>
      <w:bookmarkStart w:name="_Toc256000017" w:id="21"/>
      <w:bookmarkStart w:name="_Toc256000031" w:id="22"/>
      <w:bookmarkStart w:name="_Toc144471625" w:id="23"/>
      <w:r w:rsidRPr="000F2813">
        <w:t>Genomförande</w:t>
      </w:r>
      <w:bookmarkEnd w:id="19"/>
      <w:bookmarkEnd w:id="20"/>
      <w:bookmarkEnd w:id="21"/>
      <w:bookmarkEnd w:id="22"/>
      <w:bookmarkEnd w:id="23"/>
    </w:p>
    <w:p w:rsidRPr="000F2813" w:rsidR="000F2813" w:rsidP="000A75DF" w:rsidRDefault="000F2813" w14:paraId="399BE75A" w14:textId="77777777">
      <w:pPr>
        <w:pStyle w:val="Rubrik3"/>
      </w:pPr>
      <w:bookmarkStart w:name="_Toc24622380" w:id="24"/>
      <w:bookmarkStart w:name="_Toc256000004" w:id="25"/>
      <w:bookmarkStart w:name="_Toc256000018" w:id="26"/>
      <w:bookmarkStart w:name="_Toc256000032" w:id="27"/>
      <w:bookmarkStart w:name="_Toc144471626" w:id="28"/>
      <w:r w:rsidRPr="000F2813">
        <w:t>Omständigheter och patientfaktorer</w:t>
      </w:r>
      <w:bookmarkEnd w:id="24"/>
      <w:bookmarkEnd w:id="25"/>
      <w:bookmarkEnd w:id="26"/>
      <w:bookmarkEnd w:id="27"/>
      <w:bookmarkEnd w:id="28"/>
    </w:p>
    <w:p w:rsidRPr="000F2813" w:rsidR="000F2813" w:rsidP="000A75DF" w:rsidRDefault="000F2813" w14:paraId="2D073792" w14:textId="77777777">
      <w:r w:rsidRPr="000A75DF">
        <w:t>Detta är faktorer som kan bedömas senare men som</w:t>
      </w:r>
      <w:r w:rsidRPr="000F2813">
        <w:t xml:space="preserve"> har betydelse för genes, prognos och vidare handläggning.</w:t>
      </w:r>
    </w:p>
    <w:p w:rsidRPr="000F2813" w:rsidR="000F2813" w:rsidP="000A75DF" w:rsidRDefault="000F2813" w14:paraId="08EBA7A5" w14:textId="6BC28CD5">
      <w:pPr>
        <w:pStyle w:val="Punktlista"/>
        <w:rPr/>
      </w:pPr>
      <w:r w:rsidR="000F2813">
        <w:rPr/>
        <w:t xml:space="preserve">Hur var omständigheterna? Plötsligt? Förkänning? </w:t>
      </w:r>
      <w:r w:rsidR="000F2813">
        <w:rPr/>
        <w:t>Hypoxi</w:t>
      </w:r>
      <w:r w:rsidR="000F2813">
        <w:rPr/>
        <w:t xml:space="preserve">? Annan </w:t>
      </w:r>
      <w:r w:rsidR="000F2813">
        <w:rPr/>
        <w:t xml:space="preserve">sjukdom osv? </w:t>
      </w:r>
    </w:p>
    <w:p w:rsidRPr="000F2813" w:rsidR="000F2813" w:rsidP="000A75DF" w:rsidRDefault="000F2813" w14:paraId="538B22FB" w14:textId="77777777">
      <w:pPr>
        <w:pStyle w:val="Punktlista"/>
      </w:pPr>
      <w:r w:rsidRPr="000F2813">
        <w:t>Var skedde det?</w:t>
      </w:r>
    </w:p>
    <w:p w:rsidRPr="000F2813" w:rsidR="000F2813" w:rsidP="000A75DF" w:rsidRDefault="000F2813" w14:paraId="1BC9E04F" w14:textId="77777777">
      <w:pPr>
        <w:pStyle w:val="Punktlista"/>
      </w:pPr>
      <w:r w:rsidRPr="000F2813">
        <w:t>Bevittnat hjärtstopp?</w:t>
      </w:r>
    </w:p>
    <w:p w:rsidRPr="000F2813" w:rsidR="000F2813" w:rsidP="000A75DF" w:rsidRDefault="000F2813" w14:paraId="2AAF0A78" w14:textId="77777777">
      <w:pPr>
        <w:pStyle w:val="Punktlista"/>
      </w:pPr>
      <w:r w:rsidRPr="000F2813">
        <w:t>Tid till insatt HLR?</w:t>
      </w:r>
    </w:p>
    <w:p w:rsidRPr="000F2813" w:rsidR="000F2813" w:rsidP="000A75DF" w:rsidRDefault="000F2813" w14:paraId="18317A48" w14:textId="77777777">
      <w:pPr>
        <w:pStyle w:val="Punktlista"/>
      </w:pPr>
      <w:r w:rsidRPr="000F2813">
        <w:t>Initialt registrerad rytm? VF?</w:t>
      </w:r>
    </w:p>
    <w:p w:rsidRPr="000F2813" w:rsidR="000F2813" w:rsidP="000A75DF" w:rsidRDefault="000F2813" w14:paraId="3D2CEA15" w14:textId="77777777" w14:noSpellErr="1">
      <w:pPr>
        <w:pStyle w:val="Punktlista"/>
        <w:rPr/>
      </w:pPr>
      <w:r w:rsidR="000F2813">
        <w:rPr/>
        <w:t>Tid till defibrillering?</w:t>
      </w:r>
    </w:p>
    <w:p w:rsidR="64FDA5A2" w:rsidP="6312B29B" w:rsidRDefault="64FDA5A2" w14:paraId="1EDAF392" w14:textId="10F1E774">
      <w:pPr>
        <w:pStyle w:val="Punktlista"/>
        <w:rPr>
          <w:color w:val="auto"/>
          <w:sz w:val="24"/>
          <w:szCs w:val="24"/>
        </w:rPr>
      </w:pPr>
      <w:r w:rsidRPr="6312B29B" w:rsidR="64FDA5A2">
        <w:rPr>
          <w:color w:val="auto"/>
          <w:sz w:val="24"/>
          <w:szCs w:val="24"/>
        </w:rPr>
        <w:t xml:space="preserve">ROSC – </w:t>
      </w:r>
      <w:r w:rsidRPr="6312B29B" w:rsidR="64FDA5A2">
        <w:rPr>
          <w:color w:val="auto"/>
          <w:sz w:val="24"/>
          <w:szCs w:val="24"/>
        </w:rPr>
        <w:t>Return</w:t>
      </w:r>
      <w:r w:rsidRPr="6312B29B" w:rsidR="64FDA5A2">
        <w:rPr>
          <w:color w:val="auto"/>
          <w:sz w:val="24"/>
          <w:szCs w:val="24"/>
        </w:rPr>
        <w:t xml:space="preserve"> </w:t>
      </w:r>
      <w:r w:rsidRPr="6312B29B" w:rsidR="64FDA5A2">
        <w:rPr>
          <w:color w:val="auto"/>
          <w:sz w:val="24"/>
          <w:szCs w:val="24"/>
        </w:rPr>
        <w:t>of</w:t>
      </w:r>
      <w:r w:rsidRPr="6312B29B" w:rsidR="64FDA5A2">
        <w:rPr>
          <w:color w:val="auto"/>
          <w:sz w:val="24"/>
          <w:szCs w:val="24"/>
        </w:rPr>
        <w:t xml:space="preserve"> </w:t>
      </w:r>
      <w:r w:rsidRPr="6312B29B" w:rsidR="64FDA5A2">
        <w:rPr>
          <w:color w:val="auto"/>
          <w:sz w:val="24"/>
          <w:szCs w:val="24"/>
        </w:rPr>
        <w:t>spontaneous</w:t>
      </w:r>
      <w:r w:rsidRPr="6312B29B" w:rsidR="64FDA5A2">
        <w:rPr>
          <w:color w:val="auto"/>
          <w:sz w:val="24"/>
          <w:szCs w:val="24"/>
        </w:rPr>
        <w:t xml:space="preserve"> cirkulation</w:t>
      </w:r>
    </w:p>
    <w:p w:rsidRPr="000F2813" w:rsidR="000F2813" w:rsidP="000A75DF" w:rsidRDefault="000F2813" w14:paraId="7F1CFDDE" w14:textId="77777777">
      <w:r w:rsidRPr="000F2813">
        <w:t xml:space="preserve">I alla skeden av nedan föreslagna handläggning måste man ur ett etiskt perspektiv fråga sig om meningsfullheten i en åtgärd utifrån patientens tidigare sjukdomsprofil, funktionsnivå och aktuellt tillstånd. </w:t>
      </w:r>
    </w:p>
    <w:p w:rsidRPr="000F2813" w:rsidR="000F2813" w:rsidP="00C30ABF" w:rsidRDefault="000F2813" w14:paraId="1644307A" w14:textId="77777777">
      <w:pPr>
        <w:pStyle w:val="Rubrik3"/>
      </w:pPr>
      <w:bookmarkStart w:name="_Toc256000033" w:id="29"/>
      <w:bookmarkStart w:name="_Toc144471627" w:id="30"/>
      <w:r w:rsidRPr="000F2813">
        <w:t xml:space="preserve">Före start av </w:t>
      </w:r>
      <w:proofErr w:type="spellStart"/>
      <w:r w:rsidRPr="000F2813">
        <w:t>sedering</w:t>
      </w:r>
      <w:proofErr w:type="spellEnd"/>
      <w:r w:rsidRPr="000F2813">
        <w:t xml:space="preserve"> (</w:t>
      </w:r>
      <w:proofErr w:type="spellStart"/>
      <w:r w:rsidRPr="000F2813">
        <w:t>akutrum</w:t>
      </w:r>
      <w:proofErr w:type="spellEnd"/>
      <w:r w:rsidRPr="000F2813">
        <w:t>/avdelning/IVA)</w:t>
      </w:r>
      <w:bookmarkEnd w:id="29"/>
      <w:bookmarkEnd w:id="30"/>
    </w:p>
    <w:p w:rsidRPr="00C30ABF" w:rsidR="000F2813" w:rsidP="00C30ABF" w:rsidRDefault="000F2813" w14:paraId="5104717D" w14:textId="77777777">
      <w:pPr>
        <w:rPr>
          <w:b/>
          <w:bCs/>
        </w:rPr>
      </w:pPr>
      <w:r w:rsidRPr="00C30ABF">
        <w:rPr>
          <w:b/>
          <w:bCs/>
        </w:rPr>
        <w:t>Dokumentera</w:t>
      </w:r>
    </w:p>
    <w:p w:rsidRPr="000F2813" w:rsidR="000F2813" w:rsidP="00C30ABF" w:rsidRDefault="000F2813" w14:paraId="3282B8F4" w14:textId="77777777">
      <w:pPr>
        <w:pStyle w:val="Punktlista"/>
        <w:rPr/>
      </w:pPr>
      <w:r w:rsidR="000F2813">
        <w:rPr/>
        <w:t>Medvetandegrad (RLS/GCS)</w:t>
      </w:r>
    </w:p>
    <w:p w:rsidRPr="000F2813" w:rsidR="000F2813" w:rsidP="00C30ABF" w:rsidRDefault="000F2813" w14:paraId="5BFE3BBC" w14:textId="77777777">
      <w:pPr>
        <w:pStyle w:val="Punktlista"/>
        <w:rPr/>
      </w:pPr>
      <w:r w:rsidR="000F2813">
        <w:rPr/>
        <w:t>Svalgreflex</w:t>
      </w:r>
    </w:p>
    <w:p w:rsidRPr="000F2813" w:rsidR="000F2813" w:rsidP="00C30ABF" w:rsidRDefault="000F2813" w14:paraId="434685FF" w14:textId="77777777">
      <w:pPr>
        <w:pStyle w:val="Punktlista"/>
        <w:rPr/>
      </w:pPr>
      <w:r w:rsidR="000F2813">
        <w:rPr/>
        <w:t>Pupillreflex</w:t>
      </w:r>
    </w:p>
    <w:p w:rsidRPr="000F2813" w:rsidR="000F2813" w:rsidP="00C30ABF" w:rsidRDefault="000F2813" w14:paraId="038F544B" w14:textId="77777777">
      <w:pPr>
        <w:pStyle w:val="Punktlista"/>
        <w:rPr/>
      </w:pPr>
      <w:r w:rsidR="000F2813">
        <w:rPr/>
        <w:t>Kornealreflex</w:t>
      </w:r>
    </w:p>
    <w:p w:rsidRPr="000F2813" w:rsidR="000F2813" w:rsidP="00C30ABF" w:rsidRDefault="000F2813" w14:paraId="2CA16DC1" w14:textId="77777777">
      <w:pPr>
        <w:pStyle w:val="Punktlista"/>
        <w:rPr/>
      </w:pPr>
      <w:r w:rsidR="000F2813">
        <w:rPr/>
        <w:t>Andning</w:t>
      </w:r>
    </w:p>
    <w:p w:rsidRPr="000F2813" w:rsidR="000F2813" w:rsidP="00C30ABF" w:rsidRDefault="000F2813" w14:paraId="47FC5AE8" w14:textId="77777777">
      <w:pPr>
        <w:pStyle w:val="Rubrik3"/>
      </w:pPr>
      <w:bookmarkStart w:name="_Toc24622381" w:id="31"/>
      <w:bookmarkStart w:name="_Toc256000005" w:id="32"/>
      <w:bookmarkStart w:name="_Toc256000019" w:id="33"/>
      <w:bookmarkStart w:name="_Toc256000034" w:id="34"/>
      <w:bookmarkStart w:name="_Toc144471628" w:id="35"/>
      <w:r w:rsidRPr="000F2813">
        <w:t xml:space="preserve">Akut </w:t>
      </w:r>
      <w:proofErr w:type="spellStart"/>
      <w:r w:rsidRPr="000F2813">
        <w:t>koronart</w:t>
      </w:r>
      <w:proofErr w:type="spellEnd"/>
      <w:r w:rsidRPr="000F2813">
        <w:t xml:space="preserve"> syndrom?</w:t>
      </w:r>
      <w:bookmarkEnd w:id="31"/>
      <w:bookmarkEnd w:id="32"/>
      <w:bookmarkEnd w:id="33"/>
      <w:bookmarkEnd w:id="34"/>
      <w:bookmarkEnd w:id="35"/>
    </w:p>
    <w:p w:rsidRPr="000F2813" w:rsidR="000F2813" w:rsidP="00C30ABF" w:rsidRDefault="000F2813" w14:paraId="37384F4C" w14:textId="77777777">
      <w:r w:rsidRPr="000F2813">
        <w:t xml:space="preserve">Ca 70 % av alla hjärtstopp utanför sjukhus har samband med akut </w:t>
      </w:r>
      <w:proofErr w:type="spellStart"/>
      <w:r w:rsidRPr="000F2813">
        <w:t>koronart</w:t>
      </w:r>
      <w:proofErr w:type="spellEnd"/>
      <w:r w:rsidRPr="000F2813">
        <w:t xml:space="preserve"> syndrom. </w:t>
      </w:r>
    </w:p>
    <w:p w:rsidRPr="000F2813" w:rsidR="000F2813" w:rsidP="00C30ABF" w:rsidRDefault="000F2813" w14:paraId="0646E85C" w14:textId="77777777">
      <w:r w:rsidRPr="000F2813">
        <w:t xml:space="preserve">Visar EKG </w:t>
      </w:r>
      <w:r w:rsidRPr="000F2813">
        <w:rPr>
          <w:b/>
        </w:rPr>
        <w:t>ST-höjning</w:t>
      </w:r>
      <w:r w:rsidRPr="000F2813">
        <w:t xml:space="preserve"> eller </w:t>
      </w:r>
      <w:r w:rsidRPr="000F2813">
        <w:rPr>
          <w:b/>
        </w:rPr>
        <w:t>nytt vänstergrenblock</w:t>
      </w:r>
      <w:r w:rsidRPr="000F2813">
        <w:t xml:space="preserve"> bör akut angiografi göras med revaskularisering av s.k. </w:t>
      </w:r>
      <w:proofErr w:type="spellStart"/>
      <w:r w:rsidRPr="000F2813">
        <w:t>culprit</w:t>
      </w:r>
      <w:proofErr w:type="spellEnd"/>
      <w:r w:rsidRPr="000F2813">
        <w:t xml:space="preserve"> lesion. </w:t>
      </w:r>
    </w:p>
    <w:p w:rsidRPr="000F2813" w:rsidR="000F2813" w:rsidP="00C30ABF" w:rsidRDefault="000F2813" w14:paraId="694CCB6A" w14:textId="77777777">
      <w:r w:rsidRPr="000F2813">
        <w:t xml:space="preserve">Hos andra patienter kan man vänta med angiografi tills senare efter neurologisk förbättring. </w:t>
      </w:r>
    </w:p>
    <w:p w:rsidRPr="000F2813" w:rsidR="000F2813" w:rsidP="00C30ABF" w:rsidRDefault="000F2813" w14:paraId="422491FA" w14:textId="77777777">
      <w:r w:rsidRPr="000F2813">
        <w:t xml:space="preserve">Ändring av denna strategi till tidig angiografi kan ske individuellt till exempel vid </w:t>
      </w:r>
      <w:proofErr w:type="spellStart"/>
      <w:r w:rsidRPr="000F2813">
        <w:t>kardiogen</w:t>
      </w:r>
      <w:proofErr w:type="spellEnd"/>
      <w:r w:rsidRPr="000F2813">
        <w:t xml:space="preserve"> chock, livshotande arytmier eller återkommande </w:t>
      </w:r>
      <w:proofErr w:type="spellStart"/>
      <w:r w:rsidRPr="000F2813">
        <w:t>ischemi</w:t>
      </w:r>
      <w:proofErr w:type="spellEnd"/>
      <w:r w:rsidRPr="000F2813">
        <w:t xml:space="preserve">. </w:t>
      </w:r>
    </w:p>
    <w:p w:rsidRPr="000F2813" w:rsidR="000F2813" w:rsidP="00C30ABF" w:rsidRDefault="000F2813" w14:paraId="1000EFF3" w14:textId="77777777">
      <w:r w:rsidRPr="000F2813">
        <w:t xml:space="preserve">Sänkt medvetande är inte en </w:t>
      </w:r>
      <w:r w:rsidRPr="00C30ABF">
        <w:t>kontraindikation</w:t>
      </w:r>
      <w:r w:rsidRPr="000F2813">
        <w:t>.</w:t>
      </w:r>
    </w:p>
    <w:p w:rsidRPr="000F2813" w:rsidR="000F2813" w:rsidP="00C30ABF" w:rsidRDefault="000F2813" w14:paraId="0F0205BC" w14:textId="77777777">
      <w:r w:rsidRPr="000F2813">
        <w:t>SÄS har inte angio/PCI dygnet runt vilket innebär att man under jourtid måste ta ställning till att skicka en del patienter till Sahlgrenska medan andra får göra angiografi senare på SÄS. Detta kan vara ett svårt avgörande och bör diskuteras med kardiologbakjour.</w:t>
      </w:r>
    </w:p>
    <w:p w:rsidRPr="000F2813" w:rsidR="000F2813" w:rsidP="00C30ABF" w:rsidRDefault="000F2813" w14:paraId="5BA2C993" w14:textId="77777777">
      <w:r w:rsidRPr="000F2813">
        <w:t>Trombocythämmare ges på sedvanliga indikationer.</w:t>
      </w:r>
    </w:p>
    <w:p w:rsidRPr="000F2813" w:rsidR="000F2813" w:rsidP="00C30ABF" w:rsidRDefault="000F2813" w14:paraId="0F1BE2CC" w14:textId="77777777">
      <w:r w:rsidRPr="000F2813">
        <w:rPr>
          <w:b/>
        </w:rPr>
        <w:t>UCG, CT hjärna, thorax och buk</w:t>
      </w:r>
      <w:r w:rsidRPr="000F2813">
        <w:t xml:space="preserve"> kan behöva göras akut om symtom och fynd ger misstanke om annan bakomliggande orsak eller primär neurologisk åkomma.</w:t>
      </w:r>
    </w:p>
    <w:p w:rsidRPr="000F2813" w:rsidR="000F2813" w:rsidP="00525F57" w:rsidRDefault="000F2813" w14:paraId="3BD87025" w14:textId="77777777">
      <w:pPr>
        <w:pStyle w:val="Rubrik3"/>
      </w:pPr>
      <w:bookmarkStart w:name="_Toc24622382" w:id="36"/>
      <w:bookmarkStart w:name="_Toc256000006" w:id="37"/>
      <w:bookmarkStart w:name="_Toc256000020" w:id="38"/>
      <w:bookmarkStart w:name="_Toc256000035" w:id="39"/>
      <w:bookmarkStart w:name="_Toc144471629" w:id="40"/>
      <w:r w:rsidRPr="000F2813">
        <w:t>Fortsatt vård</w:t>
      </w:r>
      <w:bookmarkEnd w:id="36"/>
      <w:bookmarkEnd w:id="37"/>
      <w:bookmarkEnd w:id="38"/>
      <w:bookmarkEnd w:id="39"/>
      <w:bookmarkEnd w:id="40"/>
    </w:p>
    <w:p w:rsidRPr="000F2813" w:rsidR="000F2813" w:rsidP="00C72F90" w:rsidRDefault="000F2813" w14:paraId="79531294" w14:textId="77777777">
      <w:pPr>
        <w:pStyle w:val="Punktlista"/>
        <w:contextualSpacing w:val="0"/>
        <w:rPr/>
      </w:pPr>
      <w:r w:rsidR="000F2813">
        <w:rPr/>
        <w:t xml:space="preserve">IVA-vård bör erbjudas patienter som inte är vakna efter hjärtstoppet. </w:t>
      </w:r>
    </w:p>
    <w:p w:rsidRPr="000F2813" w:rsidR="000F2813" w:rsidP="00C72F90" w:rsidRDefault="000F2813" w14:paraId="02FCC17D" w14:textId="77777777">
      <w:pPr>
        <w:pStyle w:val="Punktlista"/>
        <w:contextualSpacing w:val="0"/>
        <w:rPr/>
      </w:pPr>
      <w:r w:rsidR="000F2813">
        <w:rPr/>
        <w:t xml:space="preserve">Hjärtstopp utanför sjukhus: HIA anges som hemavdelning (om inte uppenbar </w:t>
      </w:r>
      <w:proofErr w:type="spellStart"/>
      <w:r w:rsidR="000F2813">
        <w:rPr/>
        <w:t>extrakardiell</w:t>
      </w:r>
      <w:proofErr w:type="spellEnd"/>
      <w:r w:rsidR="000F2813">
        <w:rPr/>
        <w:t xml:space="preserve"> orsak).</w:t>
      </w:r>
    </w:p>
    <w:p w:rsidRPr="000F2813" w:rsidR="000F2813" w:rsidP="00C72F90" w:rsidRDefault="000F2813" w14:paraId="3597867E" w14:textId="77777777">
      <w:pPr>
        <w:pStyle w:val="Punktlista"/>
        <w:contextualSpacing w:val="0"/>
        <w:rPr/>
      </w:pPr>
      <w:r w:rsidR="000F2813">
        <w:rPr/>
        <w:t xml:space="preserve">Hjärtstopp på sjukhus kan ha kvar sin hemavdelning beroende på hjärtstoppets genes eller överföras till annan lämplig avdelning. Vid primär </w:t>
      </w:r>
      <w:proofErr w:type="spellStart"/>
      <w:r w:rsidR="000F2813">
        <w:rPr/>
        <w:t>hjärtorsak</w:t>
      </w:r>
      <w:proofErr w:type="spellEnd"/>
      <w:r w:rsidR="000F2813">
        <w:rPr/>
        <w:t xml:space="preserve"> bör HIA vara hemavdelning.</w:t>
      </w:r>
    </w:p>
    <w:p w:rsidRPr="000F2813" w:rsidR="000F2813" w:rsidP="00C72F90" w:rsidRDefault="000F2813" w14:paraId="110F5E74" w14:textId="77777777">
      <w:pPr>
        <w:pStyle w:val="Punktlista"/>
        <w:contextualSpacing w:val="0"/>
        <w:rPr/>
      </w:pPr>
      <w:r w:rsidR="000F2813">
        <w:rPr/>
        <w:t>Helt vakna patienter läggs på HIA eller, om hjärtstoppet skett på sjukhus, vårdas kvar på hemavdelningen beroende på fortsatt monitoreringsbehov, bakgrund till hjärtstoppet mm.</w:t>
      </w:r>
    </w:p>
    <w:p w:rsidRPr="000F2813" w:rsidR="000F2813" w:rsidP="00C72F90" w:rsidRDefault="000F2813" w14:paraId="15A747FC" w14:textId="77777777">
      <w:pPr>
        <w:pStyle w:val="Punktlista"/>
        <w:contextualSpacing w:val="0"/>
        <w:rPr/>
      </w:pPr>
      <w:r w:rsidR="000F2813">
        <w:rPr/>
        <w:t xml:space="preserve">EKG lagras varje dygn och vid händelse, </w:t>
      </w:r>
      <w:proofErr w:type="gramStart"/>
      <w:r w:rsidR="000F2813">
        <w:rPr/>
        <w:t>t.ex.</w:t>
      </w:r>
      <w:proofErr w:type="gramEnd"/>
      <w:r w:rsidR="000F2813">
        <w:rPr/>
        <w:t xml:space="preserve"> arytmi.</w:t>
      </w:r>
    </w:p>
    <w:p w:rsidRPr="000F2813" w:rsidR="000F2813" w:rsidP="00C72F90" w:rsidRDefault="000F2813" w14:paraId="4D8138BB" w14:textId="77777777">
      <w:pPr>
        <w:pStyle w:val="Punktlista"/>
        <w:contextualSpacing w:val="0"/>
        <w:rPr/>
      </w:pPr>
      <w:r w:rsidR="000F2813">
        <w:rPr/>
        <w:t>Troponin tas vid ankomst, och efter 3 och 6 timmar.</w:t>
      </w:r>
    </w:p>
    <w:p w:rsidRPr="000F2813" w:rsidR="000F2813" w:rsidP="00C72F90" w:rsidRDefault="000F2813" w14:paraId="716A41E3" w14:textId="77777777">
      <w:pPr>
        <w:pStyle w:val="Punktlista"/>
        <w:contextualSpacing w:val="0"/>
        <w:rPr/>
      </w:pPr>
      <w:r w:rsidR="000F2813">
        <w:rPr/>
        <w:t xml:space="preserve">Hjärtstoppet registreras i Svenska Hjärt-lungräddningsregistret. </w:t>
      </w:r>
    </w:p>
    <w:p w:rsidRPr="000F2813" w:rsidR="000F2813" w:rsidP="00525F57" w:rsidRDefault="000F2813" w14:paraId="146E8725" w14:textId="77777777">
      <w:pPr>
        <w:pStyle w:val="Rubrik3"/>
      </w:pPr>
      <w:bookmarkStart w:name="_Toc24622383" w:id="41"/>
      <w:bookmarkStart w:name="_Toc256000007" w:id="42"/>
      <w:bookmarkStart w:name="_Toc256000021" w:id="43"/>
      <w:bookmarkStart w:name="_Toc256000036" w:id="44"/>
      <w:bookmarkStart w:name="_Toc144471630" w:id="45"/>
      <w:r w:rsidRPr="000F2813">
        <w:t>IVA</w:t>
      </w:r>
      <w:bookmarkEnd w:id="41"/>
      <w:bookmarkEnd w:id="42"/>
      <w:bookmarkEnd w:id="43"/>
      <w:bookmarkEnd w:id="44"/>
      <w:bookmarkEnd w:id="45"/>
    </w:p>
    <w:p w:rsidRPr="000F2813" w:rsidR="000F2813" w:rsidP="00C72F90" w:rsidRDefault="000F2813" w14:paraId="6F435CA6" w14:textId="77777777">
      <w:pPr>
        <w:pStyle w:val="Punktlista"/>
        <w:contextualSpacing w:val="0"/>
        <w:rPr/>
      </w:pPr>
      <w:proofErr w:type="spellStart"/>
      <w:r w:rsidR="000F2813">
        <w:rPr/>
        <w:t>Sedering</w:t>
      </w:r>
      <w:proofErr w:type="spellEnd"/>
      <w:r w:rsidR="000F2813">
        <w:rPr/>
        <w:t xml:space="preserve"> i ett dygn till medvetandesänkta patienter. (Indikation: Patienter som inte lyder muntlig uppmaning). </w:t>
      </w:r>
    </w:p>
    <w:p w:rsidRPr="000F2813" w:rsidR="000F2813" w:rsidP="00C72F90" w:rsidRDefault="000F2813" w14:paraId="06462DB7" w14:textId="77777777">
      <w:pPr>
        <w:pStyle w:val="Punktlista"/>
        <w:contextualSpacing w:val="0"/>
        <w:rPr/>
      </w:pPr>
      <w:proofErr w:type="spellStart"/>
      <w:r w:rsidR="000F2813">
        <w:rPr/>
        <w:t>Normotermi</w:t>
      </w:r>
      <w:proofErr w:type="spellEnd"/>
      <w:r w:rsidR="000F2813">
        <w:rPr/>
        <w:t xml:space="preserve"> &lt;37,7 grader. Temperatursänkning med kylning eller dylikt om temp ≥ 37,8 grader.</w:t>
      </w:r>
    </w:p>
    <w:p w:rsidRPr="000F2813" w:rsidR="000F2813" w:rsidP="00C72F90" w:rsidRDefault="000F2813" w14:paraId="4D547E0D" w14:textId="77777777">
      <w:pPr>
        <w:pStyle w:val="Punktlista"/>
        <w:contextualSpacing w:val="0"/>
        <w:rPr/>
      </w:pPr>
      <w:r w:rsidR="000F2813">
        <w:rPr/>
        <w:t>Remifental föredras. 0,05-0,2 µg/kg/min (3-12 µg/kg/</w:t>
      </w:r>
      <w:proofErr w:type="spellStart"/>
      <w:r w:rsidR="000F2813">
        <w:rPr/>
        <w:t>tim</w:t>
      </w:r>
      <w:proofErr w:type="spellEnd"/>
      <w:r w:rsidR="000F2813">
        <w:rPr/>
        <w:t>) första dygnet. Sedan så låg dos som möjligt mot autonom stress hos den fortsatt medvetslösa patienten.</w:t>
      </w:r>
    </w:p>
    <w:p w:rsidRPr="000F2813" w:rsidR="000F2813" w:rsidP="00C72F90" w:rsidRDefault="000F2813" w14:paraId="3D7497E2" w14:textId="77777777">
      <w:pPr>
        <w:pStyle w:val="Punktlista"/>
        <w:contextualSpacing w:val="0"/>
        <w:rPr/>
      </w:pPr>
      <w:proofErr w:type="spellStart"/>
      <w:r w:rsidR="000F2813">
        <w:rPr/>
        <w:t>Shivering</w:t>
      </w:r>
      <w:proofErr w:type="spellEnd"/>
      <w:r w:rsidR="000F2813">
        <w:rPr/>
        <w:t xml:space="preserve"> – medeltemperatur på patienter som kommer till akuten efter hjärtstopp är 33 grader. </w:t>
      </w:r>
      <w:proofErr w:type="spellStart"/>
      <w:r w:rsidR="000F2813">
        <w:rPr/>
        <w:t>Shivering</w:t>
      </w:r>
      <w:proofErr w:type="spellEnd"/>
      <w:r w:rsidR="000F2813">
        <w:rPr/>
        <w:t xml:space="preserve"> kan då förekomma och kan öka energiförbrukning, </w:t>
      </w:r>
      <w:proofErr w:type="spellStart"/>
      <w:r w:rsidR="000F2813">
        <w:rPr/>
        <w:t>kardiell</w:t>
      </w:r>
      <w:proofErr w:type="spellEnd"/>
      <w:r w:rsidR="000F2813">
        <w:rPr/>
        <w:t xml:space="preserve"> belastning och öka cerebral stress vilket kan vara negativt efter hjärtstopp. </w:t>
      </w:r>
    </w:p>
    <w:p w:rsidRPr="000F2813" w:rsidR="000F2813" w:rsidP="0041063E" w:rsidRDefault="000F2813" w14:paraId="3CF386CD" w14:textId="7D7BB3C7">
      <w:pPr>
        <w:pStyle w:val="Punktlista"/>
        <w:numPr>
          <w:ilvl w:val="0"/>
          <w:numId w:val="0"/>
        </w:numPr>
        <w:ind w:left="1712"/>
      </w:pPr>
      <w:r w:rsidRPr="000F2813">
        <w:t>Behandling</w:t>
      </w:r>
    </w:p>
    <w:p w:rsidRPr="000F2813" w:rsidR="000F2813" w:rsidP="0041063E" w:rsidRDefault="000F2813" w14:paraId="65874E2C" w14:textId="6D8C5E28">
      <w:pPr>
        <w:pStyle w:val="Punktlista"/>
        <w:numPr>
          <w:ilvl w:val="0"/>
          <w:numId w:val="25"/>
        </w:numPr>
      </w:pPr>
      <w:r w:rsidRPr="000F2813">
        <w:t>”</w:t>
      </w:r>
      <w:proofErr w:type="spellStart"/>
      <w:r w:rsidRPr="000F2813">
        <w:t>Counter</w:t>
      </w:r>
      <w:proofErr w:type="spellEnd"/>
      <w:r w:rsidRPr="000F2813">
        <w:t xml:space="preserve"> </w:t>
      </w:r>
      <w:proofErr w:type="spellStart"/>
      <w:r w:rsidRPr="000F2813">
        <w:t>warming</w:t>
      </w:r>
      <w:proofErr w:type="spellEnd"/>
      <w:r w:rsidRPr="000F2813">
        <w:t xml:space="preserve">” – värmande av händer och fötter med </w:t>
      </w:r>
      <w:proofErr w:type="gramStart"/>
      <w:r w:rsidRPr="000F2813">
        <w:t>t.ex.</w:t>
      </w:r>
      <w:proofErr w:type="gramEnd"/>
      <w:r w:rsidRPr="000F2813">
        <w:t xml:space="preserve"> filt, </w:t>
      </w:r>
      <w:proofErr w:type="spellStart"/>
      <w:r w:rsidRPr="000F2813">
        <w:t>Bair</w:t>
      </w:r>
      <w:proofErr w:type="spellEnd"/>
      <w:r w:rsidRPr="000F2813">
        <w:t>-hugger eller vantar och strumpor.</w:t>
      </w:r>
    </w:p>
    <w:p w:rsidRPr="000F2813" w:rsidR="000F2813" w:rsidP="00FB1FCC" w:rsidRDefault="000F2813" w14:paraId="12CED6D0" w14:textId="5D3D182F">
      <w:pPr>
        <w:pStyle w:val="Punktlista"/>
        <w:numPr>
          <w:ilvl w:val="0"/>
          <w:numId w:val="25"/>
        </w:numPr>
      </w:pPr>
      <w:r w:rsidRPr="000F2813">
        <w:t xml:space="preserve">Ökad </w:t>
      </w:r>
      <w:proofErr w:type="spellStart"/>
      <w:r w:rsidRPr="000F2813">
        <w:t>sedering</w:t>
      </w:r>
      <w:proofErr w:type="spellEnd"/>
      <w:r w:rsidRPr="000F2813">
        <w:t xml:space="preserve">: </w:t>
      </w:r>
      <w:proofErr w:type="spellStart"/>
      <w:r w:rsidRPr="000F2813">
        <w:t>Propofol</w:t>
      </w:r>
      <w:proofErr w:type="spellEnd"/>
      <w:r w:rsidRPr="000F2813">
        <w:t xml:space="preserve"> i bolusdoser eller tillägg av alfa-</w:t>
      </w:r>
      <w:proofErr w:type="spellStart"/>
      <w:r w:rsidRPr="000F2813">
        <w:t>agonist</w:t>
      </w:r>
      <w:proofErr w:type="spellEnd"/>
      <w:r w:rsidRPr="000F2813">
        <w:t xml:space="preserve">, </w:t>
      </w:r>
      <w:proofErr w:type="spellStart"/>
      <w:r w:rsidRPr="000F2813">
        <w:t>Dexdor</w:t>
      </w:r>
      <w:proofErr w:type="spellEnd"/>
      <w:r w:rsidRPr="000F2813">
        <w:t xml:space="preserve"> i första hand – obs bradykardi-risk, använd då </w:t>
      </w:r>
      <w:proofErr w:type="spellStart"/>
      <w:r w:rsidRPr="000F2813">
        <w:t>catapresan</w:t>
      </w:r>
      <w:proofErr w:type="spellEnd"/>
    </w:p>
    <w:p w:rsidRPr="000F2813" w:rsidR="000F2813" w:rsidP="00FB1FCC" w:rsidRDefault="000F2813" w14:paraId="2413A176" w14:textId="0F9F564E">
      <w:pPr>
        <w:pStyle w:val="Punktlista"/>
        <w:numPr>
          <w:ilvl w:val="0"/>
          <w:numId w:val="25"/>
        </w:numPr>
      </w:pPr>
      <w:proofErr w:type="spellStart"/>
      <w:r w:rsidRPr="000F2813">
        <w:t>Paracetamol</w:t>
      </w:r>
      <w:proofErr w:type="spellEnd"/>
    </w:p>
    <w:p w:rsidRPr="000F2813" w:rsidR="000F2813" w:rsidP="00FB1FCC" w:rsidRDefault="000F2813" w14:paraId="2025F2AD" w14:textId="501B4120">
      <w:pPr>
        <w:pStyle w:val="Punktlista"/>
        <w:numPr>
          <w:ilvl w:val="0"/>
          <w:numId w:val="25"/>
        </w:numPr>
      </w:pPr>
      <w:r w:rsidRPr="000F2813">
        <w:t xml:space="preserve">Magnesium 10 </w:t>
      </w:r>
      <w:proofErr w:type="spellStart"/>
      <w:r w:rsidRPr="000F2813">
        <w:t>mmol</w:t>
      </w:r>
      <w:proofErr w:type="spellEnd"/>
      <w:r w:rsidRPr="000F2813">
        <w:t xml:space="preserve"> iv. (Späds i 100 ml </w:t>
      </w:r>
      <w:proofErr w:type="spellStart"/>
      <w:r w:rsidRPr="000F2813">
        <w:t>NaCl</w:t>
      </w:r>
      <w:proofErr w:type="spellEnd"/>
      <w:r w:rsidRPr="000F2813">
        <w:t xml:space="preserve"> och ges under 10 min)</w:t>
      </w:r>
    </w:p>
    <w:p w:rsidRPr="000F2813" w:rsidR="000F2813" w:rsidP="00FB1FCC" w:rsidRDefault="000F2813" w14:paraId="6ADBA346" w14:textId="596C8A8B">
      <w:pPr>
        <w:pStyle w:val="Punktlista"/>
        <w:numPr>
          <w:ilvl w:val="0"/>
          <w:numId w:val="25"/>
        </w:numPr>
      </w:pPr>
      <w:r w:rsidRPr="000F2813">
        <w:t xml:space="preserve">Muskelrelaxation; </w:t>
      </w:r>
      <w:proofErr w:type="spellStart"/>
      <w:r w:rsidRPr="000F2813">
        <w:t>rocuronium</w:t>
      </w:r>
      <w:proofErr w:type="spellEnd"/>
      <w:r w:rsidRPr="000F2813">
        <w:t xml:space="preserve"> (sista behandling)</w:t>
      </w:r>
    </w:p>
    <w:p w:rsidRPr="000F2813" w:rsidR="000F2813" w:rsidP="00C72F90" w:rsidRDefault="000F2813" w14:paraId="071398C3" w14:textId="77777777">
      <w:pPr>
        <w:pStyle w:val="Punktlista"/>
        <w:contextualSpacing w:val="0"/>
        <w:rPr/>
      </w:pPr>
      <w:r w:rsidR="000F2813">
        <w:rPr/>
        <w:t xml:space="preserve">Normal </w:t>
      </w:r>
      <w:proofErr w:type="spellStart"/>
      <w:r w:rsidR="000F2813">
        <w:rPr/>
        <w:t>oxygenering</w:t>
      </w:r>
      <w:proofErr w:type="spellEnd"/>
      <w:r w:rsidR="000F2813">
        <w:rPr/>
        <w:t>, ingen hyperventilation.</w:t>
      </w:r>
    </w:p>
    <w:p w:rsidRPr="000F2813" w:rsidR="000F2813" w:rsidP="00C72F90" w:rsidRDefault="000F2813" w14:paraId="15D82CB6" w14:textId="77777777">
      <w:pPr>
        <w:pStyle w:val="Punktlista"/>
        <w:contextualSpacing w:val="0"/>
        <w:rPr/>
      </w:pPr>
      <w:r w:rsidR="000F2813">
        <w:rPr/>
        <w:t xml:space="preserve">P-glukos hålls 6-10 </w:t>
      </w:r>
      <w:proofErr w:type="spellStart"/>
      <w:r w:rsidR="000F2813">
        <w:rPr/>
        <w:t>mmol</w:t>
      </w:r>
      <w:proofErr w:type="spellEnd"/>
      <w:r w:rsidR="000F2813">
        <w:rPr/>
        <w:t>/l.</w:t>
      </w:r>
    </w:p>
    <w:p w:rsidRPr="000F2813" w:rsidR="000F2813" w:rsidP="00C72F90" w:rsidRDefault="000F2813" w14:paraId="2137FA9E" w14:textId="77777777">
      <w:pPr>
        <w:pStyle w:val="Punktlista"/>
        <w:contextualSpacing w:val="0"/>
        <w:rPr/>
      </w:pPr>
      <w:r w:rsidR="000F2813">
        <w:rPr/>
        <w:t xml:space="preserve">Sedvanliga </w:t>
      </w:r>
      <w:proofErr w:type="spellStart"/>
      <w:r w:rsidR="000F2813">
        <w:rPr/>
        <w:t>intensivvårdsprinciper</w:t>
      </w:r>
      <w:proofErr w:type="spellEnd"/>
      <w:r w:rsidR="000F2813">
        <w:rPr/>
        <w:t xml:space="preserve"> i övrigt. </w:t>
      </w:r>
    </w:p>
    <w:p w:rsidRPr="000F2813" w:rsidR="000F2813" w:rsidP="00C72F90" w:rsidRDefault="000F2813" w14:paraId="7B963139" w14:textId="77777777">
      <w:pPr>
        <w:pStyle w:val="Punktlista"/>
        <w:contextualSpacing w:val="0"/>
        <w:rPr/>
      </w:pPr>
      <w:r w:rsidR="000F2813">
        <w:rPr/>
        <w:t>IVA-läkare registrerar och dokumenterar dagligen:</w:t>
      </w:r>
    </w:p>
    <w:p w:rsidRPr="000F2813" w:rsidR="000F2813" w:rsidP="1895CC25" w:rsidRDefault="000F2813" w14:paraId="4BEB4FE4" w14:textId="77777777" w14:noSpellErr="1">
      <w:pPr>
        <w:pStyle w:val="Punktlista"/>
        <w:numPr>
          <w:ilvl w:val="1"/>
          <w:numId w:val="14"/>
        </w:numPr>
        <w:spacing/>
        <w:rPr/>
      </w:pPr>
      <w:r w:rsidR="000F2813">
        <w:rPr/>
        <w:t>Medvetandegrad</w:t>
      </w:r>
    </w:p>
    <w:p w:rsidRPr="000F2813" w:rsidR="000F2813" w:rsidP="1895CC25" w:rsidRDefault="000F2813" w14:paraId="1D64C528" w14:textId="77777777" w14:noSpellErr="1">
      <w:pPr>
        <w:pStyle w:val="Punktlista"/>
        <w:numPr>
          <w:ilvl w:val="1"/>
          <w:numId w:val="14"/>
        </w:numPr>
        <w:spacing/>
        <w:rPr/>
      </w:pPr>
      <w:r w:rsidR="000F2813">
        <w:rPr/>
        <w:t>Andning</w:t>
      </w:r>
    </w:p>
    <w:p w:rsidRPr="000F2813" w:rsidR="000F2813" w:rsidP="1895CC25" w:rsidRDefault="000F2813" w14:paraId="3DEC5584" w14:textId="77777777" w14:noSpellErr="1">
      <w:pPr>
        <w:pStyle w:val="Punktlista"/>
        <w:numPr>
          <w:ilvl w:val="1"/>
          <w:numId w:val="14"/>
        </w:numPr>
        <w:spacing/>
        <w:rPr/>
      </w:pPr>
      <w:r w:rsidR="000F2813">
        <w:rPr/>
        <w:t>Pupillreflex</w:t>
      </w:r>
    </w:p>
    <w:p w:rsidRPr="000F2813" w:rsidR="000F2813" w:rsidP="1895CC25" w:rsidRDefault="000F2813" w14:paraId="2E997575" w14:textId="77777777" w14:noSpellErr="1">
      <w:pPr>
        <w:pStyle w:val="Punktlista"/>
        <w:numPr>
          <w:ilvl w:val="1"/>
          <w:numId w:val="14"/>
        </w:numPr>
        <w:spacing/>
        <w:rPr/>
      </w:pPr>
      <w:r w:rsidR="000F2813">
        <w:rPr/>
        <w:t>Kornealreflex</w:t>
      </w:r>
    </w:p>
    <w:p w:rsidRPr="000F2813" w:rsidR="000F2813" w:rsidP="1895CC25" w:rsidRDefault="000F2813" w14:paraId="503BCE70" w14:textId="77777777" w14:noSpellErr="1">
      <w:pPr>
        <w:pStyle w:val="Punktlista"/>
        <w:numPr>
          <w:ilvl w:val="1"/>
          <w:numId w:val="14"/>
        </w:numPr>
        <w:spacing/>
        <w:rPr/>
      </w:pPr>
      <w:r w:rsidR="000F2813">
        <w:rPr/>
        <w:t>Svalgreflex</w:t>
      </w:r>
    </w:p>
    <w:p w:rsidRPr="000F2813" w:rsidR="000F2813" w:rsidP="1895CC25" w:rsidRDefault="000F2813" w14:paraId="216B7CBA" w14:textId="77777777" w14:noSpellErr="1">
      <w:pPr>
        <w:pStyle w:val="Punktlista"/>
        <w:numPr>
          <w:ilvl w:val="1"/>
          <w:numId w:val="14"/>
        </w:numPr>
        <w:spacing/>
        <w:rPr/>
      </w:pPr>
      <w:r w:rsidR="000F2813">
        <w:rPr/>
        <w:t>Hostreflex</w:t>
      </w:r>
    </w:p>
    <w:p w:rsidRPr="000F2813" w:rsidR="000F2813" w:rsidP="00C72F90" w:rsidRDefault="000F2813" w14:paraId="339C9D79" w14:textId="77777777">
      <w:pPr>
        <w:pStyle w:val="Punktlista"/>
        <w:contextualSpacing w:val="0"/>
        <w:rPr/>
      </w:pPr>
      <w:r w:rsidR="000F2813">
        <w:rPr/>
        <w:t>Lungröntgen första dygnet med frågeställning revbensfrakturer, pneumothorax, aspiration.</w:t>
      </w:r>
    </w:p>
    <w:p w:rsidRPr="000F2813" w:rsidR="000F2813" w:rsidP="00C72F90" w:rsidRDefault="000F2813" w14:paraId="1A5203C0" w14:textId="77777777">
      <w:pPr>
        <w:pStyle w:val="Punktlista"/>
        <w:contextualSpacing w:val="0"/>
        <w:rPr/>
      </w:pPr>
      <w:r w:rsidR="000F2813">
        <w:rPr/>
        <w:t>Kardiologbedömning akut eller vid nästföljande rond. Tidig ekokardiografi. Daganteckning av kardiolog innefattande omständigheter kring hjärtstopp, genes, fortsatt planering.</w:t>
      </w:r>
    </w:p>
    <w:p w:rsidRPr="000F2813" w:rsidR="000F2813" w:rsidP="00C72F90" w:rsidRDefault="000F2813" w14:paraId="57669997" w14:textId="77777777">
      <w:pPr>
        <w:pStyle w:val="Punktlista"/>
        <w:contextualSpacing w:val="0"/>
        <w:rPr/>
      </w:pPr>
      <w:r w:rsidR="000F2813">
        <w:rPr/>
        <w:t>Patient som vaknar kan överföras till HIA (eller i vissa fall annan hemavdelning) när tillståndet så tillåter.</w:t>
      </w:r>
    </w:p>
    <w:p w:rsidRPr="000F2813" w:rsidR="000F2813" w:rsidP="00525F57" w:rsidRDefault="000F2813" w14:paraId="161F2294" w14:textId="77777777">
      <w:pPr>
        <w:pStyle w:val="Punktlista"/>
        <w:rPr/>
      </w:pPr>
      <w:r w:rsidR="000F2813">
        <w:rPr/>
        <w:t>Medvetandesänkt patient vårdas vidare på IVA. Måltemperatur &lt;37,7 grader.</w:t>
      </w:r>
    </w:p>
    <w:p w:rsidRPr="000F2813" w:rsidR="000F2813" w:rsidP="00C72F90" w:rsidRDefault="000F2813" w14:paraId="437E50BF" w14:textId="77777777">
      <w:pPr>
        <w:pStyle w:val="Punktlista"/>
        <w:contextualSpacing w:val="0"/>
        <w:rPr/>
      </w:pPr>
      <w:r w:rsidR="000F2813">
        <w:rPr/>
        <w:t xml:space="preserve">Hjärnskademarkören NSE tas på fortfarande medvetslös patient vid 24, 48 och 72 timmar efter hjärtstoppet. Dålig prognos om stigande trend eller värden över 50-60 </w:t>
      </w:r>
      <w:proofErr w:type="spellStart"/>
      <w:r w:rsidR="000F2813">
        <w:rPr/>
        <w:t>ug</w:t>
      </w:r>
      <w:proofErr w:type="spellEnd"/>
      <w:r w:rsidR="000F2813">
        <w:rPr/>
        <w:t xml:space="preserve">/l. Felkällor: </w:t>
      </w:r>
      <w:proofErr w:type="spellStart"/>
      <w:r w:rsidR="000F2813">
        <w:rPr/>
        <w:t>Hemolys</w:t>
      </w:r>
      <w:proofErr w:type="spellEnd"/>
      <w:r w:rsidR="000F2813">
        <w:rPr/>
        <w:t>, malignitet</w:t>
      </w:r>
    </w:p>
    <w:p w:rsidRPr="000F2813" w:rsidR="000F2813" w:rsidP="00C72F90" w:rsidRDefault="000F2813" w14:paraId="5FEC8614" w14:textId="77777777">
      <w:pPr>
        <w:pStyle w:val="Punktlista"/>
        <w:contextualSpacing w:val="0"/>
        <w:rPr/>
      </w:pPr>
      <w:r w:rsidR="000F2813">
        <w:rPr/>
        <w:t>CT hjärna övervägs första dygnet om den inte gjorts akut.</w:t>
      </w:r>
    </w:p>
    <w:p w:rsidRPr="000F2813" w:rsidR="000F2813" w:rsidP="00C72F90" w:rsidRDefault="000F2813" w14:paraId="0FE08D2D" w14:textId="77777777">
      <w:pPr>
        <w:pStyle w:val="Punktlista"/>
        <w:contextualSpacing w:val="0"/>
        <w:rPr/>
      </w:pPr>
      <w:r w:rsidR="000F2813">
        <w:rPr/>
        <w:t>EEG görs:</w:t>
      </w:r>
    </w:p>
    <w:p w:rsidRPr="000F2813" w:rsidR="000F2813" w:rsidP="00C72F90" w:rsidRDefault="000F2813" w14:paraId="3494BE02" w14:textId="59EAD90E">
      <w:pPr>
        <w:pStyle w:val="Punktlista"/>
        <w:numPr>
          <w:ilvl w:val="2"/>
          <w:numId w:val="27"/>
        </w:numPr>
        <w:contextualSpacing w:val="0"/>
      </w:pPr>
      <w:r w:rsidRPr="000F2813">
        <w:t xml:space="preserve">Vid kramper </w:t>
      </w:r>
    </w:p>
    <w:p w:rsidRPr="000F2813" w:rsidR="000F2813" w:rsidP="00C72F90" w:rsidRDefault="000F2813" w14:paraId="494A1137" w14:textId="77777777">
      <w:pPr>
        <w:pStyle w:val="Punktlista"/>
        <w:numPr>
          <w:ilvl w:val="2"/>
          <w:numId w:val="27"/>
        </w:numPr>
        <w:contextualSpacing w:val="0"/>
      </w:pPr>
      <w:r w:rsidRPr="000F2813">
        <w:t xml:space="preserve">På medvetandesänkt första vardagsförmiddag efter </w:t>
      </w:r>
      <w:proofErr w:type="spellStart"/>
      <w:r w:rsidRPr="000F2813">
        <w:t>normotermi</w:t>
      </w:r>
      <w:proofErr w:type="spellEnd"/>
    </w:p>
    <w:p w:rsidRPr="000F2813" w:rsidR="000F2813" w:rsidP="00C72F90" w:rsidRDefault="000F2813" w14:paraId="3983578D" w14:textId="77777777">
      <w:pPr>
        <w:pStyle w:val="Punktlista"/>
        <w:numPr>
          <w:ilvl w:val="2"/>
          <w:numId w:val="27"/>
        </w:numPr>
        <w:contextualSpacing w:val="0"/>
      </w:pPr>
      <w:r w:rsidRPr="000F2813">
        <w:t>På medvetandesänkt rutinmässigt 48-72 timmar efter hjärtstopp</w:t>
      </w:r>
    </w:p>
    <w:p w:rsidRPr="000F2813" w:rsidR="000F2813" w:rsidP="00C72F90" w:rsidRDefault="000F2813" w14:paraId="7EC29DA0" w14:textId="77777777">
      <w:pPr>
        <w:pStyle w:val="Punktlista"/>
        <w:contextualSpacing w:val="0"/>
        <w:rPr/>
      </w:pPr>
      <w:r w:rsidR="000F2813">
        <w:rPr/>
        <w:t>Neurolog inkopplas vid:</w:t>
      </w:r>
    </w:p>
    <w:p w:rsidRPr="000F2813" w:rsidR="000F2813" w:rsidP="00C72F90" w:rsidRDefault="000F2813" w14:paraId="0B26086D" w14:textId="77777777">
      <w:pPr>
        <w:pStyle w:val="Punktlista"/>
        <w:numPr>
          <w:ilvl w:val="2"/>
          <w:numId w:val="28"/>
        </w:numPr>
        <w:contextualSpacing w:val="0"/>
      </w:pPr>
      <w:r w:rsidRPr="000F2813">
        <w:t>Fynd av kramper/EEG-mässiga tecken till epilepsi.</w:t>
      </w:r>
    </w:p>
    <w:p w:rsidRPr="000F2813" w:rsidR="000F2813" w:rsidP="00C72F90" w:rsidRDefault="000F2813" w14:paraId="4D1DF678" w14:textId="77777777">
      <w:pPr>
        <w:pStyle w:val="Punktlista"/>
        <w:numPr>
          <w:ilvl w:val="2"/>
          <w:numId w:val="28"/>
        </w:numPr>
        <w:contextualSpacing w:val="0"/>
      </w:pPr>
      <w:r w:rsidRPr="000F2813">
        <w:t>Prognosbedömning på medvetandesänkt – tidigast 72 timmar efter hjärtstoppet</w:t>
      </w:r>
    </w:p>
    <w:p w:rsidRPr="000F2813" w:rsidR="000F2813" w:rsidP="00C72F90" w:rsidRDefault="000F2813" w14:paraId="11852E44" w14:textId="77777777">
      <w:pPr>
        <w:pStyle w:val="Punktlista"/>
        <w:contextualSpacing w:val="0"/>
        <w:rPr/>
      </w:pPr>
      <w:r w:rsidR="000F2813">
        <w:rPr/>
        <w:t>MRT hjärna – övervägs dag 3-5 som hjälp vid prognosbedömning av medvetandesänkta.</w:t>
      </w:r>
    </w:p>
    <w:p w:rsidRPr="000F2813" w:rsidR="000F2813" w:rsidP="00C72F90" w:rsidRDefault="000F2813" w14:paraId="3D4CA3EC" w14:textId="322E9A6A">
      <w:pPr>
        <w:pStyle w:val="Punktlista"/>
        <w:contextualSpacing w:val="0"/>
        <w:rPr/>
      </w:pPr>
      <w:r w:rsidR="000F2813">
        <w:rPr/>
        <w:t xml:space="preserve">För patient med oklar prognos efter 72 timmar bör </w:t>
      </w:r>
      <w:r w:rsidR="00C52D8E">
        <w:rPr/>
        <w:t>behandlingkonferens</w:t>
      </w:r>
      <w:r w:rsidR="000F2813">
        <w:rPr/>
        <w:t xml:space="preserve"> hållas med anestesiolog, kardiolog, neurolog och ev. rehab-läkare. </w:t>
      </w:r>
    </w:p>
    <w:p w:rsidRPr="000F2813" w:rsidR="000F2813" w:rsidP="009135BD" w:rsidRDefault="000F2813" w14:paraId="40395792" w14:textId="77777777">
      <w:pPr>
        <w:pStyle w:val="Rubrik3"/>
      </w:pPr>
      <w:bookmarkStart w:name="_Toc24622384" w:id="46"/>
      <w:bookmarkStart w:name="_Toc256000008" w:id="47"/>
      <w:bookmarkStart w:name="_Toc256000022" w:id="48"/>
      <w:bookmarkStart w:name="_Toc256000037" w:id="49"/>
      <w:bookmarkStart w:name="_Toc144471631" w:id="50"/>
      <w:r w:rsidRPr="000F2813">
        <w:t>Neurologisk prognos</w:t>
      </w:r>
      <w:bookmarkEnd w:id="46"/>
      <w:bookmarkEnd w:id="47"/>
      <w:bookmarkEnd w:id="48"/>
      <w:bookmarkEnd w:id="49"/>
      <w:bookmarkEnd w:id="50"/>
      <w:r w:rsidRPr="000F2813">
        <w:t xml:space="preserve"> </w:t>
      </w:r>
    </w:p>
    <w:p w:rsidRPr="000F2813" w:rsidR="000F2813" w:rsidP="009135BD" w:rsidRDefault="000F2813" w14:paraId="72E156C6" w14:textId="77777777">
      <w:r w:rsidRPr="000F2813">
        <w:t xml:space="preserve">Patient som vaknar inom 3 dygn efter hjärtstoppet brukar ha bra prognos. </w:t>
      </w:r>
    </w:p>
    <w:p w:rsidRPr="000F2813" w:rsidR="000F2813" w:rsidP="009135BD" w:rsidRDefault="000F2813" w14:paraId="49CAE8DC" w14:textId="77777777">
      <w:r w:rsidRPr="000F2813">
        <w:rPr>
          <w:b/>
        </w:rPr>
        <w:t>Prognos för medvetandesänkt patient kan bedömas först efter 72 timmar.</w:t>
      </w:r>
      <w:r w:rsidRPr="000F2813">
        <w:t xml:space="preserve"> Inverkan av sederande medel ska vara borta och inte givna de senaste 12 timmarna och patienten bör vara i övrigt stabil utan inverkan av annan allvarlig sjukdom </w:t>
      </w:r>
      <w:proofErr w:type="gramStart"/>
      <w:r w:rsidRPr="000F2813">
        <w:t>t.ex.</w:t>
      </w:r>
      <w:proofErr w:type="gramEnd"/>
      <w:r w:rsidRPr="000F2813">
        <w:t xml:space="preserve"> infektion eller </w:t>
      </w:r>
      <w:proofErr w:type="spellStart"/>
      <w:r w:rsidRPr="000F2813">
        <w:t>hypotension</w:t>
      </w:r>
      <w:proofErr w:type="spellEnd"/>
      <w:r w:rsidRPr="000F2813">
        <w:t>.</w:t>
      </w:r>
    </w:p>
    <w:p w:rsidRPr="000F2813" w:rsidR="000F2813" w:rsidP="009135BD" w:rsidRDefault="000F2813" w14:paraId="08540E60" w14:textId="77777777">
      <w:r w:rsidRPr="000F2813">
        <w:t xml:space="preserve">1. Medvetandesänkt i </w:t>
      </w:r>
      <w:r w:rsidRPr="00AD6C0B">
        <w:rPr>
          <w:b/>
          <w:bCs/>
        </w:rPr>
        <w:t>RLS 7-8</w:t>
      </w:r>
      <w:r w:rsidRPr="000F2813">
        <w:t xml:space="preserve"> och </w:t>
      </w:r>
      <w:r w:rsidRPr="00AD6C0B">
        <w:rPr>
          <w:b/>
          <w:bCs/>
        </w:rPr>
        <w:t>avsaknad av bilateral pupillreflex</w:t>
      </w:r>
      <w:r w:rsidRPr="000F2813">
        <w:t xml:space="preserve"> + </w:t>
      </w:r>
      <w:r w:rsidRPr="00AD6C0B">
        <w:rPr>
          <w:b/>
          <w:bCs/>
        </w:rPr>
        <w:t xml:space="preserve">avsaknad av bilateral </w:t>
      </w:r>
      <w:proofErr w:type="spellStart"/>
      <w:r w:rsidRPr="00AD6C0B">
        <w:rPr>
          <w:b/>
          <w:bCs/>
        </w:rPr>
        <w:t>cornealreflex</w:t>
      </w:r>
      <w:proofErr w:type="spellEnd"/>
      <w:r w:rsidRPr="000F2813">
        <w:t xml:space="preserve"> – indikerar mycket dålig prognos.</w:t>
      </w:r>
    </w:p>
    <w:p w:rsidRPr="000F2813" w:rsidR="000F2813" w:rsidP="009135BD" w:rsidRDefault="000F2813" w14:paraId="1BB8332C" w14:textId="77777777">
      <w:r w:rsidRPr="000F2813">
        <w:t>2. Övriga: Vänta 24 timmar. Överväg MRT hjärna. Ny bedömning:</w:t>
      </w:r>
    </w:p>
    <w:p w:rsidRPr="000F2813" w:rsidR="000F2813" w:rsidP="009135BD" w:rsidRDefault="000F2813" w14:paraId="048FDE9A" w14:textId="77777777">
      <w:r w:rsidRPr="000F2813">
        <w:t>Mycket dålig prognos om två av följande:</w:t>
      </w:r>
    </w:p>
    <w:p w:rsidRPr="000F2813" w:rsidR="000F2813" w:rsidP="009135BD" w:rsidRDefault="000F2813" w14:paraId="1E5B7597" w14:textId="77777777">
      <w:pPr>
        <w:pStyle w:val="Punktlista"/>
        <w:rPr/>
      </w:pPr>
      <w:proofErr w:type="spellStart"/>
      <w:r w:rsidR="000F2813">
        <w:rPr/>
        <w:t>Myoclonus</w:t>
      </w:r>
      <w:proofErr w:type="spellEnd"/>
      <w:r w:rsidR="000F2813">
        <w:rPr/>
        <w:t xml:space="preserve"> med duration minst 30 min de första 48 </w:t>
      </w:r>
      <w:proofErr w:type="spellStart"/>
      <w:r w:rsidR="000F2813">
        <w:rPr/>
        <w:t>tim</w:t>
      </w:r>
      <w:proofErr w:type="spellEnd"/>
      <w:r w:rsidR="000F2813">
        <w:rPr/>
        <w:t xml:space="preserve"> efter hjärtstoppet.</w:t>
      </w:r>
    </w:p>
    <w:p w:rsidRPr="000F2813" w:rsidR="000F2813" w:rsidP="009135BD" w:rsidRDefault="000F2813" w14:paraId="35BAEBD0" w14:textId="77777777">
      <w:pPr>
        <w:pStyle w:val="Punktlista"/>
        <w:rPr/>
      </w:pPr>
      <w:r w:rsidR="000F2813">
        <w:rPr/>
        <w:t xml:space="preserve">Hög nivå på hjärnskade-markör (NSE &gt;50-60 </w:t>
      </w:r>
      <w:proofErr w:type="spellStart"/>
      <w:r w:rsidR="000F2813">
        <w:rPr/>
        <w:t>ug</w:t>
      </w:r>
      <w:proofErr w:type="spellEnd"/>
      <w:r w:rsidR="000F2813">
        <w:rPr/>
        <w:t>/l).</w:t>
      </w:r>
    </w:p>
    <w:p w:rsidRPr="000F2813" w:rsidR="000F2813" w:rsidP="009135BD" w:rsidRDefault="000F2813" w14:paraId="5EF548C0" w14:textId="77777777">
      <w:pPr>
        <w:pStyle w:val="Punktlista"/>
        <w:rPr/>
      </w:pPr>
      <w:r w:rsidR="000F2813">
        <w:rPr/>
        <w:t xml:space="preserve">EEG visar </w:t>
      </w:r>
      <w:proofErr w:type="spellStart"/>
      <w:r w:rsidR="000F2813">
        <w:rPr/>
        <w:t>burst-suppression</w:t>
      </w:r>
      <w:proofErr w:type="spellEnd"/>
      <w:r w:rsidR="000F2813">
        <w:rPr/>
        <w:t xml:space="preserve"> eller status </w:t>
      </w:r>
      <w:proofErr w:type="spellStart"/>
      <w:r w:rsidR="000F2813">
        <w:rPr/>
        <w:t>epilepticus</w:t>
      </w:r>
      <w:proofErr w:type="spellEnd"/>
      <w:r w:rsidR="000F2813">
        <w:rPr/>
        <w:t>.</w:t>
      </w:r>
    </w:p>
    <w:p w:rsidRPr="000F2813" w:rsidR="000F2813" w:rsidP="009135BD" w:rsidRDefault="000F2813" w14:paraId="02F4E4D1" w14:textId="77777777">
      <w:pPr>
        <w:pStyle w:val="Punktlista"/>
        <w:rPr/>
      </w:pPr>
      <w:r w:rsidR="000F2813">
        <w:rPr/>
        <w:t xml:space="preserve">Diffus </w:t>
      </w:r>
      <w:proofErr w:type="spellStart"/>
      <w:r w:rsidR="000F2813">
        <w:rPr/>
        <w:t>anoxisk</w:t>
      </w:r>
      <w:proofErr w:type="spellEnd"/>
      <w:r w:rsidR="000F2813">
        <w:rPr/>
        <w:t xml:space="preserve"> hjärnskada på CT tagen inom 24 </w:t>
      </w:r>
      <w:proofErr w:type="spellStart"/>
      <w:r w:rsidR="000F2813">
        <w:rPr/>
        <w:t>tim</w:t>
      </w:r>
      <w:proofErr w:type="spellEnd"/>
      <w:r w:rsidR="000F2813">
        <w:rPr/>
        <w:t xml:space="preserve"> eller MRT </w:t>
      </w:r>
      <w:r>
        <w:br/>
      </w:r>
      <w:r w:rsidR="000F2813">
        <w:rPr/>
        <w:t>dag 3-5.</w:t>
      </w:r>
    </w:p>
    <w:p w:rsidRPr="000F2813" w:rsidR="000F2813" w:rsidP="00246878" w:rsidRDefault="000F2813" w14:paraId="07FACB18" w14:textId="337D47D0">
      <w:r w:rsidR="000F2813">
        <w:rPr/>
        <w:t xml:space="preserve">3. Övriga får bedömas från fall till fall. </w:t>
      </w:r>
      <w:r w:rsidR="002B2266">
        <w:rPr/>
        <w:t>Behandlingkonferens</w:t>
      </w:r>
      <w:r w:rsidR="000F2813">
        <w:rPr/>
        <w:t>.</w:t>
      </w:r>
    </w:p>
    <w:p w:rsidR="5F60A9C6" w:rsidP="1895CC25" w:rsidRDefault="5F60A9C6" w14:paraId="296B488F" w14:textId="13E08063">
      <w:pPr>
        <w:spacing w:after="120" w:line="288" w:lineRule="auto"/>
        <w:ind w:left="992" w:right="868"/>
        <w:rPr>
          <w:rFonts w:ascii="Times New Roman" w:hAnsi="Times New Roman" w:eastAsia="Times New Roman" w:cs="Times New Roman"/>
          <w:noProof w:val="0"/>
          <w:sz w:val="24"/>
          <w:szCs w:val="24"/>
          <w:lang w:val="sv-SE"/>
        </w:rPr>
      </w:pPr>
      <w:r w:rsidRPr="5B1EE23C" w:rsidR="3957BF7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4. </w:t>
      </w:r>
      <w:r w:rsidRPr="5B1EE23C" w:rsidR="5F60A9C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Vid skäl till att inte inleda eller fortsätta livsuppehållande behandling ska ställning tas till </w:t>
      </w:r>
      <w:r w:rsidRPr="5B1EE23C" w:rsidR="5F60A9C6">
        <w:rPr>
          <w:rFonts w:ascii="Times New Roman" w:hAnsi="Times New Roman" w:eastAsia="Times New Roman" w:cs="Times New Roman"/>
          <w:b w:val="1"/>
          <w:bCs w:val="1"/>
          <w:i w:val="0"/>
          <w:iCs w:val="0"/>
          <w:caps w:val="0"/>
          <w:smallCaps w:val="0"/>
          <w:noProof w:val="0"/>
          <w:color w:val="000000" w:themeColor="text2" w:themeTint="FF" w:themeShade="FF"/>
          <w:sz w:val="24"/>
          <w:szCs w:val="24"/>
          <w:lang w:val="sv-SE"/>
        </w:rPr>
        <w:t>donation</w:t>
      </w:r>
      <w:r w:rsidRPr="5B1EE23C" w:rsidR="5F60A9C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Följ riktlin</w:t>
      </w:r>
      <w:r w:rsidRPr="5B1EE23C" w:rsidR="65E1E99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j</w:t>
      </w:r>
      <w:r w:rsidRPr="5B1EE23C" w:rsidR="5F60A9C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en: </w:t>
      </w:r>
      <w:hyperlink r:id="R440376bee7304d13">
        <w:r w:rsidRPr="5B1EE23C" w:rsidR="5F60A9C6">
          <w:rPr>
            <w:rStyle w:val="Hyperlnk"/>
            <w:rFonts w:ascii="Times New Roman" w:hAnsi="Times New Roman" w:eastAsia="Times New Roman" w:cs="Times New Roman"/>
            <w:b w:val="0"/>
            <w:bCs w:val="0"/>
            <w:i w:val="0"/>
            <w:iCs w:val="0"/>
            <w:caps w:val="0"/>
            <w:smallCaps w:val="0"/>
            <w:strike w:val="0"/>
            <w:dstrike w:val="0"/>
            <w:noProof w:val="0"/>
            <w:sz w:val="24"/>
            <w:szCs w:val="24"/>
            <w:lang w:val="sv-SE"/>
          </w:rPr>
          <w:t>Organ- och vävnadsdonation vid SÄS (vgregion.se)</w:t>
        </w:r>
      </w:hyperlink>
    </w:p>
    <w:p w:rsidRPr="000F2813" w:rsidR="000F2813" w:rsidP="00246878" w:rsidRDefault="000F2813" w14:paraId="3B4E0ECB" w14:textId="77777777">
      <w:pPr>
        <w:pStyle w:val="Rubrik3"/>
      </w:pPr>
      <w:bookmarkStart w:name="_Toc24622385" w:id="51"/>
      <w:bookmarkStart w:name="_Toc256000009" w:id="52"/>
      <w:bookmarkStart w:name="_Toc256000023" w:id="53"/>
      <w:bookmarkStart w:name="_Toc256000038" w:id="54"/>
      <w:bookmarkStart w:name="_Toc144471632" w:id="55"/>
      <w:r w:rsidRPr="000F2813">
        <w:t>HIA-vård (alternativ hemavdelning)</w:t>
      </w:r>
      <w:bookmarkEnd w:id="51"/>
      <w:bookmarkEnd w:id="52"/>
      <w:bookmarkEnd w:id="53"/>
      <w:bookmarkEnd w:id="54"/>
      <w:bookmarkEnd w:id="55"/>
    </w:p>
    <w:p w:rsidRPr="000F2813" w:rsidR="000F2813" w:rsidP="00594AC7" w:rsidRDefault="000F2813" w14:paraId="3C9A5F9F" w14:textId="77777777">
      <w:pPr>
        <w:pStyle w:val="Punktlista"/>
        <w:contextualSpacing w:val="0"/>
        <w:rPr/>
      </w:pPr>
      <w:r w:rsidR="000F2813">
        <w:rPr/>
        <w:t>Fortsatt utredning kring orsak till hjärtstoppet. Ev. nytt UCG. Koronar</w:t>
      </w:r>
      <w:r w:rsidR="000F2813">
        <w:rPr/>
        <w:t>angiografi om ej gjorts innan, ev. MRT av hjärtat, ev. arbets-EKG eller andra riktade undersökningar.</w:t>
      </w:r>
    </w:p>
    <w:p w:rsidRPr="000F2813" w:rsidR="000F2813" w:rsidP="00594AC7" w:rsidRDefault="000F2813" w14:paraId="0953382C" w14:textId="77777777">
      <w:pPr>
        <w:pStyle w:val="Punktlista"/>
        <w:contextualSpacing w:val="0"/>
        <w:rPr/>
      </w:pPr>
      <w:r w:rsidR="000F2813">
        <w:rPr/>
        <w:t xml:space="preserve">Optimering av behandling mot hjärtsjukdom och översyn av sekundärprofylaktisk behandling. ICD-behov? </w:t>
      </w:r>
    </w:p>
    <w:p w:rsidRPr="000F2813" w:rsidR="000F2813" w:rsidP="00594AC7" w:rsidRDefault="000F2813" w14:paraId="589EA88E" w14:textId="77777777">
      <w:pPr>
        <w:pStyle w:val="Punktlista"/>
        <w:contextualSpacing w:val="0"/>
        <w:rPr/>
      </w:pPr>
      <w:r w:rsidR="000F2813">
        <w:rPr/>
        <w:t>Om initial rytm är oklar och halvautomatisk hjärtstartare använts, finns möjlighet att läsa av hjärtstartarens minneskort på Medicinsk teknik.</w:t>
      </w:r>
    </w:p>
    <w:p w:rsidRPr="000F2813" w:rsidR="000F2813" w:rsidP="00594AC7" w:rsidRDefault="000F2813" w14:paraId="59B52EBE" w14:textId="77777777">
      <w:pPr>
        <w:pStyle w:val="Punktlista"/>
        <w:contextualSpacing w:val="0"/>
        <w:rPr/>
      </w:pPr>
      <w:r w:rsidRPr="1895CC25" w:rsidR="000F2813">
        <w:rPr>
          <w:b w:val="1"/>
          <w:bCs w:val="1"/>
        </w:rPr>
        <w:t>Informationsmaterial</w:t>
      </w:r>
      <w:r w:rsidR="000F2813">
        <w:rPr/>
        <w:t>: Hjärtstopp-överlevare och närstående berättar delas ut till anhörig och patient.</w:t>
      </w:r>
    </w:p>
    <w:p w:rsidRPr="000F2813" w:rsidR="000F2813" w:rsidP="00594AC7" w:rsidRDefault="000F2813" w14:paraId="16CF2317" w14:textId="77777777">
      <w:pPr>
        <w:pStyle w:val="Punktlista"/>
        <w:contextualSpacing w:val="0"/>
        <w:rPr>
          <w:u w:val="single"/>
        </w:rPr>
      </w:pPr>
      <w:r w:rsidR="000F2813">
        <w:rPr/>
        <w:t xml:space="preserve">Bedöm lämplighet för </w:t>
      </w:r>
      <w:r w:rsidRPr="1895CC25" w:rsidR="000F2813">
        <w:rPr>
          <w:b w:val="1"/>
          <w:bCs w:val="1"/>
        </w:rPr>
        <w:t xml:space="preserve">bilkörning. </w:t>
      </w:r>
      <w:r w:rsidR="000F2813">
        <w:rPr/>
        <w:t xml:space="preserve">Detta måste ske från fall till fall utifrån hjärtstoppets genes, den behandling som getts, risken för återfall och ev. hjärnskada. Patienter som fått ICD eller pacemaker, efter hjärtinfarkt se dessa avsnitt i </w:t>
      </w:r>
      <w:r>
        <w:fldChar w:fldCharType="begin"/>
      </w:r>
      <w:r>
        <w:instrText xml:space="preserve">HYPERLINK "https://alfresco.vgregion.se/alfresco/service/vgr/storage/node/content/workspace/SpacesStore/780e8c13-0272-4740-96f7-3fa5c97c961c/Hj%c3%a4rthandboken-2018.pdf?a=false&amp;guest=true"</w:instrText>
      </w:r>
      <w:r>
        <w:fldChar w:fldCharType="separate"/>
      </w:r>
      <w:r w:rsidRPr="1895CC25" w:rsidR="000F2813">
        <w:rPr>
          <w:u w:val="single"/>
        </w:rPr>
        <w:t>Hjärthandboken.</w:t>
      </w:r>
    </w:p>
    <w:p w:rsidRPr="000F2813" w:rsidR="000F2813" w:rsidP="00594AC7" w:rsidRDefault="000F2813" w14:paraId="2381EAB2" w14:textId="77777777">
      <w:pPr>
        <w:pStyle w:val="Punktlista"/>
        <w:contextualSpacing w:val="0"/>
        <w:rPr/>
      </w:pPr>
      <w:r>
        <w:fldChar w:fldCharType="end"/>
      </w:r>
      <w:r w:rsidRPr="1895CC25" w:rsidR="000F2813">
        <w:rPr>
          <w:b w:val="1"/>
          <w:bCs w:val="1"/>
        </w:rPr>
        <w:t>Kurator</w:t>
      </w:r>
      <w:r w:rsidR="000F2813">
        <w:rPr/>
        <w:t xml:space="preserve"> inkopplas vid behov.</w:t>
      </w:r>
    </w:p>
    <w:p w:rsidRPr="000F2813" w:rsidR="000F2813" w:rsidP="00594AC7" w:rsidRDefault="000F2813" w14:paraId="4A157120" w14:textId="77777777">
      <w:pPr>
        <w:pStyle w:val="Punktlista"/>
        <w:contextualSpacing w:val="0"/>
        <w:rPr/>
      </w:pPr>
      <w:r w:rsidR="000F2813">
        <w:rPr/>
        <w:t xml:space="preserve">Misstänkt eller konstaterad </w:t>
      </w:r>
      <w:r w:rsidRPr="1895CC25" w:rsidR="000F2813">
        <w:rPr>
          <w:b w:val="1"/>
          <w:bCs w:val="1"/>
        </w:rPr>
        <w:t>hjärnskada</w:t>
      </w:r>
      <w:r w:rsidR="000F2813">
        <w:rPr/>
        <w:t xml:space="preserve">: </w:t>
      </w:r>
    </w:p>
    <w:p w:rsidRPr="000F2813" w:rsidR="000F2813" w:rsidP="009A11D1" w:rsidRDefault="000F2813" w14:paraId="33A1B6E3" w14:textId="1D2AE706">
      <w:pPr>
        <w:pStyle w:val="Punktlista"/>
        <w:numPr>
          <w:ilvl w:val="0"/>
          <w:numId w:val="29"/>
        </w:numPr>
        <w:ind w:left="2965" w:hanging="357"/>
      </w:pPr>
      <w:r w:rsidRPr="000F2813">
        <w:t xml:space="preserve">Remiss till </w:t>
      </w:r>
      <w:r w:rsidRPr="000F2813">
        <w:rPr>
          <w:b/>
        </w:rPr>
        <w:t>arbetsterapeut</w:t>
      </w:r>
      <w:r w:rsidRPr="000F2813">
        <w:t xml:space="preserve"> på centrala arbetsterapin för kognitiv bedömning.</w:t>
      </w:r>
    </w:p>
    <w:p w:rsidRPr="009A11D1" w:rsidR="000F2813" w:rsidP="00761E2A" w:rsidRDefault="000F2813" w14:paraId="5DF1E945" w14:textId="77777777">
      <w:pPr>
        <w:pStyle w:val="Punktlista1"/>
        <w:numPr>
          <w:ilvl w:val="0"/>
          <w:numId w:val="30"/>
        </w:numPr>
        <w:ind w:left="2965" w:hanging="357"/>
      </w:pPr>
      <w:r w:rsidRPr="009A11D1">
        <w:t xml:space="preserve">Remiss till </w:t>
      </w:r>
      <w:proofErr w:type="spellStart"/>
      <w:proofErr w:type="gramStart"/>
      <w:r w:rsidRPr="009A11D1">
        <w:t>rehab.kliniken</w:t>
      </w:r>
      <w:proofErr w:type="spellEnd"/>
      <w:proofErr w:type="gramEnd"/>
      <w:r w:rsidRPr="009A11D1">
        <w:t xml:space="preserve"> för bedömning om behov av rehabilitering och var den ska ske.</w:t>
      </w:r>
    </w:p>
    <w:p w:rsidRPr="000F2813" w:rsidR="000F2813" w:rsidP="006C188F" w:rsidRDefault="000F2813" w14:paraId="248EEEDC" w14:textId="77777777">
      <w:pPr>
        <w:pStyle w:val="Rubrik3"/>
      </w:pPr>
      <w:bookmarkStart w:name="_Toc24622386" w:id="56"/>
      <w:bookmarkStart w:name="_Toc256000010" w:id="57"/>
      <w:bookmarkStart w:name="_Toc256000024" w:id="58"/>
      <w:bookmarkStart w:name="_Toc256000039" w:id="59"/>
      <w:bookmarkStart w:name="_Toc144471633" w:id="60"/>
      <w:r w:rsidRPr="000F2813">
        <w:t>Uppföljning</w:t>
      </w:r>
      <w:bookmarkEnd w:id="56"/>
      <w:bookmarkEnd w:id="57"/>
      <w:bookmarkEnd w:id="58"/>
      <w:bookmarkEnd w:id="59"/>
      <w:bookmarkEnd w:id="60"/>
    </w:p>
    <w:p w:rsidRPr="000F2813" w:rsidR="000F2813" w:rsidP="00594AC7" w:rsidRDefault="000F2813" w14:paraId="1A6E2BE4" w14:textId="77777777">
      <w:r w:rsidRPr="000F2813">
        <w:rPr>
          <w:szCs w:val="20"/>
        </w:rPr>
        <w:t>Lämplig uppföljning bedöms från fall till fall: Hjärtmottagningen, primärvård, privatläkare m.m.?</w:t>
      </w:r>
      <w:r w:rsidRPr="000F2813">
        <w:rPr>
          <w:szCs w:val="20"/>
        </w:rPr>
        <w:br/>
      </w:r>
      <w:r w:rsidRPr="000F2813">
        <w:t xml:space="preserve">Vid återbesöket görs en </w:t>
      </w:r>
      <w:proofErr w:type="gramStart"/>
      <w:r w:rsidRPr="000F2813">
        <w:t>allmän medicinsk</w:t>
      </w:r>
      <w:proofErr w:type="gramEnd"/>
      <w:r w:rsidRPr="000F2813">
        <w:t xml:space="preserve"> genomgång och patienterna ska bedömas avseende ev. hjärnskada genom att följande frågor ställs:</w:t>
      </w:r>
    </w:p>
    <w:p w:rsidRPr="000F2813" w:rsidR="000F2813" w:rsidP="00C72F90" w:rsidRDefault="000F2813" w14:paraId="0F9685A0" w14:textId="77777777">
      <w:pPr>
        <w:pStyle w:val="Punktlista"/>
        <w:rPr/>
      </w:pPr>
      <w:r w:rsidR="000F2813">
        <w:rPr/>
        <w:t>Hur fungerar vardagen?</w:t>
      </w:r>
    </w:p>
    <w:p w:rsidRPr="000F2813" w:rsidR="000F2813" w:rsidP="00C72F90" w:rsidRDefault="000F2813" w14:paraId="1C90FCA8" w14:textId="77777777">
      <w:pPr>
        <w:pStyle w:val="Punktlista"/>
        <w:rPr/>
      </w:pPr>
      <w:r w:rsidR="000F2813">
        <w:rPr/>
        <w:t xml:space="preserve">Har du fått göra avkall på aktiviteter du tidigare gjort? </w:t>
      </w:r>
    </w:p>
    <w:p w:rsidRPr="000F2813" w:rsidR="000F2813" w:rsidP="00C72F90" w:rsidRDefault="000F2813" w14:paraId="01396EFC" w14:textId="77777777">
      <w:pPr>
        <w:pStyle w:val="Punktlista"/>
        <w:rPr/>
      </w:pPr>
      <w:r w:rsidR="000F2813">
        <w:rPr/>
        <w:t>Har du haft svårt att minnas saker som du gjort/ska göra eller saker som andra personer sagt?</w:t>
      </w:r>
    </w:p>
    <w:p w:rsidRPr="000F2813" w:rsidR="000F2813" w:rsidP="00C72F90" w:rsidRDefault="000F2813" w14:paraId="136364A2" w14:textId="77777777">
      <w:pPr>
        <w:pStyle w:val="Punktlista"/>
        <w:rPr/>
      </w:pPr>
      <w:r w:rsidR="000F2813">
        <w:rPr/>
        <w:t>Har du haft svårare än vanligt att koncentrera dig?</w:t>
      </w:r>
    </w:p>
    <w:p w:rsidRPr="000F2813" w:rsidR="000F2813" w:rsidP="00C72F90" w:rsidRDefault="000F2813" w14:paraId="67185F56" w14:textId="77777777">
      <w:pPr>
        <w:pStyle w:val="Punktlista"/>
        <w:rPr/>
      </w:pPr>
      <w:r w:rsidR="000F2813">
        <w:rPr/>
        <w:t xml:space="preserve">Är du tröttare än tidigare? </w:t>
      </w:r>
    </w:p>
    <w:p w:rsidRPr="000F2813" w:rsidR="000F2813" w:rsidP="00C72F90" w:rsidRDefault="000F2813" w14:paraId="2D0E4C55" w14:textId="77777777">
      <w:pPr>
        <w:pStyle w:val="Punktlista"/>
        <w:rPr/>
      </w:pPr>
      <w:r w:rsidR="000F2813">
        <w:rPr/>
        <w:t>Upplever dina anhöriga att du har förändrats?</w:t>
      </w:r>
    </w:p>
    <w:p w:rsidRPr="00C72F90" w:rsidR="000F2813" w:rsidP="00C72F90" w:rsidRDefault="000F2813" w14:paraId="18933232" w14:textId="77777777">
      <w:pPr>
        <w:rPr>
          <w:b/>
          <w:bCs/>
        </w:rPr>
      </w:pPr>
      <w:r w:rsidRPr="00C72F90">
        <w:rPr>
          <w:b/>
          <w:bCs/>
        </w:rPr>
        <w:t>Påminn om dessa frågor i epikrisen.</w:t>
      </w:r>
    </w:p>
    <w:p w:rsidRPr="000F2813" w:rsidR="000F2813" w:rsidP="00C72F90" w:rsidRDefault="000F2813" w14:paraId="61F96F6B" w14:textId="77777777">
      <w:r w:rsidRPr="000F2813">
        <w:t xml:space="preserve">Vid behov av hjärnskaderehabilitering kan patienten remitteras enligt ovan eller kontakta rehabiliteringsmedicinsk konsult på tfn 1380 vid </w:t>
      </w:r>
      <w:r w:rsidRPr="000F2813">
        <w:br/>
      </w:r>
      <w:r w:rsidRPr="000F2813">
        <w:t xml:space="preserve">frågor. </w:t>
      </w:r>
      <w:r w:rsidRPr="000F2813">
        <w:br/>
      </w:r>
      <w:r w:rsidRPr="000F2813">
        <w:t xml:space="preserve">Alla patienter som överlevt hjärtstopp kontaktas av SÄS HLR-utbildningsenhet 3-6 månader efter hjärtstoppet för s.k. PROM, Patient </w:t>
      </w:r>
      <w:r w:rsidRPr="000F2813">
        <w:br/>
      </w:r>
      <w:proofErr w:type="spellStart"/>
      <w:r w:rsidRPr="000F2813">
        <w:t>Reported</w:t>
      </w:r>
      <w:proofErr w:type="spellEnd"/>
      <w:r w:rsidRPr="000F2813">
        <w:t xml:space="preserve"> </w:t>
      </w:r>
      <w:proofErr w:type="spellStart"/>
      <w:r w:rsidRPr="000F2813">
        <w:t>Outcome</w:t>
      </w:r>
      <w:proofErr w:type="spellEnd"/>
      <w:r w:rsidRPr="000F2813">
        <w:t xml:space="preserve"> </w:t>
      </w:r>
      <w:proofErr w:type="spellStart"/>
      <w:r w:rsidRPr="000F2813">
        <w:t>Measurement</w:t>
      </w:r>
      <w:proofErr w:type="spellEnd"/>
      <w:r w:rsidRPr="000F2813">
        <w:t>.</w:t>
      </w:r>
    </w:p>
    <w:p w:rsidR="00284F95" w:rsidP="00F71C4D" w:rsidRDefault="000F2813" w14:paraId="1ECDC32D" w14:textId="77777777">
      <w:pPr>
        <w:pStyle w:val="Rubrik3"/>
      </w:pPr>
      <w:bookmarkStart w:name="_Toc24622387" w:id="61"/>
      <w:bookmarkStart w:name="_Toc256000011" w:id="62"/>
      <w:bookmarkStart w:name="_Toc256000025" w:id="63"/>
      <w:bookmarkStart w:name="_Toc256000040" w:id="64"/>
      <w:bookmarkStart w:name="_Toc144471634" w:id="65"/>
      <w:r w:rsidRPr="001B4E31">
        <w:t>Mätvärden</w:t>
      </w:r>
      <w:r w:rsidRPr="000F2813">
        <w:rPr>
          <w:rFonts w:ascii="Arial" w:hAnsi="Arial" w:cs="Arial"/>
          <w:sz w:val="28"/>
          <w:szCs w:val="28"/>
        </w:rPr>
        <w:t xml:space="preserve"> </w:t>
      </w:r>
      <w:r w:rsidRPr="001B4E31">
        <w:t>(årliga värden följs)</w:t>
      </w:r>
      <w:bookmarkEnd w:id="65"/>
    </w:p>
    <w:p w:rsidRPr="000F2813" w:rsidR="000F2813" w:rsidP="00284F95" w:rsidRDefault="000F2813" w14:paraId="3934521C" w14:textId="56C5533D">
      <w:r w:rsidRPr="000F2813">
        <w:t>Andel användning av standardvårdplan vid hjärtstopp på IVA.</w:t>
      </w:r>
      <w:bookmarkEnd w:id="61"/>
      <w:bookmarkEnd w:id="62"/>
      <w:bookmarkEnd w:id="63"/>
      <w:bookmarkEnd w:id="64"/>
    </w:p>
    <w:p w:rsidRPr="000F2813" w:rsidR="000F2813" w:rsidP="000F2813" w:rsidRDefault="000F2813" w14:paraId="273EC7C7" w14:textId="77777777">
      <w:pPr>
        <w:keepNext/>
        <w:spacing w:line="240" w:lineRule="auto"/>
        <w:ind w:left="2676" w:right="0"/>
        <w:outlineLvl w:val="0"/>
        <w:rPr>
          <w:rFonts w:ascii="Arial" w:hAnsi="Arial"/>
          <w:kern w:val="32"/>
          <w:sz w:val="32"/>
          <w:szCs w:val="20"/>
        </w:rPr>
      </w:pPr>
      <w:bookmarkStart w:name="_Toc24622388" w:id="66"/>
      <w:bookmarkStart w:name="_Toc256000013" w:id="67"/>
      <w:bookmarkStart w:name="_Toc256000027" w:id="68"/>
    </w:p>
    <w:p w:rsidRPr="000F2813" w:rsidR="000F2813" w:rsidP="002B2266" w:rsidRDefault="000F2813" w14:paraId="2E82DB56" w14:textId="6838D6B2">
      <w:pPr>
        <w:pStyle w:val="Rubrik3"/>
      </w:pPr>
      <w:bookmarkStart w:name="_Toc256000042" w:id="69"/>
      <w:bookmarkStart w:name="_Toc144471635" w:id="70"/>
      <w:r w:rsidRPr="000F2813">
        <w:t>Dokumentinformation</w:t>
      </w:r>
      <w:bookmarkEnd w:id="66"/>
      <w:bookmarkEnd w:id="67"/>
      <w:bookmarkEnd w:id="68"/>
      <w:bookmarkEnd w:id="69"/>
      <w:bookmarkEnd w:id="70"/>
    </w:p>
    <w:p w:rsidRPr="000F2813" w:rsidR="000F2813" w:rsidP="002B2266" w:rsidRDefault="000F2813" w14:paraId="6D253500" w14:textId="77777777">
      <w:pPr>
        <w:keepNext/>
        <w:spacing w:before="20" w:after="20" w:line="240" w:lineRule="auto"/>
        <w:ind w:left="1304" w:right="0"/>
        <w:outlineLvl w:val="8"/>
        <w:rPr>
          <w:rFonts w:ascii="Arial" w:hAnsi="Arial" w:cs="Arial"/>
          <w:sz w:val="22"/>
        </w:rPr>
      </w:pPr>
      <w:r w:rsidRPr="000F2813">
        <w:rPr>
          <w:rFonts w:ascii="Arial" w:hAnsi="Arial" w:cs="Arial"/>
          <w:sz w:val="22"/>
          <w:szCs w:val="22"/>
        </w:rPr>
        <w:t>För innehållet svarar</w:t>
      </w:r>
    </w:p>
    <w:p w:rsidRPr="000F2813" w:rsidR="000F2813" w:rsidP="002B2266" w:rsidRDefault="000F2813" w14:paraId="476F3B22" w14:textId="77777777">
      <w:pPr>
        <w:keepNext/>
        <w:spacing w:after="160" w:line="240" w:lineRule="auto"/>
        <w:ind w:left="1304" w:right="-348"/>
        <w:rPr>
          <w:szCs w:val="20"/>
        </w:rPr>
      </w:pPr>
      <w:r w:rsidRPr="000F2813">
        <w:rPr>
          <w:szCs w:val="20"/>
        </w:rPr>
        <w:t>Björn Fredrikson, överläkare/processledare, hjärtrytmrubbningsprocessen, SÄS</w:t>
      </w:r>
    </w:p>
    <w:p w:rsidRPr="000F2813" w:rsidR="000F2813" w:rsidP="002B2266" w:rsidRDefault="000F2813" w14:paraId="113C6431" w14:textId="77777777">
      <w:pPr>
        <w:keepNext/>
        <w:spacing w:before="20" w:after="20" w:line="240" w:lineRule="auto"/>
        <w:ind w:left="1304" w:right="0"/>
        <w:outlineLvl w:val="8"/>
        <w:rPr>
          <w:rFonts w:ascii="Arial" w:hAnsi="Arial" w:cs="Arial"/>
          <w:sz w:val="22"/>
          <w:szCs w:val="22"/>
        </w:rPr>
      </w:pPr>
      <w:r w:rsidRPr="000F2813">
        <w:rPr>
          <w:rFonts w:ascii="Arial" w:hAnsi="Arial" w:cs="Arial"/>
          <w:sz w:val="22"/>
          <w:szCs w:val="22"/>
        </w:rPr>
        <w:t>Remissinstanser</w:t>
      </w:r>
    </w:p>
    <w:p w:rsidRPr="000F2813" w:rsidR="000F2813" w:rsidP="002B2266" w:rsidRDefault="000F2813" w14:paraId="54DC614C" w14:textId="77777777">
      <w:pPr>
        <w:keepNext/>
        <w:spacing w:after="160" w:line="240" w:lineRule="auto"/>
        <w:ind w:left="1304" w:right="0"/>
        <w:rPr>
          <w:szCs w:val="20"/>
        </w:rPr>
      </w:pPr>
      <w:r w:rsidRPr="000F2813">
        <w:rPr>
          <w:szCs w:val="20"/>
        </w:rPr>
        <w:t>Verksamhetschefer vid följande kliniker:</w:t>
      </w:r>
      <w:r w:rsidRPr="000F2813">
        <w:rPr>
          <w:szCs w:val="20"/>
          <w:highlight w:val="yellow"/>
        </w:rPr>
        <w:br/>
      </w:r>
      <w:r w:rsidRPr="000F2813">
        <w:rPr>
          <w:szCs w:val="20"/>
        </w:rPr>
        <w:t>Akutkliniken</w:t>
      </w:r>
      <w:r w:rsidRPr="000F2813">
        <w:rPr>
          <w:szCs w:val="20"/>
        </w:rPr>
        <w:br/>
      </w:r>
      <w:r w:rsidRPr="000F2813">
        <w:rPr>
          <w:szCs w:val="20"/>
        </w:rPr>
        <w:t>Anestesikliniken</w:t>
      </w:r>
      <w:r w:rsidRPr="000F2813">
        <w:rPr>
          <w:szCs w:val="20"/>
        </w:rPr>
        <w:br/>
      </w:r>
      <w:r w:rsidRPr="000F2813">
        <w:rPr>
          <w:szCs w:val="20"/>
        </w:rPr>
        <w:t>Bild- och laboratoriemedicin</w:t>
      </w:r>
      <w:r w:rsidRPr="000F2813">
        <w:rPr>
          <w:szCs w:val="20"/>
        </w:rPr>
        <w:br/>
      </w:r>
      <w:r w:rsidRPr="000F2813">
        <w:rPr>
          <w:szCs w:val="20"/>
        </w:rPr>
        <w:t>Infektionskliniken</w:t>
      </w:r>
      <w:r w:rsidRPr="000F2813">
        <w:rPr>
          <w:szCs w:val="20"/>
        </w:rPr>
        <w:br/>
      </w:r>
      <w:r w:rsidRPr="000F2813">
        <w:rPr>
          <w:szCs w:val="20"/>
        </w:rPr>
        <w:t>Medicinkliniken</w:t>
      </w:r>
      <w:r w:rsidRPr="000F2813">
        <w:rPr>
          <w:szCs w:val="20"/>
        </w:rPr>
        <w:br/>
      </w:r>
      <w:r w:rsidRPr="000F2813">
        <w:rPr>
          <w:szCs w:val="20"/>
        </w:rPr>
        <w:t>Neuro- och rehabiliteringskliniken</w:t>
      </w:r>
      <w:r w:rsidRPr="000F2813">
        <w:rPr>
          <w:szCs w:val="20"/>
        </w:rPr>
        <w:br/>
      </w:r>
      <w:r w:rsidRPr="000F2813">
        <w:rPr>
          <w:szCs w:val="20"/>
        </w:rPr>
        <w:t>Kirurg- och öronkliniken</w:t>
      </w:r>
      <w:r w:rsidRPr="000F2813">
        <w:rPr>
          <w:szCs w:val="20"/>
        </w:rPr>
        <w:br/>
      </w:r>
      <w:r w:rsidRPr="000F2813">
        <w:rPr>
          <w:szCs w:val="20"/>
        </w:rPr>
        <w:t>Ortopedkliniken</w:t>
      </w:r>
      <w:r w:rsidRPr="000F2813">
        <w:rPr>
          <w:szCs w:val="20"/>
        </w:rPr>
        <w:br/>
      </w:r>
      <w:r w:rsidRPr="000F2813">
        <w:rPr>
          <w:szCs w:val="20"/>
        </w:rPr>
        <w:t>Vuxenpsykiatriska kliniken</w:t>
      </w:r>
      <w:r w:rsidRPr="000F2813">
        <w:rPr>
          <w:szCs w:val="20"/>
        </w:rPr>
        <w:br/>
      </w:r>
      <w:r w:rsidRPr="000F2813">
        <w:rPr>
          <w:szCs w:val="20"/>
        </w:rPr>
        <w:t>Medicinsk beredningsgrupp</w:t>
      </w:r>
      <w:r w:rsidRPr="000F2813">
        <w:rPr>
          <w:szCs w:val="20"/>
        </w:rPr>
        <w:br/>
      </w:r>
      <w:r w:rsidRPr="000F2813">
        <w:rPr>
          <w:szCs w:val="20"/>
        </w:rPr>
        <w:t>Sjukhusledning</w:t>
      </w:r>
      <w:r w:rsidRPr="000F2813">
        <w:rPr>
          <w:szCs w:val="20"/>
        </w:rPr>
        <w:br/>
      </w:r>
      <w:r w:rsidRPr="000F2813">
        <w:rPr>
          <w:szCs w:val="20"/>
        </w:rPr>
        <w:t>Medicinska processledare, SÄS</w:t>
      </w:r>
      <w:r w:rsidRPr="000F2813">
        <w:rPr>
          <w:szCs w:val="20"/>
        </w:rPr>
        <w:br/>
      </w:r>
      <w:r w:rsidRPr="000F2813">
        <w:rPr>
          <w:szCs w:val="20"/>
        </w:rPr>
        <w:t>HLR-enheten</w:t>
      </w:r>
    </w:p>
    <w:p w:rsidRPr="000F2813" w:rsidR="000F2813" w:rsidP="002B2266" w:rsidRDefault="000F2813" w14:paraId="258D94FA" w14:textId="77777777">
      <w:pPr>
        <w:spacing w:after="160" w:line="240" w:lineRule="auto"/>
        <w:ind w:left="1304" w:right="0"/>
        <w:rPr>
          <w:szCs w:val="20"/>
        </w:rPr>
      </w:pPr>
      <w:r w:rsidRPr="000F2813">
        <w:rPr>
          <w:szCs w:val="20"/>
        </w:rPr>
        <w:t>Vårdenhetschefer:</w:t>
      </w:r>
      <w:r w:rsidRPr="000F2813">
        <w:rPr>
          <w:szCs w:val="20"/>
        </w:rPr>
        <w:br/>
      </w:r>
      <w:r w:rsidRPr="000F2813">
        <w:rPr>
          <w:szCs w:val="20"/>
        </w:rPr>
        <w:t>Hjärtintensivavdelning</w:t>
      </w:r>
      <w:r w:rsidRPr="000F2813">
        <w:rPr>
          <w:szCs w:val="20"/>
        </w:rPr>
        <w:br/>
      </w:r>
      <w:r w:rsidRPr="000F2813">
        <w:rPr>
          <w:szCs w:val="20"/>
        </w:rPr>
        <w:t xml:space="preserve">Intensivvårdsavdelning </w:t>
      </w:r>
    </w:p>
    <w:p w:rsidRPr="000F2813" w:rsidR="000F2813" w:rsidP="002B2266" w:rsidRDefault="000F2813" w14:paraId="4398F1AB" w14:textId="4E698A64">
      <w:pPr>
        <w:keepNext w:val="1"/>
        <w:keepLines w:val="1"/>
        <w:spacing w:after="160" w:line="240" w:lineRule="auto"/>
        <w:ind w:left="1304" w:right="0"/>
      </w:pPr>
      <w:r w:rsidR="000F2813">
        <w:rPr/>
        <w:t>Vid revidering 202</w:t>
      </w:r>
      <w:r w:rsidR="3E4C9FB1">
        <w:rPr/>
        <w:t>3</w:t>
      </w:r>
      <w:r w:rsidR="000F2813">
        <w:rPr/>
        <w:t xml:space="preserve"> skedde samråd med:</w:t>
      </w:r>
    </w:p>
    <w:p w:rsidRPr="000F2813" w:rsidR="000F2813" w:rsidP="6312B29B" w:rsidRDefault="000F2813" w14:paraId="5D7C0576" w14:textId="0CF36240">
      <w:pPr>
        <w:keepNext w:val="1"/>
        <w:keepLines w:val="1"/>
        <w:spacing w:after="160" w:line="240" w:lineRule="auto"/>
        <w:ind w:left="1304" w:right="0"/>
      </w:pPr>
      <w:r w:rsidR="000F2813">
        <w:rPr/>
        <w:t>Överläkare:</w:t>
      </w:r>
      <w:r>
        <w:br/>
      </w:r>
      <w:r w:rsidR="000F2813">
        <w:rPr/>
        <w:t>Jasreen</w:t>
      </w:r>
      <w:r w:rsidR="000F2813">
        <w:rPr/>
        <w:t xml:space="preserve"> </w:t>
      </w:r>
      <w:r w:rsidR="000F2813">
        <w:rPr/>
        <w:t>Atwal</w:t>
      </w:r>
      <w:r w:rsidR="000F2813">
        <w:rPr/>
        <w:t>, anestesikliniken</w:t>
      </w:r>
      <w:r>
        <w:br/>
      </w:r>
    </w:p>
    <w:p w:rsidRPr="000F2813" w:rsidR="000F2813" w:rsidP="002B2266" w:rsidRDefault="000F2813" w14:paraId="79EA5F9F" w14:textId="77777777">
      <w:pPr>
        <w:spacing w:before="20" w:after="20" w:line="240" w:lineRule="auto"/>
        <w:ind w:left="1304" w:right="0"/>
        <w:outlineLvl w:val="8"/>
        <w:rPr>
          <w:rFonts w:ascii="Arial" w:hAnsi="Arial" w:cs="Arial"/>
          <w:sz w:val="22"/>
          <w:szCs w:val="22"/>
        </w:rPr>
      </w:pPr>
    </w:p>
    <w:p w:rsidRPr="000F2813" w:rsidR="000F2813" w:rsidP="002B2266" w:rsidRDefault="000F2813" w14:paraId="2F635C36" w14:textId="77777777">
      <w:pPr>
        <w:spacing w:before="20" w:after="20" w:line="240" w:lineRule="auto"/>
        <w:ind w:left="1304" w:right="0"/>
        <w:outlineLvl w:val="8"/>
        <w:rPr>
          <w:rFonts w:ascii="Arial" w:hAnsi="Arial" w:cs="Arial"/>
          <w:sz w:val="22"/>
          <w:szCs w:val="22"/>
        </w:rPr>
      </w:pPr>
      <w:r w:rsidRPr="000F2813">
        <w:rPr>
          <w:rFonts w:ascii="Arial" w:hAnsi="Arial" w:cs="Arial"/>
          <w:sz w:val="22"/>
          <w:szCs w:val="22"/>
        </w:rPr>
        <w:t>Fastställt av</w:t>
      </w:r>
    </w:p>
    <w:p w:rsidRPr="000F2813" w:rsidR="000F2813" w:rsidP="002B2266" w:rsidRDefault="000F2813" w14:paraId="11D54A6D" w14:textId="77777777">
      <w:pPr>
        <w:spacing w:after="160" w:line="240" w:lineRule="auto"/>
        <w:ind w:left="1304" w:right="0"/>
        <w:rPr>
          <w:szCs w:val="20"/>
        </w:rPr>
      </w:pPr>
      <w:r w:rsidRPr="000F2813">
        <w:rPr>
          <w:szCs w:val="20"/>
        </w:rPr>
        <w:t>Björn Fredriksson, processledare, hjärtrytmrubbningsprocessen, SÄS</w:t>
      </w:r>
    </w:p>
    <w:p w:rsidRPr="000F2813" w:rsidR="000F2813" w:rsidP="002B2266" w:rsidRDefault="000F2813" w14:paraId="3E950406" w14:textId="77777777">
      <w:pPr>
        <w:spacing w:before="20" w:after="20" w:line="240" w:lineRule="auto"/>
        <w:ind w:left="1304" w:right="0"/>
        <w:outlineLvl w:val="8"/>
        <w:rPr>
          <w:rFonts w:ascii="Arial" w:hAnsi="Arial" w:cs="Arial"/>
          <w:sz w:val="22"/>
          <w:szCs w:val="22"/>
        </w:rPr>
      </w:pPr>
      <w:r w:rsidRPr="000F2813">
        <w:rPr>
          <w:rFonts w:ascii="Arial" w:hAnsi="Arial" w:cs="Arial"/>
          <w:sz w:val="22"/>
          <w:szCs w:val="22"/>
        </w:rPr>
        <w:t xml:space="preserve">Nyckelord </w:t>
      </w:r>
    </w:p>
    <w:p w:rsidRPr="000F2813" w:rsidR="000F2813" w:rsidP="002B2266" w:rsidRDefault="000F2813" w14:paraId="75C83E81" w14:textId="77777777">
      <w:pPr>
        <w:spacing w:after="160" w:line="240" w:lineRule="auto"/>
        <w:ind w:left="1304" w:right="0"/>
        <w:rPr>
          <w:szCs w:val="20"/>
        </w:rPr>
      </w:pPr>
      <w:r w:rsidRPr="000F2813">
        <w:rPr>
          <w:szCs w:val="20"/>
        </w:rPr>
        <w:t>Hjärtstopp, HLR, överlevt, temperaturkontroll, hypotermi</w:t>
      </w:r>
    </w:p>
    <w:p w:rsidRPr="000F2813" w:rsidR="000F2813" w:rsidP="000F2813" w:rsidRDefault="000F2813" w14:paraId="1E12E363" w14:textId="77777777">
      <w:pPr>
        <w:spacing w:before="20" w:after="20" w:line="240" w:lineRule="auto"/>
        <w:ind w:left="2676" w:right="0"/>
        <w:outlineLvl w:val="8"/>
      </w:pPr>
    </w:p>
    <w:p w:rsidRPr="000F2813" w:rsidR="000F2813" w:rsidP="002B2266" w:rsidRDefault="000F2813" w14:paraId="55A9FEA4" w14:textId="77777777">
      <w:pPr>
        <w:pStyle w:val="Rubrik2"/>
      </w:pPr>
      <w:bookmarkStart w:name="_Toc24622389" w:id="71"/>
      <w:bookmarkStart w:name="_Toc256000014" w:id="72"/>
      <w:bookmarkStart w:name="_Toc256000028" w:id="73"/>
      <w:bookmarkStart w:name="_Toc256000043" w:id="74"/>
      <w:bookmarkStart w:name="_Toc144471636" w:id="75"/>
      <w:r w:rsidRPr="000F2813">
        <w:t>Länkförteckning</w:t>
      </w:r>
      <w:bookmarkEnd w:id="71"/>
      <w:bookmarkEnd w:id="72"/>
      <w:bookmarkEnd w:id="73"/>
      <w:bookmarkEnd w:id="74"/>
      <w:bookmarkEnd w:id="75"/>
    </w:p>
    <w:p w:rsidRPr="00F910E5" w:rsidR="000F2813" w:rsidP="00F910E5" w:rsidRDefault="000F2813" w14:paraId="759AC3D3" w14:textId="1823E313">
      <w:pPr>
        <w:numPr>
          <w:ilvl w:val="0"/>
          <w:numId w:val="22"/>
        </w:numPr>
        <w:overflowPunct w:val="0"/>
        <w:autoSpaceDE w:val="0"/>
        <w:autoSpaceDN w:val="0"/>
        <w:adjustRightInd w:val="0"/>
        <w:spacing w:after="80" w:line="240" w:lineRule="auto"/>
        <w:ind w:right="0"/>
        <w:textAlignment w:val="baseline"/>
        <w:rPr>
          <w:szCs w:val="20"/>
        </w:rPr>
      </w:pPr>
      <w:r w:rsidRPr="000F2813">
        <w:rPr>
          <w:szCs w:val="20"/>
        </w:rPr>
        <w:t>Hjärthandboken (lokala riktlinjer för vård vid hjärtsjukdom)</w:t>
      </w:r>
      <w:r w:rsidRPr="000F2813">
        <w:rPr>
          <w:szCs w:val="20"/>
        </w:rPr>
        <w:br/>
      </w:r>
      <w:hyperlink w:history="1" r:id="rId17">
        <w:r w:rsidRPr="000F2813">
          <w:rPr>
            <w:szCs w:val="20"/>
            <w:u w:val="single"/>
          </w:rPr>
          <w:t>http://sas.vgregion.se</w:t>
        </w:r>
      </w:hyperlink>
      <w:r w:rsidRPr="000F2813">
        <w:rPr>
          <w:szCs w:val="20"/>
        </w:rPr>
        <w:t xml:space="preserve"> </w:t>
      </w:r>
      <w:r w:rsidRPr="00F910E5">
        <w:rPr>
          <w:szCs w:val="20"/>
        </w:rPr>
        <w:t xml:space="preserve">under rubrik För dig som är </w:t>
      </w:r>
      <w:r w:rsidRPr="00F910E5">
        <w:rPr>
          <w:i/>
          <w:szCs w:val="20"/>
        </w:rPr>
        <w:t>Vårdgivare/Styrdokument</w:t>
      </w:r>
      <w:bookmarkEnd w:id="1"/>
      <w:bookmarkEnd w:id="2"/>
    </w:p>
    <w:p w:rsidRPr="000F2813" w:rsidR="000F2813" w:rsidP="000F2813" w:rsidRDefault="000F2813" w14:paraId="4D576538" w14:textId="77777777">
      <w:pPr>
        <w:overflowPunct w:val="0"/>
        <w:autoSpaceDE w:val="0"/>
        <w:autoSpaceDN w:val="0"/>
        <w:adjustRightInd w:val="0"/>
        <w:spacing w:after="160" w:line="240" w:lineRule="auto"/>
        <w:ind w:left="2676" w:right="0"/>
        <w:textAlignment w:val="baseline"/>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0F281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23D89" w:rsidRDefault="00023D89" w14:paraId="0AFBA65E" w14:textId="77777777">
      <w:r>
        <w:separator/>
      </w:r>
    </w:p>
  </w:endnote>
  <w:endnote w:type="continuationSeparator" w:id="0">
    <w:p w:rsidR="00023D89" w:rsidRDefault="00023D89" w14:paraId="2FD9524F" w14:textId="77777777">
      <w:r>
        <w:continuationSeparator/>
      </w:r>
    </w:p>
  </w:endnote>
  <w:endnote w:type="continuationNotice" w:id="1">
    <w:p w:rsidR="00023D89" w:rsidRDefault="00023D89" w14:paraId="4BCFAF8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23D89" w:rsidRDefault="00023D89" w14:paraId="69E69B1A" w14:textId="77777777"/>
  </w:footnote>
  <w:footnote w:type="continuationSeparator" w:id="0">
    <w:p w:rsidR="00023D89" w:rsidRDefault="00023D89" w14:paraId="7BC30D1F" w14:textId="77777777">
      <w:r>
        <w:continuationSeparator/>
      </w:r>
    </w:p>
  </w:footnote>
  <w:footnote w:type="continuationNotice" w:id="1">
    <w:p w:rsidR="00023D89" w:rsidRDefault="00023D89" w14:paraId="7002DEB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707959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79443D6">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4B5A289A"/>
    <w:lvl w:ilvl="0">
      <w:start w:val="1"/>
      <w:numFmt w:val="bullet"/>
      <w:pStyle w:val="Punktlista2"/>
      <w:lvlText w:val=""/>
      <w:lvlJc w:val="left"/>
      <w:pPr>
        <w:tabs>
          <w:tab w:val="num" w:pos="643"/>
        </w:tabs>
        <w:ind w:left="643" w:hanging="360"/>
      </w:pPr>
      <w:rPr>
        <w:rFonts w:hint="default" w:ascii="Symbol" w:hAnsi="Symbol"/>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DD52003"/>
    <w:multiLevelType w:val="hybridMultilevel"/>
    <w:tmpl w:val="75BADA66"/>
    <w:lvl w:ilvl="0" w:tplc="FFFFFFFF">
      <w:start w:val="1"/>
      <w:numFmt w:val="bullet"/>
      <w:lvlText w:val=""/>
      <w:lvlJc w:val="left"/>
      <w:pPr>
        <w:ind w:left="1077" w:hanging="360"/>
      </w:pPr>
      <w:rPr>
        <w:rFonts w:hint="default" w:ascii="Symbol" w:hAnsi="Symbol"/>
      </w:rPr>
    </w:lvl>
    <w:lvl w:ilvl="1" w:tplc="FFFFFFFF">
      <w:start w:val="1"/>
      <w:numFmt w:val="bullet"/>
      <w:lvlText w:val="-"/>
      <w:lvlJc w:val="left"/>
      <w:pPr>
        <w:ind w:left="1797" w:hanging="360"/>
      </w:pPr>
      <w:rPr>
        <w:rFonts w:hint="default" w:ascii="Times New Roman" w:hAnsi="Times New Roman" w:cs="Times New Roman"/>
      </w:rPr>
    </w:lvl>
    <w:lvl w:ilvl="2" w:tplc="7D3270F0">
      <w:start w:val="1"/>
      <w:numFmt w:val="bullet"/>
      <w:lvlText w:val="-"/>
      <w:lvlJc w:val="left"/>
      <w:pPr>
        <w:ind w:left="2517" w:hanging="360"/>
      </w:pPr>
      <w:rPr>
        <w:rFonts w:hint="default" w:ascii="Times New Roman" w:hAnsi="Times New Roman" w:cs="Times New Roman"/>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10" w15:restartNumberingAfterBreak="0">
    <w:nsid w:val="206E61CA"/>
    <w:multiLevelType w:val="hybridMultilevel"/>
    <w:tmpl w:val="C0423902"/>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2DF43453"/>
    <w:multiLevelType w:val="hybridMultilevel"/>
    <w:tmpl w:val="465002C8"/>
    <w:lvl w:ilvl="0" w:tplc="FFFFFFFF">
      <w:start w:val="1"/>
      <w:numFmt w:val="bullet"/>
      <w:lvlText w:val=""/>
      <w:lvlJc w:val="left"/>
      <w:pPr>
        <w:ind w:left="1077" w:hanging="360"/>
      </w:pPr>
      <w:rPr>
        <w:rFonts w:hint="default" w:ascii="Symbol" w:hAnsi="Symbol"/>
      </w:rPr>
    </w:lvl>
    <w:lvl w:ilvl="1" w:tplc="FFFFFFFF">
      <w:start w:val="1"/>
      <w:numFmt w:val="bullet"/>
      <w:lvlText w:val="o"/>
      <w:lvlJc w:val="left"/>
      <w:pPr>
        <w:ind w:left="1797" w:hanging="360"/>
      </w:pPr>
      <w:rPr>
        <w:rFonts w:hint="default" w:ascii="Courier New" w:hAnsi="Courier New" w:cs="Courier New"/>
      </w:rPr>
    </w:lvl>
    <w:lvl w:ilvl="2" w:tplc="7D3270F0">
      <w:start w:val="1"/>
      <w:numFmt w:val="bullet"/>
      <w:lvlText w:val="-"/>
      <w:lvlJc w:val="left"/>
      <w:pPr>
        <w:ind w:left="2517" w:hanging="360"/>
      </w:pPr>
      <w:rPr>
        <w:rFonts w:hint="default" w:ascii="Times New Roman" w:hAnsi="Times New Roman" w:cs="Times New Roman"/>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12"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B474E09"/>
    <w:multiLevelType w:val="hybridMultilevel"/>
    <w:tmpl w:val="4E267C56"/>
    <w:lvl w:ilvl="0" w:tplc="34668BAA">
      <w:start w:val="1"/>
      <w:numFmt w:val="bullet"/>
      <w:pStyle w:val="Punktlista"/>
      <w:lvlText w:val=""/>
      <w:lvlJc w:val="left"/>
      <w:pPr>
        <w:ind w:left="1077" w:hanging="360"/>
      </w:pPr>
      <w:rPr>
        <w:rFonts w:hint="default" w:ascii="Symbol" w:hAnsi="Symbol"/>
      </w:rPr>
    </w:lvl>
    <w:lvl w:ilvl="1" w:tplc="7D3270F0">
      <w:start w:val="1"/>
      <w:numFmt w:val="bullet"/>
      <w:lvlText w:val="-"/>
      <w:lvlJc w:val="left"/>
      <w:pPr>
        <w:ind w:left="3330" w:hanging="360"/>
      </w:pPr>
      <w:rPr>
        <w:rFonts w:hint="default" w:ascii="Times New Roman" w:hAnsi="Times New Roman" w:cs="Times New Roman"/>
      </w:rPr>
    </w:lvl>
    <w:lvl w:ilvl="2" w:tplc="041D0005">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5300565"/>
    <w:multiLevelType w:val="hybridMultilevel"/>
    <w:tmpl w:val="86B8C088"/>
    <w:lvl w:ilvl="0" w:tplc="FFFFFFFF">
      <w:start w:val="1"/>
      <w:numFmt w:val="bullet"/>
      <w:lvlText w:val="o"/>
      <w:lvlJc w:val="left"/>
      <w:pPr>
        <w:ind w:left="4116" w:hanging="360"/>
      </w:pPr>
      <w:rPr>
        <w:rFonts w:hint="default" w:ascii="Courier New" w:hAnsi="Courier New" w:cs="Courier New"/>
      </w:rPr>
    </w:lvl>
    <w:lvl w:ilvl="1" w:tplc="FFFFFFFF" w:tentative="1">
      <w:start w:val="1"/>
      <w:numFmt w:val="bullet"/>
      <w:lvlText w:val="o"/>
      <w:lvlJc w:val="left"/>
      <w:pPr>
        <w:ind w:left="4836" w:hanging="360"/>
      </w:pPr>
      <w:rPr>
        <w:rFonts w:hint="default" w:ascii="Courier New" w:hAnsi="Courier New" w:cs="Courier New"/>
      </w:rPr>
    </w:lvl>
    <w:lvl w:ilvl="2" w:tplc="FFFFFFFF" w:tentative="1">
      <w:start w:val="1"/>
      <w:numFmt w:val="bullet"/>
      <w:lvlText w:val=""/>
      <w:lvlJc w:val="left"/>
      <w:pPr>
        <w:ind w:left="5556" w:hanging="360"/>
      </w:pPr>
      <w:rPr>
        <w:rFonts w:hint="default" w:ascii="Wingdings" w:hAnsi="Wingdings"/>
      </w:rPr>
    </w:lvl>
    <w:lvl w:ilvl="3" w:tplc="FFFFFFFF" w:tentative="1">
      <w:start w:val="1"/>
      <w:numFmt w:val="bullet"/>
      <w:lvlText w:val=""/>
      <w:lvlJc w:val="left"/>
      <w:pPr>
        <w:ind w:left="6276" w:hanging="360"/>
      </w:pPr>
      <w:rPr>
        <w:rFonts w:hint="default" w:ascii="Symbol" w:hAnsi="Symbol"/>
      </w:rPr>
    </w:lvl>
    <w:lvl w:ilvl="4" w:tplc="FFFFFFFF" w:tentative="1">
      <w:start w:val="1"/>
      <w:numFmt w:val="bullet"/>
      <w:lvlText w:val="o"/>
      <w:lvlJc w:val="left"/>
      <w:pPr>
        <w:ind w:left="6996" w:hanging="360"/>
      </w:pPr>
      <w:rPr>
        <w:rFonts w:hint="default" w:ascii="Courier New" w:hAnsi="Courier New" w:cs="Courier New"/>
      </w:rPr>
    </w:lvl>
    <w:lvl w:ilvl="5" w:tplc="FFFFFFFF" w:tentative="1">
      <w:start w:val="1"/>
      <w:numFmt w:val="bullet"/>
      <w:lvlText w:val=""/>
      <w:lvlJc w:val="left"/>
      <w:pPr>
        <w:ind w:left="7716" w:hanging="360"/>
      </w:pPr>
      <w:rPr>
        <w:rFonts w:hint="default" w:ascii="Wingdings" w:hAnsi="Wingdings"/>
      </w:rPr>
    </w:lvl>
    <w:lvl w:ilvl="6" w:tplc="FFFFFFFF" w:tentative="1">
      <w:start w:val="1"/>
      <w:numFmt w:val="bullet"/>
      <w:lvlText w:val=""/>
      <w:lvlJc w:val="left"/>
      <w:pPr>
        <w:ind w:left="8436" w:hanging="360"/>
      </w:pPr>
      <w:rPr>
        <w:rFonts w:hint="default" w:ascii="Symbol" w:hAnsi="Symbol"/>
      </w:rPr>
    </w:lvl>
    <w:lvl w:ilvl="7" w:tplc="FFFFFFFF" w:tentative="1">
      <w:start w:val="1"/>
      <w:numFmt w:val="bullet"/>
      <w:lvlText w:val="o"/>
      <w:lvlJc w:val="left"/>
      <w:pPr>
        <w:ind w:left="9156" w:hanging="360"/>
      </w:pPr>
      <w:rPr>
        <w:rFonts w:hint="default" w:ascii="Courier New" w:hAnsi="Courier New" w:cs="Courier New"/>
      </w:rPr>
    </w:lvl>
    <w:lvl w:ilvl="8" w:tplc="FFFFFFFF" w:tentative="1">
      <w:start w:val="1"/>
      <w:numFmt w:val="bullet"/>
      <w:lvlText w:val=""/>
      <w:lvlJc w:val="left"/>
      <w:pPr>
        <w:ind w:left="9876" w:hanging="360"/>
      </w:pPr>
      <w:rPr>
        <w:rFonts w:hint="default" w:ascii="Wingdings" w:hAnsi="Wingdings"/>
      </w:rPr>
    </w:lvl>
  </w:abstractNum>
  <w:abstractNum w:abstractNumId="18" w15:restartNumberingAfterBreak="0">
    <w:nsid w:val="47EC5C7D"/>
    <w:multiLevelType w:val="hybridMultilevel"/>
    <w:tmpl w:val="7EE204E2"/>
    <w:lvl w:ilvl="0" w:tplc="FFFFFFFF">
      <w:start w:val="1"/>
      <w:numFmt w:val="bullet"/>
      <w:lvlText w:val="o"/>
      <w:lvlJc w:val="left"/>
      <w:pPr>
        <w:ind w:left="2075" w:hanging="360"/>
      </w:pPr>
      <w:rPr>
        <w:rFonts w:hint="default" w:ascii="Courier New" w:hAnsi="Courier New" w:cs="Courier New"/>
      </w:rPr>
    </w:lvl>
    <w:lvl w:ilvl="1" w:tplc="041D0003" w:tentative="1">
      <w:start w:val="1"/>
      <w:numFmt w:val="bullet"/>
      <w:lvlText w:val="o"/>
      <w:lvlJc w:val="left"/>
      <w:pPr>
        <w:ind w:left="2795" w:hanging="360"/>
      </w:pPr>
      <w:rPr>
        <w:rFonts w:hint="default" w:ascii="Courier New" w:hAnsi="Courier New" w:cs="Courier New"/>
      </w:rPr>
    </w:lvl>
    <w:lvl w:ilvl="2" w:tplc="041D0005" w:tentative="1">
      <w:start w:val="1"/>
      <w:numFmt w:val="bullet"/>
      <w:lvlText w:val=""/>
      <w:lvlJc w:val="left"/>
      <w:pPr>
        <w:ind w:left="3515" w:hanging="360"/>
      </w:pPr>
      <w:rPr>
        <w:rFonts w:hint="default" w:ascii="Wingdings" w:hAnsi="Wingdings"/>
      </w:rPr>
    </w:lvl>
    <w:lvl w:ilvl="3" w:tplc="041D0001" w:tentative="1">
      <w:start w:val="1"/>
      <w:numFmt w:val="bullet"/>
      <w:lvlText w:val=""/>
      <w:lvlJc w:val="left"/>
      <w:pPr>
        <w:ind w:left="4235" w:hanging="360"/>
      </w:pPr>
      <w:rPr>
        <w:rFonts w:hint="default" w:ascii="Symbol" w:hAnsi="Symbol"/>
      </w:rPr>
    </w:lvl>
    <w:lvl w:ilvl="4" w:tplc="041D0003" w:tentative="1">
      <w:start w:val="1"/>
      <w:numFmt w:val="bullet"/>
      <w:lvlText w:val="o"/>
      <w:lvlJc w:val="left"/>
      <w:pPr>
        <w:ind w:left="4955" w:hanging="360"/>
      </w:pPr>
      <w:rPr>
        <w:rFonts w:hint="default" w:ascii="Courier New" w:hAnsi="Courier New" w:cs="Courier New"/>
      </w:rPr>
    </w:lvl>
    <w:lvl w:ilvl="5" w:tplc="041D0005" w:tentative="1">
      <w:start w:val="1"/>
      <w:numFmt w:val="bullet"/>
      <w:lvlText w:val=""/>
      <w:lvlJc w:val="left"/>
      <w:pPr>
        <w:ind w:left="5675" w:hanging="360"/>
      </w:pPr>
      <w:rPr>
        <w:rFonts w:hint="default" w:ascii="Wingdings" w:hAnsi="Wingdings"/>
      </w:rPr>
    </w:lvl>
    <w:lvl w:ilvl="6" w:tplc="041D0001" w:tentative="1">
      <w:start w:val="1"/>
      <w:numFmt w:val="bullet"/>
      <w:lvlText w:val=""/>
      <w:lvlJc w:val="left"/>
      <w:pPr>
        <w:ind w:left="6395" w:hanging="360"/>
      </w:pPr>
      <w:rPr>
        <w:rFonts w:hint="default" w:ascii="Symbol" w:hAnsi="Symbol"/>
      </w:rPr>
    </w:lvl>
    <w:lvl w:ilvl="7" w:tplc="041D0003" w:tentative="1">
      <w:start w:val="1"/>
      <w:numFmt w:val="bullet"/>
      <w:lvlText w:val="o"/>
      <w:lvlJc w:val="left"/>
      <w:pPr>
        <w:ind w:left="7115" w:hanging="360"/>
      </w:pPr>
      <w:rPr>
        <w:rFonts w:hint="default" w:ascii="Courier New" w:hAnsi="Courier New" w:cs="Courier New"/>
      </w:rPr>
    </w:lvl>
    <w:lvl w:ilvl="8" w:tplc="041D0005" w:tentative="1">
      <w:start w:val="1"/>
      <w:numFmt w:val="bullet"/>
      <w:lvlText w:val=""/>
      <w:lvlJc w:val="left"/>
      <w:pPr>
        <w:ind w:left="7835" w:hanging="360"/>
      </w:pPr>
      <w:rPr>
        <w:rFonts w:hint="default" w:ascii="Wingdings" w:hAnsi="Wingdings"/>
      </w:rPr>
    </w:lvl>
  </w:abstractNum>
  <w:abstractNum w:abstractNumId="19" w15:restartNumberingAfterBreak="0">
    <w:nsid w:val="4EA31AF0"/>
    <w:multiLevelType w:val="hybridMultilevel"/>
    <w:tmpl w:val="E2F0A44E"/>
    <w:lvl w:ilvl="0" w:tplc="FFFFFFFF">
      <w:start w:val="1"/>
      <w:numFmt w:val="bullet"/>
      <w:lvlText w:val=""/>
      <w:lvlJc w:val="left"/>
      <w:pPr>
        <w:ind w:left="1077" w:hanging="360"/>
      </w:pPr>
      <w:rPr>
        <w:rFonts w:hint="default" w:ascii="Symbol" w:hAnsi="Symbol"/>
      </w:rPr>
    </w:lvl>
    <w:lvl w:ilvl="1" w:tplc="7D3270F0">
      <w:start w:val="1"/>
      <w:numFmt w:val="bullet"/>
      <w:lvlText w:val="-"/>
      <w:lvlJc w:val="left"/>
      <w:pPr>
        <w:ind w:left="1797" w:hanging="360"/>
      </w:pPr>
      <w:rPr>
        <w:rFonts w:hint="default" w:ascii="Times New Roman" w:hAnsi="Times New Roman" w:cs="Times New Roman"/>
      </w:rPr>
    </w:lvl>
    <w:lvl w:ilvl="2" w:tplc="FFFFFFFF">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2" w15:restartNumberingAfterBreak="0">
    <w:nsid w:val="55D466BD"/>
    <w:multiLevelType w:val="hybridMultilevel"/>
    <w:tmpl w:val="19228B88"/>
    <w:lvl w:ilvl="0" w:tplc="7D3270F0">
      <w:start w:val="1"/>
      <w:numFmt w:val="bullet"/>
      <w:lvlText w:val="-"/>
      <w:lvlJc w:val="left"/>
      <w:pPr>
        <w:ind w:left="3396" w:hanging="360"/>
      </w:pPr>
      <w:rPr>
        <w:rFonts w:hint="default" w:ascii="Times New Roman" w:hAnsi="Times New Roman" w:cs="Times New Roman"/>
        <w:outline w:val="0"/>
        <w:shadow w:val="0"/>
        <w:emboss w:val="0"/>
        <w:imprint w:val="0"/>
        <w:color w:val="auto"/>
      </w:rPr>
    </w:lvl>
    <w:lvl w:ilvl="1" w:tplc="FFFFFFFF">
      <w:start w:val="1"/>
      <w:numFmt w:val="bullet"/>
      <w:lvlText w:val="o"/>
      <w:lvlJc w:val="left"/>
      <w:pPr>
        <w:ind w:left="4116" w:hanging="360"/>
      </w:pPr>
      <w:rPr>
        <w:rFonts w:hint="default" w:ascii="Courier New" w:hAnsi="Courier New" w:cs="Courier New"/>
      </w:rPr>
    </w:lvl>
    <w:lvl w:ilvl="2" w:tplc="FFFFFFFF" w:tentative="1">
      <w:start w:val="1"/>
      <w:numFmt w:val="bullet"/>
      <w:lvlText w:val=""/>
      <w:lvlJc w:val="left"/>
      <w:pPr>
        <w:ind w:left="4836" w:hanging="360"/>
      </w:pPr>
      <w:rPr>
        <w:rFonts w:hint="default" w:ascii="Wingdings" w:hAnsi="Wingdings"/>
      </w:rPr>
    </w:lvl>
    <w:lvl w:ilvl="3" w:tplc="FFFFFFFF" w:tentative="1">
      <w:start w:val="1"/>
      <w:numFmt w:val="bullet"/>
      <w:lvlText w:val=""/>
      <w:lvlJc w:val="left"/>
      <w:pPr>
        <w:ind w:left="5556" w:hanging="360"/>
      </w:pPr>
      <w:rPr>
        <w:rFonts w:hint="default" w:ascii="Symbol" w:hAnsi="Symbol"/>
      </w:rPr>
    </w:lvl>
    <w:lvl w:ilvl="4" w:tplc="FFFFFFFF" w:tentative="1">
      <w:start w:val="1"/>
      <w:numFmt w:val="bullet"/>
      <w:lvlText w:val="o"/>
      <w:lvlJc w:val="left"/>
      <w:pPr>
        <w:ind w:left="6276" w:hanging="360"/>
      </w:pPr>
      <w:rPr>
        <w:rFonts w:hint="default" w:ascii="Courier New" w:hAnsi="Courier New" w:cs="Courier New"/>
      </w:rPr>
    </w:lvl>
    <w:lvl w:ilvl="5" w:tplc="FFFFFFFF" w:tentative="1">
      <w:start w:val="1"/>
      <w:numFmt w:val="bullet"/>
      <w:lvlText w:val=""/>
      <w:lvlJc w:val="left"/>
      <w:pPr>
        <w:ind w:left="6996" w:hanging="360"/>
      </w:pPr>
      <w:rPr>
        <w:rFonts w:hint="default" w:ascii="Wingdings" w:hAnsi="Wingdings"/>
      </w:rPr>
    </w:lvl>
    <w:lvl w:ilvl="6" w:tplc="FFFFFFFF" w:tentative="1">
      <w:start w:val="1"/>
      <w:numFmt w:val="bullet"/>
      <w:lvlText w:val=""/>
      <w:lvlJc w:val="left"/>
      <w:pPr>
        <w:ind w:left="7716" w:hanging="360"/>
      </w:pPr>
      <w:rPr>
        <w:rFonts w:hint="default" w:ascii="Symbol" w:hAnsi="Symbol"/>
      </w:rPr>
    </w:lvl>
    <w:lvl w:ilvl="7" w:tplc="FFFFFFFF" w:tentative="1">
      <w:start w:val="1"/>
      <w:numFmt w:val="bullet"/>
      <w:lvlText w:val="o"/>
      <w:lvlJc w:val="left"/>
      <w:pPr>
        <w:ind w:left="8436" w:hanging="360"/>
      </w:pPr>
      <w:rPr>
        <w:rFonts w:hint="default" w:ascii="Courier New" w:hAnsi="Courier New" w:cs="Courier New"/>
      </w:rPr>
    </w:lvl>
    <w:lvl w:ilvl="8" w:tplc="FFFFFFFF" w:tentative="1">
      <w:start w:val="1"/>
      <w:numFmt w:val="bullet"/>
      <w:lvlText w:val=""/>
      <w:lvlJc w:val="left"/>
      <w:pPr>
        <w:ind w:left="9156" w:hanging="360"/>
      </w:pPr>
      <w:rPr>
        <w:rFonts w:hint="default" w:ascii="Wingdings" w:hAnsi="Wingdings"/>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5A900D2A"/>
    <w:multiLevelType w:val="hybridMultilevel"/>
    <w:tmpl w:val="5D20319A"/>
    <w:lvl w:ilvl="0" w:tplc="7D3270F0">
      <w:start w:val="1"/>
      <w:numFmt w:val="bullet"/>
      <w:lvlText w:val="-"/>
      <w:lvlJc w:val="left"/>
      <w:pPr>
        <w:ind w:left="2968" w:hanging="360"/>
      </w:pPr>
      <w:rPr>
        <w:rFonts w:hint="default" w:ascii="Times New Roman" w:hAnsi="Times New Roman" w:cs="Times New Roman"/>
      </w:rPr>
    </w:lvl>
    <w:lvl w:ilvl="1" w:tplc="041D0003" w:tentative="1">
      <w:start w:val="1"/>
      <w:numFmt w:val="bullet"/>
      <w:lvlText w:val="o"/>
      <w:lvlJc w:val="left"/>
      <w:pPr>
        <w:ind w:left="3688" w:hanging="360"/>
      </w:pPr>
      <w:rPr>
        <w:rFonts w:hint="default" w:ascii="Courier New" w:hAnsi="Courier New" w:cs="Courier New"/>
      </w:rPr>
    </w:lvl>
    <w:lvl w:ilvl="2" w:tplc="041D0005" w:tentative="1">
      <w:start w:val="1"/>
      <w:numFmt w:val="bullet"/>
      <w:lvlText w:val=""/>
      <w:lvlJc w:val="left"/>
      <w:pPr>
        <w:ind w:left="4408" w:hanging="360"/>
      </w:pPr>
      <w:rPr>
        <w:rFonts w:hint="default" w:ascii="Wingdings" w:hAnsi="Wingdings"/>
      </w:rPr>
    </w:lvl>
    <w:lvl w:ilvl="3" w:tplc="041D0001" w:tentative="1">
      <w:start w:val="1"/>
      <w:numFmt w:val="bullet"/>
      <w:lvlText w:val=""/>
      <w:lvlJc w:val="left"/>
      <w:pPr>
        <w:ind w:left="5128" w:hanging="360"/>
      </w:pPr>
      <w:rPr>
        <w:rFonts w:hint="default" w:ascii="Symbol" w:hAnsi="Symbol"/>
      </w:rPr>
    </w:lvl>
    <w:lvl w:ilvl="4" w:tplc="041D0003" w:tentative="1">
      <w:start w:val="1"/>
      <w:numFmt w:val="bullet"/>
      <w:lvlText w:val="o"/>
      <w:lvlJc w:val="left"/>
      <w:pPr>
        <w:ind w:left="5848" w:hanging="360"/>
      </w:pPr>
      <w:rPr>
        <w:rFonts w:hint="default" w:ascii="Courier New" w:hAnsi="Courier New" w:cs="Courier New"/>
      </w:rPr>
    </w:lvl>
    <w:lvl w:ilvl="5" w:tplc="041D0005" w:tentative="1">
      <w:start w:val="1"/>
      <w:numFmt w:val="bullet"/>
      <w:lvlText w:val=""/>
      <w:lvlJc w:val="left"/>
      <w:pPr>
        <w:ind w:left="6568" w:hanging="360"/>
      </w:pPr>
      <w:rPr>
        <w:rFonts w:hint="default" w:ascii="Wingdings" w:hAnsi="Wingdings"/>
      </w:rPr>
    </w:lvl>
    <w:lvl w:ilvl="6" w:tplc="041D0001" w:tentative="1">
      <w:start w:val="1"/>
      <w:numFmt w:val="bullet"/>
      <w:lvlText w:val=""/>
      <w:lvlJc w:val="left"/>
      <w:pPr>
        <w:ind w:left="7288" w:hanging="360"/>
      </w:pPr>
      <w:rPr>
        <w:rFonts w:hint="default" w:ascii="Symbol" w:hAnsi="Symbol"/>
      </w:rPr>
    </w:lvl>
    <w:lvl w:ilvl="7" w:tplc="041D0003" w:tentative="1">
      <w:start w:val="1"/>
      <w:numFmt w:val="bullet"/>
      <w:lvlText w:val="o"/>
      <w:lvlJc w:val="left"/>
      <w:pPr>
        <w:ind w:left="8008" w:hanging="360"/>
      </w:pPr>
      <w:rPr>
        <w:rFonts w:hint="default" w:ascii="Courier New" w:hAnsi="Courier New" w:cs="Courier New"/>
      </w:rPr>
    </w:lvl>
    <w:lvl w:ilvl="8" w:tplc="041D0005" w:tentative="1">
      <w:start w:val="1"/>
      <w:numFmt w:val="bullet"/>
      <w:lvlText w:val=""/>
      <w:lvlJc w:val="left"/>
      <w:pPr>
        <w:ind w:left="8728" w:hanging="360"/>
      </w:pPr>
      <w:rPr>
        <w:rFonts w:hint="default" w:ascii="Wingdings" w:hAnsi="Wingdings"/>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7C87089E"/>
    <w:multiLevelType w:val="hybridMultilevel"/>
    <w:tmpl w:val="924CEF5A"/>
    <w:lvl w:ilvl="0" w:tplc="FFFFFFFF">
      <w:start w:val="1"/>
      <w:numFmt w:val="bullet"/>
      <w:pStyle w:val="Punktlista1"/>
      <w:lvlText w:val=""/>
      <w:lvlJc w:val="left"/>
      <w:pPr>
        <w:ind w:left="1664" w:hanging="360"/>
      </w:pPr>
      <w:rPr>
        <w:rFonts w:hint="default" w:ascii="Wingdings" w:hAnsi="Wingdings"/>
        <w:outline w:val="0"/>
        <w:shadow w:val="0"/>
        <w:emboss w:val="0"/>
        <w:imprint w:val="0"/>
        <w:color w:val="auto"/>
      </w:rPr>
    </w:lvl>
    <w:lvl w:ilvl="1" w:tplc="FFFFFFFF">
      <w:start w:val="1"/>
      <w:numFmt w:val="bullet"/>
      <w:lvlText w:val="o"/>
      <w:lvlJc w:val="left"/>
      <w:pPr>
        <w:ind w:left="2384" w:hanging="360"/>
      </w:pPr>
      <w:rPr>
        <w:rFonts w:hint="default" w:ascii="Courier New" w:hAnsi="Courier New" w:cs="Courier New"/>
      </w:rPr>
    </w:lvl>
    <w:lvl w:ilvl="2" w:tplc="FFFFFFFF" w:tentative="1">
      <w:start w:val="1"/>
      <w:numFmt w:val="bullet"/>
      <w:lvlText w:val=""/>
      <w:lvlJc w:val="left"/>
      <w:pPr>
        <w:ind w:left="3104" w:hanging="360"/>
      </w:pPr>
      <w:rPr>
        <w:rFonts w:hint="default" w:ascii="Wingdings" w:hAnsi="Wingdings"/>
      </w:rPr>
    </w:lvl>
    <w:lvl w:ilvl="3" w:tplc="FFFFFFFF" w:tentative="1">
      <w:start w:val="1"/>
      <w:numFmt w:val="bullet"/>
      <w:lvlText w:val=""/>
      <w:lvlJc w:val="left"/>
      <w:pPr>
        <w:ind w:left="3824" w:hanging="360"/>
      </w:pPr>
      <w:rPr>
        <w:rFonts w:hint="default" w:ascii="Symbol" w:hAnsi="Symbol"/>
      </w:rPr>
    </w:lvl>
    <w:lvl w:ilvl="4" w:tplc="FFFFFFFF" w:tentative="1">
      <w:start w:val="1"/>
      <w:numFmt w:val="bullet"/>
      <w:lvlText w:val="o"/>
      <w:lvlJc w:val="left"/>
      <w:pPr>
        <w:ind w:left="4544" w:hanging="360"/>
      </w:pPr>
      <w:rPr>
        <w:rFonts w:hint="default" w:ascii="Courier New" w:hAnsi="Courier New" w:cs="Courier New"/>
      </w:rPr>
    </w:lvl>
    <w:lvl w:ilvl="5" w:tplc="FFFFFFFF" w:tentative="1">
      <w:start w:val="1"/>
      <w:numFmt w:val="bullet"/>
      <w:lvlText w:val=""/>
      <w:lvlJc w:val="left"/>
      <w:pPr>
        <w:ind w:left="5264" w:hanging="360"/>
      </w:pPr>
      <w:rPr>
        <w:rFonts w:hint="default" w:ascii="Wingdings" w:hAnsi="Wingdings"/>
      </w:rPr>
    </w:lvl>
    <w:lvl w:ilvl="6" w:tplc="FFFFFFFF" w:tentative="1">
      <w:start w:val="1"/>
      <w:numFmt w:val="bullet"/>
      <w:lvlText w:val=""/>
      <w:lvlJc w:val="left"/>
      <w:pPr>
        <w:ind w:left="5984" w:hanging="360"/>
      </w:pPr>
      <w:rPr>
        <w:rFonts w:hint="default" w:ascii="Symbol" w:hAnsi="Symbol"/>
      </w:rPr>
    </w:lvl>
    <w:lvl w:ilvl="7" w:tplc="FFFFFFFF" w:tentative="1">
      <w:start w:val="1"/>
      <w:numFmt w:val="bullet"/>
      <w:lvlText w:val="o"/>
      <w:lvlJc w:val="left"/>
      <w:pPr>
        <w:ind w:left="6704" w:hanging="360"/>
      </w:pPr>
      <w:rPr>
        <w:rFonts w:hint="default" w:ascii="Courier New" w:hAnsi="Courier New" w:cs="Courier New"/>
      </w:rPr>
    </w:lvl>
    <w:lvl w:ilvl="8" w:tplc="FFFFFFFF" w:tentative="1">
      <w:start w:val="1"/>
      <w:numFmt w:val="bullet"/>
      <w:lvlText w:val=""/>
      <w:lvlJc w:val="left"/>
      <w:pPr>
        <w:ind w:left="7424" w:hanging="360"/>
      </w:pPr>
      <w:rPr>
        <w:rFonts w:hint="default" w:ascii="Wingdings" w:hAnsi="Wingdings"/>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299653142">
    <w:abstractNumId w:val="28"/>
  </w:num>
  <w:num w:numId="2" w16cid:durableId="2105950746">
    <w:abstractNumId w:val="23"/>
  </w:num>
  <w:num w:numId="3" w16cid:durableId="1876917456">
    <w:abstractNumId w:val="0"/>
  </w:num>
  <w:num w:numId="4" w16cid:durableId="285812362">
    <w:abstractNumId w:val="7"/>
  </w:num>
  <w:num w:numId="5" w16cid:durableId="503978155">
    <w:abstractNumId w:val="25"/>
  </w:num>
  <w:num w:numId="6" w16cid:durableId="991061907">
    <w:abstractNumId w:val="3"/>
  </w:num>
  <w:num w:numId="7" w16cid:durableId="1932735078">
    <w:abstractNumId w:val="16"/>
  </w:num>
  <w:num w:numId="8" w16cid:durableId="721825577">
    <w:abstractNumId w:val="13"/>
  </w:num>
  <w:num w:numId="9" w16cid:durableId="1953366902">
    <w:abstractNumId w:val="2"/>
  </w:num>
  <w:num w:numId="10" w16cid:durableId="97797226">
    <w:abstractNumId w:val="2"/>
  </w:num>
  <w:num w:numId="11" w16cid:durableId="425082268">
    <w:abstractNumId w:val="4"/>
  </w:num>
  <w:num w:numId="12" w16cid:durableId="1083725649">
    <w:abstractNumId w:val="5"/>
  </w:num>
  <w:num w:numId="13" w16cid:durableId="1578903437">
    <w:abstractNumId w:val="21"/>
  </w:num>
  <w:num w:numId="14" w16cid:durableId="1373388446">
    <w:abstractNumId w:val="14"/>
  </w:num>
  <w:num w:numId="15" w16cid:durableId="1195074000">
    <w:abstractNumId w:val="8"/>
  </w:num>
  <w:num w:numId="16" w16cid:durableId="421462584">
    <w:abstractNumId w:val="20"/>
  </w:num>
  <w:num w:numId="17" w16cid:durableId="649288401">
    <w:abstractNumId w:val="6"/>
  </w:num>
  <w:num w:numId="18" w16cid:durableId="1218273760">
    <w:abstractNumId w:val="15"/>
  </w:num>
  <w:num w:numId="19" w16cid:durableId="1785617992">
    <w:abstractNumId w:val="26"/>
  </w:num>
  <w:num w:numId="20" w16cid:durableId="1205486457">
    <w:abstractNumId w:val="1"/>
  </w:num>
  <w:num w:numId="21" w16cid:durableId="1889339583">
    <w:abstractNumId w:val="12"/>
  </w:num>
  <w:num w:numId="22" w16cid:durableId="1514412979">
    <w:abstractNumId w:val="27"/>
  </w:num>
  <w:num w:numId="23" w16cid:durableId="2111124114">
    <w:abstractNumId w:val="17"/>
  </w:num>
  <w:num w:numId="24" w16cid:durableId="939683460">
    <w:abstractNumId w:val="10"/>
  </w:num>
  <w:num w:numId="25" w16cid:durableId="787427766">
    <w:abstractNumId w:val="18"/>
  </w:num>
  <w:num w:numId="26" w16cid:durableId="210852635">
    <w:abstractNumId w:val="19"/>
  </w:num>
  <w:num w:numId="27" w16cid:durableId="1406876453">
    <w:abstractNumId w:val="9"/>
  </w:num>
  <w:num w:numId="28" w16cid:durableId="474496561">
    <w:abstractNumId w:val="11"/>
  </w:num>
  <w:num w:numId="29" w16cid:durableId="465515298">
    <w:abstractNumId w:val="24"/>
  </w:num>
  <w:num w:numId="30" w16cid:durableId="602735462">
    <w:abstractNumId w:val="2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D89"/>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A75DF"/>
    <w:rsid w:val="000B12D9"/>
    <w:rsid w:val="000B4536"/>
    <w:rsid w:val="000B7715"/>
    <w:rsid w:val="000E463B"/>
    <w:rsid w:val="000E5A7E"/>
    <w:rsid w:val="000F2813"/>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358F"/>
    <w:rsid w:val="001B4E31"/>
    <w:rsid w:val="001B762C"/>
    <w:rsid w:val="001C4D0A"/>
    <w:rsid w:val="001C5FEF"/>
    <w:rsid w:val="00211487"/>
    <w:rsid w:val="00211D91"/>
    <w:rsid w:val="00217DEC"/>
    <w:rsid w:val="00235B57"/>
    <w:rsid w:val="00246878"/>
    <w:rsid w:val="002500E2"/>
    <w:rsid w:val="00250F24"/>
    <w:rsid w:val="002523C5"/>
    <w:rsid w:val="0025380B"/>
    <w:rsid w:val="0025703A"/>
    <w:rsid w:val="00262F3D"/>
    <w:rsid w:val="00263281"/>
    <w:rsid w:val="002651D6"/>
    <w:rsid w:val="0026551F"/>
    <w:rsid w:val="00280A85"/>
    <w:rsid w:val="00284119"/>
    <w:rsid w:val="00284F95"/>
    <w:rsid w:val="00290B5C"/>
    <w:rsid w:val="00294791"/>
    <w:rsid w:val="002B0B30"/>
    <w:rsid w:val="002B0C78"/>
    <w:rsid w:val="002B2266"/>
    <w:rsid w:val="002C0C02"/>
    <w:rsid w:val="002C1277"/>
    <w:rsid w:val="002C3DCF"/>
    <w:rsid w:val="002C60AD"/>
    <w:rsid w:val="002D0E0E"/>
    <w:rsid w:val="002D6023"/>
    <w:rsid w:val="002E263F"/>
    <w:rsid w:val="002E6F81"/>
    <w:rsid w:val="002F08BA"/>
    <w:rsid w:val="002F2CFF"/>
    <w:rsid w:val="002F568B"/>
    <w:rsid w:val="002F7818"/>
    <w:rsid w:val="00303A26"/>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063E"/>
    <w:rsid w:val="00413A60"/>
    <w:rsid w:val="004230F7"/>
    <w:rsid w:val="0043167E"/>
    <w:rsid w:val="00431819"/>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2B8C"/>
    <w:rsid w:val="004D7BA3"/>
    <w:rsid w:val="004F4518"/>
    <w:rsid w:val="004F4C62"/>
    <w:rsid w:val="00501433"/>
    <w:rsid w:val="00511CC4"/>
    <w:rsid w:val="00525F57"/>
    <w:rsid w:val="00531E60"/>
    <w:rsid w:val="00536A5A"/>
    <w:rsid w:val="00541D07"/>
    <w:rsid w:val="00544BAB"/>
    <w:rsid w:val="00545F31"/>
    <w:rsid w:val="005578FA"/>
    <w:rsid w:val="00565129"/>
    <w:rsid w:val="00565CD0"/>
    <w:rsid w:val="00567820"/>
    <w:rsid w:val="005770AD"/>
    <w:rsid w:val="00581414"/>
    <w:rsid w:val="00582490"/>
    <w:rsid w:val="005826FA"/>
    <w:rsid w:val="00594AC7"/>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1A78"/>
    <w:rsid w:val="0065595B"/>
    <w:rsid w:val="00660269"/>
    <w:rsid w:val="00665F89"/>
    <w:rsid w:val="00673C92"/>
    <w:rsid w:val="006753EC"/>
    <w:rsid w:val="006A2789"/>
    <w:rsid w:val="006A4978"/>
    <w:rsid w:val="006A7261"/>
    <w:rsid w:val="006B0D29"/>
    <w:rsid w:val="006B1819"/>
    <w:rsid w:val="006B5DE7"/>
    <w:rsid w:val="006C188F"/>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1E2A"/>
    <w:rsid w:val="00762EE0"/>
    <w:rsid w:val="00765C41"/>
    <w:rsid w:val="00771100"/>
    <w:rsid w:val="007759DD"/>
    <w:rsid w:val="0078609F"/>
    <w:rsid w:val="007917BA"/>
    <w:rsid w:val="007A5C6F"/>
    <w:rsid w:val="007D4241"/>
    <w:rsid w:val="007D4317"/>
    <w:rsid w:val="007D4EA3"/>
    <w:rsid w:val="007F1CFF"/>
    <w:rsid w:val="007F5DD5"/>
    <w:rsid w:val="008153FD"/>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35BD"/>
    <w:rsid w:val="00914D58"/>
    <w:rsid w:val="00921F47"/>
    <w:rsid w:val="009228AB"/>
    <w:rsid w:val="0093085B"/>
    <w:rsid w:val="00931C57"/>
    <w:rsid w:val="009347A5"/>
    <w:rsid w:val="00942257"/>
    <w:rsid w:val="009471BF"/>
    <w:rsid w:val="00950E4E"/>
    <w:rsid w:val="009529BD"/>
    <w:rsid w:val="009533B4"/>
    <w:rsid w:val="00971D93"/>
    <w:rsid w:val="009A11D1"/>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4A9B"/>
    <w:rsid w:val="00AD6C0B"/>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332C"/>
    <w:rsid w:val="00BC44CD"/>
    <w:rsid w:val="00BC48A6"/>
    <w:rsid w:val="00BE7978"/>
    <w:rsid w:val="00C07DDB"/>
    <w:rsid w:val="00C30ABF"/>
    <w:rsid w:val="00C4115D"/>
    <w:rsid w:val="00C43BDD"/>
    <w:rsid w:val="00C47778"/>
    <w:rsid w:val="00C5011E"/>
    <w:rsid w:val="00C50EE5"/>
    <w:rsid w:val="00C5240A"/>
    <w:rsid w:val="00C52D8E"/>
    <w:rsid w:val="00C5398F"/>
    <w:rsid w:val="00C556F5"/>
    <w:rsid w:val="00C64891"/>
    <w:rsid w:val="00C70E19"/>
    <w:rsid w:val="00C72574"/>
    <w:rsid w:val="00C72F90"/>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528B"/>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0ACC"/>
    <w:rsid w:val="00EE2A56"/>
    <w:rsid w:val="00EE3818"/>
    <w:rsid w:val="00F22264"/>
    <w:rsid w:val="00F2564D"/>
    <w:rsid w:val="00F35B05"/>
    <w:rsid w:val="00F413D9"/>
    <w:rsid w:val="00F5135F"/>
    <w:rsid w:val="00F51F78"/>
    <w:rsid w:val="00F71C4D"/>
    <w:rsid w:val="00F86F47"/>
    <w:rsid w:val="00F90B64"/>
    <w:rsid w:val="00F910E5"/>
    <w:rsid w:val="00FB1FCC"/>
    <w:rsid w:val="00FB2F0F"/>
    <w:rsid w:val="00FB5086"/>
    <w:rsid w:val="00FB5411"/>
    <w:rsid w:val="00FB6392"/>
    <w:rsid w:val="00FD3C70"/>
    <w:rsid w:val="00FD6820"/>
    <w:rsid w:val="00FE12D8"/>
    <w:rsid w:val="00FF3567"/>
    <w:rsid w:val="00FF7C02"/>
    <w:rsid w:val="024801E3"/>
    <w:rsid w:val="131B49B3"/>
    <w:rsid w:val="14D3D8DE"/>
    <w:rsid w:val="1895CC25"/>
    <w:rsid w:val="3957BF70"/>
    <w:rsid w:val="3E4C9FB1"/>
    <w:rsid w:val="50475765"/>
    <w:rsid w:val="59E51E30"/>
    <w:rsid w:val="5B1EE23C"/>
    <w:rsid w:val="5F60A9C6"/>
    <w:rsid w:val="6312B29B"/>
    <w:rsid w:val="647B2B65"/>
    <w:rsid w:val="64FDA5A2"/>
    <w:rsid w:val="65E1E99D"/>
    <w:rsid w:val="6B2CF8ED"/>
    <w:rsid w:val="6E54781F"/>
    <w:rsid w:val="6EF9C5D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0F2813"/>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0F2813"/>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0F2813"/>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0F2813"/>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0F2813"/>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0F2813"/>
    <w:rPr>
      <w:rFonts w:asciiTheme="majorHAnsi" w:hAnsiTheme="majorHAnsi" w:eastAsiaTheme="majorEastAsia" w:cstheme="majorBidi"/>
      <w:i/>
      <w:iCs/>
      <w:color w:val="272727" w:themeColor="text1" w:themeTint="D8"/>
      <w:sz w:val="21"/>
      <w:szCs w:val="21"/>
    </w:rPr>
  </w:style>
  <w:style w:type="paragraph" w:styleId="Punktlista2">
    <w:name w:val="List Bullet 2"/>
    <w:basedOn w:val="Normal"/>
    <w:uiPriority w:val="99"/>
    <w:semiHidden/>
    <w:unhideWhenUsed/>
    <w:rsid w:val="000F2813"/>
    <w:pPr>
      <w:numPr>
        <w:numId w:val="20"/>
      </w:numPr>
      <w:contextualSpacing/>
    </w:pPr>
  </w:style>
  <w:style w:type="paragraph" w:styleId="Punktlista1" w:customStyle="1">
    <w:name w:val="Punktlista 1"/>
    <w:rsid w:val="000F2813"/>
    <w:pPr>
      <w:numPr>
        <w:numId w:val="22"/>
      </w:numPr>
      <w:tabs>
        <w:tab w:val="num" w:pos="3036"/>
      </w:tabs>
      <w:spacing w:after="80"/>
      <w:ind w:left="3036"/>
    </w:pPr>
    <w:rPr>
      <w:sz w:val="24"/>
    </w:rPr>
  </w:style>
  <w:style w:type="paragraph" w:styleId="Underrubrik">
    <w:name w:val="Subtitle"/>
    <w:basedOn w:val="Normal"/>
    <w:next w:val="Normal"/>
    <w:link w:val="UnderrubrikChar"/>
    <w:qFormat/>
    <w:rsid w:val="00EE0ACC"/>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EE0ACC"/>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s.vgregion.s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e7db654b4d7b4562" /><Relationship Type="http://schemas.openxmlformats.org/officeDocument/2006/relationships/hyperlink" Target="https://mellanarkiv-offentlig.vgregion.se/alfresco/s/archive/stream/public/v1/source/available/sofia/sas9642-738863596-134/surrogate/Organ-%20och%20v%c3%a4vnadsdonation%20vid%20S%c3%84S.pdf" TargetMode="External" Id="R440376bee7304d1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17ff2637-e64d-421d-bcda-d2cc56db1a27}"/>
      </w:docPartPr>
      <w:docPartBody>
        <w:p w14:paraId="7F99FBDF">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Hjärtstopp - eftervård för vuxna</dc:title>
  <dc:subject/>
  <dc:creator>patrik.jens.johansson@vgregion.se</dc:creator>
  <keywords/>
  <lastModifiedBy>Björn Fredriksson</lastModifiedBy>
  <revision>39</revision>
  <lastPrinted>2016-03-31T10:56:00.0000000Z</lastPrinted>
  <dcterms:created xsi:type="dcterms:W3CDTF">2022-03-24T06:42:00.0000000Z</dcterms:created>
  <dcterms:modified xsi:type="dcterms:W3CDTF">2023-12-08T07:05:23.0000000Z</dcterms:modified>
</coreProperties>
</file>