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C5DCC" w14:textId="77777777" w:rsidR="00941606" w:rsidRDefault="00941606" w:rsidP="00F35B05">
      <w:pPr>
        <w:pStyle w:val="Heading2"/>
        <w:sectPr w:rsidR="00941606" w:rsidSect="0094160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C1750D2" w14:textId="77777777" w:rsidR="00941606" w:rsidRPr="00941606" w:rsidRDefault="00941606" w:rsidP="0040352F">
      <w:pPr>
        <w:pStyle w:val="Heading1"/>
      </w:pPr>
      <w:r w:rsidRPr="00941606">
        <w:t>Insulinpump som krånglar</w:t>
      </w:r>
    </w:p>
    <w:p w14:paraId="05846FD8" w14:textId="77777777" w:rsidR="00941606" w:rsidRPr="00941606" w:rsidRDefault="00941606" w:rsidP="0040352F">
      <w:pPr>
        <w:pStyle w:val="Heading2"/>
      </w:pPr>
      <w:bookmarkStart w:id="1" w:name="_Toc419879662"/>
      <w:bookmarkStart w:id="2" w:name="_Toc473207705"/>
      <w:bookmarkStart w:id="3" w:name="_Toc473296612"/>
      <w:bookmarkStart w:id="4" w:name="_Toc256000000"/>
      <w:bookmarkStart w:id="5" w:name="_Toc473297469"/>
      <w:bookmarkStart w:id="6" w:name="_Toc474331485"/>
      <w:bookmarkStart w:id="7" w:name="_Toc475969856"/>
      <w:bookmarkStart w:id="8" w:name="_Toc256000005"/>
      <w:bookmarkStart w:id="9" w:name="_Toc256000013"/>
      <w:bookmarkStart w:id="10" w:name="_Toc256000020"/>
      <w:bookmarkStart w:id="11" w:name="_Toc256000028"/>
      <w:bookmarkStart w:id="12" w:name="_Toc256000036"/>
      <w:bookmarkStart w:id="13" w:name="_Toc256000044"/>
      <w:bookmarkStart w:id="14" w:name="_Toc256000052"/>
      <w:r w:rsidRPr="00941606">
        <w:t>Sammanfattning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44C365FE" w14:textId="77777777" w:rsidR="00941606" w:rsidRPr="00941606" w:rsidRDefault="00941606" w:rsidP="0040352F">
      <w:r w:rsidRPr="00941606">
        <w:t>Riktlinje för handläggning vid kontakt på akutmottagningen samt inneliggande patienter.</w:t>
      </w:r>
    </w:p>
    <w:p w14:paraId="172CA7C7" w14:textId="77777777" w:rsidR="00941606" w:rsidRPr="00941606" w:rsidRDefault="00941606" w:rsidP="00941606">
      <w:pPr>
        <w:spacing w:after="160" w:line="240" w:lineRule="auto"/>
        <w:ind w:left="2676" w:right="0"/>
        <w:rPr>
          <w:szCs w:val="20"/>
        </w:rPr>
      </w:pPr>
    </w:p>
    <w:p w14:paraId="272D435A" w14:textId="77777777" w:rsidR="00941606" w:rsidRPr="00941606" w:rsidRDefault="00941606" w:rsidP="001F13A5">
      <w:pPr>
        <w:spacing w:before="240" w:after="60" w:line="240" w:lineRule="auto"/>
        <w:ind w:left="993" w:right="0"/>
        <w:outlineLvl w:val="6"/>
        <w:rPr>
          <w:rFonts w:ascii="Arial" w:hAnsi="Arial"/>
          <w:sz w:val="26"/>
        </w:rPr>
      </w:pPr>
      <w:r w:rsidRPr="00941606">
        <w:rPr>
          <w:rFonts w:ascii="Arial" w:hAnsi="Arial"/>
          <w:sz w:val="26"/>
        </w:rPr>
        <w:t>Innehållsförteckning</w:t>
      </w:r>
    </w:p>
    <w:p w14:paraId="0E7DA72B" w14:textId="77777777" w:rsidR="00941606" w:rsidRPr="00941606" w:rsidRDefault="00941606" w:rsidP="001F13A5">
      <w:pPr>
        <w:tabs>
          <w:tab w:val="right" w:leader="dot" w:pos="10132"/>
        </w:tabs>
        <w:spacing w:before="40" w:after="20" w:line="240" w:lineRule="auto"/>
        <w:ind w:left="1134" w:right="0"/>
        <w:rPr>
          <w:rFonts w:ascii="Calibri" w:hAnsi="Calibri"/>
          <w:noProof/>
          <w:sz w:val="22"/>
          <w:szCs w:val="32"/>
        </w:rPr>
      </w:pPr>
      <w:r w:rsidRPr="00941606">
        <w:rPr>
          <w:rFonts w:ascii="Arial" w:hAnsi="Arial"/>
          <w:noProof/>
          <w:color w:val="0000FF"/>
          <w:sz w:val="22"/>
          <w:szCs w:val="32"/>
          <w:u w:val="single"/>
        </w:rPr>
        <w:fldChar w:fldCharType="begin"/>
      </w:r>
      <w:r w:rsidRPr="00941606">
        <w:rPr>
          <w:rFonts w:ascii="Arial" w:hAnsi="Arial"/>
          <w:noProof/>
          <w:color w:val="0000FF"/>
          <w:sz w:val="22"/>
          <w:szCs w:val="32"/>
          <w:u w:val="single"/>
        </w:rPr>
        <w:instrText xml:space="preserve"> TOC \o "1-3" \h \z </w:instrText>
      </w:r>
      <w:r w:rsidRPr="00941606">
        <w:rPr>
          <w:rFonts w:ascii="Arial" w:hAnsi="Arial"/>
          <w:noProof/>
          <w:color w:val="0000FF"/>
          <w:sz w:val="22"/>
          <w:szCs w:val="32"/>
          <w:u w:val="single"/>
        </w:rPr>
        <w:fldChar w:fldCharType="separate"/>
      </w:r>
      <w:hyperlink w:anchor="_Toc256000052" w:history="1">
        <w:r w:rsidRPr="00941606">
          <w:rPr>
            <w:rFonts w:ascii="Arial" w:hAnsi="Arial"/>
            <w:noProof/>
            <w:color w:val="0000FF"/>
            <w:sz w:val="22"/>
            <w:szCs w:val="32"/>
            <w:u w:val="single"/>
          </w:rPr>
          <w:t>Sammanfattning</w:t>
        </w:r>
        <w:r w:rsidRPr="00941606">
          <w:rPr>
            <w:rFonts w:ascii="Arial" w:hAnsi="Arial"/>
            <w:noProof/>
            <w:sz w:val="22"/>
            <w:szCs w:val="32"/>
          </w:rPr>
          <w:tab/>
        </w:r>
        <w:r w:rsidRPr="00941606">
          <w:rPr>
            <w:rFonts w:ascii="Arial" w:hAnsi="Arial"/>
            <w:noProof/>
            <w:sz w:val="22"/>
            <w:szCs w:val="32"/>
          </w:rPr>
          <w:fldChar w:fldCharType="begin"/>
        </w:r>
        <w:r w:rsidRPr="00941606">
          <w:rPr>
            <w:rFonts w:ascii="Arial" w:hAnsi="Arial"/>
            <w:noProof/>
            <w:sz w:val="22"/>
            <w:szCs w:val="32"/>
          </w:rPr>
          <w:instrText xml:space="preserve"> PAGEREF _Toc256000052 \h </w:instrText>
        </w:r>
        <w:r w:rsidRPr="00941606">
          <w:rPr>
            <w:rFonts w:ascii="Arial" w:hAnsi="Arial"/>
            <w:noProof/>
            <w:sz w:val="22"/>
            <w:szCs w:val="32"/>
          </w:rPr>
        </w:r>
        <w:r w:rsidRPr="00941606">
          <w:rPr>
            <w:rFonts w:ascii="Arial" w:hAnsi="Arial"/>
            <w:noProof/>
            <w:sz w:val="22"/>
            <w:szCs w:val="32"/>
          </w:rPr>
          <w:fldChar w:fldCharType="separate"/>
        </w:r>
        <w:r w:rsidRPr="00941606">
          <w:rPr>
            <w:rFonts w:ascii="Arial" w:hAnsi="Arial"/>
            <w:noProof/>
            <w:sz w:val="22"/>
            <w:szCs w:val="32"/>
          </w:rPr>
          <w:t>1</w:t>
        </w:r>
        <w:r w:rsidRPr="00941606">
          <w:rPr>
            <w:rFonts w:ascii="Arial" w:hAnsi="Arial"/>
            <w:noProof/>
            <w:sz w:val="22"/>
            <w:szCs w:val="32"/>
          </w:rPr>
          <w:fldChar w:fldCharType="end"/>
        </w:r>
      </w:hyperlink>
    </w:p>
    <w:p w14:paraId="0582DD70" w14:textId="77777777" w:rsidR="00941606" w:rsidRPr="00941606" w:rsidRDefault="00941606" w:rsidP="001F13A5">
      <w:pPr>
        <w:tabs>
          <w:tab w:val="right" w:leader="dot" w:pos="10132"/>
        </w:tabs>
        <w:spacing w:before="40" w:after="20" w:line="240" w:lineRule="auto"/>
        <w:ind w:left="1134" w:right="0"/>
        <w:rPr>
          <w:rFonts w:ascii="Calibri" w:hAnsi="Calibri"/>
          <w:noProof/>
          <w:sz w:val="22"/>
          <w:szCs w:val="32"/>
        </w:rPr>
      </w:pPr>
      <w:hyperlink w:anchor="_Toc256000053" w:history="1">
        <w:r w:rsidRPr="00941606">
          <w:rPr>
            <w:rFonts w:ascii="Arial" w:hAnsi="Arial"/>
            <w:noProof/>
            <w:color w:val="0000FF"/>
            <w:sz w:val="22"/>
            <w:szCs w:val="32"/>
            <w:u w:val="single"/>
          </w:rPr>
          <w:t>Förutsättningar</w:t>
        </w:r>
        <w:r w:rsidRPr="00941606">
          <w:rPr>
            <w:rFonts w:ascii="Arial" w:hAnsi="Arial"/>
            <w:noProof/>
            <w:sz w:val="22"/>
            <w:szCs w:val="32"/>
          </w:rPr>
          <w:tab/>
        </w:r>
        <w:r w:rsidRPr="00941606">
          <w:rPr>
            <w:rFonts w:ascii="Arial" w:hAnsi="Arial"/>
            <w:noProof/>
            <w:sz w:val="22"/>
            <w:szCs w:val="32"/>
          </w:rPr>
          <w:fldChar w:fldCharType="begin"/>
        </w:r>
        <w:r w:rsidRPr="00941606">
          <w:rPr>
            <w:rFonts w:ascii="Arial" w:hAnsi="Arial"/>
            <w:noProof/>
            <w:sz w:val="22"/>
            <w:szCs w:val="32"/>
          </w:rPr>
          <w:instrText xml:space="preserve"> PAGEREF _Toc256000053 \h </w:instrText>
        </w:r>
        <w:r w:rsidRPr="00941606">
          <w:rPr>
            <w:rFonts w:ascii="Arial" w:hAnsi="Arial"/>
            <w:noProof/>
            <w:sz w:val="22"/>
            <w:szCs w:val="32"/>
          </w:rPr>
        </w:r>
        <w:r w:rsidRPr="00941606">
          <w:rPr>
            <w:rFonts w:ascii="Arial" w:hAnsi="Arial"/>
            <w:noProof/>
            <w:sz w:val="22"/>
            <w:szCs w:val="32"/>
          </w:rPr>
          <w:fldChar w:fldCharType="separate"/>
        </w:r>
        <w:r w:rsidRPr="00941606">
          <w:rPr>
            <w:rFonts w:ascii="Arial" w:hAnsi="Arial"/>
            <w:noProof/>
            <w:sz w:val="22"/>
            <w:szCs w:val="32"/>
          </w:rPr>
          <w:t>1</w:t>
        </w:r>
        <w:r w:rsidRPr="00941606">
          <w:rPr>
            <w:rFonts w:ascii="Arial" w:hAnsi="Arial"/>
            <w:noProof/>
            <w:sz w:val="22"/>
            <w:szCs w:val="32"/>
          </w:rPr>
          <w:fldChar w:fldCharType="end"/>
        </w:r>
      </w:hyperlink>
    </w:p>
    <w:p w14:paraId="0875C9BD" w14:textId="77777777" w:rsidR="00941606" w:rsidRPr="00941606" w:rsidRDefault="00941606" w:rsidP="001F13A5">
      <w:pPr>
        <w:tabs>
          <w:tab w:val="right" w:leader="dot" w:pos="10132"/>
        </w:tabs>
        <w:overflowPunct w:val="0"/>
        <w:autoSpaceDE w:val="0"/>
        <w:autoSpaceDN w:val="0"/>
        <w:adjustRightInd w:val="0"/>
        <w:spacing w:before="20" w:after="20" w:line="240" w:lineRule="auto"/>
        <w:ind w:left="1418" w:right="0"/>
        <w:textAlignment w:val="baseline"/>
        <w:rPr>
          <w:rFonts w:ascii="Calibri" w:hAnsi="Calibri"/>
          <w:noProof/>
          <w:sz w:val="22"/>
          <w:szCs w:val="20"/>
        </w:rPr>
      </w:pPr>
      <w:hyperlink w:anchor="_Toc256000054" w:history="1">
        <w:r w:rsidRPr="00941606">
          <w:rPr>
            <w:rFonts w:ascii="Arial" w:hAnsi="Arial"/>
            <w:color w:val="0000FF"/>
            <w:sz w:val="22"/>
            <w:szCs w:val="20"/>
            <w:u w:val="single"/>
          </w:rPr>
          <w:t>Handläggning vid kontakt på akutmottagningen samt inneliggande patienter</w:t>
        </w:r>
        <w:r w:rsidRPr="00941606">
          <w:rPr>
            <w:rFonts w:ascii="Arial" w:hAnsi="Arial"/>
            <w:sz w:val="22"/>
            <w:szCs w:val="20"/>
          </w:rPr>
          <w:tab/>
        </w:r>
        <w:r w:rsidRPr="00941606">
          <w:rPr>
            <w:rFonts w:ascii="Arial" w:hAnsi="Arial"/>
            <w:sz w:val="22"/>
            <w:szCs w:val="20"/>
          </w:rPr>
          <w:fldChar w:fldCharType="begin"/>
        </w:r>
        <w:r w:rsidRPr="00941606">
          <w:rPr>
            <w:rFonts w:ascii="Arial" w:hAnsi="Arial"/>
            <w:sz w:val="22"/>
            <w:szCs w:val="20"/>
          </w:rPr>
          <w:instrText xml:space="preserve"> PAGEREF _Toc256000054 \h </w:instrText>
        </w:r>
        <w:r w:rsidRPr="00941606">
          <w:rPr>
            <w:rFonts w:ascii="Arial" w:hAnsi="Arial"/>
            <w:sz w:val="22"/>
            <w:szCs w:val="20"/>
          </w:rPr>
        </w:r>
        <w:r w:rsidRPr="00941606">
          <w:rPr>
            <w:rFonts w:ascii="Arial" w:hAnsi="Arial"/>
            <w:sz w:val="22"/>
            <w:szCs w:val="20"/>
          </w:rPr>
          <w:fldChar w:fldCharType="separate"/>
        </w:r>
        <w:r w:rsidRPr="00941606">
          <w:rPr>
            <w:rFonts w:ascii="Arial" w:hAnsi="Arial"/>
            <w:sz w:val="22"/>
            <w:szCs w:val="20"/>
          </w:rPr>
          <w:t>1</w:t>
        </w:r>
        <w:r w:rsidRPr="00941606">
          <w:rPr>
            <w:rFonts w:ascii="Arial" w:hAnsi="Arial"/>
            <w:sz w:val="22"/>
            <w:szCs w:val="20"/>
          </w:rPr>
          <w:fldChar w:fldCharType="end"/>
        </w:r>
      </w:hyperlink>
    </w:p>
    <w:p w14:paraId="29C9060B" w14:textId="77777777" w:rsidR="00941606" w:rsidRPr="00941606" w:rsidRDefault="00941606" w:rsidP="001F13A5">
      <w:pPr>
        <w:tabs>
          <w:tab w:val="right" w:leader="dot" w:pos="10132"/>
        </w:tabs>
        <w:spacing w:before="40" w:after="20" w:line="240" w:lineRule="auto"/>
        <w:ind w:left="1134" w:right="0"/>
        <w:rPr>
          <w:rFonts w:ascii="Calibri" w:hAnsi="Calibri"/>
          <w:noProof/>
          <w:sz w:val="22"/>
          <w:szCs w:val="32"/>
        </w:rPr>
      </w:pPr>
      <w:hyperlink w:anchor="_Toc256000055" w:history="1">
        <w:r w:rsidRPr="00941606">
          <w:rPr>
            <w:rFonts w:ascii="Arial" w:hAnsi="Arial"/>
            <w:noProof/>
            <w:color w:val="0000FF"/>
            <w:sz w:val="22"/>
            <w:szCs w:val="32"/>
            <w:u w:val="single"/>
          </w:rPr>
          <w:t>Genomförande</w:t>
        </w:r>
        <w:r w:rsidRPr="00941606">
          <w:rPr>
            <w:rFonts w:ascii="Arial" w:hAnsi="Arial"/>
            <w:noProof/>
            <w:sz w:val="22"/>
            <w:szCs w:val="32"/>
          </w:rPr>
          <w:tab/>
        </w:r>
        <w:r w:rsidRPr="00941606">
          <w:rPr>
            <w:rFonts w:ascii="Arial" w:hAnsi="Arial"/>
            <w:noProof/>
            <w:sz w:val="22"/>
            <w:szCs w:val="32"/>
          </w:rPr>
          <w:fldChar w:fldCharType="begin"/>
        </w:r>
        <w:r w:rsidRPr="00941606">
          <w:rPr>
            <w:rFonts w:ascii="Arial" w:hAnsi="Arial"/>
            <w:noProof/>
            <w:sz w:val="22"/>
            <w:szCs w:val="32"/>
          </w:rPr>
          <w:instrText xml:space="preserve"> PAGEREF _Toc256000055 \h </w:instrText>
        </w:r>
        <w:r w:rsidRPr="00941606">
          <w:rPr>
            <w:rFonts w:ascii="Arial" w:hAnsi="Arial"/>
            <w:noProof/>
            <w:sz w:val="22"/>
            <w:szCs w:val="32"/>
          </w:rPr>
        </w:r>
        <w:r w:rsidRPr="00941606">
          <w:rPr>
            <w:rFonts w:ascii="Arial" w:hAnsi="Arial"/>
            <w:noProof/>
            <w:sz w:val="22"/>
            <w:szCs w:val="32"/>
          </w:rPr>
          <w:fldChar w:fldCharType="separate"/>
        </w:r>
        <w:r w:rsidRPr="00941606">
          <w:rPr>
            <w:rFonts w:ascii="Arial" w:hAnsi="Arial"/>
            <w:noProof/>
            <w:sz w:val="22"/>
            <w:szCs w:val="32"/>
          </w:rPr>
          <w:t>2</w:t>
        </w:r>
        <w:r w:rsidRPr="00941606">
          <w:rPr>
            <w:rFonts w:ascii="Arial" w:hAnsi="Arial"/>
            <w:noProof/>
            <w:sz w:val="22"/>
            <w:szCs w:val="32"/>
          </w:rPr>
          <w:fldChar w:fldCharType="end"/>
        </w:r>
      </w:hyperlink>
    </w:p>
    <w:p w14:paraId="1FF9982F" w14:textId="77777777" w:rsidR="00941606" w:rsidRPr="00941606" w:rsidRDefault="00941606" w:rsidP="001F13A5">
      <w:pPr>
        <w:tabs>
          <w:tab w:val="right" w:leader="dot" w:pos="10132"/>
        </w:tabs>
        <w:overflowPunct w:val="0"/>
        <w:autoSpaceDE w:val="0"/>
        <w:autoSpaceDN w:val="0"/>
        <w:adjustRightInd w:val="0"/>
        <w:spacing w:before="20" w:after="20" w:line="240" w:lineRule="auto"/>
        <w:ind w:left="1418" w:right="0"/>
        <w:textAlignment w:val="baseline"/>
        <w:rPr>
          <w:rFonts w:ascii="Calibri" w:hAnsi="Calibri"/>
          <w:noProof/>
          <w:sz w:val="22"/>
          <w:szCs w:val="20"/>
        </w:rPr>
      </w:pPr>
      <w:hyperlink w:anchor="_Toc256000056" w:history="1">
        <w:r w:rsidRPr="00941606">
          <w:rPr>
            <w:rFonts w:ascii="Arial" w:hAnsi="Arial"/>
            <w:color w:val="0000FF"/>
            <w:sz w:val="22"/>
            <w:szCs w:val="20"/>
            <w:u w:val="single"/>
          </w:rPr>
          <w:t>Tolkning av ketoner</w:t>
        </w:r>
        <w:r w:rsidRPr="00941606">
          <w:rPr>
            <w:rFonts w:ascii="Arial" w:hAnsi="Arial"/>
            <w:sz w:val="22"/>
            <w:szCs w:val="20"/>
          </w:rPr>
          <w:tab/>
        </w:r>
        <w:r w:rsidRPr="00941606">
          <w:rPr>
            <w:rFonts w:ascii="Arial" w:hAnsi="Arial"/>
            <w:sz w:val="22"/>
            <w:szCs w:val="20"/>
          </w:rPr>
          <w:fldChar w:fldCharType="begin"/>
        </w:r>
        <w:r w:rsidRPr="00941606">
          <w:rPr>
            <w:rFonts w:ascii="Arial" w:hAnsi="Arial"/>
            <w:sz w:val="22"/>
            <w:szCs w:val="20"/>
          </w:rPr>
          <w:instrText xml:space="preserve"> PAGEREF _Toc256000056 \h </w:instrText>
        </w:r>
        <w:r w:rsidRPr="00941606">
          <w:rPr>
            <w:rFonts w:ascii="Arial" w:hAnsi="Arial"/>
            <w:sz w:val="22"/>
            <w:szCs w:val="20"/>
          </w:rPr>
        </w:r>
        <w:r w:rsidRPr="00941606">
          <w:rPr>
            <w:rFonts w:ascii="Arial" w:hAnsi="Arial"/>
            <w:sz w:val="22"/>
            <w:szCs w:val="20"/>
          </w:rPr>
          <w:fldChar w:fldCharType="separate"/>
        </w:r>
        <w:r w:rsidRPr="00941606">
          <w:rPr>
            <w:rFonts w:ascii="Arial" w:hAnsi="Arial"/>
            <w:sz w:val="22"/>
            <w:szCs w:val="20"/>
          </w:rPr>
          <w:t>2</w:t>
        </w:r>
        <w:r w:rsidRPr="00941606">
          <w:rPr>
            <w:rFonts w:ascii="Arial" w:hAnsi="Arial"/>
            <w:sz w:val="22"/>
            <w:szCs w:val="20"/>
          </w:rPr>
          <w:fldChar w:fldCharType="end"/>
        </w:r>
      </w:hyperlink>
    </w:p>
    <w:p w14:paraId="455001CA" w14:textId="77777777" w:rsidR="00941606" w:rsidRPr="00941606" w:rsidRDefault="00941606" w:rsidP="001F13A5">
      <w:pPr>
        <w:tabs>
          <w:tab w:val="right" w:leader="dot" w:pos="10132"/>
        </w:tabs>
        <w:overflowPunct w:val="0"/>
        <w:autoSpaceDE w:val="0"/>
        <w:autoSpaceDN w:val="0"/>
        <w:adjustRightInd w:val="0"/>
        <w:spacing w:before="20" w:after="20" w:line="240" w:lineRule="auto"/>
        <w:ind w:left="1418" w:right="0"/>
        <w:textAlignment w:val="baseline"/>
        <w:rPr>
          <w:rFonts w:ascii="Calibri" w:hAnsi="Calibri"/>
          <w:noProof/>
          <w:sz w:val="22"/>
          <w:szCs w:val="20"/>
        </w:rPr>
      </w:pPr>
      <w:hyperlink w:anchor="_Toc256000057" w:history="1">
        <w:r w:rsidRPr="00941606">
          <w:rPr>
            <w:rFonts w:ascii="Arial" w:hAnsi="Arial"/>
            <w:color w:val="0000FF"/>
            <w:sz w:val="22"/>
            <w:szCs w:val="20"/>
            <w:u w:val="single"/>
          </w:rPr>
          <w:t>Översättning av pumpdos till subkutan injektion</w:t>
        </w:r>
        <w:r w:rsidRPr="00941606">
          <w:rPr>
            <w:rFonts w:ascii="Arial" w:hAnsi="Arial"/>
            <w:sz w:val="22"/>
            <w:szCs w:val="20"/>
          </w:rPr>
          <w:tab/>
        </w:r>
        <w:r w:rsidRPr="00941606">
          <w:rPr>
            <w:rFonts w:ascii="Arial" w:hAnsi="Arial"/>
            <w:sz w:val="22"/>
            <w:szCs w:val="20"/>
          </w:rPr>
          <w:fldChar w:fldCharType="begin"/>
        </w:r>
        <w:r w:rsidRPr="00941606">
          <w:rPr>
            <w:rFonts w:ascii="Arial" w:hAnsi="Arial"/>
            <w:sz w:val="22"/>
            <w:szCs w:val="20"/>
          </w:rPr>
          <w:instrText xml:space="preserve"> PAGEREF _Toc256000057 \h </w:instrText>
        </w:r>
        <w:r w:rsidRPr="00941606">
          <w:rPr>
            <w:rFonts w:ascii="Arial" w:hAnsi="Arial"/>
            <w:sz w:val="22"/>
            <w:szCs w:val="20"/>
          </w:rPr>
        </w:r>
        <w:r w:rsidRPr="00941606">
          <w:rPr>
            <w:rFonts w:ascii="Arial" w:hAnsi="Arial"/>
            <w:sz w:val="22"/>
            <w:szCs w:val="20"/>
          </w:rPr>
          <w:fldChar w:fldCharType="separate"/>
        </w:r>
        <w:r w:rsidRPr="00941606">
          <w:rPr>
            <w:rFonts w:ascii="Arial" w:hAnsi="Arial"/>
            <w:sz w:val="22"/>
            <w:szCs w:val="20"/>
          </w:rPr>
          <w:t>2</w:t>
        </w:r>
        <w:r w:rsidRPr="00941606">
          <w:rPr>
            <w:rFonts w:ascii="Arial" w:hAnsi="Arial"/>
            <w:sz w:val="22"/>
            <w:szCs w:val="20"/>
          </w:rPr>
          <w:fldChar w:fldCharType="end"/>
        </w:r>
      </w:hyperlink>
    </w:p>
    <w:p w14:paraId="29617D7F" w14:textId="77777777" w:rsidR="00941606" w:rsidRPr="00941606" w:rsidRDefault="00941606" w:rsidP="001F13A5">
      <w:pPr>
        <w:tabs>
          <w:tab w:val="right" w:leader="dot" w:pos="10132"/>
        </w:tabs>
        <w:spacing w:before="40" w:after="20" w:line="240" w:lineRule="auto"/>
        <w:ind w:left="1134" w:right="0"/>
        <w:rPr>
          <w:rFonts w:ascii="Calibri" w:hAnsi="Calibri"/>
          <w:noProof/>
          <w:sz w:val="22"/>
          <w:szCs w:val="32"/>
        </w:rPr>
      </w:pPr>
      <w:hyperlink w:anchor="_Toc256000058" w:history="1">
        <w:r w:rsidRPr="00941606">
          <w:rPr>
            <w:rFonts w:ascii="Arial" w:hAnsi="Arial"/>
            <w:noProof/>
            <w:color w:val="0000FF"/>
            <w:sz w:val="22"/>
            <w:szCs w:val="32"/>
            <w:u w:val="single"/>
          </w:rPr>
          <w:t>Dokumentinformation</w:t>
        </w:r>
        <w:r w:rsidRPr="00941606">
          <w:rPr>
            <w:rFonts w:ascii="Arial" w:hAnsi="Arial"/>
            <w:noProof/>
            <w:sz w:val="22"/>
            <w:szCs w:val="32"/>
          </w:rPr>
          <w:tab/>
        </w:r>
        <w:r w:rsidRPr="00941606">
          <w:rPr>
            <w:rFonts w:ascii="Arial" w:hAnsi="Arial"/>
            <w:noProof/>
            <w:sz w:val="22"/>
            <w:szCs w:val="32"/>
          </w:rPr>
          <w:fldChar w:fldCharType="begin"/>
        </w:r>
        <w:r w:rsidRPr="00941606">
          <w:rPr>
            <w:rFonts w:ascii="Arial" w:hAnsi="Arial"/>
            <w:noProof/>
            <w:sz w:val="22"/>
            <w:szCs w:val="32"/>
          </w:rPr>
          <w:instrText xml:space="preserve"> PAGEREF _Toc256000058 \h </w:instrText>
        </w:r>
        <w:r w:rsidRPr="00941606">
          <w:rPr>
            <w:rFonts w:ascii="Arial" w:hAnsi="Arial"/>
            <w:noProof/>
            <w:sz w:val="22"/>
            <w:szCs w:val="32"/>
          </w:rPr>
        </w:r>
        <w:r w:rsidRPr="00941606">
          <w:rPr>
            <w:rFonts w:ascii="Arial" w:hAnsi="Arial"/>
            <w:noProof/>
            <w:sz w:val="22"/>
            <w:szCs w:val="32"/>
          </w:rPr>
          <w:fldChar w:fldCharType="separate"/>
        </w:r>
        <w:r w:rsidRPr="00941606">
          <w:rPr>
            <w:rFonts w:ascii="Arial" w:hAnsi="Arial"/>
            <w:noProof/>
            <w:sz w:val="22"/>
            <w:szCs w:val="32"/>
          </w:rPr>
          <w:t>3</w:t>
        </w:r>
        <w:r w:rsidRPr="00941606">
          <w:rPr>
            <w:rFonts w:ascii="Arial" w:hAnsi="Arial"/>
            <w:noProof/>
            <w:sz w:val="22"/>
            <w:szCs w:val="32"/>
          </w:rPr>
          <w:fldChar w:fldCharType="end"/>
        </w:r>
      </w:hyperlink>
    </w:p>
    <w:p w14:paraId="1C18462F" w14:textId="77777777" w:rsidR="00941606" w:rsidRPr="00941606" w:rsidRDefault="00941606" w:rsidP="001F13A5">
      <w:pPr>
        <w:tabs>
          <w:tab w:val="right" w:leader="dot" w:pos="10132"/>
        </w:tabs>
        <w:spacing w:before="40" w:after="20" w:line="240" w:lineRule="auto"/>
        <w:ind w:left="1134" w:right="0"/>
        <w:rPr>
          <w:rFonts w:ascii="Calibri" w:hAnsi="Calibri"/>
          <w:noProof/>
          <w:sz w:val="22"/>
          <w:szCs w:val="32"/>
        </w:rPr>
      </w:pPr>
      <w:hyperlink w:anchor="_Toc256000059" w:history="1">
        <w:r w:rsidRPr="00941606">
          <w:rPr>
            <w:rFonts w:ascii="Arial" w:hAnsi="Arial"/>
            <w:noProof/>
            <w:color w:val="0000FF"/>
            <w:sz w:val="22"/>
            <w:szCs w:val="32"/>
            <w:u w:val="single"/>
          </w:rPr>
          <w:t>Länkförteckning</w:t>
        </w:r>
        <w:r w:rsidRPr="00941606">
          <w:rPr>
            <w:rFonts w:ascii="Arial" w:hAnsi="Arial"/>
            <w:noProof/>
            <w:sz w:val="22"/>
            <w:szCs w:val="32"/>
          </w:rPr>
          <w:tab/>
        </w:r>
        <w:r w:rsidRPr="00941606">
          <w:rPr>
            <w:rFonts w:ascii="Arial" w:hAnsi="Arial"/>
            <w:noProof/>
            <w:sz w:val="22"/>
            <w:szCs w:val="32"/>
          </w:rPr>
          <w:fldChar w:fldCharType="begin"/>
        </w:r>
        <w:r w:rsidRPr="00941606">
          <w:rPr>
            <w:rFonts w:ascii="Arial" w:hAnsi="Arial"/>
            <w:noProof/>
            <w:sz w:val="22"/>
            <w:szCs w:val="32"/>
          </w:rPr>
          <w:instrText xml:space="preserve"> PAGEREF _Toc256000059 \h </w:instrText>
        </w:r>
        <w:r w:rsidRPr="00941606">
          <w:rPr>
            <w:rFonts w:ascii="Arial" w:hAnsi="Arial"/>
            <w:noProof/>
            <w:sz w:val="22"/>
            <w:szCs w:val="32"/>
          </w:rPr>
        </w:r>
        <w:r w:rsidRPr="00941606">
          <w:rPr>
            <w:rFonts w:ascii="Arial" w:hAnsi="Arial"/>
            <w:noProof/>
            <w:sz w:val="22"/>
            <w:szCs w:val="32"/>
          </w:rPr>
          <w:fldChar w:fldCharType="separate"/>
        </w:r>
        <w:r w:rsidRPr="00941606">
          <w:rPr>
            <w:rFonts w:ascii="Arial" w:hAnsi="Arial"/>
            <w:noProof/>
            <w:sz w:val="22"/>
            <w:szCs w:val="32"/>
          </w:rPr>
          <w:t>3</w:t>
        </w:r>
        <w:r w:rsidRPr="00941606">
          <w:rPr>
            <w:rFonts w:ascii="Arial" w:hAnsi="Arial"/>
            <w:noProof/>
            <w:sz w:val="22"/>
            <w:szCs w:val="32"/>
          </w:rPr>
          <w:fldChar w:fldCharType="end"/>
        </w:r>
      </w:hyperlink>
    </w:p>
    <w:p w14:paraId="6A4932C4" w14:textId="77777777" w:rsidR="00941606" w:rsidRPr="00941606" w:rsidRDefault="00941606" w:rsidP="00941606">
      <w:pPr>
        <w:spacing w:after="160" w:line="240" w:lineRule="auto"/>
        <w:ind w:left="2676" w:right="0"/>
        <w:rPr>
          <w:color w:val="0000FF"/>
          <w:szCs w:val="20"/>
          <w:u w:val="single"/>
        </w:rPr>
      </w:pPr>
      <w:r w:rsidRPr="00941606">
        <w:rPr>
          <w:color w:val="0000FF"/>
          <w:szCs w:val="20"/>
          <w:u w:val="single"/>
        </w:rPr>
        <w:fldChar w:fldCharType="end"/>
      </w:r>
      <w:bookmarkStart w:id="15" w:name="_Toc419879665"/>
      <w:bookmarkStart w:id="16" w:name="_Toc473207706"/>
    </w:p>
    <w:p w14:paraId="152D842A" w14:textId="77777777" w:rsidR="00941606" w:rsidRPr="00941606" w:rsidRDefault="00941606" w:rsidP="00941606">
      <w:pPr>
        <w:spacing w:after="160" w:line="240" w:lineRule="auto"/>
        <w:ind w:left="2676" w:right="0"/>
        <w:rPr>
          <w:szCs w:val="20"/>
        </w:rPr>
      </w:pPr>
    </w:p>
    <w:p w14:paraId="0E33F582" w14:textId="77777777" w:rsidR="00941606" w:rsidRPr="00941606" w:rsidRDefault="00941606" w:rsidP="0040352F">
      <w:pPr>
        <w:pStyle w:val="Heading2"/>
      </w:pPr>
      <w:bookmarkStart w:id="17" w:name="_Toc474331486"/>
      <w:bookmarkStart w:id="18" w:name="_Toc475969857"/>
      <w:bookmarkStart w:id="19" w:name="_Toc256000006"/>
      <w:bookmarkStart w:id="20" w:name="_Toc256000014"/>
      <w:bookmarkStart w:id="21" w:name="_Toc256000021"/>
      <w:bookmarkStart w:id="22" w:name="_Toc256000029"/>
      <w:bookmarkStart w:id="23" w:name="_Toc256000037"/>
      <w:bookmarkStart w:id="24" w:name="_Toc256000045"/>
      <w:bookmarkStart w:id="25" w:name="_Toc256000053"/>
      <w:bookmarkEnd w:id="15"/>
      <w:bookmarkEnd w:id="16"/>
      <w:r w:rsidRPr="00941606">
        <w:t>Förutsättningar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7A5E432E" w14:textId="77777777" w:rsidR="00941606" w:rsidRPr="00941606" w:rsidRDefault="00941606" w:rsidP="0040352F">
      <w:pPr>
        <w:pStyle w:val="Heading3"/>
      </w:pPr>
      <w:bookmarkStart w:id="26" w:name="_Toc473296614"/>
      <w:bookmarkStart w:id="27" w:name="_Toc256000002"/>
      <w:bookmarkStart w:id="28" w:name="_Toc473297471"/>
      <w:bookmarkStart w:id="29" w:name="_Toc474331487"/>
      <w:bookmarkStart w:id="30" w:name="_Toc475969858"/>
      <w:bookmarkStart w:id="31" w:name="_Toc256000007"/>
      <w:bookmarkStart w:id="32" w:name="_Toc256000015"/>
      <w:bookmarkStart w:id="33" w:name="_Toc256000022"/>
      <w:bookmarkStart w:id="34" w:name="_Toc256000030"/>
      <w:bookmarkStart w:id="35" w:name="_Toc256000038"/>
      <w:bookmarkStart w:id="36" w:name="_Toc256000046"/>
      <w:bookmarkStart w:id="37" w:name="_Toc256000054"/>
      <w:r w:rsidRPr="00941606">
        <w:t>Handläggning vid kontakt på akutmottagningen samt inneliggande patienter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14:paraId="0D443C71" w14:textId="77777777" w:rsidR="00941606" w:rsidRPr="00941606" w:rsidRDefault="00941606" w:rsidP="0040352F">
      <w:r w:rsidRPr="00941606">
        <w:t xml:space="preserve">En insulinpump tillför endast snabbverkande insulin. Patienten saknar basinsulin och kan inom 1-4 timmar hamna i en svår hyperglykemi och ketoacidos. Ett läckage i infusionssetet leder inte till att pumpen larmar och är omöjligt att se med blotta ögat. Vid ett oförklarligt högt sockerläge (över 15 mmol/l) och samtidigt oklara symtom ska ketoacidos alltid misstänkas. </w:t>
      </w:r>
    </w:p>
    <w:p w14:paraId="0DCF70ED" w14:textId="20EC910B" w:rsidR="00941606" w:rsidRPr="00941606" w:rsidRDefault="00941606" w:rsidP="0040352F">
      <w:r>
        <w:t xml:space="preserve">Kontrollera </w:t>
      </w:r>
      <w:r w:rsidR="006479B5">
        <w:t>plasma-</w:t>
      </w:r>
      <w:r>
        <w:t>ketoner</w:t>
      </w:r>
      <w:r w:rsidR="6383F3A8">
        <w:t xml:space="preserve"> (om tillgänglig via syra-bas-test)</w:t>
      </w:r>
    </w:p>
    <w:p w14:paraId="6A2BFE93" w14:textId="27CD0B28" w:rsidR="00941606" w:rsidRPr="00941606" w:rsidRDefault="6383F3A8" w:rsidP="0040352F">
      <w:r>
        <w:t>O</w:t>
      </w:r>
      <w:r w:rsidR="00941606">
        <w:t xml:space="preserve">m </w:t>
      </w:r>
      <w:r w:rsidR="6859B0AD">
        <w:t>keton</w:t>
      </w:r>
      <w:r w:rsidR="00941606">
        <w:t xml:space="preserve">test inte är tillgänglig utförs </w:t>
      </w:r>
      <w:r w:rsidR="1B14B634">
        <w:t xml:space="preserve">vanlig </w:t>
      </w:r>
      <w:r w:rsidR="00941606">
        <w:t xml:space="preserve">syra-bas-test och fortsatt handläggning enligt riktlinje ”Ketoacidos och hyperglykemiskt hyperosmolärt syndrom”. </w:t>
      </w:r>
    </w:p>
    <w:p w14:paraId="34D23C5F" w14:textId="77777777" w:rsidR="00941606" w:rsidRPr="00941606" w:rsidRDefault="00941606" w:rsidP="0040352F">
      <w:pPr>
        <w:pStyle w:val="Heading2"/>
      </w:pPr>
      <w:bookmarkStart w:id="38" w:name="_Toc473296613"/>
      <w:bookmarkStart w:id="39" w:name="_Toc256000001"/>
      <w:bookmarkStart w:id="40" w:name="_Toc473297470"/>
      <w:bookmarkStart w:id="41" w:name="_Toc474331488"/>
      <w:bookmarkStart w:id="42" w:name="_Toc475969859"/>
      <w:bookmarkStart w:id="43" w:name="_Toc256000008"/>
      <w:bookmarkStart w:id="44" w:name="_Toc256000016"/>
      <w:bookmarkStart w:id="45" w:name="_Toc256000023"/>
      <w:bookmarkStart w:id="46" w:name="_Toc256000031"/>
      <w:bookmarkStart w:id="47" w:name="_Toc256000039"/>
      <w:bookmarkStart w:id="48" w:name="_Toc256000047"/>
      <w:bookmarkStart w:id="49" w:name="_Toc256000055"/>
      <w:bookmarkStart w:id="50" w:name="_Toc275505799"/>
      <w:bookmarkStart w:id="51" w:name="_Toc473207707"/>
      <w:bookmarkStart w:id="52" w:name="_Toc473296615"/>
      <w:bookmarkStart w:id="53" w:name="_Toc256000003"/>
      <w:bookmarkStart w:id="54" w:name="_Toc473297472"/>
      <w:bookmarkStart w:id="55" w:name="_Toc182366122"/>
      <w:bookmarkStart w:id="56" w:name="_Toc419879667"/>
      <w:r w:rsidRPr="00941606">
        <w:t>Genomförande</w:t>
      </w:r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14:paraId="0062E2BB" w14:textId="77777777" w:rsidR="00941606" w:rsidRPr="00941606" w:rsidRDefault="00941606" w:rsidP="0040352F">
      <w:pPr>
        <w:pStyle w:val="Heading3"/>
        <w:rPr>
          <w:rFonts w:eastAsia="Arial Unicode MS"/>
        </w:rPr>
      </w:pPr>
      <w:bookmarkStart w:id="57" w:name="_Toc474331489"/>
      <w:bookmarkStart w:id="58" w:name="_Toc475969860"/>
      <w:bookmarkStart w:id="59" w:name="_Toc256000010"/>
      <w:bookmarkStart w:id="60" w:name="_Toc256000017"/>
      <w:bookmarkStart w:id="61" w:name="_Toc256000024"/>
      <w:bookmarkStart w:id="62" w:name="_Toc256000032"/>
      <w:bookmarkStart w:id="63" w:name="_Toc256000040"/>
      <w:bookmarkStart w:id="64" w:name="_Toc256000048"/>
      <w:bookmarkStart w:id="65" w:name="_Toc256000056"/>
      <w:r w:rsidRPr="00941606">
        <w:t>Tolkning av ketoner</w:t>
      </w:r>
      <w:bookmarkEnd w:id="50"/>
      <w:bookmarkEnd w:id="51"/>
      <w:bookmarkEnd w:id="52"/>
      <w:bookmarkEnd w:id="53"/>
      <w:bookmarkEnd w:id="54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</w:p>
    <w:p w14:paraId="6CA0C7B8" w14:textId="77777777" w:rsidR="00941606" w:rsidRPr="00941606" w:rsidRDefault="00941606" w:rsidP="00941606">
      <w:pPr>
        <w:keepNext/>
        <w:keepLines/>
        <w:spacing w:before="20" w:after="0" w:line="240" w:lineRule="auto"/>
        <w:ind w:left="0" w:right="0"/>
        <w:rPr>
          <w:bCs/>
          <w:caps/>
          <w:sz w:val="16"/>
        </w:rPr>
      </w:pPr>
    </w:p>
    <w:tbl>
      <w:tblPr>
        <w:tblW w:w="9358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2552"/>
        <w:gridCol w:w="2835"/>
        <w:gridCol w:w="2696"/>
      </w:tblGrid>
      <w:tr w:rsidR="00941606" w:rsidRPr="00941606" w14:paraId="45AD6C44" w14:textId="77777777" w:rsidTr="00D417C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F1AC8FD" w14:textId="77777777" w:rsidR="00941606" w:rsidRPr="00941606" w:rsidRDefault="00941606" w:rsidP="00941606">
            <w:pPr>
              <w:keepNext/>
              <w:keepLines/>
              <w:spacing w:before="40" w:after="40" w:line="240" w:lineRule="auto"/>
              <w:ind w:left="0" w:right="0"/>
              <w:rPr>
                <w:rFonts w:ascii="Arial" w:hAnsi="Arial"/>
                <w:b/>
                <w:sz w:val="22"/>
                <w:szCs w:val="20"/>
              </w:rPr>
            </w:pPr>
            <w:r w:rsidRPr="00941606">
              <w:rPr>
                <w:rFonts w:ascii="Arial" w:hAnsi="Arial"/>
                <w:b/>
                <w:sz w:val="22"/>
                <w:szCs w:val="20"/>
              </w:rPr>
              <w:t>Blod</w:t>
            </w:r>
          </w:p>
        </w:tc>
        <w:tc>
          <w:tcPr>
            <w:tcW w:w="8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19D96C1" w14:textId="77777777" w:rsidR="00941606" w:rsidRPr="00941606" w:rsidRDefault="00941606" w:rsidP="00941606">
            <w:pPr>
              <w:keepNext/>
              <w:keepLines/>
              <w:spacing w:before="40" w:after="40" w:line="240" w:lineRule="auto"/>
              <w:ind w:left="0" w:right="0"/>
              <w:rPr>
                <w:rFonts w:ascii="Arial" w:hAnsi="Arial"/>
                <w:b/>
                <w:sz w:val="22"/>
                <w:szCs w:val="20"/>
              </w:rPr>
            </w:pPr>
            <w:r w:rsidRPr="00941606">
              <w:rPr>
                <w:rFonts w:ascii="Arial" w:hAnsi="Arial"/>
                <w:b/>
                <w:sz w:val="22"/>
                <w:szCs w:val="20"/>
              </w:rPr>
              <w:t>Åtgärd</w:t>
            </w:r>
          </w:p>
        </w:tc>
      </w:tr>
      <w:tr w:rsidR="00941606" w:rsidRPr="00941606" w14:paraId="5E9FAD3D" w14:textId="77777777" w:rsidTr="00D417C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33D0" w14:textId="77777777" w:rsidR="00941606" w:rsidRPr="00941606" w:rsidRDefault="00941606" w:rsidP="0040352F">
            <w:pPr>
              <w:ind w:left="0" w:right="172"/>
            </w:pPr>
            <w:r w:rsidRPr="00941606">
              <w:t>0,6-1,5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7480" w14:textId="77777777" w:rsidR="00941606" w:rsidRPr="00941606" w:rsidRDefault="00941606" w:rsidP="0040352F">
            <w:pPr>
              <w:ind w:left="31" w:right="30"/>
            </w:pPr>
            <w:r w:rsidRPr="00941606">
              <w:t>Extra bolusdos ges med pumpen.</w:t>
            </w:r>
          </w:p>
          <w:p w14:paraId="5E692658" w14:textId="77777777" w:rsidR="00941606" w:rsidRPr="00941606" w:rsidRDefault="00941606" w:rsidP="0040352F">
            <w:pPr>
              <w:ind w:left="31" w:right="0"/>
            </w:pPr>
            <w:r w:rsidRPr="00941606">
              <w:rPr>
                <w:color w:val="000000"/>
              </w:rPr>
              <w:t>Rikligt med dryck.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E1A1" w14:textId="77777777" w:rsidR="00941606" w:rsidRPr="00941606" w:rsidRDefault="00941606" w:rsidP="0040352F">
            <w:pPr>
              <w:ind w:left="180" w:right="39"/>
              <w:rPr>
                <w:color w:val="000000"/>
              </w:rPr>
            </w:pPr>
            <w:r w:rsidRPr="00941606">
              <w:rPr>
                <w:color w:val="000000"/>
              </w:rPr>
              <w:t xml:space="preserve">B-Glu &gt;15: ge 5 % </w:t>
            </w:r>
          </w:p>
          <w:p w14:paraId="6E0C80ED" w14:textId="77777777" w:rsidR="00941606" w:rsidRPr="00941606" w:rsidRDefault="00941606" w:rsidP="0040352F">
            <w:pPr>
              <w:ind w:left="180"/>
              <w:rPr>
                <w:color w:val="000000"/>
              </w:rPr>
            </w:pPr>
            <w:r w:rsidRPr="00941606">
              <w:rPr>
                <w:color w:val="000000"/>
              </w:rPr>
              <w:t>av dygnsdosen</w:t>
            </w:r>
          </w:p>
          <w:p w14:paraId="70BB0114" w14:textId="77777777" w:rsidR="00941606" w:rsidRPr="00941606" w:rsidRDefault="00941606" w:rsidP="0040352F">
            <w:pPr>
              <w:ind w:left="180"/>
              <w:rPr>
                <w:color w:val="000000"/>
              </w:rPr>
            </w:pPr>
            <w:r w:rsidRPr="00941606">
              <w:rPr>
                <w:color w:val="000000"/>
              </w:rPr>
              <w:t xml:space="preserve">B-Glu &gt;20: ge 10 % </w:t>
            </w:r>
          </w:p>
          <w:p w14:paraId="51254C48" w14:textId="77777777" w:rsidR="00941606" w:rsidRPr="00941606" w:rsidRDefault="00941606" w:rsidP="0040352F">
            <w:pPr>
              <w:ind w:left="180"/>
            </w:pPr>
            <w:r w:rsidRPr="00941606">
              <w:rPr>
                <w:color w:val="000000"/>
              </w:rPr>
              <w:t>av dygnsdosen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5547" w14:textId="77777777" w:rsidR="00941606" w:rsidRPr="00941606" w:rsidRDefault="00941606" w:rsidP="0040352F">
            <w:pPr>
              <w:ind w:left="31" w:right="36"/>
              <w:rPr>
                <w:color w:val="000000"/>
              </w:rPr>
            </w:pPr>
            <w:r w:rsidRPr="00941606">
              <w:rPr>
                <w:color w:val="000000"/>
              </w:rPr>
              <w:t xml:space="preserve">Kontroll av B-Glu och </w:t>
            </w:r>
          </w:p>
          <w:p w14:paraId="6B904694" w14:textId="77777777" w:rsidR="00941606" w:rsidRPr="00941606" w:rsidRDefault="00941606" w:rsidP="0040352F">
            <w:pPr>
              <w:ind w:left="31"/>
              <w:rPr>
                <w:color w:val="000000"/>
              </w:rPr>
            </w:pPr>
            <w:r w:rsidRPr="00941606">
              <w:rPr>
                <w:color w:val="000000"/>
              </w:rPr>
              <w:t>ketoner efter 2-3 timmar.</w:t>
            </w:r>
          </w:p>
          <w:p w14:paraId="18F0880A" w14:textId="77777777" w:rsidR="00941606" w:rsidRPr="00941606" w:rsidRDefault="00941606" w:rsidP="0040352F">
            <w:pPr>
              <w:ind w:left="31"/>
            </w:pPr>
            <w:r w:rsidRPr="00941606">
              <w:rPr>
                <w:color w:val="000000"/>
              </w:rPr>
              <w:t>Upprepa!</w:t>
            </w:r>
          </w:p>
        </w:tc>
      </w:tr>
      <w:tr w:rsidR="00941606" w:rsidRPr="00941606" w14:paraId="5E86229D" w14:textId="77777777" w:rsidTr="00D417C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F38C" w14:textId="77777777" w:rsidR="00941606" w:rsidRPr="00941606" w:rsidRDefault="00941606" w:rsidP="0040352F">
            <w:pPr>
              <w:ind w:left="32" w:right="172"/>
            </w:pPr>
            <w:r w:rsidRPr="00941606">
              <w:t>1,5-3,0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1B65" w14:textId="77777777" w:rsidR="00941606" w:rsidRPr="00941606" w:rsidRDefault="00941606" w:rsidP="0040352F">
            <w:pPr>
              <w:ind w:left="0" w:right="39"/>
            </w:pPr>
            <w:r w:rsidRPr="00941606">
              <w:t>Koppla bort pumpen</w:t>
            </w:r>
          </w:p>
          <w:p w14:paraId="26B0F438" w14:textId="77777777" w:rsidR="00941606" w:rsidRPr="00941606" w:rsidRDefault="00941606" w:rsidP="0040352F">
            <w:pPr>
              <w:ind w:left="31" w:right="39"/>
            </w:pPr>
            <w:r w:rsidRPr="00941606">
              <w:t>Ge snabb-insulin med penna el spruta.</w:t>
            </w:r>
          </w:p>
          <w:p w14:paraId="6D95CC00" w14:textId="77777777" w:rsidR="00941606" w:rsidRPr="00941606" w:rsidRDefault="00941606" w:rsidP="0040352F">
            <w:pPr>
              <w:ind w:left="31" w:right="39"/>
            </w:pPr>
            <w:r w:rsidRPr="00941606">
              <w:t>Dryck: ½-1 liter per timme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1D07" w14:textId="77777777" w:rsidR="00941606" w:rsidRPr="00941606" w:rsidRDefault="00941606" w:rsidP="0040352F">
            <w:pPr>
              <w:ind w:left="173" w:right="34"/>
            </w:pPr>
            <w:r w:rsidRPr="00941606">
              <w:t>Ge omedelbart 20 % av dygnsdosen som snabbinsulin sc samt återgå till tidigare insulinregim (se nedan)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674A" w14:textId="77777777" w:rsidR="00941606" w:rsidRPr="00941606" w:rsidRDefault="00941606" w:rsidP="0040352F">
            <w:pPr>
              <w:ind w:left="0" w:right="175"/>
            </w:pPr>
            <w:r w:rsidRPr="00941606">
              <w:t>Kontroll av B-Glu och ketoner efter 2-3 timmar, Upprepa!</w:t>
            </w:r>
          </w:p>
          <w:p w14:paraId="6355623D" w14:textId="77777777" w:rsidR="00941606" w:rsidRPr="00941606" w:rsidRDefault="00941606" w:rsidP="0040352F">
            <w:pPr>
              <w:ind w:left="0" w:right="175"/>
            </w:pPr>
            <w:r w:rsidRPr="00941606">
              <w:t>Vid illamående, kräkningar fortsatt handläggning enligt riktlinje</w:t>
            </w:r>
          </w:p>
          <w:p w14:paraId="5DA6AEA0" w14:textId="38860DB6" w:rsidR="00941606" w:rsidRPr="00941606" w:rsidRDefault="00941606" w:rsidP="0040352F">
            <w:pPr>
              <w:ind w:left="0" w:right="175"/>
            </w:pPr>
            <w:hyperlink r:id="rId17" w:history="1">
              <w:r w:rsidRPr="00941606">
                <w:rPr>
                  <w:color w:val="0000FF"/>
                  <w:u w:val="single"/>
                </w:rPr>
                <w:t>Ketoacidos och hyperglykemiskt hyperosmolärt syndrom</w:t>
              </w:r>
            </w:hyperlink>
          </w:p>
        </w:tc>
      </w:tr>
      <w:tr w:rsidR="00941606" w:rsidRPr="00941606" w14:paraId="20D99AD4" w14:textId="77777777" w:rsidTr="00D417C7">
        <w:trPr>
          <w:cantSplit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CFDA" w14:textId="77777777" w:rsidR="00941606" w:rsidRPr="00941606" w:rsidRDefault="00941606" w:rsidP="0040352F">
            <w:pPr>
              <w:ind w:left="32" w:right="172"/>
            </w:pPr>
            <w:r w:rsidRPr="00941606">
              <w:t>&gt;3,0</w:t>
            </w:r>
          </w:p>
        </w:tc>
        <w:tc>
          <w:tcPr>
            <w:tcW w:w="8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D0D5" w14:textId="77777777" w:rsidR="00941606" w:rsidRPr="00941606" w:rsidRDefault="00941606" w:rsidP="00D417C7">
            <w:pPr>
              <w:ind w:left="31" w:right="175"/>
            </w:pPr>
            <w:r w:rsidRPr="00941606">
              <w:t>BEKRÄFTA MED SYRA-BAS-TEST</w:t>
            </w:r>
          </w:p>
          <w:p w14:paraId="6E3C7822" w14:textId="0B9C8C8A" w:rsidR="00941606" w:rsidRPr="00941606" w:rsidRDefault="00941606" w:rsidP="00D417C7">
            <w:pPr>
              <w:ind w:left="31" w:right="175"/>
              <w:rPr>
                <w:bCs/>
                <w:color w:val="000000"/>
                <w:sz w:val="22"/>
                <w:szCs w:val="20"/>
              </w:rPr>
            </w:pPr>
            <w:r w:rsidRPr="00941606">
              <w:rPr>
                <w:bCs/>
                <w:color w:val="000000"/>
                <w:sz w:val="22"/>
                <w:szCs w:val="20"/>
              </w:rPr>
              <w:t>och komplettera med övriga prover enligt riktlinje ”</w:t>
            </w:r>
            <w:hyperlink r:id="rId18" w:history="1">
              <w:r w:rsidR="00FD4CCC">
                <w:rPr>
                  <w:bCs/>
                  <w:color w:val="0000FF"/>
                  <w:sz w:val="22"/>
                  <w:szCs w:val="20"/>
                  <w:u w:val="single"/>
                </w:rPr>
                <w:t>Ketoacidos och hyperglykemiskt hyperosmolärt syndrom</w:t>
              </w:r>
            </w:hyperlink>
            <w:r w:rsidR="00FD4CCC">
              <w:rPr>
                <w:bCs/>
                <w:color w:val="0000FF"/>
                <w:sz w:val="22"/>
                <w:szCs w:val="20"/>
                <w:u w:val="single"/>
              </w:rPr>
              <w:t>”</w:t>
            </w:r>
          </w:p>
        </w:tc>
      </w:tr>
      <w:tr w:rsidR="00941606" w:rsidRPr="00941606" w14:paraId="35DC9CEA" w14:textId="77777777" w:rsidTr="00D417C7">
        <w:trPr>
          <w:cantSplit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6ED6" w14:textId="77777777" w:rsidR="00941606" w:rsidRPr="00941606" w:rsidRDefault="00941606" w:rsidP="00941606">
            <w:pPr>
              <w:spacing w:before="40" w:after="40" w:line="240" w:lineRule="auto"/>
              <w:ind w:left="0" w:right="0"/>
              <w:rPr>
                <w:bCs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49EDF1" w14:textId="77777777" w:rsidR="00941606" w:rsidRPr="00941606" w:rsidRDefault="00941606" w:rsidP="00D417C7">
            <w:pPr>
              <w:ind w:left="173" w:right="39"/>
            </w:pPr>
            <w:r w:rsidRPr="00941606">
              <w:t>Koppla bort pumpen. Ge NaCl 0,9 % i högsta dropptakt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3A2D76" w14:textId="70430114" w:rsidR="00941606" w:rsidRPr="00941606" w:rsidRDefault="00941606" w:rsidP="00D417C7">
            <w:pPr>
              <w:ind w:left="32" w:right="176"/>
              <w:rPr>
                <w:bCs/>
                <w:sz w:val="22"/>
                <w:szCs w:val="20"/>
              </w:rPr>
            </w:pPr>
            <w:r w:rsidRPr="00941606">
              <w:rPr>
                <w:bCs/>
                <w:color w:val="000000"/>
                <w:sz w:val="22"/>
                <w:szCs w:val="20"/>
              </w:rPr>
              <w:t>Handläggning enlig</w:t>
            </w:r>
            <w:r w:rsidRPr="00941606">
              <w:rPr>
                <w:bCs/>
                <w:sz w:val="22"/>
                <w:szCs w:val="20"/>
              </w:rPr>
              <w:t>t riktlinje ”</w:t>
            </w:r>
            <w:hyperlink r:id="rId19" w:history="1">
              <w:r w:rsidRPr="00941606">
                <w:rPr>
                  <w:bCs/>
                  <w:color w:val="0000FF"/>
                  <w:sz w:val="22"/>
                  <w:szCs w:val="20"/>
                  <w:u w:val="single"/>
                </w:rPr>
                <w:t>Ketoacidos och hyperglykemiskt hyperosmolärt syndrom</w:t>
              </w:r>
            </w:hyperlink>
            <w:r w:rsidRPr="00941606">
              <w:rPr>
                <w:bCs/>
                <w:sz w:val="22"/>
                <w:szCs w:val="20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EEEBE6" w14:textId="77777777" w:rsidR="00941606" w:rsidRPr="00941606" w:rsidRDefault="00941606" w:rsidP="00941606">
            <w:pPr>
              <w:spacing w:before="40" w:after="40" w:line="240" w:lineRule="auto"/>
              <w:ind w:left="0" w:right="0"/>
              <w:rPr>
                <w:bCs/>
                <w:sz w:val="22"/>
                <w:szCs w:val="20"/>
              </w:rPr>
            </w:pPr>
          </w:p>
        </w:tc>
      </w:tr>
    </w:tbl>
    <w:p w14:paraId="6B7C85FC" w14:textId="77777777" w:rsidR="00941606" w:rsidRPr="00941606" w:rsidRDefault="00941606" w:rsidP="00941606">
      <w:pPr>
        <w:tabs>
          <w:tab w:val="left" w:pos="3827"/>
          <w:tab w:val="left" w:pos="5795"/>
        </w:tabs>
        <w:spacing w:after="0" w:line="240" w:lineRule="auto"/>
        <w:ind w:left="0" w:right="0"/>
        <w:rPr>
          <w:szCs w:val="20"/>
        </w:rPr>
      </w:pPr>
    </w:p>
    <w:p w14:paraId="232D119B" w14:textId="77777777" w:rsidR="00941606" w:rsidRPr="00941606" w:rsidRDefault="00941606" w:rsidP="00A314E8">
      <w:pPr>
        <w:pStyle w:val="Heading3"/>
        <w:rPr>
          <w:rFonts w:eastAsia="Arial Unicode MS"/>
        </w:rPr>
      </w:pPr>
      <w:bookmarkStart w:id="66" w:name="_Toc275505800"/>
      <w:bookmarkStart w:id="67" w:name="_Toc473207708"/>
      <w:bookmarkStart w:id="68" w:name="_Toc473296616"/>
      <w:bookmarkStart w:id="69" w:name="_Toc256000004"/>
      <w:bookmarkStart w:id="70" w:name="_Toc473297473"/>
      <w:bookmarkStart w:id="71" w:name="_Toc474331490"/>
      <w:bookmarkStart w:id="72" w:name="_Toc475969861"/>
      <w:bookmarkStart w:id="73" w:name="_Toc256000011"/>
      <w:bookmarkStart w:id="74" w:name="_Toc256000018"/>
      <w:bookmarkStart w:id="75" w:name="_Toc256000025"/>
      <w:bookmarkStart w:id="76" w:name="_Toc256000033"/>
      <w:bookmarkStart w:id="77" w:name="_Toc256000041"/>
      <w:bookmarkStart w:id="78" w:name="_Toc256000049"/>
      <w:bookmarkStart w:id="79" w:name="_Toc256000057"/>
      <w:r w:rsidRPr="00941606">
        <w:t>Översättning av pumpdos till subkutan injektion</w:t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</w:p>
    <w:p w14:paraId="130920EE" w14:textId="77777777" w:rsidR="00941606" w:rsidRPr="00941606" w:rsidRDefault="00941606" w:rsidP="00A314E8">
      <w:bookmarkStart w:id="80" w:name="_Toc275505801"/>
      <w:bookmarkStart w:id="81" w:name="_Toc473207709"/>
      <w:r w:rsidRPr="00941606">
        <w:t>Är inte tidigare insulinregim känd översätts pumpens doser enligt:</w:t>
      </w:r>
      <w:bookmarkEnd w:id="80"/>
      <w:bookmarkEnd w:id="81"/>
    </w:p>
    <w:tbl>
      <w:tblPr>
        <w:tblW w:w="9355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5969"/>
      </w:tblGrid>
      <w:tr w:rsidR="00941606" w:rsidRPr="00941606" w14:paraId="60647A27" w14:textId="77777777" w:rsidTr="16A9C2E3">
        <w:tc>
          <w:tcPr>
            <w:tcW w:w="3386" w:type="dxa"/>
            <w:shd w:val="clear" w:color="auto" w:fill="E7E6E6"/>
          </w:tcPr>
          <w:p w14:paraId="60411816" w14:textId="77777777" w:rsidR="00941606" w:rsidRPr="00A314E8" w:rsidRDefault="00941606" w:rsidP="00A314E8">
            <w:pPr>
              <w:ind w:left="42" w:right="7"/>
              <w:rPr>
                <w:b/>
                <w:bCs/>
              </w:rPr>
            </w:pPr>
            <w:r w:rsidRPr="00A314E8">
              <w:rPr>
                <w:b/>
                <w:bCs/>
              </w:rPr>
              <w:t>Pumpdos</w:t>
            </w:r>
          </w:p>
        </w:tc>
        <w:tc>
          <w:tcPr>
            <w:tcW w:w="5969" w:type="dxa"/>
            <w:shd w:val="clear" w:color="auto" w:fill="E7E6E6"/>
          </w:tcPr>
          <w:p w14:paraId="3C45E4BA" w14:textId="77777777" w:rsidR="00941606" w:rsidRPr="00A314E8" w:rsidRDefault="00941606" w:rsidP="00A314E8">
            <w:pPr>
              <w:ind w:left="196" w:right="178"/>
              <w:rPr>
                <w:b/>
                <w:bCs/>
              </w:rPr>
            </w:pPr>
            <w:r w:rsidRPr="00A314E8">
              <w:rPr>
                <w:b/>
                <w:bCs/>
              </w:rPr>
              <w:t>Översatt till subkutana injektioner</w:t>
            </w:r>
          </w:p>
        </w:tc>
      </w:tr>
      <w:tr w:rsidR="00941606" w:rsidRPr="00941606" w14:paraId="5978CA96" w14:textId="77777777" w:rsidTr="16A9C2E3">
        <w:tc>
          <w:tcPr>
            <w:tcW w:w="3386" w:type="dxa"/>
          </w:tcPr>
          <w:p w14:paraId="09AF080F" w14:textId="77777777" w:rsidR="00941606" w:rsidRPr="00941606" w:rsidRDefault="00941606" w:rsidP="00A314E8">
            <w:pPr>
              <w:ind w:left="42" w:right="7"/>
            </w:pPr>
            <w:r w:rsidRPr="00941606">
              <w:t>Programmerad basdos per dygn*</w:t>
            </w:r>
          </w:p>
        </w:tc>
        <w:tc>
          <w:tcPr>
            <w:tcW w:w="5969" w:type="dxa"/>
          </w:tcPr>
          <w:p w14:paraId="1AD4CB6B" w14:textId="77777777" w:rsidR="00941606" w:rsidRPr="00941606" w:rsidRDefault="00941606" w:rsidP="00A314E8">
            <w:pPr>
              <w:ind w:left="196" w:right="178"/>
            </w:pPr>
            <w:r w:rsidRPr="00941606">
              <w:t xml:space="preserve">Ge denna dos som långverkande insulin uppdelat på en eller två doser </w:t>
            </w:r>
          </w:p>
          <w:p w14:paraId="708C828A" w14:textId="35757D77" w:rsidR="00941606" w:rsidRPr="00941606" w:rsidRDefault="00941606" w:rsidP="00A314E8">
            <w:pPr>
              <w:ind w:left="196" w:right="178"/>
            </w:pPr>
            <w:r>
              <w:t>(Humulin NPH, Abasaglar)</w:t>
            </w:r>
          </w:p>
        </w:tc>
      </w:tr>
      <w:tr w:rsidR="00941606" w:rsidRPr="00941606" w14:paraId="51236890" w14:textId="77777777" w:rsidTr="16A9C2E3">
        <w:tc>
          <w:tcPr>
            <w:tcW w:w="3386" w:type="dxa"/>
          </w:tcPr>
          <w:p w14:paraId="0A00D069" w14:textId="77777777" w:rsidR="00941606" w:rsidRPr="00941606" w:rsidRDefault="00941606" w:rsidP="00A314E8">
            <w:pPr>
              <w:ind w:left="42" w:right="7"/>
            </w:pPr>
            <w:r w:rsidRPr="00941606">
              <w:t>Måltidsdoser*</w:t>
            </w:r>
          </w:p>
        </w:tc>
        <w:tc>
          <w:tcPr>
            <w:tcW w:w="5969" w:type="dxa"/>
          </w:tcPr>
          <w:p w14:paraId="5C47FF8B" w14:textId="04860E40" w:rsidR="00941606" w:rsidRPr="00941606" w:rsidRDefault="00941606" w:rsidP="00A314E8">
            <w:pPr>
              <w:ind w:left="196" w:right="178"/>
            </w:pPr>
            <w:r>
              <w:t>Ges som snabbverkande måltidsinsulin (Apidra,</w:t>
            </w:r>
            <w:r w:rsidR="5CCA67A5">
              <w:t xml:space="preserve"> Humalog eller </w:t>
            </w:r>
            <w:r>
              <w:t xml:space="preserve"> Novorapid)</w:t>
            </w:r>
          </w:p>
        </w:tc>
      </w:tr>
    </w:tbl>
    <w:p w14:paraId="566F39D2" w14:textId="77777777" w:rsidR="00941606" w:rsidRPr="00941606" w:rsidRDefault="00941606" w:rsidP="00A314E8">
      <w:r w:rsidRPr="00941606">
        <w:t>*Aktuellt schema kan även avläsas i diabetesjournalen (länk via Melior)</w:t>
      </w:r>
    </w:p>
    <w:p w14:paraId="040A2182" w14:textId="77777777" w:rsidR="00941606" w:rsidRPr="00A314E8" w:rsidRDefault="00941606" w:rsidP="00A314E8">
      <w:pPr>
        <w:rPr>
          <w:b/>
          <w:bCs/>
        </w:rPr>
      </w:pPr>
      <w:r w:rsidRPr="00A314E8">
        <w:rPr>
          <w:b/>
          <w:bCs/>
        </w:rPr>
        <w:t>MISSTÄNK ALLTID - TILLS DESS MOTSATSEN ÄR BEVISAD; ATT ILLAMÅENDE, KRÄKNINGAR, ONT I MAGEN ELLER ONT I MUSKLERNA HAR ORSAKATS AV EN KETOACIDOS!</w:t>
      </w:r>
    </w:p>
    <w:p w14:paraId="13B42124" w14:textId="77777777" w:rsidR="00941606" w:rsidRPr="00941606" w:rsidRDefault="00941606" w:rsidP="00A314E8">
      <w:pPr>
        <w:pStyle w:val="Heading2"/>
      </w:pPr>
      <w:bookmarkStart w:id="82" w:name="_Toc473207710"/>
      <w:bookmarkStart w:id="83" w:name="_Toc473296617"/>
      <w:bookmarkStart w:id="84" w:name="_Toc256000009"/>
      <w:bookmarkStart w:id="85" w:name="_Toc473297474"/>
      <w:bookmarkStart w:id="86" w:name="_Toc474331491"/>
      <w:bookmarkStart w:id="87" w:name="_Toc475969862"/>
      <w:bookmarkStart w:id="88" w:name="_Toc256000012"/>
      <w:bookmarkStart w:id="89" w:name="_Toc256000019"/>
      <w:bookmarkStart w:id="90" w:name="_Toc256000026"/>
      <w:bookmarkStart w:id="91" w:name="_Toc256000034"/>
      <w:bookmarkStart w:id="92" w:name="_Toc256000042"/>
      <w:bookmarkStart w:id="93" w:name="_Toc256000050"/>
      <w:bookmarkStart w:id="94" w:name="_Toc256000058"/>
      <w:r w:rsidRPr="00941606">
        <w:t>Dokumentinformation</w:t>
      </w:r>
      <w:bookmarkEnd w:id="55"/>
      <w:bookmarkEnd w:id="56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</w:p>
    <w:p w14:paraId="00681C4D" w14:textId="77777777" w:rsidR="00941606" w:rsidRPr="00941606" w:rsidRDefault="00941606" w:rsidP="00A314E8">
      <w:pPr>
        <w:pStyle w:val="Subtitle"/>
      </w:pPr>
      <w:r w:rsidRPr="00941606">
        <w:t>För innehållet svarar</w:t>
      </w:r>
    </w:p>
    <w:p w14:paraId="35126E9F" w14:textId="77777777" w:rsidR="00941606" w:rsidRPr="00941606" w:rsidRDefault="00941606" w:rsidP="00A314E8">
      <w:r w:rsidRPr="00941606">
        <w:t>Detlef Hess, överläkare</w:t>
      </w:r>
    </w:p>
    <w:p w14:paraId="1F2A8988" w14:textId="77777777" w:rsidR="00941606" w:rsidRPr="00941606" w:rsidRDefault="00941606" w:rsidP="00A314E8">
      <w:pPr>
        <w:pStyle w:val="Subtitle"/>
      </w:pPr>
      <w:r w:rsidRPr="00941606">
        <w:t>Fastställt av</w:t>
      </w:r>
    </w:p>
    <w:p w14:paraId="3DEAD802" w14:textId="77777777" w:rsidR="00941606" w:rsidRPr="00941606" w:rsidRDefault="00941606" w:rsidP="00A314E8">
      <w:r w:rsidRPr="00941606">
        <w:t>Detlef Hess, processledare, diabetesprocessen, SÄS</w:t>
      </w:r>
    </w:p>
    <w:p w14:paraId="756DA801" w14:textId="77777777" w:rsidR="00941606" w:rsidRPr="00941606" w:rsidRDefault="00941606" w:rsidP="00A314E8">
      <w:pPr>
        <w:pStyle w:val="Subtitle"/>
      </w:pPr>
      <w:r w:rsidRPr="00941606">
        <w:t>Nyckelord</w:t>
      </w:r>
    </w:p>
    <w:p w14:paraId="0AD3220E" w14:textId="77777777" w:rsidR="00941606" w:rsidRPr="00941606" w:rsidRDefault="00941606" w:rsidP="00A314E8">
      <w:r w:rsidRPr="00941606">
        <w:t>Insulinpump, pumpdos, subkutan injektion, ketoner, krånglande insulinpump, diabetes</w:t>
      </w:r>
      <w:bookmarkStart w:id="95" w:name="_Toc169686209"/>
      <w:bookmarkStart w:id="96" w:name="_Toc169686713"/>
      <w:bookmarkStart w:id="97" w:name="_Toc182366123"/>
      <w:bookmarkEnd w:id="95"/>
      <w:bookmarkEnd w:id="96"/>
      <w:bookmarkEnd w:id="97"/>
      <w:r w:rsidRPr="00941606">
        <w:t>, diabetes mellitus</w:t>
      </w:r>
    </w:p>
    <w:p w14:paraId="60CE37F2" w14:textId="77777777" w:rsidR="00941606" w:rsidRPr="00941606" w:rsidRDefault="00941606" w:rsidP="00A314E8">
      <w:pPr>
        <w:pStyle w:val="Heading2"/>
      </w:pPr>
      <w:bookmarkStart w:id="98" w:name="_Toc419894906"/>
      <w:bookmarkStart w:id="99" w:name="_Toc256000027"/>
      <w:bookmarkStart w:id="100" w:name="_Toc256000035"/>
      <w:bookmarkStart w:id="101" w:name="_Toc256000043"/>
      <w:bookmarkStart w:id="102" w:name="_Toc256000051"/>
      <w:bookmarkStart w:id="103" w:name="_Toc256000059"/>
      <w:r w:rsidRPr="00941606">
        <w:t>Länkförteckning</w:t>
      </w:r>
      <w:bookmarkEnd w:id="98"/>
      <w:bookmarkEnd w:id="99"/>
      <w:bookmarkEnd w:id="100"/>
      <w:bookmarkEnd w:id="101"/>
      <w:bookmarkEnd w:id="102"/>
      <w:bookmarkEnd w:id="103"/>
    </w:p>
    <w:p w14:paraId="624515FB" w14:textId="1D9358CE" w:rsidR="00941606" w:rsidRPr="00A314E8" w:rsidRDefault="00941606" w:rsidP="001F13A5">
      <w:pPr>
        <w:rPr>
          <w:rFonts w:ascii="Arial" w:hAnsi="Arial" w:cs="Arial"/>
          <w:sz w:val="22"/>
          <w:szCs w:val="22"/>
        </w:rPr>
      </w:pPr>
      <w:r w:rsidRPr="00A314E8">
        <w:rPr>
          <w:szCs w:val="20"/>
        </w:rPr>
        <w:t xml:space="preserve">Diabetes mellitus med ketoacidos och hyperglykemiskt hyperosmolärt syndrom inom slutenvården. Diabetesprocessen SÄS. </w:t>
      </w:r>
      <w:hyperlink r:id="rId20" w:history="1">
        <w:r w:rsidR="001F13A5">
          <w:rPr>
            <w:rFonts w:ascii="Arial" w:hAnsi="Arial" w:cs="Arial"/>
            <w:color w:val="0000FF"/>
            <w:sz w:val="22"/>
            <w:szCs w:val="22"/>
            <w:u w:val="single"/>
          </w:rPr>
          <w:t>https://mellanarkiv-offentlig.vgregion.se/alfresco/s/archive/stream/public/v1/source/available/sofia/sas9614-1097948292-115/surrogate/Diabetes%20mellitus%20med%20ketoacidos%20och%20hyperglykemiskt%20hyperosmol%c3%a4rt%20syndrom%20inom%20slutenv%c3%a5rden.pdf</w:t>
        </w:r>
      </w:hyperlink>
      <w:r w:rsidRPr="00A314E8">
        <w:rPr>
          <w:rFonts w:ascii="Arial" w:hAnsi="Arial" w:cs="Arial"/>
          <w:sz w:val="22"/>
          <w:szCs w:val="22"/>
        </w:rPr>
        <w:t xml:space="preserve"> </w:t>
      </w:r>
      <w:r w:rsidRPr="00941606">
        <w:t xml:space="preserve">under rubrik </w:t>
      </w:r>
      <w:r w:rsidRPr="00A314E8">
        <w:rPr>
          <w:i/>
        </w:rPr>
        <w:t>Sök styrdokument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94160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D8B50" w14:textId="77777777" w:rsidR="002D36F5" w:rsidRDefault="002D36F5">
      <w:r>
        <w:separator/>
      </w:r>
    </w:p>
  </w:endnote>
  <w:endnote w:type="continuationSeparator" w:id="0">
    <w:p w14:paraId="0F93E8F6" w14:textId="77777777" w:rsidR="002D36F5" w:rsidRDefault="002D36F5">
      <w:r>
        <w:continuationSeparator/>
      </w:r>
    </w:p>
  </w:endnote>
  <w:endnote w:type="continuationNotice" w:id="1">
    <w:p w14:paraId="60B4DD13" w14:textId="77777777" w:rsidR="002D36F5" w:rsidRDefault="002D36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8D150" w14:textId="77777777" w:rsidR="002D36F5" w:rsidRDefault="002D36F5"/>
  </w:footnote>
  <w:footnote w:type="continuationSeparator" w:id="0">
    <w:p w14:paraId="1424DBBF" w14:textId="77777777" w:rsidR="002D36F5" w:rsidRDefault="002D36F5">
      <w:r>
        <w:continuationSeparator/>
      </w:r>
    </w:p>
  </w:footnote>
  <w:footnote w:type="continuationNotice" w:id="1">
    <w:p w14:paraId="07C7C3C7" w14:textId="77777777" w:rsidR="002D36F5" w:rsidRDefault="002D36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 xmlns:arto="http://schemas.microsoft.com/office/word/2006/arto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7F20EFD"/>
    <w:multiLevelType w:val="hybridMultilevel"/>
    <w:tmpl w:val="76840BF4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55277044">
    <w:abstractNumId w:val="18"/>
  </w:num>
  <w:num w:numId="2" w16cid:durableId="341902269">
    <w:abstractNumId w:val="15"/>
  </w:num>
  <w:num w:numId="3" w16cid:durableId="1939483214">
    <w:abstractNumId w:val="0"/>
  </w:num>
  <w:num w:numId="4" w16cid:durableId="1835100999">
    <w:abstractNumId w:val="6"/>
  </w:num>
  <w:num w:numId="5" w16cid:durableId="1978534967">
    <w:abstractNumId w:val="16"/>
  </w:num>
  <w:num w:numId="6" w16cid:durableId="1675761200">
    <w:abstractNumId w:val="2"/>
  </w:num>
  <w:num w:numId="7" w16cid:durableId="144906204">
    <w:abstractNumId w:val="12"/>
  </w:num>
  <w:num w:numId="8" w16cid:durableId="239681447">
    <w:abstractNumId w:val="9"/>
  </w:num>
  <w:num w:numId="9" w16cid:durableId="1633366626">
    <w:abstractNumId w:val="1"/>
  </w:num>
  <w:num w:numId="10" w16cid:durableId="1740442065">
    <w:abstractNumId w:val="1"/>
  </w:num>
  <w:num w:numId="11" w16cid:durableId="1858498956">
    <w:abstractNumId w:val="3"/>
  </w:num>
  <w:num w:numId="12" w16cid:durableId="1295719338">
    <w:abstractNumId w:val="4"/>
  </w:num>
  <w:num w:numId="13" w16cid:durableId="1848011672">
    <w:abstractNumId w:val="14"/>
  </w:num>
  <w:num w:numId="14" w16cid:durableId="224413829">
    <w:abstractNumId w:val="10"/>
  </w:num>
  <w:num w:numId="15" w16cid:durableId="943341761">
    <w:abstractNumId w:val="7"/>
  </w:num>
  <w:num w:numId="16" w16cid:durableId="1314523407">
    <w:abstractNumId w:val="13"/>
  </w:num>
  <w:num w:numId="17" w16cid:durableId="29380837">
    <w:abstractNumId w:val="5"/>
  </w:num>
  <w:num w:numId="18" w16cid:durableId="1198161231">
    <w:abstractNumId w:val="11"/>
  </w:num>
  <w:num w:numId="19" w16cid:durableId="1214270307">
    <w:abstractNumId w:val="17"/>
  </w:num>
  <w:num w:numId="20" w16cid:durableId="16136326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131F"/>
    <w:rsid w:val="001B762C"/>
    <w:rsid w:val="001C4D0A"/>
    <w:rsid w:val="001C51E1"/>
    <w:rsid w:val="001C5FEF"/>
    <w:rsid w:val="001F13A5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36F5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352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7DB0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46D3"/>
    <w:rsid w:val="005C0045"/>
    <w:rsid w:val="005C084E"/>
    <w:rsid w:val="005C2F8D"/>
    <w:rsid w:val="005C4606"/>
    <w:rsid w:val="005D0B0C"/>
    <w:rsid w:val="005E02B3"/>
    <w:rsid w:val="005E1E24"/>
    <w:rsid w:val="00601E5C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79B5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5D9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2C5B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F9C"/>
    <w:rsid w:val="008C4B27"/>
    <w:rsid w:val="008C7F2A"/>
    <w:rsid w:val="008E36F8"/>
    <w:rsid w:val="008E46B2"/>
    <w:rsid w:val="008E682C"/>
    <w:rsid w:val="008E78A1"/>
    <w:rsid w:val="008F3DB2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1606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14E8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4B63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1A04"/>
    <w:rsid w:val="00BB69DB"/>
    <w:rsid w:val="00BC322E"/>
    <w:rsid w:val="00BC44CD"/>
    <w:rsid w:val="00BC48A6"/>
    <w:rsid w:val="00BE7978"/>
    <w:rsid w:val="00C07DDB"/>
    <w:rsid w:val="00C11F50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14A6"/>
    <w:rsid w:val="00CD6647"/>
    <w:rsid w:val="00CE4B73"/>
    <w:rsid w:val="00CF70BB"/>
    <w:rsid w:val="00D074DB"/>
    <w:rsid w:val="00D139CF"/>
    <w:rsid w:val="00D21D4B"/>
    <w:rsid w:val="00D37E7F"/>
    <w:rsid w:val="00D417C7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6F25"/>
    <w:rsid w:val="00E77C46"/>
    <w:rsid w:val="00E86CE8"/>
    <w:rsid w:val="00E90E82"/>
    <w:rsid w:val="00E964B0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4CCC"/>
    <w:rsid w:val="00FD6820"/>
    <w:rsid w:val="00FE12D8"/>
    <w:rsid w:val="00FF7C02"/>
    <w:rsid w:val="024801E3"/>
    <w:rsid w:val="0B599E34"/>
    <w:rsid w:val="14BE015B"/>
    <w:rsid w:val="15B33B2B"/>
    <w:rsid w:val="16A9C2E3"/>
    <w:rsid w:val="1B14B634"/>
    <w:rsid w:val="1CBA1E98"/>
    <w:rsid w:val="2985C539"/>
    <w:rsid w:val="30DA8668"/>
    <w:rsid w:val="3E7B1EE2"/>
    <w:rsid w:val="5CCA67A5"/>
    <w:rsid w:val="6383F3A8"/>
    <w:rsid w:val="647B2B65"/>
    <w:rsid w:val="6859B0AD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502E5864-2C62-4048-8666-7A06250C6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16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16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16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1606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1606"/>
    <w:rPr>
      <w:rFonts w:asciiTheme="majorHAnsi" w:eastAsiaTheme="majorEastAsia" w:hAnsiTheme="majorHAnsi" w:cstheme="majorBidi"/>
      <w:i/>
      <w:iCs/>
      <w:color w:val="00304B" w:themeColor="accent1" w:themeShade="7F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16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ubtitle">
    <w:name w:val="Subtitle"/>
    <w:basedOn w:val="Normal"/>
    <w:next w:val="Normal"/>
    <w:link w:val="SubtitleChar"/>
    <w:qFormat/>
    <w:rsid w:val="00A314E8"/>
    <w:pPr>
      <w:numPr>
        <w:ilvl w:val="1"/>
      </w:numPr>
      <w:spacing w:after="160"/>
      <w:ind w:left="992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A314E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SAS9614-1097948292-115/SURROGATE/Diabetes%20mellitus%20med%20ketoacidos%20och%20hyperglykemiskt%20hyperosmol%c3%a4rt%20syndrom%20inom%20slutenv%c3%a5rden.pdf" TargetMode="Externa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SAS9614-1097948292-115/SURROGATE/Diabetes%20mellitus%20med%20ketoacidos%20och%20hyperglykemiskt%20hyperosmol%c3%a4rt%20syndrom%20inom%20slutenv%c3%a5rden.pdf" TargetMode="External" Id="rId17" /><Relationship Type="http://schemas.openxmlformats.org/officeDocument/2006/relationships/footer" Target="footer3.xml" Id="rId16" /><Relationship Type="http://schemas.openxmlformats.org/officeDocument/2006/relationships/hyperlink" Target="https://mellanarkiv-offentlig.vgregion.se/alfresco/s/archive/stream/public/v1/source/available/sofia/sas9614-1097948292-115/surrogate/Diabetes%20mellitus%20med%20ketoacidos%20och%20hyperglykemiskt%20hyperosmol%c3%a4rt%20syndrom%20inom%20slutenv%c3%a5rden.pdf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SAS9614-1097948292-115/SURROGATE/Diabetes%20mellitus%20med%20ketoacidos%20och%20hyperglykemiskt%20hyperosmol%c3%a4rt%20syndrom%20inom%20slutenv%c3%a5rden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0</TotalTime>
  <Pages>1</Pages>
  <Words>720</Words>
  <Characters>4107</Characters>
  <Application>Microsoft Office Word</Application>
  <DocSecurity>4</DocSecurity>
  <Lines>34</Lines>
  <Paragraphs>9</Paragraphs>
  <ScaleCrop>false</ScaleCrop>
  <Manager/>
  <Company/>
  <LinksUpToDate>false</LinksUpToDate>
  <CharactersWithSpaces>4818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Insulinpump som krånglar</dc:title>
  <dc:subject/>
  <dc:creator>patrik.jens.johansson@vgregion.se</dc:creator>
  <keywords/>
  <lastModifiedBy>Detlef Hess</lastModifiedBy>
  <revision>12</revision>
  <lastPrinted>2016-03-31T10:56:00.0000000Z</lastPrinted>
  <dcterms:created xsi:type="dcterms:W3CDTF">2024-11-29T09:40:00.0000000Z</dcterms:created>
  <dcterms:modified xsi:type="dcterms:W3CDTF">2026-03-24T15:54:00.0000000Z</dcterms:modified>
</coreProperties>
</file>