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B07A7" w14:textId="77777777" w:rsidR="00582C2F" w:rsidRDefault="00582C2F" w:rsidP="00F35B05">
      <w:pPr>
        <w:pStyle w:val="Rubrik2"/>
        <w:sectPr w:rsidR="00582C2F" w:rsidSect="00582C2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F5EEB61" w14:textId="77777777" w:rsidR="00582C2F" w:rsidRPr="00582C2F" w:rsidRDefault="00582C2F" w:rsidP="00353BAC">
      <w:pPr>
        <w:pStyle w:val="Rubrik1"/>
      </w:pPr>
      <w:r w:rsidRPr="00582C2F">
        <w:t>Diabetes, nydebuterad – handläggning vid akutmottagningen, patienter 18 år eller äldre</w:t>
      </w:r>
    </w:p>
    <w:p w14:paraId="0778BA4A" w14:textId="77777777" w:rsidR="00582C2F" w:rsidRPr="00582C2F" w:rsidRDefault="00582C2F" w:rsidP="00353BAC">
      <w:pPr>
        <w:pStyle w:val="Rubrik2"/>
      </w:pPr>
      <w:r w:rsidRPr="00582C2F">
        <w:t>Förutsättningar</w:t>
      </w:r>
    </w:p>
    <w:p w14:paraId="3D8F5863" w14:textId="77777777" w:rsidR="00582C2F" w:rsidRPr="00582C2F" w:rsidRDefault="00582C2F" w:rsidP="00353BAC">
      <w:pPr>
        <w:rPr>
          <w:szCs w:val="20"/>
        </w:rPr>
      </w:pPr>
      <w:r w:rsidRPr="00582C2F">
        <w:t>Rutinen visar handläggning av vuxna patienter med nydebuterad diabetes mellitus som inkommer till akutmottagningen.</w:t>
      </w:r>
    </w:p>
    <w:p w14:paraId="3F3EADF3" w14:textId="77777777" w:rsidR="00582C2F" w:rsidRPr="00582C2F" w:rsidRDefault="00582C2F" w:rsidP="00582C2F">
      <w:pPr>
        <w:spacing w:after="160" w:line="240" w:lineRule="auto"/>
        <w:ind w:left="2676" w:right="0"/>
        <w:rPr>
          <w:szCs w:val="20"/>
        </w:rPr>
      </w:pPr>
    </w:p>
    <w:p w14:paraId="593EA903" w14:textId="1D9FCF8B" w:rsidR="005B1476" w:rsidRDefault="00582C2F" w:rsidP="00353BAC">
      <w:pPr>
        <w:pStyle w:val="Rubrik2"/>
      </w:pPr>
      <w:r w:rsidRPr="00582C2F">
        <w:t>Genomförande</w:t>
      </w:r>
    </w:p>
    <w:p w14:paraId="4FC10503" w14:textId="6FCA9827" w:rsidR="008762EE" w:rsidRDefault="008762EE">
      <w:pPr>
        <w:spacing w:after="0" w:line="240" w:lineRule="auto"/>
        <w:ind w:left="0" w:right="0"/>
        <w:rPr>
          <w:rFonts w:ascii="Arial" w:hAnsi="Arial"/>
          <w:kern w:val="32"/>
          <w:sz w:val="32"/>
          <w:szCs w:val="20"/>
        </w:rPr>
      </w:pPr>
      <w:r>
        <w:rPr>
          <w:rFonts w:ascii="Arial" w:hAnsi="Arial"/>
          <w:kern w:val="32"/>
          <w:sz w:val="32"/>
          <w:szCs w:val="20"/>
        </w:rPr>
        <w:br w:type="page"/>
      </w:r>
    </w:p>
    <w:p w14:paraId="718424C4" w14:textId="3850F181" w:rsidR="00582C2F" w:rsidRPr="00582C2F" w:rsidRDefault="00D3060A" w:rsidP="00582C2F">
      <w:pPr>
        <w:keepNext/>
        <w:spacing w:line="240" w:lineRule="auto"/>
        <w:ind w:left="2676" w:right="0"/>
        <w:outlineLvl w:val="0"/>
        <w:rPr>
          <w:rFonts w:ascii="Arial" w:hAnsi="Arial"/>
          <w:kern w:val="32"/>
          <w:sz w:val="32"/>
          <w:szCs w:val="20"/>
        </w:rPr>
      </w:pPr>
      <w:r w:rsidRPr="00582C2F">
        <w:rPr>
          <w:rFonts w:ascii="Arial" w:hAnsi="Arial"/>
          <w:noProof/>
          <w:kern w:val="32"/>
          <w:sz w:val="32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135C94" wp14:editId="04C4839F">
                <wp:simplePos x="0" y="0"/>
                <wp:positionH relativeFrom="margin">
                  <wp:posOffset>1842770</wp:posOffset>
                </wp:positionH>
                <wp:positionV relativeFrom="paragraph">
                  <wp:posOffset>279400</wp:posOffset>
                </wp:positionV>
                <wp:extent cx="2827020" cy="1211580"/>
                <wp:effectExtent l="13970" t="10160" r="6985" b="6985"/>
                <wp:wrapNone/>
                <wp:docPr id="41" name="Flowchart: Proces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020" cy="12115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26008" w14:textId="77777777" w:rsidR="00582C2F" w:rsidRPr="007B5C8D" w:rsidRDefault="00582C2F" w:rsidP="00582C2F">
                            <w:pPr>
                              <w:spacing w:after="0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7B5C8D">
                              <w:rPr>
                                <w:b/>
                                <w:sz w:val="18"/>
                                <w:szCs w:val="18"/>
                              </w:rPr>
                              <w:t>Provtagning:</w:t>
                            </w:r>
                            <w:r w:rsidRPr="007B5C8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04ACF39" w14:textId="77777777" w:rsidR="00582C2F" w:rsidRDefault="00582C2F" w:rsidP="00582C2F">
                            <w:pPr>
                              <w:numPr>
                                <w:ilvl w:val="0"/>
                                <w:numId w:val="21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0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Längd och vikt</w:t>
                            </w:r>
                          </w:p>
                          <w:p w14:paraId="10FCA004" w14:textId="77777777" w:rsidR="00582C2F" w:rsidRPr="007B5C8D" w:rsidRDefault="00582C2F" w:rsidP="00582C2F">
                            <w:pPr>
                              <w:numPr>
                                <w:ilvl w:val="0"/>
                                <w:numId w:val="22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0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P-glukos</w:t>
                            </w:r>
                          </w:p>
                          <w:p w14:paraId="469378EB" w14:textId="77777777" w:rsidR="00582C2F" w:rsidRPr="003B11FC" w:rsidRDefault="00582C2F" w:rsidP="00582C2F">
                            <w:pPr>
                              <w:numPr>
                                <w:ilvl w:val="0"/>
                                <w:numId w:val="23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0"/>
                              <w:textAlignment w:val="baseline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11FC">
                              <w:rPr>
                                <w:sz w:val="18"/>
                                <w:szCs w:val="18"/>
                                <w:lang w:val="en-US"/>
                              </w:rPr>
                              <w:t>S-Na, S-K, S-</w:t>
                            </w:r>
                            <w:proofErr w:type="spellStart"/>
                            <w:r w:rsidRPr="003B11FC">
                              <w:rPr>
                                <w:sz w:val="18"/>
                                <w:szCs w:val="18"/>
                                <w:lang w:val="en-US"/>
                              </w:rPr>
                              <w:t>Kreatinin</w:t>
                            </w:r>
                            <w:proofErr w:type="spellEnd"/>
                            <w:r w:rsidRPr="003B11FC">
                              <w:rPr>
                                <w:sz w:val="18"/>
                                <w:szCs w:val="18"/>
                                <w:lang w:val="en-US"/>
                              </w:rPr>
                              <w:t>, S-Urea</w:t>
                            </w:r>
                          </w:p>
                          <w:p w14:paraId="2292A371" w14:textId="77777777" w:rsidR="00582C2F" w:rsidRPr="00E01FB8" w:rsidRDefault="00582C2F" w:rsidP="00582C2F">
                            <w:pPr>
                              <w:numPr>
                                <w:ilvl w:val="0"/>
                                <w:numId w:val="2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0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E01FB8">
                              <w:rPr>
                                <w:sz w:val="18"/>
                                <w:szCs w:val="18"/>
                              </w:rPr>
                              <w:t>Blodstatus (H3), HbA1c</w:t>
                            </w:r>
                          </w:p>
                          <w:p w14:paraId="6E94F83F" w14:textId="77777777" w:rsidR="00582C2F" w:rsidRPr="00E01FB8" w:rsidRDefault="00582C2F" w:rsidP="00582C2F">
                            <w:pPr>
                              <w:numPr>
                                <w:ilvl w:val="0"/>
                                <w:numId w:val="25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0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E01FB8">
                              <w:rPr>
                                <w:sz w:val="18"/>
                                <w:szCs w:val="18"/>
                              </w:rPr>
                              <w:t xml:space="preserve">Urinsticka (obs! </w:t>
                            </w:r>
                            <w:proofErr w:type="spellStart"/>
                            <w:r w:rsidRPr="00E01FB8">
                              <w:rPr>
                                <w:sz w:val="18"/>
                                <w:szCs w:val="18"/>
                              </w:rPr>
                              <w:t>Ketoner</w:t>
                            </w:r>
                            <w:proofErr w:type="spellEnd"/>
                            <w:r w:rsidRPr="00E01FB8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4046CB0" w14:textId="77777777" w:rsidR="00582C2F" w:rsidRPr="00E01FB8" w:rsidRDefault="00582C2F" w:rsidP="00582C2F">
                            <w:pPr>
                              <w:numPr>
                                <w:ilvl w:val="0"/>
                                <w:numId w:val="26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0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E01FB8">
                              <w:rPr>
                                <w:sz w:val="18"/>
                                <w:szCs w:val="18"/>
                              </w:rPr>
                              <w:t>S-</w:t>
                            </w:r>
                            <w:proofErr w:type="spellStart"/>
                            <w:r w:rsidRPr="00E01FB8">
                              <w:rPr>
                                <w:sz w:val="18"/>
                                <w:szCs w:val="18"/>
                              </w:rPr>
                              <w:t>Ketoner</w:t>
                            </w:r>
                            <w:proofErr w:type="spellEnd"/>
                            <w:r w:rsidRPr="00E01FB8">
                              <w:rPr>
                                <w:sz w:val="18"/>
                                <w:szCs w:val="18"/>
                              </w:rPr>
                              <w:t xml:space="preserve"> eller syra-bas</w:t>
                            </w:r>
                          </w:p>
                          <w:p w14:paraId="18CA9A0B" w14:textId="77777777" w:rsidR="00582C2F" w:rsidRPr="007B7098" w:rsidRDefault="00582C2F" w:rsidP="00582C2F">
                            <w:pPr>
                              <w:numPr>
                                <w:ilvl w:val="0"/>
                                <w:numId w:val="27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0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7B7098">
                              <w:rPr>
                                <w:sz w:val="18"/>
                                <w:szCs w:val="18"/>
                              </w:rPr>
                              <w:t>Blodtryck li</w:t>
                            </w:r>
                            <w:proofErr w:type="spellStart"/>
                            <w:r w:rsidRPr="007B7098">
                              <w:rPr>
                                <w:sz w:val="18"/>
                                <w:szCs w:val="18"/>
                                <w:lang w:val="en-GB"/>
                              </w:rPr>
                              <w:t>ggande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35C94" id="_x0000_t109" coordsize="21600,21600" o:spt="109" path="m,l,21600r21600,l21600,xe">
                <v:stroke joinstyle="miter"/>
                <v:path gradientshapeok="t" o:connecttype="rect"/>
              </v:shapetype>
              <v:shape id="Flowchart: Process 41" o:spid="_x0000_s1026" type="#_x0000_t109" style="position:absolute;left:0;text-align:left;margin-left:145.1pt;margin-top:22pt;width:222.6pt;height:95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" strokeweight="1pt">
                <v:textbox>
                  <w:txbxContent>
                    <w:p w14:paraId="10A26008" w14:textId="77777777" w:rsidR="00582C2F" w:rsidRPr="007B5C8D" w:rsidRDefault="00582C2F" w:rsidP="00582C2F">
                      <w:pPr>
                        <w:spacing w:after="0"/>
                        <w:ind w:left="0"/>
                        <w:rPr>
                          <w:sz w:val="18"/>
                          <w:szCs w:val="18"/>
                        </w:rPr>
                      </w:pPr>
                      <w:r w:rsidRPr="007B5C8D">
                        <w:rPr>
                          <w:b/>
                          <w:sz w:val="18"/>
                          <w:szCs w:val="18"/>
                        </w:rPr>
                        <w:t>Provtagning:</w:t>
                      </w:r>
                      <w:r w:rsidRPr="007B5C8D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404ACF39" w14:textId="77777777" w:rsidR="00582C2F" w:rsidRDefault="00582C2F" w:rsidP="00582C2F">
                      <w:pPr>
                        <w:numPr>
                          <w:ilvl w:val="0"/>
                          <w:numId w:val="21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0"/>
                        <w:textAlignment w:val="baselin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Längd och vikt</w:t>
                      </w:r>
                    </w:p>
                    <w:p w14:paraId="10FCA004" w14:textId="77777777" w:rsidR="00582C2F" w:rsidRPr="007B5C8D" w:rsidRDefault="00582C2F" w:rsidP="00582C2F">
                      <w:pPr>
                        <w:numPr>
                          <w:ilvl w:val="0"/>
                          <w:numId w:val="22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0"/>
                        <w:textAlignment w:val="baselin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P-glukos</w:t>
                      </w:r>
                    </w:p>
                    <w:p w14:paraId="469378EB" w14:textId="77777777" w:rsidR="00582C2F" w:rsidRPr="003B11FC" w:rsidRDefault="00582C2F" w:rsidP="00582C2F">
                      <w:pPr>
                        <w:numPr>
                          <w:ilvl w:val="0"/>
                          <w:numId w:val="23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0"/>
                        <w:textAlignment w:val="baseline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B11FC">
                        <w:rPr>
                          <w:sz w:val="18"/>
                          <w:szCs w:val="18"/>
                          <w:lang w:val="en-US"/>
                        </w:rPr>
                        <w:t>S-Na, S-K, S-</w:t>
                      </w:r>
                      <w:proofErr w:type="spellStart"/>
                      <w:r w:rsidRPr="003B11FC">
                        <w:rPr>
                          <w:sz w:val="18"/>
                          <w:szCs w:val="18"/>
                          <w:lang w:val="en-US"/>
                        </w:rPr>
                        <w:t>Kreatinin</w:t>
                      </w:r>
                      <w:proofErr w:type="spellEnd"/>
                      <w:r w:rsidRPr="003B11FC">
                        <w:rPr>
                          <w:sz w:val="18"/>
                          <w:szCs w:val="18"/>
                          <w:lang w:val="en-US"/>
                        </w:rPr>
                        <w:t>, S-Urea</w:t>
                      </w:r>
                    </w:p>
                    <w:p w14:paraId="2292A371" w14:textId="77777777" w:rsidR="00582C2F" w:rsidRPr="00E01FB8" w:rsidRDefault="00582C2F" w:rsidP="00582C2F">
                      <w:pPr>
                        <w:numPr>
                          <w:ilvl w:val="0"/>
                          <w:numId w:val="24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0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E01FB8">
                        <w:rPr>
                          <w:sz w:val="18"/>
                          <w:szCs w:val="18"/>
                        </w:rPr>
                        <w:t>Blodstatus (H3), HbA1c</w:t>
                      </w:r>
                    </w:p>
                    <w:p w14:paraId="6E94F83F" w14:textId="77777777" w:rsidR="00582C2F" w:rsidRPr="00E01FB8" w:rsidRDefault="00582C2F" w:rsidP="00582C2F">
                      <w:pPr>
                        <w:numPr>
                          <w:ilvl w:val="0"/>
                          <w:numId w:val="25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0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E01FB8">
                        <w:rPr>
                          <w:sz w:val="18"/>
                          <w:szCs w:val="18"/>
                        </w:rPr>
                        <w:t xml:space="preserve">Urinsticka (obs! </w:t>
                      </w:r>
                      <w:proofErr w:type="spellStart"/>
                      <w:r w:rsidRPr="00E01FB8">
                        <w:rPr>
                          <w:sz w:val="18"/>
                          <w:szCs w:val="18"/>
                        </w:rPr>
                        <w:t>Ketoner</w:t>
                      </w:r>
                      <w:proofErr w:type="spellEnd"/>
                      <w:r w:rsidRPr="00E01FB8"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64046CB0" w14:textId="77777777" w:rsidR="00582C2F" w:rsidRPr="00E01FB8" w:rsidRDefault="00582C2F" w:rsidP="00582C2F">
                      <w:pPr>
                        <w:numPr>
                          <w:ilvl w:val="0"/>
                          <w:numId w:val="26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0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E01FB8">
                        <w:rPr>
                          <w:sz w:val="18"/>
                          <w:szCs w:val="18"/>
                        </w:rPr>
                        <w:t>S-</w:t>
                      </w:r>
                      <w:proofErr w:type="spellStart"/>
                      <w:r w:rsidRPr="00E01FB8">
                        <w:rPr>
                          <w:sz w:val="18"/>
                          <w:szCs w:val="18"/>
                        </w:rPr>
                        <w:t>Ketoner</w:t>
                      </w:r>
                      <w:proofErr w:type="spellEnd"/>
                      <w:r w:rsidRPr="00E01FB8">
                        <w:rPr>
                          <w:sz w:val="18"/>
                          <w:szCs w:val="18"/>
                        </w:rPr>
                        <w:t xml:space="preserve"> eller syra-bas</w:t>
                      </w:r>
                    </w:p>
                    <w:p w14:paraId="18CA9A0B" w14:textId="77777777" w:rsidR="00582C2F" w:rsidRPr="007B7098" w:rsidRDefault="00582C2F" w:rsidP="00582C2F">
                      <w:pPr>
                        <w:numPr>
                          <w:ilvl w:val="0"/>
                          <w:numId w:val="27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0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7B7098">
                        <w:rPr>
                          <w:sz w:val="18"/>
                          <w:szCs w:val="18"/>
                        </w:rPr>
                        <w:t>Blodtryck li</w:t>
                      </w:r>
                      <w:proofErr w:type="spellStart"/>
                      <w:r w:rsidRPr="007B7098">
                        <w:rPr>
                          <w:sz w:val="18"/>
                          <w:szCs w:val="18"/>
                          <w:lang w:val="en-GB"/>
                        </w:rPr>
                        <w:t>ggande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294EA6" w14:textId="241AEF09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0ABB2341" w14:textId="7777777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48442C23" w14:textId="46BD3B84" w:rsidR="00582C2F" w:rsidRPr="00582C2F" w:rsidRDefault="00582C2F" w:rsidP="00582C2F">
      <w:pPr>
        <w:spacing w:before="20" w:after="20" w:line="240" w:lineRule="auto"/>
        <w:ind w:left="2676" w:right="0"/>
        <w:outlineLvl w:val="8"/>
        <w:rPr>
          <w:rFonts w:ascii="Arial" w:hAnsi="Arial" w:cs="Arial"/>
          <w:sz w:val="22"/>
          <w:szCs w:val="22"/>
        </w:rPr>
      </w:pP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D3940D" wp14:editId="4EC96BA9">
                <wp:simplePos x="0" y="0"/>
                <wp:positionH relativeFrom="column">
                  <wp:posOffset>997585</wp:posOffset>
                </wp:positionH>
                <wp:positionV relativeFrom="paragraph">
                  <wp:posOffset>2290445</wp:posOffset>
                </wp:positionV>
                <wp:extent cx="0" cy="189230"/>
                <wp:effectExtent l="6350" t="12065" r="12700" b="8255"/>
                <wp:wrapNone/>
                <wp:docPr id="40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32" coordsize="21600,21600" o:oned="t" filled="f" o:spt="32" path="m,l21600,21600e" w14:anchorId="1BFDC527">
                <v:path fillok="f" arrowok="t" o:connecttype="none"/>
                <o:lock v:ext="edit" shapetype="t"/>
              </v:shapetype>
              <v:shape id="Straight Arrow Connector 40" style="position:absolute;margin-left:78.55pt;margin-top:180.35pt;width:0;height:14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E37AFB" wp14:editId="2D70173E">
                <wp:simplePos x="0" y="0"/>
                <wp:positionH relativeFrom="column">
                  <wp:posOffset>996950</wp:posOffset>
                </wp:positionH>
                <wp:positionV relativeFrom="paragraph">
                  <wp:posOffset>2290445</wp:posOffset>
                </wp:positionV>
                <wp:extent cx="635" cy="635"/>
                <wp:effectExtent l="5715" t="12065" r="12700" b="6350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39" style="position:absolute;margin-left:78.5pt;margin-top:180.35pt;width:.05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" w14:anchorId="37E0FCF1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F1DB3C" wp14:editId="66B5F02B">
                <wp:simplePos x="0" y="0"/>
                <wp:positionH relativeFrom="column">
                  <wp:posOffset>661670</wp:posOffset>
                </wp:positionH>
                <wp:positionV relativeFrom="paragraph">
                  <wp:posOffset>2479675</wp:posOffset>
                </wp:positionV>
                <wp:extent cx="1402080" cy="0"/>
                <wp:effectExtent l="13335" t="10795" r="13335" b="8255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2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38" style="position:absolute;margin-left:52.1pt;margin-top:195.25pt;width:110.4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" w14:anchorId="61463988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743D6D" wp14:editId="5FAEEE99">
                <wp:simplePos x="0" y="0"/>
                <wp:positionH relativeFrom="column">
                  <wp:posOffset>2063750</wp:posOffset>
                </wp:positionH>
                <wp:positionV relativeFrom="paragraph">
                  <wp:posOffset>2479675</wp:posOffset>
                </wp:positionV>
                <wp:extent cx="7620" cy="129540"/>
                <wp:effectExtent l="53340" t="10795" r="53340" b="2159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29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37" style="position:absolute;margin-left:162.5pt;margin-top:195.25pt;width:.6pt;height:10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" w14:anchorId="065FCB51">
                <v:stroke endarrow="block"/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655404" wp14:editId="1E1042E3">
                <wp:simplePos x="0" y="0"/>
                <wp:positionH relativeFrom="column">
                  <wp:posOffset>1609090</wp:posOffset>
                </wp:positionH>
                <wp:positionV relativeFrom="paragraph">
                  <wp:posOffset>2601595</wp:posOffset>
                </wp:positionV>
                <wp:extent cx="1049655" cy="1270000"/>
                <wp:effectExtent l="8255" t="8890" r="8890" b="6985"/>
                <wp:wrapNone/>
                <wp:docPr id="36" name="Flowchart: Proces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655" cy="1270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2434" w14:textId="77777777" w:rsidR="00582C2F" w:rsidRPr="007B5C8D" w:rsidRDefault="00582C2F" w:rsidP="00B80244">
                            <w:pPr>
                              <w:spacing w:after="0"/>
                              <w:ind w:left="0" w:right="-74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B5C8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Vardagar </w:t>
                            </w:r>
                            <w:proofErr w:type="spellStart"/>
                            <w:r w:rsidRPr="007B5C8D">
                              <w:rPr>
                                <w:b/>
                                <w:sz w:val="18"/>
                                <w:szCs w:val="18"/>
                              </w:rPr>
                              <w:t>kl</w:t>
                            </w:r>
                            <w:proofErr w:type="spellEnd"/>
                            <w:r w:rsidRPr="007B5C8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08.00-16.00:</w:t>
                            </w:r>
                          </w:p>
                          <w:p w14:paraId="2171A2A1" w14:textId="7B8F5B93" w:rsidR="00582C2F" w:rsidRPr="007B5C8D" w:rsidRDefault="00582C2F" w:rsidP="007E5E24">
                            <w:pPr>
                              <w:spacing w:after="0" w:line="240" w:lineRule="auto"/>
                              <w:ind w:left="0" w:right="-7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Till diabetes</w:t>
                            </w:r>
                            <w:r w:rsidR="00B80244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sköterska. </w:t>
                            </w:r>
                            <w:r w:rsidRPr="007B5C8D">
                              <w:rPr>
                                <w:sz w:val="18"/>
                                <w:szCs w:val="18"/>
                              </w:rPr>
                              <w:t>Ring och boka tid via växeln och be att eventuell telefon</w:t>
                            </w:r>
                            <w:r w:rsidR="007E5E24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7B5C8D">
                              <w:rPr>
                                <w:sz w:val="18"/>
                                <w:szCs w:val="18"/>
                              </w:rPr>
                              <w:t xml:space="preserve">svarare bryts. </w:t>
                            </w:r>
                          </w:p>
                          <w:p w14:paraId="1F78B5C2" w14:textId="77777777" w:rsidR="00582C2F" w:rsidRDefault="00582C2F" w:rsidP="00582C2F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55404" id="Flowchart: Process 36" o:spid="_x0000_s1027" type="#_x0000_t109" style="position:absolute;left:0;text-align:left;margin-left:126.7pt;margin-top:204.85pt;width:82.65pt;height:10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" strokeweight="1pt">
                <v:textbox>
                  <w:txbxContent>
                    <w:p w14:paraId="05582434" w14:textId="77777777" w:rsidR="00582C2F" w:rsidRPr="007B5C8D" w:rsidRDefault="00582C2F" w:rsidP="00B80244">
                      <w:pPr>
                        <w:spacing w:after="0"/>
                        <w:ind w:left="0" w:right="-74"/>
                        <w:rPr>
                          <w:b/>
                          <w:sz w:val="18"/>
                          <w:szCs w:val="18"/>
                        </w:rPr>
                      </w:pPr>
                      <w:r w:rsidRPr="007B5C8D">
                        <w:rPr>
                          <w:b/>
                          <w:sz w:val="18"/>
                          <w:szCs w:val="18"/>
                        </w:rPr>
                        <w:t xml:space="preserve">Vardagar </w:t>
                      </w:r>
                      <w:proofErr w:type="spellStart"/>
                      <w:r w:rsidRPr="007B5C8D">
                        <w:rPr>
                          <w:b/>
                          <w:sz w:val="18"/>
                          <w:szCs w:val="18"/>
                        </w:rPr>
                        <w:t>kl</w:t>
                      </w:r>
                      <w:proofErr w:type="spellEnd"/>
                      <w:r w:rsidRPr="007B5C8D">
                        <w:rPr>
                          <w:b/>
                          <w:sz w:val="18"/>
                          <w:szCs w:val="18"/>
                        </w:rPr>
                        <w:t xml:space="preserve"> 08.00-16.00:</w:t>
                      </w:r>
                    </w:p>
                    <w:p w14:paraId="2171A2A1" w14:textId="7B8F5B93" w:rsidR="00582C2F" w:rsidRPr="007B5C8D" w:rsidRDefault="00582C2F" w:rsidP="007E5E24">
                      <w:pPr>
                        <w:spacing w:after="0" w:line="240" w:lineRule="auto"/>
                        <w:ind w:left="0" w:right="-7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Till diabetes</w:t>
                      </w:r>
                      <w:r w:rsidR="00B80244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 xml:space="preserve">sköterska. </w:t>
                      </w:r>
                      <w:r w:rsidRPr="007B5C8D">
                        <w:rPr>
                          <w:sz w:val="18"/>
                          <w:szCs w:val="18"/>
                        </w:rPr>
                        <w:t>Ring och boka tid via växeln och be att eventuell telefon</w:t>
                      </w:r>
                      <w:r w:rsidR="007E5E24">
                        <w:rPr>
                          <w:sz w:val="18"/>
                          <w:szCs w:val="18"/>
                        </w:rPr>
                        <w:t>-</w:t>
                      </w:r>
                      <w:r w:rsidRPr="007B5C8D">
                        <w:rPr>
                          <w:sz w:val="18"/>
                          <w:szCs w:val="18"/>
                        </w:rPr>
                        <w:t xml:space="preserve">svarare bryts. </w:t>
                      </w:r>
                    </w:p>
                    <w:p w14:paraId="1F78B5C2" w14:textId="77777777" w:rsidR="00582C2F" w:rsidRDefault="00582C2F" w:rsidP="00582C2F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54F9FD" wp14:editId="0C641CC3">
                <wp:simplePos x="0" y="0"/>
                <wp:positionH relativeFrom="column">
                  <wp:posOffset>5622290</wp:posOffset>
                </wp:positionH>
                <wp:positionV relativeFrom="paragraph">
                  <wp:posOffset>4819015</wp:posOffset>
                </wp:positionV>
                <wp:extent cx="7620" cy="274320"/>
                <wp:effectExtent l="11430" t="6985" r="9525" b="1397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35" style="position:absolute;margin-left:442.7pt;margin-top:379.45pt;width:.6pt;height:2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" w14:anchorId="782D72B2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074543" wp14:editId="168EE3D4">
                <wp:simplePos x="0" y="0"/>
                <wp:positionH relativeFrom="column">
                  <wp:posOffset>1484630</wp:posOffset>
                </wp:positionH>
                <wp:positionV relativeFrom="paragraph">
                  <wp:posOffset>5078095</wp:posOffset>
                </wp:positionV>
                <wp:extent cx="4152900" cy="15240"/>
                <wp:effectExtent l="7620" t="8890" r="11430" b="1397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34" style="position:absolute;margin-left:116.9pt;margin-top:399.85pt;width:327pt;height:1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" w14:anchorId="097E85A0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F8F9F9" wp14:editId="12C89B85">
                <wp:simplePos x="0" y="0"/>
                <wp:positionH relativeFrom="column">
                  <wp:posOffset>1454150</wp:posOffset>
                </wp:positionH>
                <wp:positionV relativeFrom="paragraph">
                  <wp:posOffset>4582795</wp:posOffset>
                </wp:positionV>
                <wp:extent cx="0" cy="99060"/>
                <wp:effectExtent l="5715" t="8890" r="13335" b="6350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33" style="position:absolute;margin-left:114.5pt;margin-top:360.85pt;width:0;height: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" w14:anchorId="03748B6B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9AAF1B" wp14:editId="43E1D975">
                <wp:simplePos x="0" y="0"/>
                <wp:positionH relativeFrom="column">
                  <wp:posOffset>1461770</wp:posOffset>
                </wp:positionH>
                <wp:positionV relativeFrom="paragraph">
                  <wp:posOffset>4224655</wp:posOffset>
                </wp:positionV>
                <wp:extent cx="0" cy="45720"/>
                <wp:effectExtent l="60960" t="12700" r="53340" b="1778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32" style="position:absolute;margin-left:115.1pt;margin-top:332.65pt;width:0;height: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" w14:anchorId="45292D6A">
                <v:stroke endarrow="block"/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3C7CFF" wp14:editId="331D6264">
                <wp:simplePos x="0" y="0"/>
                <wp:positionH relativeFrom="column">
                  <wp:posOffset>760730</wp:posOffset>
                </wp:positionH>
                <wp:positionV relativeFrom="paragraph">
                  <wp:posOffset>4217035</wp:posOffset>
                </wp:positionV>
                <wp:extent cx="1341120" cy="7620"/>
                <wp:effectExtent l="7620" t="5080" r="13335" b="63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411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31" style="position:absolute;margin-left:59.9pt;margin-top:332.05pt;width:105.6pt;height:.6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" w14:anchorId="3FAFA981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940279" wp14:editId="3A7F4552">
                <wp:simplePos x="0" y="0"/>
                <wp:positionH relativeFrom="column">
                  <wp:posOffset>760730</wp:posOffset>
                </wp:positionH>
                <wp:positionV relativeFrom="paragraph">
                  <wp:posOffset>4178935</wp:posOffset>
                </wp:positionV>
                <wp:extent cx="7620" cy="45720"/>
                <wp:effectExtent l="7620" t="5080" r="13335" b="63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30" style="position:absolute;margin-left:59.9pt;margin-top:329.05pt;width:.6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" w14:anchorId="56BA5059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2FD2DD" wp14:editId="1ED759FE">
                <wp:simplePos x="0" y="0"/>
                <wp:positionH relativeFrom="column">
                  <wp:posOffset>3268980</wp:posOffset>
                </wp:positionH>
                <wp:positionV relativeFrom="paragraph">
                  <wp:posOffset>4156075</wp:posOffset>
                </wp:positionV>
                <wp:extent cx="2322830" cy="7620"/>
                <wp:effectExtent l="10795" t="10795" r="9525" b="1016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2283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29" style="position:absolute;margin-left:257.4pt;margin-top:327.25pt;width:182.9pt;height:.6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" w14:anchorId="071448AA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972AE" wp14:editId="5A30EBAF">
                <wp:simplePos x="0" y="0"/>
                <wp:positionH relativeFrom="column">
                  <wp:posOffset>3268980</wp:posOffset>
                </wp:positionH>
                <wp:positionV relativeFrom="paragraph">
                  <wp:posOffset>4026535</wp:posOffset>
                </wp:positionV>
                <wp:extent cx="0" cy="142875"/>
                <wp:effectExtent l="10795" t="5080" r="8255" b="1397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28" style="position:absolute;margin-left:257.4pt;margin-top:317.05pt;width:0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" w14:anchorId="5113F7F5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714391" wp14:editId="74A3A5E9">
                <wp:simplePos x="0" y="0"/>
                <wp:positionH relativeFrom="column">
                  <wp:posOffset>5599430</wp:posOffset>
                </wp:positionH>
                <wp:positionV relativeFrom="paragraph">
                  <wp:posOffset>4026535</wp:posOffset>
                </wp:positionV>
                <wp:extent cx="0" cy="304800"/>
                <wp:effectExtent l="55245" t="5080" r="59055" b="2349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27" style="position:absolute;margin-left:440.9pt;margin-top:317.05pt;width:0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" w14:anchorId="1EBC82E8">
                <v:stroke endarrow="block"/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3A0105" wp14:editId="4496B4EB">
                <wp:simplePos x="0" y="0"/>
                <wp:positionH relativeFrom="column">
                  <wp:posOffset>5591810</wp:posOffset>
                </wp:positionH>
                <wp:positionV relativeFrom="paragraph">
                  <wp:posOffset>3234055</wp:posOffset>
                </wp:positionV>
                <wp:extent cx="0" cy="419100"/>
                <wp:effectExtent l="9525" t="12700" r="9525" b="635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26" style="position:absolute;margin-left:440.3pt;margin-top:254.65pt;width:0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" w14:anchorId="0104B84C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45F3A8" wp14:editId="17C8D382">
                <wp:simplePos x="0" y="0"/>
                <wp:positionH relativeFrom="column">
                  <wp:posOffset>2749550</wp:posOffset>
                </wp:positionH>
                <wp:positionV relativeFrom="paragraph">
                  <wp:posOffset>3637915</wp:posOffset>
                </wp:positionV>
                <wp:extent cx="1539240" cy="381000"/>
                <wp:effectExtent l="5715" t="6985" r="7620" b="12065"/>
                <wp:wrapNone/>
                <wp:docPr id="25" name="Flowchart: Proces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9240" cy="381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88371" w14:textId="77777777" w:rsidR="00582C2F" w:rsidRPr="00BA2913" w:rsidRDefault="00582C2F" w:rsidP="00CD4D89">
                            <w:pPr>
                              <w:ind w:left="0" w:right="28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A2913">
                              <w:rPr>
                                <w:b/>
                                <w:sz w:val="18"/>
                                <w:szCs w:val="18"/>
                              </w:rPr>
                              <w:t>Inläggning. Ordination</w:t>
                            </w:r>
                            <w:r w:rsidRPr="00BA2913">
                              <w:rPr>
                                <w:b/>
                              </w:rPr>
                              <w:t xml:space="preserve"> </w:t>
                            </w:r>
                            <w:r w:rsidRPr="00BA2913">
                              <w:rPr>
                                <w:b/>
                                <w:sz w:val="18"/>
                                <w:szCs w:val="18"/>
                              </w:rPr>
                              <w:t>av insulin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5F3A8" id="Flowchart: Process 25" o:spid="_x0000_s1028" type="#_x0000_t109" style="position:absolute;left:0;text-align:left;margin-left:216.5pt;margin-top:286.45pt;width:121.2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">
                <v:textbox>
                  <w:txbxContent>
                    <w:p w14:paraId="0EE88371" w14:textId="77777777" w:rsidR="00582C2F" w:rsidRPr="00BA2913" w:rsidRDefault="00582C2F" w:rsidP="00CD4D89">
                      <w:pPr>
                        <w:ind w:left="0" w:right="281"/>
                        <w:rPr>
                          <w:b/>
                          <w:sz w:val="18"/>
                          <w:szCs w:val="18"/>
                        </w:rPr>
                      </w:pPr>
                      <w:r w:rsidRPr="00BA2913">
                        <w:rPr>
                          <w:b/>
                          <w:sz w:val="18"/>
                          <w:szCs w:val="18"/>
                        </w:rPr>
                        <w:t>Inläggning. Ordination</w:t>
                      </w:r>
                      <w:r w:rsidRPr="00BA2913">
                        <w:rPr>
                          <w:b/>
                        </w:rPr>
                        <w:t xml:space="preserve"> </w:t>
                      </w:r>
                      <w:r w:rsidRPr="00BA2913">
                        <w:rPr>
                          <w:b/>
                          <w:sz w:val="18"/>
                          <w:szCs w:val="18"/>
                        </w:rPr>
                        <w:t>av insulin</w:t>
                      </w:r>
                    </w:p>
                  </w:txbxContent>
                </v:textbox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A161E0" wp14:editId="3D071460">
                <wp:simplePos x="0" y="0"/>
                <wp:positionH relativeFrom="column">
                  <wp:posOffset>852170</wp:posOffset>
                </wp:positionH>
                <wp:positionV relativeFrom="paragraph">
                  <wp:posOffset>1816735</wp:posOffset>
                </wp:positionV>
                <wp:extent cx="4815840" cy="15240"/>
                <wp:effectExtent l="13335" t="5080" r="9525" b="825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584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24" style="position:absolute;margin-left:67.1pt;margin-top:143.05pt;width:379.2pt;height:1.2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" w14:anchorId="5343FCBE"/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34B34D" wp14:editId="6D42A559">
                <wp:simplePos x="0" y="0"/>
                <wp:positionH relativeFrom="column">
                  <wp:posOffset>5660390</wp:posOffset>
                </wp:positionH>
                <wp:positionV relativeFrom="paragraph">
                  <wp:posOffset>1809115</wp:posOffset>
                </wp:positionV>
                <wp:extent cx="0" cy="121920"/>
                <wp:effectExtent l="59055" t="6985" r="55245" b="23495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23" style="position:absolute;margin-left:445.7pt;margin-top:142.45pt;width:0;height:9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" w14:anchorId="7FDD6EDE">
                <v:stroke endarrow="block"/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CF8484" wp14:editId="3C431F66">
                <wp:simplePos x="0" y="0"/>
                <wp:positionH relativeFrom="column">
                  <wp:posOffset>852170</wp:posOffset>
                </wp:positionH>
                <wp:positionV relativeFrom="paragraph">
                  <wp:posOffset>1824355</wp:posOffset>
                </wp:positionV>
                <wp:extent cx="0" cy="121920"/>
                <wp:effectExtent l="60960" t="12700" r="53340" b="1778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22" style="position:absolute;margin-left:67.1pt;margin-top:143.65pt;width:0;height: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" w14:anchorId="01EB3767">
                <v:stroke endarrow="block"/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1B7306" wp14:editId="4D277A7D">
                <wp:simplePos x="0" y="0"/>
                <wp:positionH relativeFrom="column">
                  <wp:posOffset>882650</wp:posOffset>
                </wp:positionH>
                <wp:positionV relativeFrom="paragraph">
                  <wp:posOffset>4689475</wp:posOffset>
                </wp:positionV>
                <wp:extent cx="1363980" cy="304800"/>
                <wp:effectExtent l="5715" t="10795" r="11430" b="8255"/>
                <wp:wrapNone/>
                <wp:docPr id="21" name="Flowchart: Proces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31498" w14:textId="77777777" w:rsidR="00582C2F" w:rsidRPr="00970873" w:rsidRDefault="00582C2F" w:rsidP="000454D1">
                            <w:pPr>
                              <w:ind w:left="0" w:right="5"/>
                              <w:rPr>
                                <w:sz w:val="18"/>
                                <w:szCs w:val="18"/>
                              </w:rPr>
                            </w:pPr>
                            <w:r w:rsidRPr="00970873">
                              <w:rPr>
                                <w:sz w:val="18"/>
                                <w:szCs w:val="18"/>
                              </w:rPr>
                              <w:t>Poliklinisk inställning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B7306" id="Flowchart: Process 21" o:spid="_x0000_s1029" type="#_x0000_t109" style="position:absolute;left:0;text-align:left;margin-left:69.5pt;margin-top:369.25pt;width:107.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">
                <v:textbox>
                  <w:txbxContent>
                    <w:p w14:paraId="73931498" w14:textId="77777777" w:rsidR="00582C2F" w:rsidRPr="00970873" w:rsidRDefault="00582C2F" w:rsidP="000454D1">
                      <w:pPr>
                        <w:ind w:left="0" w:right="5"/>
                        <w:rPr>
                          <w:sz w:val="18"/>
                          <w:szCs w:val="18"/>
                        </w:rPr>
                      </w:pPr>
                      <w:r w:rsidRPr="00970873">
                        <w:rPr>
                          <w:sz w:val="18"/>
                          <w:szCs w:val="18"/>
                        </w:rPr>
                        <w:t>Poliklinisk inställning</w:t>
                      </w:r>
                    </w:p>
                  </w:txbxContent>
                </v:textbox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189A6E" wp14:editId="516226B5">
                <wp:simplePos x="0" y="0"/>
                <wp:positionH relativeFrom="column">
                  <wp:posOffset>882650</wp:posOffset>
                </wp:positionH>
                <wp:positionV relativeFrom="paragraph">
                  <wp:posOffset>4277995</wp:posOffset>
                </wp:positionV>
                <wp:extent cx="1363980" cy="304800"/>
                <wp:effectExtent l="5715" t="8890" r="11430" b="10160"/>
                <wp:wrapNone/>
                <wp:docPr id="20" name="Flowchart: Proces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215B6" w14:textId="77777777" w:rsidR="00582C2F" w:rsidRPr="00970873" w:rsidRDefault="00582C2F" w:rsidP="000454D1">
                            <w:pPr>
                              <w:ind w:left="0" w:right="43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70873">
                              <w:rPr>
                                <w:b/>
                                <w:sz w:val="18"/>
                                <w:szCs w:val="18"/>
                              </w:rPr>
                              <w:t>Inte inläggning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9A6E" id="Flowchart: Process 20" o:spid="_x0000_s1030" type="#_x0000_t109" style="position:absolute;left:0;text-align:left;margin-left:69.5pt;margin-top:336.85pt;width:107.4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">
                <v:textbox>
                  <w:txbxContent>
                    <w:p w14:paraId="050215B6" w14:textId="77777777" w:rsidR="00582C2F" w:rsidRPr="00970873" w:rsidRDefault="00582C2F" w:rsidP="000454D1">
                      <w:pPr>
                        <w:ind w:left="0" w:right="430"/>
                        <w:rPr>
                          <w:b/>
                          <w:sz w:val="18"/>
                          <w:szCs w:val="18"/>
                        </w:rPr>
                      </w:pPr>
                      <w:r w:rsidRPr="00970873">
                        <w:rPr>
                          <w:b/>
                          <w:sz w:val="18"/>
                          <w:szCs w:val="18"/>
                        </w:rPr>
                        <w:t>Inte inläggning</w:t>
                      </w:r>
                    </w:p>
                  </w:txbxContent>
                </v:textbox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E91B25" wp14:editId="00AC846D">
                <wp:simplePos x="0" y="0"/>
                <wp:positionH relativeFrom="margin">
                  <wp:posOffset>74930</wp:posOffset>
                </wp:positionH>
                <wp:positionV relativeFrom="paragraph">
                  <wp:posOffset>1953895</wp:posOffset>
                </wp:positionV>
                <wp:extent cx="1853565" cy="336550"/>
                <wp:effectExtent l="7620" t="8890" r="15240" b="6985"/>
                <wp:wrapNone/>
                <wp:docPr id="19" name="Flowchart: Proces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3565" cy="336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47C69" w14:textId="77777777" w:rsidR="00582C2F" w:rsidRPr="007B5C8D" w:rsidRDefault="00582C2F" w:rsidP="00582C2F">
                            <w:pPr>
                              <w:spacing w:after="0"/>
                              <w:ind w:left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B5C8D">
                              <w:rPr>
                                <w:b/>
                                <w:sz w:val="18"/>
                                <w:szCs w:val="18"/>
                              </w:rPr>
                              <w:t>Opåverkade patienter</w:t>
                            </w:r>
                          </w:p>
                          <w:p w14:paraId="232579F9" w14:textId="77777777" w:rsidR="00582C2F" w:rsidRDefault="00582C2F" w:rsidP="00582C2F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91B25" id="Flowchart: Process 19" o:spid="_x0000_s1031" type="#_x0000_t109" style="position:absolute;left:0;text-align:left;margin-left:5.9pt;margin-top:153.85pt;width:145.95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" strokeweight="1pt">
                <v:textbox>
                  <w:txbxContent>
                    <w:p w14:paraId="0C047C69" w14:textId="77777777" w:rsidR="00582C2F" w:rsidRPr="007B5C8D" w:rsidRDefault="00582C2F" w:rsidP="00582C2F">
                      <w:pPr>
                        <w:spacing w:after="0"/>
                        <w:ind w:left="0"/>
                        <w:rPr>
                          <w:b/>
                          <w:sz w:val="18"/>
                          <w:szCs w:val="18"/>
                        </w:rPr>
                      </w:pPr>
                      <w:r w:rsidRPr="007B5C8D">
                        <w:rPr>
                          <w:b/>
                          <w:sz w:val="18"/>
                          <w:szCs w:val="18"/>
                        </w:rPr>
                        <w:t>Opåverkade patienter</w:t>
                      </w:r>
                    </w:p>
                    <w:p w14:paraId="232579F9" w14:textId="77777777" w:rsidR="00582C2F" w:rsidRDefault="00582C2F" w:rsidP="00582C2F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04BEFF" wp14:editId="62D1A3B1">
                <wp:simplePos x="0" y="0"/>
                <wp:positionH relativeFrom="column">
                  <wp:posOffset>4875530</wp:posOffset>
                </wp:positionH>
                <wp:positionV relativeFrom="paragraph">
                  <wp:posOffset>3645535</wp:posOffset>
                </wp:positionV>
                <wp:extent cx="1546860" cy="373380"/>
                <wp:effectExtent l="7620" t="5080" r="7620" b="12065"/>
                <wp:wrapNone/>
                <wp:docPr id="17" name="Flowchart: Proces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860" cy="3733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28178" w14:textId="77777777" w:rsidR="00582C2F" w:rsidRPr="00BA2913" w:rsidRDefault="00582C2F" w:rsidP="00CD4D89">
                            <w:pPr>
                              <w:ind w:left="0" w:right="293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A2913">
                              <w:rPr>
                                <w:b/>
                                <w:sz w:val="18"/>
                                <w:szCs w:val="18"/>
                              </w:rPr>
                              <w:t>Inläggning. Ordination av insulin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4BEFF" id="Flowchart: Process 17" o:spid="_x0000_s1032" type="#_x0000_t109" style="position:absolute;left:0;text-align:left;margin-left:383.9pt;margin-top:287.05pt;width:121.8pt;height:2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">
                <v:textbox>
                  <w:txbxContent>
                    <w:p w14:paraId="5A528178" w14:textId="77777777" w:rsidR="00582C2F" w:rsidRPr="00BA2913" w:rsidRDefault="00582C2F" w:rsidP="00CD4D89">
                      <w:pPr>
                        <w:ind w:left="0" w:right="293"/>
                        <w:rPr>
                          <w:b/>
                          <w:sz w:val="18"/>
                          <w:szCs w:val="18"/>
                        </w:rPr>
                      </w:pPr>
                      <w:r w:rsidRPr="00BA2913">
                        <w:rPr>
                          <w:b/>
                          <w:sz w:val="18"/>
                          <w:szCs w:val="18"/>
                        </w:rPr>
                        <w:t>Inläggning. Ordination av insulin</w:t>
                      </w:r>
                    </w:p>
                  </w:txbxContent>
                </v:textbox>
              </v:shape>
            </w:pict>
          </mc:Fallback>
        </mc:AlternateContent>
      </w: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2011D4" wp14:editId="79AB3390">
                <wp:simplePos x="0" y="0"/>
                <wp:positionH relativeFrom="column">
                  <wp:posOffset>4813935</wp:posOffset>
                </wp:positionH>
                <wp:positionV relativeFrom="paragraph">
                  <wp:posOffset>1931035</wp:posOffset>
                </wp:positionV>
                <wp:extent cx="1750695" cy="1311275"/>
                <wp:effectExtent l="12700" t="14605" r="8255" b="7620"/>
                <wp:wrapNone/>
                <wp:docPr id="16" name="Flowchart: Proces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695" cy="1311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5914E" w14:textId="77777777" w:rsidR="00582C2F" w:rsidRPr="007B5C8D" w:rsidRDefault="00582C2F" w:rsidP="004B307D">
                            <w:pPr>
                              <w:spacing w:after="0"/>
                              <w:ind w:left="0" w:right="38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B5C8D">
                              <w:rPr>
                                <w:b/>
                                <w:sz w:val="18"/>
                                <w:szCs w:val="18"/>
                              </w:rPr>
                              <w:t>Påverkade patienter:</w:t>
                            </w:r>
                          </w:p>
                          <w:p w14:paraId="5C8413BC" w14:textId="77777777" w:rsidR="00582C2F" w:rsidRPr="007B5C8D" w:rsidRDefault="00582C2F" w:rsidP="00582C2F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clear" w:pos="720"/>
                                <w:tab w:val="num" w:pos="42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0" w:right="0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7B5C8D">
                              <w:rPr>
                                <w:sz w:val="18"/>
                                <w:szCs w:val="18"/>
                              </w:rPr>
                              <w:t>Allmänpåverkan</w:t>
                            </w:r>
                          </w:p>
                          <w:p w14:paraId="51F5E831" w14:textId="77777777" w:rsidR="00582C2F" w:rsidRPr="007B5C8D" w:rsidRDefault="00582C2F" w:rsidP="00582C2F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clear" w:pos="720"/>
                                <w:tab w:val="num" w:pos="42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0" w:right="0"/>
                              <w:textAlignment w:val="baseline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7B5C8D">
                              <w:rPr>
                                <w:sz w:val="18"/>
                                <w:szCs w:val="18"/>
                                <w:lang w:val="en-GB"/>
                              </w:rPr>
                              <w:t>Infektion</w:t>
                            </w:r>
                            <w:proofErr w:type="spellEnd"/>
                          </w:p>
                          <w:p w14:paraId="61D971EC" w14:textId="77777777" w:rsidR="00582C2F" w:rsidRPr="0004157A" w:rsidRDefault="00582C2F" w:rsidP="00582C2F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clear" w:pos="720"/>
                                <w:tab w:val="num" w:pos="42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0" w:right="0"/>
                              <w:textAlignment w:val="baseline"/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7B5C8D">
                              <w:rPr>
                                <w:sz w:val="18"/>
                                <w:szCs w:val="18"/>
                              </w:rPr>
                              <w:t xml:space="preserve">Uttalad </w:t>
                            </w:r>
                            <w:proofErr w:type="spellStart"/>
                            <w:r w:rsidRPr="007B5C8D">
                              <w:rPr>
                                <w:sz w:val="18"/>
                                <w:szCs w:val="18"/>
                              </w:rPr>
                              <w:t>ketoacidos</w:t>
                            </w:r>
                            <w:proofErr w:type="spellEnd"/>
                            <w:r w:rsidRPr="007B5C8D">
                              <w:rPr>
                                <w:sz w:val="18"/>
                                <w:szCs w:val="18"/>
                              </w:rPr>
                              <w:t xml:space="preserve"> eller </w:t>
                            </w:r>
                            <w:proofErr w:type="spellStart"/>
                            <w:r w:rsidRPr="007B5C8D">
                              <w:rPr>
                                <w:sz w:val="18"/>
                                <w:szCs w:val="18"/>
                              </w:rPr>
                              <w:t>hyperosmolärt</w:t>
                            </w:r>
                            <w:proofErr w:type="spellEnd"/>
                            <w:r w:rsidRPr="007B5C8D">
                              <w:rPr>
                                <w:sz w:val="18"/>
                                <w:szCs w:val="18"/>
                              </w:rPr>
                              <w:t xml:space="preserve"> syndrom se riktlinje: </w:t>
                            </w:r>
                            <w:hyperlink r:id="rId17" w:history="1">
                              <w:r w:rsidRPr="00431432">
                                <w:rPr>
                                  <w:rStyle w:val="Hyperlnk"/>
                                  <w:sz w:val="16"/>
                                  <w:szCs w:val="16"/>
                                </w:rPr>
                                <w:t xml:space="preserve">Diabetes </w:t>
                              </w:r>
                              <w:proofErr w:type="gramStart"/>
                              <w:r w:rsidRPr="00431432">
                                <w:rPr>
                                  <w:rStyle w:val="Hyperlnk"/>
                                  <w:sz w:val="16"/>
                                  <w:szCs w:val="16"/>
                                </w:rPr>
                                <w:t>mellitus  med</w:t>
                              </w:r>
                              <w:proofErr w:type="gramEnd"/>
                              <w:r w:rsidRPr="00431432">
                                <w:rPr>
                                  <w:rStyle w:val="Hyperlnk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431432">
                                <w:rPr>
                                  <w:rStyle w:val="Hyperlnk"/>
                                  <w:sz w:val="16"/>
                                  <w:szCs w:val="16"/>
                                </w:rPr>
                                <w:t>ketoacidos</w:t>
                              </w:r>
                              <w:proofErr w:type="spellEnd"/>
                              <w:r w:rsidRPr="00431432">
                                <w:rPr>
                                  <w:rStyle w:val="Hyperlnk"/>
                                  <w:sz w:val="16"/>
                                  <w:szCs w:val="16"/>
                                </w:rPr>
                                <w:t xml:space="preserve"> och hyper-glykemiskt </w:t>
                              </w:r>
                              <w:proofErr w:type="spellStart"/>
                              <w:r w:rsidRPr="00431432">
                                <w:rPr>
                                  <w:rStyle w:val="Hyperlnk"/>
                                  <w:sz w:val="16"/>
                                  <w:szCs w:val="16"/>
                                </w:rPr>
                                <w:t>hyperosmolärt</w:t>
                              </w:r>
                              <w:proofErr w:type="spellEnd"/>
                              <w:r w:rsidRPr="00431432">
                                <w:rPr>
                                  <w:rStyle w:val="Hyperlnk"/>
                                  <w:sz w:val="16"/>
                                  <w:szCs w:val="16"/>
                                </w:rPr>
                                <w:t xml:space="preserve"> syndrom inom slutenvården</w:t>
                              </w:r>
                              <w:r w:rsidRPr="00431432">
                                <w:rPr>
                                  <w:rStyle w:val="Hyperlnk"/>
                                  <w:sz w:val="18"/>
                                  <w:szCs w:val="18"/>
                                </w:rPr>
                                <w:t>.</w:t>
                              </w:r>
                            </w:hyperlink>
                          </w:p>
                          <w:p w14:paraId="6DF44791" w14:textId="77777777" w:rsidR="00582C2F" w:rsidRDefault="00582C2F" w:rsidP="00582C2F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011D4" id="Flowchart: Process 16" o:spid="_x0000_s1033" type="#_x0000_t109" style="position:absolute;left:0;text-align:left;margin-left:379.05pt;margin-top:152.05pt;width:137.85pt;height:10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" strokeweight="1pt">
                <v:textbox>
                  <w:txbxContent>
                    <w:p w14:paraId="1D65914E" w14:textId="77777777" w:rsidR="00582C2F" w:rsidRPr="007B5C8D" w:rsidRDefault="00582C2F" w:rsidP="004B307D">
                      <w:pPr>
                        <w:spacing w:after="0"/>
                        <w:ind w:left="0" w:right="38"/>
                        <w:rPr>
                          <w:b/>
                          <w:sz w:val="18"/>
                          <w:szCs w:val="18"/>
                        </w:rPr>
                      </w:pPr>
                      <w:r w:rsidRPr="007B5C8D">
                        <w:rPr>
                          <w:b/>
                          <w:sz w:val="18"/>
                          <w:szCs w:val="18"/>
                        </w:rPr>
                        <w:t>Påverkade patienter:</w:t>
                      </w:r>
                    </w:p>
                    <w:p w14:paraId="5C8413BC" w14:textId="77777777" w:rsidR="00582C2F" w:rsidRPr="007B5C8D" w:rsidRDefault="00582C2F" w:rsidP="00582C2F">
                      <w:pPr>
                        <w:numPr>
                          <w:ilvl w:val="0"/>
                          <w:numId w:val="20"/>
                        </w:numPr>
                        <w:tabs>
                          <w:tab w:val="clear" w:pos="720"/>
                          <w:tab w:val="num" w:pos="42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420" w:right="0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7B5C8D">
                        <w:rPr>
                          <w:sz w:val="18"/>
                          <w:szCs w:val="18"/>
                        </w:rPr>
                        <w:t>Allmänpåverkan</w:t>
                      </w:r>
                    </w:p>
                    <w:p w14:paraId="51F5E831" w14:textId="77777777" w:rsidR="00582C2F" w:rsidRPr="007B5C8D" w:rsidRDefault="00582C2F" w:rsidP="00582C2F">
                      <w:pPr>
                        <w:numPr>
                          <w:ilvl w:val="0"/>
                          <w:numId w:val="20"/>
                        </w:numPr>
                        <w:tabs>
                          <w:tab w:val="clear" w:pos="720"/>
                          <w:tab w:val="num" w:pos="42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420" w:right="0"/>
                        <w:textAlignment w:val="baseline"/>
                        <w:rPr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7B5C8D">
                        <w:rPr>
                          <w:sz w:val="18"/>
                          <w:szCs w:val="18"/>
                          <w:lang w:val="en-GB"/>
                        </w:rPr>
                        <w:t>Infektion</w:t>
                      </w:r>
                      <w:proofErr w:type="spellEnd"/>
                    </w:p>
                    <w:p w14:paraId="61D971EC" w14:textId="77777777" w:rsidR="00582C2F" w:rsidRPr="0004157A" w:rsidRDefault="00582C2F" w:rsidP="00582C2F">
                      <w:pPr>
                        <w:numPr>
                          <w:ilvl w:val="0"/>
                          <w:numId w:val="20"/>
                        </w:numPr>
                        <w:tabs>
                          <w:tab w:val="clear" w:pos="720"/>
                          <w:tab w:val="num" w:pos="42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420" w:right="0"/>
                        <w:textAlignment w:val="baseline"/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7B5C8D">
                        <w:rPr>
                          <w:sz w:val="18"/>
                          <w:szCs w:val="18"/>
                        </w:rPr>
                        <w:t xml:space="preserve">Uttalad </w:t>
                      </w:r>
                      <w:proofErr w:type="spellStart"/>
                      <w:r w:rsidRPr="007B5C8D">
                        <w:rPr>
                          <w:sz w:val="18"/>
                          <w:szCs w:val="18"/>
                        </w:rPr>
                        <w:t>ketoacidos</w:t>
                      </w:r>
                      <w:proofErr w:type="spellEnd"/>
                      <w:r w:rsidRPr="007B5C8D">
                        <w:rPr>
                          <w:sz w:val="18"/>
                          <w:szCs w:val="18"/>
                        </w:rPr>
                        <w:t xml:space="preserve"> eller </w:t>
                      </w:r>
                      <w:proofErr w:type="spellStart"/>
                      <w:r w:rsidRPr="007B5C8D">
                        <w:rPr>
                          <w:sz w:val="18"/>
                          <w:szCs w:val="18"/>
                        </w:rPr>
                        <w:t>hyperosmolärt</w:t>
                      </w:r>
                      <w:proofErr w:type="spellEnd"/>
                      <w:r w:rsidRPr="007B5C8D">
                        <w:rPr>
                          <w:sz w:val="18"/>
                          <w:szCs w:val="18"/>
                        </w:rPr>
                        <w:t xml:space="preserve"> syndrom se riktlinje: </w:t>
                      </w:r>
                      <w:hyperlink r:id="rId18" w:history="1">
                        <w:r w:rsidRPr="00431432">
                          <w:rPr>
                            <w:rStyle w:val="Hyperlnk"/>
                            <w:sz w:val="16"/>
                            <w:szCs w:val="16"/>
                          </w:rPr>
                          <w:t xml:space="preserve">Diabetes </w:t>
                        </w:r>
                        <w:proofErr w:type="gramStart"/>
                        <w:r w:rsidRPr="00431432">
                          <w:rPr>
                            <w:rStyle w:val="Hyperlnk"/>
                            <w:sz w:val="16"/>
                            <w:szCs w:val="16"/>
                          </w:rPr>
                          <w:t>mellitus  med</w:t>
                        </w:r>
                        <w:proofErr w:type="gramEnd"/>
                        <w:r w:rsidRPr="00431432">
                          <w:rPr>
                            <w:rStyle w:val="Hyperlnk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431432">
                          <w:rPr>
                            <w:rStyle w:val="Hyperlnk"/>
                            <w:sz w:val="16"/>
                            <w:szCs w:val="16"/>
                          </w:rPr>
                          <w:t>ketoacidos</w:t>
                        </w:r>
                        <w:proofErr w:type="spellEnd"/>
                        <w:r w:rsidRPr="00431432">
                          <w:rPr>
                            <w:rStyle w:val="Hyperlnk"/>
                            <w:sz w:val="16"/>
                            <w:szCs w:val="16"/>
                          </w:rPr>
                          <w:t xml:space="preserve"> och hyper-glykemiskt </w:t>
                        </w:r>
                        <w:proofErr w:type="spellStart"/>
                        <w:r w:rsidRPr="00431432">
                          <w:rPr>
                            <w:rStyle w:val="Hyperlnk"/>
                            <w:sz w:val="16"/>
                            <w:szCs w:val="16"/>
                          </w:rPr>
                          <w:t>hyperosmolärt</w:t>
                        </w:r>
                        <w:proofErr w:type="spellEnd"/>
                        <w:r w:rsidRPr="00431432">
                          <w:rPr>
                            <w:rStyle w:val="Hyperlnk"/>
                            <w:sz w:val="16"/>
                            <w:szCs w:val="16"/>
                          </w:rPr>
                          <w:t xml:space="preserve"> syndrom inom slutenvården</w:t>
                        </w:r>
                        <w:r w:rsidRPr="00431432">
                          <w:rPr>
                            <w:rStyle w:val="Hyperlnk"/>
                            <w:sz w:val="18"/>
                            <w:szCs w:val="18"/>
                          </w:rPr>
                          <w:t>.</w:t>
                        </w:r>
                      </w:hyperlink>
                    </w:p>
                    <w:p w14:paraId="6DF44791" w14:textId="77777777" w:rsidR="00582C2F" w:rsidRDefault="00582C2F" w:rsidP="00582C2F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A5E050A" w14:textId="7777777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03F45808" w14:textId="488D768F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  <w:r w:rsidRPr="00582C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69F72" wp14:editId="657B5C36">
                <wp:simplePos x="0" y="0"/>
                <wp:positionH relativeFrom="column">
                  <wp:posOffset>3214370</wp:posOffset>
                </wp:positionH>
                <wp:positionV relativeFrom="paragraph">
                  <wp:posOffset>177800</wp:posOffset>
                </wp:positionV>
                <wp:extent cx="0" cy="194310"/>
                <wp:effectExtent l="60960" t="6985" r="53340" b="1778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14" style="position:absolute;margin-left:253.1pt;margin-top:14pt;width:0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" w14:anchorId="5E3A5325">
                <v:stroke endarrow="block"/>
              </v:shape>
            </w:pict>
          </mc:Fallback>
        </mc:AlternateContent>
      </w:r>
    </w:p>
    <w:p w14:paraId="4FE1E713" w14:textId="28506789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</w:pPr>
      <w:r w:rsidRPr="00582C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6F8F6A" wp14:editId="39D7EC02">
                <wp:simplePos x="0" y="0"/>
                <wp:positionH relativeFrom="margin">
                  <wp:posOffset>939165</wp:posOffset>
                </wp:positionH>
                <wp:positionV relativeFrom="paragraph">
                  <wp:posOffset>97790</wp:posOffset>
                </wp:positionV>
                <wp:extent cx="4531360" cy="908685"/>
                <wp:effectExtent l="0" t="0" r="21590" b="24765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531360" cy="9086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58D7E252" w14:textId="77777777" w:rsidR="00000000" w:rsidRDefault="00000000" w:rsidP="00DA0332">
                            <w:pPr>
                              <w:spacing w:line="256" w:lineRule="auto"/>
                              <w:ind w:left="58"/>
                              <w:jc w:val="center"/>
                              <w:rPr>
                                <w:rFonts w:ascii="Cambria" w:eastAsia="Cambria" w:hAnsi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eastAsia="Cambria" w:hAnsi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Bedömning</w:t>
                            </w:r>
                            <w:proofErr w:type="spellEnd"/>
                          </w:p>
                          <w:p w14:paraId="6D12505C" w14:textId="77777777" w:rsidR="00000000" w:rsidRDefault="00000000" w:rsidP="00DA0332">
                            <w:pPr>
                              <w:spacing w:line="256" w:lineRule="auto"/>
                              <w:ind w:left="58" w:right="173"/>
                              <w:jc w:val="center"/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>Ställ</w:t>
                            </w:r>
                            <w:proofErr w:type="spellEnd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>preliminär</w:t>
                            </w:r>
                            <w:proofErr w:type="spellEnd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>diagnos</w:t>
                            </w:r>
                            <w:proofErr w:type="spellEnd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. Vid </w:t>
                            </w:r>
                            <w:proofErr w:type="spellStart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>oklarhet</w:t>
                            </w:r>
                            <w:proofErr w:type="spellEnd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>telefonkontakt</w:t>
                            </w:r>
                            <w:proofErr w:type="spellEnd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med </w:t>
                            </w:r>
                            <w:proofErr w:type="spellStart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>diabetesansvarig</w:t>
                            </w:r>
                            <w:proofErr w:type="spellEnd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läkare </w:t>
                            </w:r>
                            <w:proofErr w:type="spellStart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>enligt</w:t>
                            </w:r>
                            <w:proofErr w:type="spellEnd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schema alt </w:t>
                            </w:r>
                            <w:proofErr w:type="spellStart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>medicinjour</w:t>
                            </w:r>
                            <w:proofErr w:type="spellEnd"/>
                            <w:r>
                              <w:rPr>
                                <w:rFonts w:ascii="Cambria" w:eastAsia="Cambria" w:hAnsi="Cambria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91440" tIns="45720" rIns="91440" bIns="4572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6F8F6A" id="Oval 13" o:spid="_x0000_s1034" style="position:absolute;left:0;text-align:left;margin-left:73.95pt;margin-top:7.7pt;width:356.8pt;height:71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" strokeweight="1pt">
                <v:stroke joinstyle="miter"/>
                <v:textbox>
                  <w:txbxContent>
                    <w:p w14:paraId="58D7E252" w14:textId="77777777" w:rsidR="00000000" w:rsidRDefault="00000000" w:rsidP="00DA0332">
                      <w:pPr>
                        <w:spacing w:line="256" w:lineRule="auto"/>
                        <w:ind w:left="58"/>
                        <w:jc w:val="center"/>
                        <w:rPr>
                          <w:rFonts w:ascii="Cambria" w:eastAsia="Cambria" w:hAnsi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eastAsia="Cambria" w:hAnsi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Bedömning</w:t>
                      </w:r>
                      <w:proofErr w:type="spellEnd"/>
                    </w:p>
                    <w:p w14:paraId="6D12505C" w14:textId="77777777" w:rsidR="00000000" w:rsidRDefault="00000000" w:rsidP="00DA0332">
                      <w:pPr>
                        <w:spacing w:line="256" w:lineRule="auto"/>
                        <w:ind w:left="58" w:right="173"/>
                        <w:jc w:val="center"/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>Ställ</w:t>
                      </w:r>
                      <w:proofErr w:type="spellEnd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>preliminär</w:t>
                      </w:r>
                      <w:proofErr w:type="spellEnd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>diagnos</w:t>
                      </w:r>
                      <w:proofErr w:type="spellEnd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 xml:space="preserve">. Vid </w:t>
                      </w:r>
                      <w:proofErr w:type="spellStart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>oklarhet</w:t>
                      </w:r>
                      <w:proofErr w:type="spellEnd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>telefonkontakt</w:t>
                      </w:r>
                      <w:proofErr w:type="spellEnd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 xml:space="preserve"> med </w:t>
                      </w:r>
                      <w:proofErr w:type="spellStart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>diabetesansvarig</w:t>
                      </w:r>
                      <w:proofErr w:type="spellEnd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 xml:space="preserve"> läkare </w:t>
                      </w:r>
                      <w:proofErr w:type="spellStart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>enligt</w:t>
                      </w:r>
                      <w:proofErr w:type="spellEnd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 xml:space="preserve"> schema alt </w:t>
                      </w:r>
                      <w:proofErr w:type="spellStart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>medicinjour</w:t>
                      </w:r>
                      <w:proofErr w:type="spellEnd"/>
                      <w:r>
                        <w:rPr>
                          <w:rFonts w:ascii="Cambria" w:eastAsia="Cambria" w:hAnsi="Cambria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86A9846" w14:textId="7777777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1C607D23" w14:textId="7777777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3CAD7B09" w14:textId="3D7ED39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  <w:r w:rsidRPr="00582C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DD956B" wp14:editId="79FEC2A9">
                <wp:simplePos x="0" y="0"/>
                <wp:positionH relativeFrom="column">
                  <wp:posOffset>3258185</wp:posOffset>
                </wp:positionH>
                <wp:positionV relativeFrom="paragraph">
                  <wp:posOffset>162560</wp:posOffset>
                </wp:positionV>
                <wp:extent cx="0" cy="245110"/>
                <wp:effectExtent l="57150" t="12700" r="57150" b="1841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12" style="position:absolute;margin-left:256.55pt;margin-top:12.8pt;width:0;height:19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" w14:anchorId="50821F59">
                <v:stroke endarrow="block"/>
              </v:shape>
            </w:pict>
          </mc:Fallback>
        </mc:AlternateContent>
      </w:r>
    </w:p>
    <w:p w14:paraId="6655E182" w14:textId="002DE759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  <w:r w:rsidRPr="00582C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BA3340" wp14:editId="21958577">
                <wp:simplePos x="0" y="0"/>
                <wp:positionH relativeFrom="column">
                  <wp:posOffset>2277110</wp:posOffset>
                </wp:positionH>
                <wp:positionV relativeFrom="paragraph">
                  <wp:posOffset>139700</wp:posOffset>
                </wp:positionV>
                <wp:extent cx="2050415" cy="620395"/>
                <wp:effectExtent l="9525" t="9525" r="6985" b="8255"/>
                <wp:wrapNone/>
                <wp:docPr id="11" name="Flowchart: Proces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6203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9250F" w14:textId="77777777" w:rsidR="00582C2F" w:rsidRPr="007B5C8D" w:rsidRDefault="00582C2F" w:rsidP="00473044">
                            <w:pPr>
                              <w:spacing w:after="0" w:line="240" w:lineRule="auto"/>
                              <w:ind w:left="0" w:right="9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B5C8D">
                              <w:rPr>
                                <w:b/>
                                <w:sz w:val="18"/>
                                <w:szCs w:val="18"/>
                              </w:rPr>
                              <w:t>Opåverkade patienter men:</w:t>
                            </w:r>
                          </w:p>
                          <w:p w14:paraId="4C7F7BC0" w14:textId="77777777" w:rsidR="00582C2F" w:rsidRPr="007B5C8D" w:rsidRDefault="00582C2F" w:rsidP="00473044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clear" w:pos="720"/>
                                <w:tab w:val="num" w:pos="42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19" w:right="0" w:hanging="357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7B5C8D">
                              <w:rPr>
                                <w:sz w:val="18"/>
                                <w:szCs w:val="18"/>
                              </w:rPr>
                              <w:t>Annan komplicerad sjukdom</w:t>
                            </w:r>
                          </w:p>
                          <w:p w14:paraId="51BB63A5" w14:textId="77777777" w:rsidR="00582C2F" w:rsidRPr="007B5C8D" w:rsidRDefault="00582C2F" w:rsidP="00473044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clear" w:pos="720"/>
                                <w:tab w:val="num" w:pos="42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19" w:right="0" w:hanging="357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7B5C8D">
                              <w:rPr>
                                <w:sz w:val="18"/>
                                <w:szCs w:val="18"/>
                              </w:rPr>
                              <w:t>Patienter med kommunikations-svårigheter</w:t>
                            </w:r>
                          </w:p>
                          <w:p w14:paraId="1CEA8430" w14:textId="77777777" w:rsidR="00582C2F" w:rsidRDefault="00582C2F" w:rsidP="00582C2F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A3340" id="Flowchart: Process 11" o:spid="_x0000_s1035" type="#_x0000_t109" style="position:absolute;left:0;text-align:left;margin-left:179.3pt;margin-top:11pt;width:161.45pt;height:4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" strokeweight="1pt">
                <v:textbox>
                  <w:txbxContent>
                    <w:p w14:paraId="3329250F" w14:textId="77777777" w:rsidR="00582C2F" w:rsidRPr="007B5C8D" w:rsidRDefault="00582C2F" w:rsidP="00473044">
                      <w:pPr>
                        <w:spacing w:after="0" w:line="240" w:lineRule="auto"/>
                        <w:ind w:left="0" w:right="91"/>
                        <w:rPr>
                          <w:b/>
                          <w:sz w:val="18"/>
                          <w:szCs w:val="18"/>
                        </w:rPr>
                      </w:pPr>
                      <w:r w:rsidRPr="007B5C8D">
                        <w:rPr>
                          <w:b/>
                          <w:sz w:val="18"/>
                          <w:szCs w:val="18"/>
                        </w:rPr>
                        <w:t>Opåverkade patienter men:</w:t>
                      </w:r>
                    </w:p>
                    <w:p w14:paraId="4C7F7BC0" w14:textId="77777777" w:rsidR="00582C2F" w:rsidRPr="007B5C8D" w:rsidRDefault="00582C2F" w:rsidP="00473044">
                      <w:pPr>
                        <w:numPr>
                          <w:ilvl w:val="0"/>
                          <w:numId w:val="20"/>
                        </w:numPr>
                        <w:tabs>
                          <w:tab w:val="clear" w:pos="720"/>
                          <w:tab w:val="num" w:pos="42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419" w:right="0" w:hanging="357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7B5C8D">
                        <w:rPr>
                          <w:sz w:val="18"/>
                          <w:szCs w:val="18"/>
                        </w:rPr>
                        <w:t>Annan komplicerad sjukdom</w:t>
                      </w:r>
                    </w:p>
                    <w:p w14:paraId="51BB63A5" w14:textId="77777777" w:rsidR="00582C2F" w:rsidRPr="007B5C8D" w:rsidRDefault="00582C2F" w:rsidP="00473044">
                      <w:pPr>
                        <w:numPr>
                          <w:ilvl w:val="0"/>
                          <w:numId w:val="20"/>
                        </w:numPr>
                        <w:tabs>
                          <w:tab w:val="clear" w:pos="720"/>
                          <w:tab w:val="num" w:pos="42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419" w:right="0" w:hanging="357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7B5C8D">
                        <w:rPr>
                          <w:sz w:val="18"/>
                          <w:szCs w:val="18"/>
                        </w:rPr>
                        <w:t>Patienter med kommunikations-svårigheter</w:t>
                      </w:r>
                    </w:p>
                    <w:p w14:paraId="1CEA8430" w14:textId="77777777" w:rsidR="00582C2F" w:rsidRDefault="00582C2F" w:rsidP="00582C2F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7B91EE2" w14:textId="7777777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63E271BB" w14:textId="30CEE4B8" w:rsidR="00582C2F" w:rsidRPr="00582C2F" w:rsidRDefault="00C465AE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C32238" wp14:editId="7B4C0F0E">
                <wp:simplePos x="0" y="0"/>
                <wp:positionH relativeFrom="column">
                  <wp:posOffset>71120</wp:posOffset>
                </wp:positionH>
                <wp:positionV relativeFrom="paragraph">
                  <wp:posOffset>198755</wp:posOffset>
                </wp:positionV>
                <wp:extent cx="1485900" cy="1575435"/>
                <wp:effectExtent l="0" t="0" r="19050" b="24765"/>
                <wp:wrapNone/>
                <wp:docPr id="18" name="Flowchart: Proces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5754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AE61E" w14:textId="77777777" w:rsidR="00582C2F" w:rsidRPr="007B5C8D" w:rsidRDefault="00582C2F" w:rsidP="00C465AE">
                            <w:pPr>
                              <w:spacing w:after="0" w:line="240" w:lineRule="auto"/>
                              <w:ind w:left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Ö</w:t>
                            </w:r>
                            <w:r w:rsidRPr="007B5C8D">
                              <w:rPr>
                                <w:b/>
                                <w:sz w:val="18"/>
                                <w:szCs w:val="18"/>
                              </w:rPr>
                              <w:t>vrig tid:</w:t>
                            </w:r>
                          </w:p>
                          <w:p w14:paraId="5DFAF951" w14:textId="086EB55D" w:rsidR="00582C2F" w:rsidRPr="009F2F2B" w:rsidRDefault="00582C2F" w:rsidP="00D465A1">
                            <w:pPr>
                              <w:spacing w:after="0" w:line="240" w:lineRule="auto"/>
                              <w:ind w:left="0" w:right="-28"/>
                              <w:rPr>
                                <w:sz w:val="18"/>
                                <w:szCs w:val="18"/>
                              </w:rPr>
                            </w:pPr>
                            <w:r w:rsidRPr="009F2F2B">
                              <w:rPr>
                                <w:sz w:val="18"/>
                                <w:szCs w:val="18"/>
                              </w:rPr>
                              <w:t xml:space="preserve">Medjouren kontaktar diabetesmottagningen som kallar patienten </w:t>
                            </w:r>
                            <w:proofErr w:type="spellStart"/>
                            <w:r w:rsidRPr="009F2F2B">
                              <w:rPr>
                                <w:sz w:val="18"/>
                                <w:szCs w:val="18"/>
                              </w:rPr>
                              <w:t>nästkom</w:t>
                            </w:r>
                            <w:r w:rsidR="00B80244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9F2F2B">
                              <w:rPr>
                                <w:sz w:val="18"/>
                                <w:szCs w:val="18"/>
                              </w:rPr>
                              <w:t>mande</w:t>
                            </w:r>
                            <w:proofErr w:type="spellEnd"/>
                            <w:r w:rsidRPr="009F2F2B">
                              <w:rPr>
                                <w:sz w:val="18"/>
                                <w:szCs w:val="18"/>
                              </w:rPr>
                              <w:t xml:space="preserve"> vardag. Eventuellt behandling med insulin under helg. Säkerställ vårdkedja fram till kontakt med diabetessköterska. Eventuellt krävs rapport till efterföljande jour.</w:t>
                            </w:r>
                          </w:p>
                          <w:p w14:paraId="003B9257" w14:textId="77777777" w:rsidR="00582C2F" w:rsidRDefault="00582C2F" w:rsidP="00582C2F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32238" id="Flowchart: Process 18" o:spid="_x0000_s1036" type="#_x0000_t109" style="position:absolute;left:0;text-align:left;margin-left:5.6pt;margin-top:15.65pt;width:117pt;height:12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" strokeweight="1pt">
                <v:textbox>
                  <w:txbxContent>
                    <w:p w14:paraId="771AE61E" w14:textId="77777777" w:rsidR="00582C2F" w:rsidRPr="007B5C8D" w:rsidRDefault="00582C2F" w:rsidP="00C465AE">
                      <w:pPr>
                        <w:spacing w:after="0" w:line="240" w:lineRule="auto"/>
                        <w:ind w:left="0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Ö</w:t>
                      </w:r>
                      <w:r w:rsidRPr="007B5C8D">
                        <w:rPr>
                          <w:b/>
                          <w:sz w:val="18"/>
                          <w:szCs w:val="18"/>
                        </w:rPr>
                        <w:t>vrig tid:</w:t>
                      </w:r>
                    </w:p>
                    <w:p w14:paraId="5DFAF951" w14:textId="086EB55D" w:rsidR="00582C2F" w:rsidRPr="009F2F2B" w:rsidRDefault="00582C2F" w:rsidP="00D465A1">
                      <w:pPr>
                        <w:spacing w:after="0" w:line="240" w:lineRule="auto"/>
                        <w:ind w:left="0" w:right="-28"/>
                        <w:rPr>
                          <w:sz w:val="18"/>
                          <w:szCs w:val="18"/>
                        </w:rPr>
                      </w:pPr>
                      <w:r w:rsidRPr="009F2F2B">
                        <w:rPr>
                          <w:sz w:val="18"/>
                          <w:szCs w:val="18"/>
                        </w:rPr>
                        <w:t xml:space="preserve">Medjouren kontaktar diabetesmottagningen som kallar patienten </w:t>
                      </w:r>
                      <w:proofErr w:type="spellStart"/>
                      <w:r w:rsidRPr="009F2F2B">
                        <w:rPr>
                          <w:sz w:val="18"/>
                          <w:szCs w:val="18"/>
                        </w:rPr>
                        <w:t>nästkom</w:t>
                      </w:r>
                      <w:r w:rsidR="00B80244">
                        <w:rPr>
                          <w:sz w:val="18"/>
                          <w:szCs w:val="18"/>
                        </w:rPr>
                        <w:t>-</w:t>
                      </w:r>
                      <w:r w:rsidRPr="009F2F2B">
                        <w:rPr>
                          <w:sz w:val="18"/>
                          <w:szCs w:val="18"/>
                        </w:rPr>
                        <w:t>mande</w:t>
                      </w:r>
                      <w:proofErr w:type="spellEnd"/>
                      <w:r w:rsidRPr="009F2F2B">
                        <w:rPr>
                          <w:sz w:val="18"/>
                          <w:szCs w:val="18"/>
                        </w:rPr>
                        <w:t xml:space="preserve"> vardag. Eventuellt behandling med insulin under helg. Säkerställ vårdkedja fram till kontakt med diabetessköterska. Eventuellt krävs rapport till efterföljande jour.</w:t>
                      </w:r>
                    </w:p>
                    <w:p w14:paraId="003B9257" w14:textId="77777777" w:rsidR="00582C2F" w:rsidRDefault="00582C2F" w:rsidP="00582C2F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82C2F" w:rsidRPr="00582C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4D0CC5" wp14:editId="5CD6BDD3">
                <wp:simplePos x="0" y="0"/>
                <wp:positionH relativeFrom="column">
                  <wp:posOffset>669290</wp:posOffset>
                </wp:positionH>
                <wp:positionV relativeFrom="paragraph">
                  <wp:posOffset>92075</wp:posOffset>
                </wp:positionV>
                <wp:extent cx="0" cy="121920"/>
                <wp:effectExtent l="59055" t="10795" r="55245" b="1968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8" style="position:absolute;margin-left:52.7pt;margin-top:7.25pt;width:0;height:9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" w14:anchorId="4C75AE4E">
                <v:stroke endarrow="block"/>
              </v:shape>
            </w:pict>
          </mc:Fallback>
        </mc:AlternateContent>
      </w:r>
      <w:r w:rsidR="00582C2F" w:rsidRPr="00582C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EFB869" wp14:editId="133AF0A2">
                <wp:simplePos x="0" y="0"/>
                <wp:positionH relativeFrom="column">
                  <wp:posOffset>3252470</wp:posOffset>
                </wp:positionH>
                <wp:positionV relativeFrom="paragraph">
                  <wp:posOffset>194310</wp:posOffset>
                </wp:positionV>
                <wp:extent cx="0" cy="1071245"/>
                <wp:effectExtent l="60960" t="8255" r="53340" b="1587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1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32" coordsize="21600,21600" o:oned="t" filled="f" o:spt="32" path="m,l21600,21600e" w14:anchorId="444045D4">
                <v:path fillok="f" arrowok="t" o:connecttype="none"/>
                <o:lock v:ext="edit" shapetype="t"/>
              </v:shapetype>
              <v:shape id="Straight Arrow Connector 7" style="position:absolute;margin-left:256.1pt;margin-top:15.3pt;width:0;height:8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">
                <v:stroke endarrow="block"/>
              </v:shape>
            </w:pict>
          </mc:Fallback>
        </mc:AlternateContent>
      </w:r>
    </w:p>
    <w:p w14:paraId="01320487" w14:textId="7777777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76E4709A" w14:textId="7777777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34C0C1AD" w14:textId="7777777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61D2E748" w14:textId="7777777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72FFA266" w14:textId="1BD91498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  <w:r w:rsidRPr="00582C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825BA1" wp14:editId="4C0FF93A">
                <wp:simplePos x="0" y="0"/>
                <wp:positionH relativeFrom="column">
                  <wp:posOffset>2101850</wp:posOffset>
                </wp:positionH>
                <wp:positionV relativeFrom="paragraph">
                  <wp:posOffset>99695</wp:posOffset>
                </wp:positionV>
                <wp:extent cx="0" cy="345440"/>
                <wp:effectExtent l="5715" t="12065" r="13335" b="1397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5" style="position:absolute;margin-left:165.5pt;margin-top:7.85pt;width:0;height:27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" w14:anchorId="3AAF5579"/>
            </w:pict>
          </mc:Fallback>
        </mc:AlternateContent>
      </w:r>
    </w:p>
    <w:p w14:paraId="54061CD0" w14:textId="00E75B61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098C37D9" w14:textId="64A1052D" w:rsidR="00582C2F" w:rsidRPr="00582C2F" w:rsidRDefault="000454D1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  <w:r w:rsidRPr="00582C2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58E003" wp14:editId="3F529CDD">
                <wp:simplePos x="0" y="0"/>
                <wp:positionH relativeFrom="column">
                  <wp:posOffset>4860290</wp:posOffset>
                </wp:positionH>
                <wp:positionV relativeFrom="paragraph">
                  <wp:posOffset>3175</wp:posOffset>
                </wp:positionV>
                <wp:extent cx="1524000" cy="480060"/>
                <wp:effectExtent l="0" t="0" r="19050" b="15240"/>
                <wp:wrapNone/>
                <wp:docPr id="15" name="Flowchart: Proces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480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C7711" w14:textId="3FF8DE18" w:rsidR="00582C2F" w:rsidRDefault="00582C2F" w:rsidP="003F1374">
                            <w:pPr>
                              <w:spacing w:line="240" w:lineRule="auto"/>
                              <w:ind w:left="0" w:right="-28"/>
                            </w:pPr>
                            <w:r w:rsidRPr="00970873">
                              <w:rPr>
                                <w:sz w:val="18"/>
                                <w:szCs w:val="18"/>
                              </w:rPr>
                              <w:t>Kontakt med diabetes</w:t>
                            </w:r>
                            <w:r w:rsidR="003F1374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970873">
                              <w:rPr>
                                <w:sz w:val="18"/>
                                <w:szCs w:val="18"/>
                              </w:rPr>
                              <w:t>sköterska så</w:t>
                            </w:r>
                            <w:r>
                              <w:t xml:space="preserve"> </w:t>
                            </w:r>
                            <w:r w:rsidRPr="00970873">
                              <w:rPr>
                                <w:sz w:val="18"/>
                                <w:szCs w:val="18"/>
                              </w:rPr>
                              <w:t>snart tillståndet tillåter</w:t>
                            </w:r>
                            <w:r>
                              <w:t xml:space="preserve"> </w:t>
                            </w:r>
                            <w:r w:rsidRPr="00970873">
                              <w:rPr>
                                <w:sz w:val="18"/>
                                <w:szCs w:val="18"/>
                              </w:rPr>
                              <w:t>det.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8E003" id="Flowchart: Process 15" o:spid="_x0000_s1037" type="#_x0000_t109" style="position:absolute;left:0;text-align:left;margin-left:382.7pt;margin-top:.25pt;width:120pt;height:3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">
                <v:textbox>
                  <w:txbxContent>
                    <w:p w14:paraId="44EC7711" w14:textId="3FF8DE18" w:rsidR="00582C2F" w:rsidRDefault="00582C2F" w:rsidP="003F1374">
                      <w:pPr>
                        <w:spacing w:line="240" w:lineRule="auto"/>
                        <w:ind w:left="0" w:right="-28"/>
                      </w:pPr>
                      <w:r w:rsidRPr="00970873">
                        <w:rPr>
                          <w:sz w:val="18"/>
                          <w:szCs w:val="18"/>
                        </w:rPr>
                        <w:t>Kontakt med diabetes</w:t>
                      </w:r>
                      <w:r w:rsidR="003F1374">
                        <w:rPr>
                          <w:sz w:val="18"/>
                          <w:szCs w:val="18"/>
                        </w:rPr>
                        <w:t>-</w:t>
                      </w:r>
                      <w:r w:rsidRPr="00970873">
                        <w:rPr>
                          <w:sz w:val="18"/>
                          <w:szCs w:val="18"/>
                        </w:rPr>
                        <w:t>sköterska så</w:t>
                      </w:r>
                      <w:r>
                        <w:t xml:space="preserve"> </w:t>
                      </w:r>
                      <w:r w:rsidRPr="00970873">
                        <w:rPr>
                          <w:sz w:val="18"/>
                          <w:szCs w:val="18"/>
                        </w:rPr>
                        <w:t>snart tillståndet tillåter</w:t>
                      </w:r>
                      <w:r>
                        <w:t xml:space="preserve"> </w:t>
                      </w:r>
                      <w:r w:rsidRPr="00970873">
                        <w:rPr>
                          <w:sz w:val="18"/>
                          <w:szCs w:val="18"/>
                        </w:rPr>
                        <w:t>det.</w:t>
                      </w:r>
                    </w:p>
                  </w:txbxContent>
                </v:textbox>
              </v:shape>
            </w:pict>
          </mc:Fallback>
        </mc:AlternateContent>
      </w:r>
    </w:p>
    <w:p w14:paraId="634742F7" w14:textId="77777777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3FE0F458" w14:textId="29DED772" w:rsidR="00582C2F" w:rsidRPr="00582C2F" w:rsidRDefault="00582C2F" w:rsidP="00582C2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  <w:r w:rsidRPr="00582C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01EDE7" wp14:editId="542EFE4E">
                <wp:simplePos x="0" y="0"/>
                <wp:positionH relativeFrom="column">
                  <wp:posOffset>3351530</wp:posOffset>
                </wp:positionH>
                <wp:positionV relativeFrom="paragraph">
                  <wp:posOffset>213995</wp:posOffset>
                </wp:positionV>
                <wp:extent cx="0" cy="161290"/>
                <wp:effectExtent l="55245" t="5080" r="59055" b="1460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3" style="position:absolute;margin-left:263.9pt;margin-top:16.85pt;width:0;height:12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" w14:anchorId="4A2B4E5A">
                <v:stroke endarrow="block"/>
              </v:shape>
            </w:pict>
          </mc:Fallback>
        </mc:AlternateContent>
      </w:r>
      <w:r w:rsidRPr="00582C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109C85" wp14:editId="2EF6D162">
                <wp:simplePos x="0" y="0"/>
                <wp:positionH relativeFrom="column">
                  <wp:posOffset>1477010</wp:posOffset>
                </wp:positionH>
                <wp:positionV relativeFrom="paragraph">
                  <wp:posOffset>114935</wp:posOffset>
                </wp:positionV>
                <wp:extent cx="0" cy="83820"/>
                <wp:effectExtent l="9525" t="10795" r="9525" b="1016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Straight Arrow Connector 2" style="position:absolute;margin-left:116.3pt;margin-top:9.05pt;width:0;height:6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" w14:anchorId="066387DE"/>
            </w:pict>
          </mc:Fallback>
        </mc:AlternateContent>
      </w:r>
    </w:p>
    <w:p w14:paraId="340A9C0D" w14:textId="518082CC" w:rsidR="00582C2F" w:rsidRPr="00582C2F" w:rsidRDefault="00582C2F" w:rsidP="00582C2F">
      <w:pPr>
        <w:tabs>
          <w:tab w:val="left" w:pos="7188"/>
        </w:tabs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  <w:r w:rsidRPr="00582C2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517FD8" wp14:editId="24C0B5E9">
                <wp:simplePos x="0" y="0"/>
                <wp:positionH relativeFrom="column">
                  <wp:posOffset>2228850</wp:posOffset>
                </wp:positionH>
                <wp:positionV relativeFrom="paragraph">
                  <wp:posOffset>88900</wp:posOffset>
                </wp:positionV>
                <wp:extent cx="2682240" cy="435610"/>
                <wp:effectExtent l="0" t="0" r="22860" b="21590"/>
                <wp:wrapNone/>
                <wp:docPr id="1" name="Flowchart: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2240" cy="4356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4C587" w14:textId="77777777" w:rsidR="00582C2F" w:rsidRPr="00BA2913" w:rsidRDefault="00582C2F" w:rsidP="00582C2F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A2913">
                              <w:rPr>
                                <w:b/>
                                <w:sz w:val="18"/>
                                <w:szCs w:val="18"/>
                              </w:rPr>
                              <w:t>Uppföljning enligt riktlinje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9" w:history="1">
                              <w:r w:rsidRPr="00FE3316">
                                <w:rPr>
                                  <w:rStyle w:val="Hyperlnk"/>
                                  <w:b/>
                                  <w:sz w:val="18"/>
                                  <w:szCs w:val="18"/>
                                </w:rPr>
                                <w:t>Diabetes, nydebuterad hos patienter 18 år eller äldre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17FD8" id="Flowchart: Process 1" o:spid="_x0000_s1038" type="#_x0000_t109" style="position:absolute;left:0;text-align:left;margin-left:175.5pt;margin-top:7pt;width:211.2pt;height:3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">
                <v:textbox>
                  <w:txbxContent>
                    <w:p w14:paraId="3D74C587" w14:textId="77777777" w:rsidR="00582C2F" w:rsidRPr="00BA2913" w:rsidRDefault="00582C2F" w:rsidP="00582C2F">
                      <w:pPr>
                        <w:ind w:left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BA2913">
                        <w:rPr>
                          <w:b/>
                          <w:sz w:val="18"/>
                          <w:szCs w:val="18"/>
                        </w:rPr>
                        <w:t>Uppföljning enligt riktlinje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hyperlink r:id="rId20" w:history="1">
                        <w:r w:rsidRPr="00FE3316">
                          <w:rPr>
                            <w:rStyle w:val="Hyperlnk"/>
                            <w:b/>
                            <w:sz w:val="18"/>
                            <w:szCs w:val="18"/>
                          </w:rPr>
                          <w:t>Diabetes, nydebuterad hos patienter 18 år eller äldre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582C2F">
        <w:rPr>
          <w:szCs w:val="20"/>
        </w:rPr>
        <w:tab/>
      </w:r>
    </w:p>
    <w:p w14:paraId="23BDEFB2" w14:textId="77777777" w:rsidR="005B1476" w:rsidRDefault="005B1476" w:rsidP="000454D1">
      <w:pPr>
        <w:keepNext/>
        <w:keepLines/>
        <w:spacing w:line="240" w:lineRule="auto"/>
        <w:ind w:left="0" w:right="0"/>
        <w:outlineLvl w:val="0"/>
        <w:rPr>
          <w:rFonts w:ascii="Arial" w:hAnsi="Arial"/>
          <w:kern w:val="32"/>
          <w:sz w:val="32"/>
          <w:szCs w:val="20"/>
        </w:rPr>
      </w:pPr>
    </w:p>
    <w:p w14:paraId="6DB7A0C7" w14:textId="77777777" w:rsidR="005B1476" w:rsidRDefault="005B1476" w:rsidP="00582C2F">
      <w:pPr>
        <w:keepNext/>
        <w:keepLines/>
        <w:spacing w:line="240" w:lineRule="auto"/>
        <w:ind w:left="2676" w:right="0"/>
        <w:outlineLvl w:val="0"/>
        <w:rPr>
          <w:rFonts w:ascii="Arial" w:hAnsi="Arial"/>
          <w:kern w:val="32"/>
          <w:sz w:val="32"/>
          <w:szCs w:val="20"/>
        </w:rPr>
      </w:pPr>
    </w:p>
    <w:p w14:paraId="644E275C" w14:textId="2548D18F" w:rsidR="004A1C3E" w:rsidRDefault="004A1C3E">
      <w:pPr>
        <w:spacing w:after="0" w:line="240" w:lineRule="auto"/>
        <w:ind w:left="0" w:right="0"/>
        <w:rPr>
          <w:rFonts w:ascii="Arial" w:hAnsi="Arial"/>
          <w:kern w:val="32"/>
          <w:sz w:val="32"/>
          <w:szCs w:val="20"/>
        </w:rPr>
      </w:pPr>
      <w:r>
        <w:rPr>
          <w:rFonts w:ascii="Arial" w:hAnsi="Arial"/>
          <w:kern w:val="32"/>
          <w:sz w:val="32"/>
          <w:szCs w:val="20"/>
        </w:rPr>
        <w:br w:type="page"/>
      </w:r>
    </w:p>
    <w:p w14:paraId="35C9CF51" w14:textId="5BC5A3AF" w:rsidR="00582C2F" w:rsidRPr="00582C2F" w:rsidRDefault="00582C2F" w:rsidP="00353BAC">
      <w:pPr>
        <w:pStyle w:val="Rubrik2"/>
      </w:pPr>
      <w:r w:rsidRPr="00582C2F">
        <w:lastRenderedPageBreak/>
        <w:t>Dokumentinformation</w:t>
      </w:r>
    </w:p>
    <w:p w14:paraId="1A231897" w14:textId="77777777" w:rsidR="00582C2F" w:rsidRPr="00582C2F" w:rsidRDefault="00582C2F" w:rsidP="00353BAC">
      <w:pPr>
        <w:keepNext/>
        <w:keepLines/>
        <w:spacing w:before="20" w:after="20" w:line="240" w:lineRule="auto"/>
        <w:ind w:right="0"/>
        <w:outlineLvl w:val="8"/>
        <w:rPr>
          <w:rFonts w:ascii="Arial" w:hAnsi="Arial" w:cs="Arial"/>
          <w:sz w:val="22"/>
          <w:szCs w:val="22"/>
        </w:rPr>
      </w:pPr>
      <w:r w:rsidRPr="00582C2F">
        <w:rPr>
          <w:rFonts w:ascii="Arial" w:hAnsi="Arial" w:cs="Arial"/>
          <w:sz w:val="22"/>
          <w:szCs w:val="22"/>
        </w:rPr>
        <w:t>För innehållet svarar</w:t>
      </w:r>
    </w:p>
    <w:p w14:paraId="4F731B3E" w14:textId="77777777" w:rsidR="00582C2F" w:rsidRPr="00582C2F" w:rsidRDefault="00582C2F" w:rsidP="00353BAC">
      <w:pPr>
        <w:spacing w:after="160" w:line="240" w:lineRule="auto"/>
        <w:ind w:right="0"/>
        <w:rPr>
          <w:szCs w:val="20"/>
        </w:rPr>
      </w:pPr>
      <w:r w:rsidRPr="00582C2F">
        <w:rPr>
          <w:szCs w:val="20"/>
        </w:rPr>
        <w:t>Detlef Hess, överläkare, medicinkliniken, SÄS</w:t>
      </w:r>
    </w:p>
    <w:p w14:paraId="7B70399C" w14:textId="77777777" w:rsidR="00582C2F" w:rsidRPr="00582C2F" w:rsidRDefault="00582C2F" w:rsidP="00353BAC">
      <w:pPr>
        <w:keepNext/>
        <w:keepLines/>
        <w:spacing w:before="20" w:after="20" w:line="240" w:lineRule="auto"/>
        <w:ind w:right="0"/>
        <w:outlineLvl w:val="8"/>
        <w:rPr>
          <w:rFonts w:ascii="Arial" w:hAnsi="Arial" w:cs="Arial"/>
          <w:sz w:val="22"/>
          <w:szCs w:val="22"/>
        </w:rPr>
      </w:pPr>
      <w:r w:rsidRPr="00582C2F">
        <w:rPr>
          <w:rFonts w:ascii="Arial" w:hAnsi="Arial" w:cs="Arial"/>
          <w:sz w:val="22"/>
          <w:szCs w:val="22"/>
        </w:rPr>
        <w:t>Nyckelord</w:t>
      </w:r>
    </w:p>
    <w:p w14:paraId="1B5EFD86" w14:textId="77777777" w:rsidR="00582C2F" w:rsidRPr="00582C2F" w:rsidRDefault="00582C2F" w:rsidP="00353BAC">
      <w:pPr>
        <w:spacing w:after="160" w:line="240" w:lineRule="auto"/>
        <w:ind w:right="0"/>
        <w:rPr>
          <w:szCs w:val="20"/>
        </w:rPr>
      </w:pPr>
      <w:r w:rsidRPr="00582C2F">
        <w:rPr>
          <w:szCs w:val="20"/>
        </w:rPr>
        <w:t>Diabetes, nydebuterad, handlingsprogram, insulin, provtagning, vuxna</w:t>
      </w:r>
    </w:p>
    <w:p w14:paraId="2630CE3B" w14:textId="77777777" w:rsidR="00582C2F" w:rsidRPr="00582C2F" w:rsidRDefault="00582C2F" w:rsidP="00582C2F">
      <w:pPr>
        <w:spacing w:after="160" w:line="240" w:lineRule="auto"/>
        <w:ind w:left="2676" w:right="0"/>
        <w:rPr>
          <w:szCs w:val="20"/>
        </w:rPr>
      </w:pPr>
    </w:p>
    <w:p w14:paraId="39646B06" w14:textId="77777777" w:rsidR="00582C2F" w:rsidRPr="00582C2F" w:rsidRDefault="00582C2F" w:rsidP="00353BAC">
      <w:pPr>
        <w:pStyle w:val="Rubrik2"/>
      </w:pPr>
      <w:r w:rsidRPr="00582C2F">
        <w:t>Länkförteckning</w:t>
      </w:r>
    </w:p>
    <w:p w14:paraId="5C6AAADB" w14:textId="23082240" w:rsidR="00582C2F" w:rsidRPr="00582C2F" w:rsidRDefault="00582C2F" w:rsidP="00353BAC">
      <w:pPr>
        <w:tabs>
          <w:tab w:val="num" w:pos="3036"/>
        </w:tabs>
        <w:spacing w:after="80" w:line="240" w:lineRule="auto"/>
        <w:ind w:left="1352" w:right="0" w:hanging="360"/>
        <w:rPr>
          <w:szCs w:val="20"/>
        </w:rPr>
      </w:pPr>
      <w:r w:rsidRPr="00582C2F">
        <w:rPr>
          <w:szCs w:val="20"/>
        </w:rPr>
        <w:t xml:space="preserve">Diabetes, nydebuterad hos patienter 18 år eller äldre. Sjukhusövergripande rutin, Diabetesprocessen, SÄS </w:t>
      </w:r>
      <w:r w:rsidRPr="00582C2F">
        <w:rPr>
          <w:szCs w:val="20"/>
        </w:rPr>
        <w:br/>
        <w:t xml:space="preserve">under rubrik </w:t>
      </w:r>
      <w:r w:rsidRPr="00582C2F">
        <w:rPr>
          <w:i/>
          <w:szCs w:val="20"/>
        </w:rPr>
        <w:t>Styrdokument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82C2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2DDC3" w14:textId="77777777" w:rsidR="00DD0CAF" w:rsidRDefault="00DD0CAF">
      <w:r>
        <w:separator/>
      </w:r>
    </w:p>
  </w:endnote>
  <w:endnote w:type="continuationSeparator" w:id="0">
    <w:p w14:paraId="18E5588B" w14:textId="77777777" w:rsidR="00DD0CAF" w:rsidRDefault="00DD0CAF">
      <w:r>
        <w:continuationSeparator/>
      </w:r>
    </w:p>
  </w:endnote>
  <w:endnote w:type="continuationNotice" w:id="1">
    <w:p w14:paraId="78BBCADF" w14:textId="77777777" w:rsidR="00DD0CAF" w:rsidRDefault="00DD0C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7759D" w14:textId="77777777" w:rsidR="00DD0CAF" w:rsidRDefault="00DD0CAF"/>
  </w:footnote>
  <w:footnote w:type="continuationSeparator" w:id="0">
    <w:p w14:paraId="48268484" w14:textId="77777777" w:rsidR="00DD0CAF" w:rsidRDefault="00DD0CAF">
      <w:r>
        <w:continuationSeparator/>
      </w:r>
    </w:p>
  </w:footnote>
  <w:footnote w:type="continuationNotice" w:id="1">
    <w:p w14:paraId="613B4BCB" w14:textId="77777777" w:rsidR="00DD0CAF" w:rsidRDefault="00DD0C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4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8CA2EC6"/>
    <w:multiLevelType w:val="hybridMultilevel"/>
    <w:tmpl w:val="282A1A7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4562876"/>
    <w:multiLevelType w:val="hybridMultilevel"/>
    <w:tmpl w:val="07B0317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47F47"/>
    <w:multiLevelType w:val="hybridMultilevel"/>
    <w:tmpl w:val="423444A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E4580"/>
    <w:multiLevelType w:val="hybridMultilevel"/>
    <w:tmpl w:val="FABE06A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470B"/>
    <w:multiLevelType w:val="hybridMultilevel"/>
    <w:tmpl w:val="8A44FB8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26249D5"/>
    <w:multiLevelType w:val="hybridMultilevel"/>
    <w:tmpl w:val="1990074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423478"/>
    <w:multiLevelType w:val="hybridMultilevel"/>
    <w:tmpl w:val="C7B0602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BE55D77"/>
    <w:multiLevelType w:val="hybridMultilevel"/>
    <w:tmpl w:val="7CAE90B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04889098">
    <w:abstractNumId w:val="25"/>
  </w:num>
  <w:num w:numId="2" w16cid:durableId="33821122">
    <w:abstractNumId w:val="21"/>
  </w:num>
  <w:num w:numId="3" w16cid:durableId="1048990644">
    <w:abstractNumId w:val="0"/>
  </w:num>
  <w:num w:numId="4" w16cid:durableId="128910266">
    <w:abstractNumId w:val="7"/>
  </w:num>
  <w:num w:numId="5" w16cid:durableId="1471557733">
    <w:abstractNumId w:val="22"/>
  </w:num>
  <w:num w:numId="6" w16cid:durableId="992098448">
    <w:abstractNumId w:val="2"/>
  </w:num>
  <w:num w:numId="7" w16cid:durableId="827480157">
    <w:abstractNumId w:val="15"/>
  </w:num>
  <w:num w:numId="8" w16cid:durableId="772556083">
    <w:abstractNumId w:val="12"/>
  </w:num>
  <w:num w:numId="9" w16cid:durableId="1340540672">
    <w:abstractNumId w:val="1"/>
  </w:num>
  <w:num w:numId="10" w16cid:durableId="436490283">
    <w:abstractNumId w:val="1"/>
  </w:num>
  <w:num w:numId="11" w16cid:durableId="186599463">
    <w:abstractNumId w:val="3"/>
  </w:num>
  <w:num w:numId="12" w16cid:durableId="96217453">
    <w:abstractNumId w:val="4"/>
  </w:num>
  <w:num w:numId="13" w16cid:durableId="661588120">
    <w:abstractNumId w:val="19"/>
  </w:num>
  <w:num w:numId="14" w16cid:durableId="722020401">
    <w:abstractNumId w:val="13"/>
  </w:num>
  <w:num w:numId="15" w16cid:durableId="1732970202">
    <w:abstractNumId w:val="8"/>
  </w:num>
  <w:num w:numId="16" w16cid:durableId="1270820708">
    <w:abstractNumId w:val="17"/>
  </w:num>
  <w:num w:numId="17" w16cid:durableId="1740245541">
    <w:abstractNumId w:val="5"/>
  </w:num>
  <w:num w:numId="18" w16cid:durableId="1569880286">
    <w:abstractNumId w:val="14"/>
  </w:num>
  <w:num w:numId="19" w16cid:durableId="832066193">
    <w:abstractNumId w:val="24"/>
  </w:num>
  <w:num w:numId="20" w16cid:durableId="833961229">
    <w:abstractNumId w:val="10"/>
  </w:num>
  <w:num w:numId="21" w16cid:durableId="93014452">
    <w:abstractNumId w:val="18"/>
  </w:num>
  <w:num w:numId="22" w16cid:durableId="1345091833">
    <w:abstractNumId w:val="6"/>
  </w:num>
  <w:num w:numId="23" w16cid:durableId="451827470">
    <w:abstractNumId w:val="11"/>
  </w:num>
  <w:num w:numId="24" w16cid:durableId="1418596710">
    <w:abstractNumId w:val="20"/>
  </w:num>
  <w:num w:numId="25" w16cid:durableId="294989856">
    <w:abstractNumId w:val="9"/>
  </w:num>
  <w:num w:numId="26" w16cid:durableId="1524200060">
    <w:abstractNumId w:val="16"/>
  </w:num>
  <w:num w:numId="27" w16cid:durableId="14604897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54D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72ED"/>
    <w:rsid w:val="001B762C"/>
    <w:rsid w:val="001C0F81"/>
    <w:rsid w:val="001C4D0A"/>
    <w:rsid w:val="001C5FEF"/>
    <w:rsid w:val="001E534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3BAC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749"/>
    <w:rsid w:val="003D099E"/>
    <w:rsid w:val="003D21A2"/>
    <w:rsid w:val="003D29D2"/>
    <w:rsid w:val="003E0705"/>
    <w:rsid w:val="003E2FF7"/>
    <w:rsid w:val="003F1013"/>
    <w:rsid w:val="003F1374"/>
    <w:rsid w:val="003F1ACF"/>
    <w:rsid w:val="00404948"/>
    <w:rsid w:val="00406BEA"/>
    <w:rsid w:val="00407BA3"/>
    <w:rsid w:val="00411817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044"/>
    <w:rsid w:val="00480DC7"/>
    <w:rsid w:val="004876F6"/>
    <w:rsid w:val="0049236A"/>
    <w:rsid w:val="00492718"/>
    <w:rsid w:val="004A1C3E"/>
    <w:rsid w:val="004A355D"/>
    <w:rsid w:val="004A4970"/>
    <w:rsid w:val="004B2183"/>
    <w:rsid w:val="004B2A01"/>
    <w:rsid w:val="004B307D"/>
    <w:rsid w:val="004B4CB0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2C2F"/>
    <w:rsid w:val="00597E28"/>
    <w:rsid w:val="005A2E3B"/>
    <w:rsid w:val="005A54ED"/>
    <w:rsid w:val="005A5D5B"/>
    <w:rsid w:val="005A6081"/>
    <w:rsid w:val="005A627D"/>
    <w:rsid w:val="005B1476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5E24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62EE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122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F2B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41C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0244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65AE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441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D89"/>
    <w:rsid w:val="00CD6647"/>
    <w:rsid w:val="00CE4B73"/>
    <w:rsid w:val="00CF70BB"/>
    <w:rsid w:val="00D074DB"/>
    <w:rsid w:val="00D139CF"/>
    <w:rsid w:val="00D3060A"/>
    <w:rsid w:val="00D37E7F"/>
    <w:rsid w:val="00D465A1"/>
    <w:rsid w:val="00D47AD7"/>
    <w:rsid w:val="00D51529"/>
    <w:rsid w:val="00D85218"/>
    <w:rsid w:val="00D915B1"/>
    <w:rsid w:val="00DA299D"/>
    <w:rsid w:val="00DA65C4"/>
    <w:rsid w:val="00DC2801"/>
    <w:rsid w:val="00DD0CAF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77D0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8CA907A"/>
    <w:rsid w:val="647B2B65"/>
    <w:rsid w:val="6B2CF8ED"/>
    <w:rsid w:val="7108C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2C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2C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2C2F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2C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30945/Diabetes%20mellitus%20med%20ketoacidos%20och%20hyperglykemiskt%20hyperosmol%c3%a4rt%20syndrom%20inom%20slutenv%c3%a5rden.pdf?a=false&amp;guest=true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0945/Diabetes%20mellitus%20med%20ketoacidos%20och%20hyperglykemiskt%20hyperosmol%c3%a4rt%20syndrom%20inom%20slutenv%c3%a5rden.pdf?a=false&amp;guest=true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alfresco.vgregion.se/alfresco/service/vgr/storage/node/content/22950/Diabetes%2c%20nydebuterad%20hos%20patienter%2018%20%c3%a5r%20eller%20%c3%a4ldre.pdf?a=false&amp;guest=true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alfresco.vgregion.se/alfresco/service/vgr/storage/node/content/22950/Diabetes%2c%20nydebuterad%20hos%20patienter%2018%20%c3%a5r%20eller%20%c3%a4ldre.pdf?a=false&amp;guest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98</Words>
  <Characters>520</Characters>
  <Application>Microsoft Office Word</Application>
  <DocSecurity>0</DocSecurity>
  <Lines>4</Lines>
  <Paragraphs>1</Paragraphs>
  <ScaleCrop>false</ScaleCrop>
  <Manager/>
  <Company/>
  <LinksUpToDate>false</LinksUpToDate>
  <CharactersWithSpaces>617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Diabetes, nydebuterad – handläggning vid akutmottagningen, patienter 18 år eller äldre</dc:title>
  <dc:subject/>
  <dc:creator>patrik.jens.johansson@vgregion.se</dc:creator>
  <keywords/>
  <lastModifiedBy>Erika Molnárné Pénzes</lastModifiedBy>
  <revision>27</revision>
  <lastPrinted>2016-03-31T10:56:00.0000000Z</lastPrinted>
  <dcterms:created xsi:type="dcterms:W3CDTF">2022-03-24T06:40:00.0000000Z</dcterms:created>
  <dcterms:modified xsi:type="dcterms:W3CDTF">2024-09-09T12:25:00.0000000Z</dcterms:modified>
</coreProperties>
</file>