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1C7C6E55" w:rsidP="1C7C6E55" w:rsidRDefault="1C7C6E55" w14:paraId="62E50B9A" w14:textId="77777777">
      <w:pPr>
        <w:spacing w:after="0" w:line="240" w:lineRule="auto"/>
        <w:ind w:left="0" w:right="0"/>
      </w:pPr>
      <w:bookmarkStart w:name="_Toc321146591" w:id="0"/>
    </w:p>
    <w:p w:rsidR="004134D7" w:rsidP="1C7C6E55" w:rsidRDefault="004134D7" w14:paraId="30E79424" w14:textId="7B7C6074">
      <w:pPr>
        <w:spacing w:after="0" w:line="240" w:lineRule="auto"/>
        <w:ind w:left="0" w:right="0"/>
      </w:pPr>
    </w:p>
    <w:p w:rsidR="004134D7" w:rsidP="1C7C6E55" w:rsidRDefault="004134D7" w14:paraId="6E72562E" w14:textId="77777777">
      <w:pPr>
        <w:spacing w:after="0" w:line="240" w:lineRule="auto"/>
        <w:ind w:left="0" w:right="0"/>
      </w:pPr>
    </w:p>
    <w:p w:rsidR="004134D7" w:rsidP="1C7C6E55" w:rsidRDefault="004134D7" w14:paraId="2833F84D" w14:textId="77777777">
      <w:pPr>
        <w:spacing w:after="0" w:line="240" w:lineRule="auto"/>
        <w:ind w:left="0" w:right="0"/>
      </w:pPr>
    </w:p>
    <w:p w:rsidR="004134D7" w:rsidP="1C7C6E55" w:rsidRDefault="004134D7" w14:paraId="7338B315" w14:textId="77777777">
      <w:pPr>
        <w:spacing w:after="0" w:line="240" w:lineRule="auto"/>
        <w:ind w:left="0" w:right="0"/>
      </w:pPr>
    </w:p>
    <w:p w:rsidR="004134D7" w:rsidP="1C7C6E55" w:rsidRDefault="004134D7" w14:paraId="664EB692" w14:textId="77777777">
      <w:pPr>
        <w:spacing w:after="0" w:line="240" w:lineRule="auto"/>
        <w:ind w:left="0" w:right="0"/>
      </w:pPr>
    </w:p>
    <w:p w:rsidR="004134D7" w:rsidP="1C7C6E55" w:rsidRDefault="004134D7" w14:paraId="03335EDB" w14:textId="77777777">
      <w:pPr>
        <w:spacing w:after="0" w:line="240" w:lineRule="auto"/>
        <w:ind w:left="0" w:right="0"/>
      </w:pPr>
    </w:p>
    <w:p w:rsidR="004134D7" w:rsidP="1C7C6E55" w:rsidRDefault="004134D7" w14:paraId="34734553" w14:textId="77777777">
      <w:pPr>
        <w:spacing w:after="0" w:line="240" w:lineRule="auto"/>
        <w:ind w:left="0" w:right="0"/>
      </w:pPr>
    </w:p>
    <w:p w:rsidR="004134D7" w:rsidP="1C7C6E55" w:rsidRDefault="004134D7" w14:paraId="49C5E2E9" w14:textId="77777777">
      <w:pPr>
        <w:spacing w:after="0" w:line="240" w:lineRule="auto"/>
        <w:ind w:left="0" w:right="0"/>
      </w:pPr>
    </w:p>
    <w:p w:rsidR="004134D7" w:rsidP="1C7C6E55" w:rsidRDefault="004134D7" w14:paraId="78AB141C" w14:textId="77777777">
      <w:pPr>
        <w:spacing w:after="0" w:line="240" w:lineRule="auto"/>
        <w:ind w:left="0" w:right="0"/>
      </w:pPr>
    </w:p>
    <w:p w:rsidRPr="00AD3F7F" w:rsidR="00FA0C7C" w:rsidP="00FA0C7C" w:rsidRDefault="00FA0C7C" w14:paraId="403769CE" w14:textId="001B1AD3">
      <w:pPr>
        <w:pStyle w:val="Rubrik1"/>
      </w:pPr>
      <w:bookmarkStart w:name="_Toc314219769" w:id="1"/>
      <w:r w:rsidRPr="00AD3F7F">
        <w:t>Rutin för flyttprocess SÄS</w:t>
      </w:r>
      <w:r w:rsidR="001F65B3">
        <w:t xml:space="preserve"> </w:t>
      </w:r>
    </w:p>
    <w:p w:rsidRPr="00DD5654" w:rsidR="00DD5654" w:rsidP="00E61248" w:rsidRDefault="00DD5654" w14:paraId="28E2E9AA" w14:textId="77777777">
      <w:pPr>
        <w:pStyle w:val="Rubrik2"/>
      </w:pPr>
      <w:bookmarkStart w:name="_Toc11924549" w:id="2"/>
      <w:bookmarkStart w:name="_Toc256000000" w:id="3"/>
      <w:bookmarkStart w:name="_Toc256000032" w:id="4"/>
      <w:bookmarkStart w:name="_Toc256000064" w:id="5"/>
      <w:bookmarkStart w:name="_Toc256000096" w:id="6"/>
      <w:bookmarkStart w:name="_Toc4482558" w:id="7"/>
      <w:bookmarkStart w:name="_Toc176522052" w:id="8"/>
      <w:r w:rsidRPr="00DD5654"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Pr="00D75F19" w:rsidR="00FA0C7C" w:rsidP="00FA0C7C" w:rsidRDefault="00FA0C7C" w14:paraId="1EB28137" w14:textId="7D763C89">
      <w:pPr>
        <w:overflowPunct w:val="0"/>
        <w:autoSpaceDE w:val="0"/>
        <w:autoSpaceDN w:val="0"/>
        <w:adjustRightInd w:val="0"/>
        <w:spacing w:after="160" w:line="240" w:lineRule="auto"/>
        <w:ind w:left="993" w:right="0"/>
        <w:textAlignment w:val="baseline"/>
        <w:rPr>
          <w:szCs w:val="20"/>
        </w:rPr>
      </w:pPr>
      <w:r w:rsidRPr="00D75F19">
        <w:rPr>
          <w:szCs w:val="20"/>
        </w:rPr>
        <w:t>S</w:t>
      </w:r>
      <w:r w:rsidR="009B7242">
        <w:rPr>
          <w:szCs w:val="20"/>
        </w:rPr>
        <w:t xml:space="preserve">ödra Älvsborgs sjukhus </w:t>
      </w:r>
      <w:r w:rsidR="002E11C8">
        <w:rPr>
          <w:szCs w:val="20"/>
        </w:rPr>
        <w:t>(S</w:t>
      </w:r>
      <w:r w:rsidRPr="00D75F19">
        <w:rPr>
          <w:szCs w:val="20"/>
        </w:rPr>
        <w:t>ÄS</w:t>
      </w:r>
      <w:r w:rsidR="002E11C8">
        <w:rPr>
          <w:szCs w:val="20"/>
        </w:rPr>
        <w:t>)</w:t>
      </w:r>
      <w:r w:rsidRPr="00D75F19">
        <w:rPr>
          <w:szCs w:val="20"/>
        </w:rPr>
        <w:t xml:space="preserve"> eftersträvar enhetlig hantering av flyttar som syftar till att tydliggöra och effektivisera strukturen för flyttprocessen</w:t>
      </w:r>
      <w:r w:rsidR="00821096">
        <w:rPr>
          <w:szCs w:val="20"/>
        </w:rPr>
        <w:t>,</w:t>
      </w:r>
      <w:r w:rsidRPr="00D75F19">
        <w:rPr>
          <w:szCs w:val="20"/>
        </w:rPr>
        <w:t xml:space="preserve"> samt genomförandet av arbetet</w:t>
      </w:r>
      <w:r w:rsidR="007B0E55">
        <w:rPr>
          <w:szCs w:val="20"/>
        </w:rPr>
        <w:t>,</w:t>
      </w:r>
      <w:r w:rsidRPr="00D75F19">
        <w:rPr>
          <w:szCs w:val="20"/>
        </w:rPr>
        <w:t xml:space="preserve"> för involverade parter och verksamheten. </w:t>
      </w:r>
    </w:p>
    <w:p w:rsidR="00DD5654" w:rsidP="00FA0C7C" w:rsidRDefault="00DD5654" w14:paraId="1E5A298D" w14:textId="77777777">
      <w:pPr>
        <w:spacing w:after="0" w:line="240" w:lineRule="auto"/>
        <w:ind w:left="0" w:right="0"/>
        <w:rPr>
          <w:rFonts w:ascii="Arial" w:hAnsi="Arial"/>
          <w:b/>
          <w:sz w:val="26"/>
        </w:rPr>
      </w:pPr>
    </w:p>
    <w:p w:rsidRPr="00FA0C7C" w:rsidR="00DD5654" w:rsidP="041E73C8" w:rsidRDefault="00DD5654" w14:paraId="12572A36" w14:textId="0F65A3E5">
      <w:pPr>
        <w:spacing w:after="0" w:line="240" w:lineRule="auto"/>
        <w:ind w:left="993" w:right="566"/>
        <w:rPr>
          <w:rFonts w:ascii="Calibri" w:hAnsi="Calibri" w:cs="Calibri"/>
          <w:sz w:val="48"/>
          <w:szCs w:val="48"/>
        </w:rPr>
      </w:pPr>
      <w:r w:rsidRPr="041E73C8" w:rsidR="094B3D05">
        <w:rPr>
          <w:rFonts w:ascii="Calibri" w:hAnsi="Calibri" w:cs="Calibri"/>
          <w:sz w:val="48"/>
          <w:szCs w:val="48"/>
        </w:rPr>
        <w:t>I</w:t>
      </w:r>
      <w:r w:rsidRPr="041E73C8" w:rsidR="3A205E74">
        <w:rPr>
          <w:rFonts w:ascii="Calibri" w:hAnsi="Calibri" w:cs="Calibri"/>
          <w:sz w:val="48"/>
          <w:szCs w:val="48"/>
        </w:rPr>
        <w:t>nnehållsförteckning</w:t>
      </w:r>
    </w:p>
    <w:bookmarkStart w:name="_Toc11924550" w:id="9"/>
    <w:bookmarkStart w:name="_Toc256000001" w:id="10"/>
    <w:bookmarkStart w:name="_Toc256000033" w:id="11"/>
    <w:bookmarkStart w:name="_Toc256000065" w:id="12"/>
    <w:bookmarkStart w:name="_Toc256000097" w:id="13"/>
    <w:bookmarkStart w:name="_Toc256000129" w:id="14"/>
    <w:p w:rsidR="00F87FB5" w:rsidRDefault="00FE61B2" w14:paraId="601FC2A3" w14:textId="2B958DAB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r>
        <w:rPr>
          <w:rFonts w:ascii="Arial" w:hAnsi="Arial"/>
          <w:bCs/>
          <w:noProof/>
          <w:sz w:val="22"/>
          <w:szCs w:val="32"/>
        </w:rPr>
        <w:fldChar w:fldCharType="begin"/>
      </w:r>
      <w:r>
        <w:rPr>
          <w:rFonts w:ascii="Arial" w:hAnsi="Arial"/>
          <w:bCs/>
          <w:noProof/>
          <w:sz w:val="22"/>
          <w:szCs w:val="32"/>
        </w:rPr>
        <w:instrText xml:space="preserve"> TOC \o "4-4" \h \z \t "Rubrik 2;1;Rubrik 3;2;Faktaruta rubrik;3" </w:instrText>
      </w:r>
      <w:r>
        <w:rPr>
          <w:rFonts w:ascii="Arial" w:hAnsi="Arial"/>
          <w:bCs/>
          <w:noProof/>
          <w:sz w:val="22"/>
          <w:szCs w:val="32"/>
        </w:rPr>
        <w:fldChar w:fldCharType="separate"/>
      </w:r>
      <w:hyperlink w:history="1" w:anchor="_Toc176522052">
        <w:r w:rsidRPr="00864F98" w:rsidR="00F87FB5">
          <w:rPr>
            <w:rStyle w:val="Hyperlnk"/>
            <w:rFonts w:eastAsia="MS Gothic"/>
            <w:noProof/>
          </w:rPr>
          <w:t>Sammanfattning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_Toc176522052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1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3D7AD80F" w14:textId="161356FB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53">
        <w:r w:rsidRPr="00864F98" w:rsidR="00F87FB5">
          <w:rPr>
            <w:rStyle w:val="Hyperlnk"/>
            <w:rFonts w:eastAsia="MS Gothic"/>
            <w:noProof/>
          </w:rPr>
          <w:t>Bakgrund och syfte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_Toc176522053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2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2CBF800E" w14:textId="7ED6EA5A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54">
        <w:r w:rsidRPr="00864F98" w:rsidR="00F87FB5">
          <w:rPr>
            <w:rStyle w:val="Hyperlnk"/>
            <w:rFonts w:eastAsia="MS Gothic"/>
            <w:noProof/>
          </w:rPr>
          <w:t>Flyttprocess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_Toc176522054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2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49A0734D" w14:textId="75F4F6E9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55">
        <w:r w:rsidRPr="00864F98" w:rsidR="00F87FB5">
          <w:rPr>
            <w:rStyle w:val="Hyperlnk"/>
            <w:rFonts w:eastAsia="MS Gothic"/>
            <w:noProof/>
          </w:rPr>
          <w:t>Beställning av flytt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_Toc176522055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2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2B741F20" w14:textId="441701AA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56">
        <w:r w:rsidRPr="00864F98" w:rsidR="00F87FB5">
          <w:rPr>
            <w:rStyle w:val="Hyperlnk"/>
            <w:rFonts w:eastAsia="MS Gothic"/>
            <w:noProof/>
          </w:rPr>
          <w:t>Flyttar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_Toc176522056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2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20DAD369" w14:textId="14033284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57">
        <w:r w:rsidRPr="00864F98" w:rsidR="00F87FB5">
          <w:rPr>
            <w:rStyle w:val="Hyperlnk"/>
            <w:rFonts w:eastAsia="MS Gothic"/>
            <w:noProof/>
          </w:rPr>
          <w:t>Ansvar och organisation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_Toc176522057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3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05ED333F" w14:textId="42A10192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58">
        <w:r w:rsidRPr="00864F98" w:rsidR="00F87FB5">
          <w:rPr>
            <w:rStyle w:val="Hyperlnk"/>
            <w:rFonts w:eastAsia="MS Gothic"/>
            <w:noProof/>
          </w:rPr>
          <w:t>Team lokaler och service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_Toc176522058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3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77D3B207" w14:textId="4A7BF20E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59">
        <w:r w:rsidRPr="00864F98" w:rsidR="00F87FB5">
          <w:rPr>
            <w:rStyle w:val="Hyperlnk"/>
            <w:rFonts w:eastAsia="MS Gothic"/>
            <w:noProof/>
          </w:rPr>
          <w:t>Flyttsamordning team lokaler och service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_Toc176522059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3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0F61B4F3" w14:textId="4D867C52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60">
        <w:r w:rsidRPr="00864F98" w:rsidR="00F87FB5">
          <w:rPr>
            <w:rStyle w:val="Hyperlnk"/>
            <w:rFonts w:eastAsia="MS Gothic"/>
            <w:noProof/>
          </w:rPr>
          <w:t>Fastighet stöd och service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_Toc176522060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3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3267923D" w14:textId="3CAD680D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61">
        <w:r w:rsidRPr="00864F98" w:rsidR="00F87FB5">
          <w:rPr>
            <w:rStyle w:val="Hyperlnk"/>
            <w:rFonts w:eastAsia="MS Gothic"/>
            <w:noProof/>
          </w:rPr>
          <w:t>Västfastigheter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_Toc176522061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3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4A61FE55" w14:textId="056F1228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62">
        <w:r w:rsidRPr="00864F98" w:rsidR="00F87FB5">
          <w:rPr>
            <w:rStyle w:val="Hyperlnk"/>
            <w:rFonts w:eastAsia="MS Gothic"/>
            <w:noProof/>
          </w:rPr>
          <w:t>Lokalvård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_Toc176522062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4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2C66EA5B" w14:textId="53830998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63">
        <w:r w:rsidRPr="00864F98" w:rsidR="00F87FB5">
          <w:rPr>
            <w:rStyle w:val="Hyperlnk"/>
            <w:rFonts w:eastAsia="MS Gothic"/>
            <w:noProof/>
          </w:rPr>
          <w:t>Intern service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_Toc176522063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4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033978FB" w14:textId="396F0A3A">
      <w:pPr>
        <w:pStyle w:val="Innehll2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64">
        <w:r w:rsidRPr="00864F98" w:rsidR="00F87FB5">
          <w:rPr>
            <w:rStyle w:val="Hyperlnk"/>
            <w:rFonts w:eastAsia="MS Gothic"/>
            <w:noProof/>
          </w:rPr>
          <w:t>Flyttservice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_Toc176522064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4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4EE2F971" w14:textId="666F7C26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65">
        <w:r w:rsidRPr="00864F98" w:rsidR="00F87FB5">
          <w:rPr>
            <w:rStyle w:val="Hyperlnk"/>
            <w:rFonts w:eastAsia="MS Gothic"/>
            <w:noProof/>
          </w:rPr>
          <w:t>Verksamheten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_Toc176522065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4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74885019" w14:textId="6023E47A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66">
        <w:r w:rsidRPr="00864F98" w:rsidR="00F87FB5">
          <w:rPr>
            <w:rStyle w:val="Hyperlnk"/>
            <w:rFonts w:eastAsia="MS Gothic"/>
            <w:noProof/>
          </w:rPr>
          <w:t>Medicinsk teknik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_Toc176522066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4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2C75BD14" w14:textId="40938A5D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67">
        <w:r w:rsidRPr="00864F98" w:rsidR="00F87FB5">
          <w:rPr>
            <w:rStyle w:val="Hyperlnk"/>
            <w:rFonts w:eastAsia="MS Gothic"/>
            <w:noProof/>
          </w:rPr>
          <w:t>IS/IT och VGR IT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_Toc176522067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5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3BE3749E" w14:textId="44673449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68">
        <w:r w:rsidRPr="00864F98" w:rsidR="00F87FB5">
          <w:rPr>
            <w:rStyle w:val="Hyperlnk"/>
            <w:rFonts w:eastAsia="MS Gothic"/>
            <w:noProof/>
          </w:rPr>
          <w:t>Möbler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_Toc176522068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5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1FFDAEC3" w14:textId="7CB013A7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69">
        <w:r w:rsidRPr="00864F98" w:rsidR="00F87FB5">
          <w:rPr>
            <w:rStyle w:val="Hyperlnk"/>
            <w:rFonts w:eastAsia="MS Gothic"/>
            <w:noProof/>
          </w:rPr>
          <w:t>Konst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_Toc176522069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6</w:t>
        </w:r>
        <w:r w:rsidR="00F87FB5">
          <w:rPr>
            <w:noProof/>
            <w:webHidden/>
          </w:rPr>
          <w:fldChar w:fldCharType="end"/>
        </w:r>
      </w:hyperlink>
    </w:p>
    <w:p w:rsidR="00F87FB5" w:rsidRDefault="00563806" w14:paraId="62262EC0" w14:textId="37F70C8B">
      <w:pPr>
        <w:pStyle w:val="Innehll1"/>
        <w:rPr>
          <w:rFonts w:asciiTheme="minorHAnsi" w:hAnsiTheme="minorHAnsi" w:eastAsiaTheme="minorEastAsia" w:cstheme="minorBidi"/>
          <w:noProof/>
          <w:kern w:val="2"/>
          <w:sz w:val="22"/>
          <w:szCs w:val="22"/>
          <w14:ligatures w14:val="standardContextual"/>
        </w:rPr>
      </w:pPr>
      <w:hyperlink w:history="1" w:anchor="_Toc176522070">
        <w:r w:rsidRPr="00864F98" w:rsidR="00F87FB5">
          <w:rPr>
            <w:rStyle w:val="Hyperlnk"/>
            <w:rFonts w:eastAsia="MS Gothic"/>
            <w:noProof/>
          </w:rPr>
          <w:t>Uppföljning</w:t>
        </w:r>
        <w:r w:rsidR="00F87FB5">
          <w:rPr>
            <w:noProof/>
            <w:webHidden/>
          </w:rPr>
          <w:tab/>
        </w:r>
        <w:r w:rsidR="00F87FB5">
          <w:rPr>
            <w:noProof/>
            <w:webHidden/>
          </w:rPr>
          <w:fldChar w:fldCharType="begin"/>
        </w:r>
        <w:r w:rsidR="00F87FB5">
          <w:rPr>
            <w:noProof/>
            <w:webHidden/>
          </w:rPr>
          <w:instrText xml:space="preserve"> PAGEREF _Toc176522070 \h </w:instrText>
        </w:r>
        <w:r w:rsidR="00F87FB5">
          <w:rPr>
            <w:noProof/>
            <w:webHidden/>
          </w:rPr>
        </w:r>
        <w:r w:rsidR="00F87FB5">
          <w:rPr>
            <w:noProof/>
            <w:webHidden/>
          </w:rPr>
          <w:fldChar w:fldCharType="separate"/>
        </w:r>
        <w:r w:rsidR="001068CB">
          <w:rPr>
            <w:noProof/>
            <w:webHidden/>
          </w:rPr>
          <w:t>6</w:t>
        </w:r>
        <w:r w:rsidR="00F87FB5">
          <w:rPr>
            <w:noProof/>
            <w:webHidden/>
          </w:rPr>
          <w:fldChar w:fldCharType="end"/>
        </w:r>
      </w:hyperlink>
    </w:p>
    <w:p w:rsidRPr="00AD3F7F" w:rsidR="00DD5654" w:rsidP="00F87FB5" w:rsidRDefault="00FE61B2" w14:paraId="1FF23573" w14:textId="683EB56A">
      <w:pPr>
        <w:pStyle w:val="Rubrik2"/>
      </w:pPr>
      <w:r>
        <w:rPr>
          <w:rFonts w:ascii="Arial" w:hAnsi="Arial" w:eastAsia="Times New Roman" w:cs="Times New Roman"/>
          <w:bCs w:val="0"/>
          <w:noProof/>
          <w:color w:val="0000FF"/>
          <w:sz w:val="22"/>
          <w:szCs w:val="32"/>
          <w:u w:val="single"/>
        </w:rPr>
        <w:lastRenderedPageBreak/>
        <w:fldChar w:fldCharType="end"/>
      </w:r>
      <w:bookmarkStart w:name="_Toc176522053" w:id="15"/>
      <w:r w:rsidRPr="00DD5654" w:rsidR="00DD5654">
        <w:t>Bakgrund</w:t>
      </w:r>
      <w:bookmarkEnd w:id="9"/>
      <w:bookmarkEnd w:id="10"/>
      <w:bookmarkEnd w:id="11"/>
      <w:bookmarkEnd w:id="12"/>
      <w:bookmarkEnd w:id="13"/>
      <w:bookmarkEnd w:id="14"/>
      <w:r w:rsidR="00821096">
        <w:t xml:space="preserve"> och syfte</w:t>
      </w:r>
      <w:bookmarkEnd w:id="15"/>
      <w:r w:rsidR="00821096">
        <w:t xml:space="preserve"> </w:t>
      </w:r>
    </w:p>
    <w:p w:rsidR="00994A73" w:rsidP="004134D7" w:rsidRDefault="00C419AE" w14:paraId="2E1A60AF" w14:textId="295B9F68">
      <w:r>
        <w:t>Rutinen för flyttprocesser ligger till grund för all</w:t>
      </w:r>
      <w:r w:rsidR="1CA4B2BD">
        <w:t>a flyttar</w:t>
      </w:r>
      <w:r>
        <w:t xml:space="preserve"> som genomförs </w:t>
      </w:r>
      <w:r w:rsidR="00994A73">
        <w:t xml:space="preserve">på </w:t>
      </w:r>
      <w:r w:rsidR="00DE06A2">
        <w:t>Södra Älvsborgs sjukhus (</w:t>
      </w:r>
      <w:r>
        <w:t>SÄS</w:t>
      </w:r>
      <w:r w:rsidR="00DE06A2">
        <w:t>)</w:t>
      </w:r>
      <w:r>
        <w:t xml:space="preserve"> och beskriver ansvarsfördelningen mellan involverade parter</w:t>
      </w:r>
      <w:r w:rsidR="00994A73">
        <w:t>.</w:t>
      </w:r>
    </w:p>
    <w:p w:rsidRPr="00813CC9" w:rsidR="00813CC9" w:rsidP="041E73C8" w:rsidRDefault="00813CC9" w14:paraId="6797B311" w14:textId="3B3FC72F">
      <w:pPr/>
      <w:r w:rsidRPr="041E73C8" w:rsidR="6B262E92">
        <w:rPr>
          <w:color w:val="464646"/>
        </w:rPr>
        <w:t>Team lokaler och service</w:t>
      </w:r>
      <w:r w:rsidRPr="041E73C8" w:rsidR="7466A160">
        <w:rPr>
          <w:color w:val="464646"/>
        </w:rPr>
        <w:t xml:space="preserve"> </w:t>
      </w:r>
      <w:r w:rsidR="07C3721C">
        <w:rPr/>
        <w:t>a</w:t>
      </w:r>
      <w:r w:rsidR="07C3721C">
        <w:rPr/>
        <w:t>nsvarar för lokalplanering, service</w:t>
      </w:r>
      <w:r w:rsidR="07C3721C">
        <w:rPr/>
        <w:t>-</w:t>
      </w:r>
      <w:r w:rsidR="07C3721C">
        <w:rPr/>
        <w:t xml:space="preserve"> och inredningsfrågor </w:t>
      </w:r>
      <w:r w:rsidR="07C3721C">
        <w:rPr/>
        <w:t xml:space="preserve">på sjukhuset och </w:t>
      </w:r>
      <w:r w:rsidR="102AA935">
        <w:rPr/>
        <w:t xml:space="preserve">har </w:t>
      </w:r>
      <w:r w:rsidR="7F80E16C">
        <w:rPr/>
        <w:t xml:space="preserve">tillsammans med </w:t>
      </w:r>
      <w:r w:rsidR="4812042F">
        <w:rPr/>
        <w:t>f</w:t>
      </w:r>
      <w:r w:rsidR="6B262E92">
        <w:rPr/>
        <w:t xml:space="preserve">örvaltningen </w:t>
      </w:r>
      <w:r w:rsidR="4812042F">
        <w:rPr/>
        <w:t xml:space="preserve">för </w:t>
      </w:r>
      <w:r w:rsidR="6B262E92">
        <w:rPr/>
        <w:t>Fastighet, stöd och service</w:t>
      </w:r>
      <w:r w:rsidR="7F80E16C">
        <w:rPr/>
        <w:t xml:space="preserve"> </w:t>
      </w:r>
      <w:r w:rsidR="102AA935">
        <w:rPr/>
        <w:t>tagit fram en rutin för flyttar på SÄS</w:t>
      </w:r>
      <w:r w:rsidR="07C3721C">
        <w:rPr/>
        <w:t>. S</w:t>
      </w:r>
      <w:r w:rsidR="543CC6F3">
        <w:rPr/>
        <w:t>yfte</w:t>
      </w:r>
      <w:r w:rsidR="07C3721C">
        <w:rPr/>
        <w:t>t är</w:t>
      </w:r>
      <w:r w:rsidR="543CC6F3">
        <w:rPr/>
        <w:t xml:space="preserve"> att </w:t>
      </w:r>
      <w:r w:rsidR="102AA935">
        <w:rPr/>
        <w:t xml:space="preserve">få en </w:t>
      </w:r>
      <w:r w:rsidR="33B82A6F">
        <w:rPr/>
        <w:t xml:space="preserve">tydlig struktur och </w:t>
      </w:r>
      <w:r w:rsidR="102AA935">
        <w:rPr/>
        <w:t>enhetlig hantering</w:t>
      </w:r>
      <w:r w:rsidR="33B82A6F">
        <w:rPr/>
        <w:t>,</w:t>
      </w:r>
      <w:r w:rsidR="102AA935">
        <w:rPr/>
        <w:t xml:space="preserve"> </w:t>
      </w:r>
      <w:r w:rsidR="33B82A6F">
        <w:rPr/>
        <w:t>samt</w:t>
      </w:r>
      <w:r w:rsidR="102AA935">
        <w:rPr/>
        <w:t xml:space="preserve"> redskap för att genomföra </w:t>
      </w:r>
      <w:r w:rsidR="543CC6F3">
        <w:rPr/>
        <w:t xml:space="preserve">flyttar enligt beskriven </w:t>
      </w:r>
      <w:r w:rsidR="102AA935">
        <w:rPr/>
        <w:t>process</w:t>
      </w:r>
      <w:r w:rsidR="10CDD812">
        <w:rPr/>
        <w:t>Genomförande</w:t>
      </w:r>
    </w:p>
    <w:p w:rsidRPr="00F87FB5" w:rsidR="00DD5654" w:rsidP="00F87FB5" w:rsidRDefault="001068CB" w14:paraId="1AF22044" w14:textId="6CE140F2">
      <w:pPr>
        <w:pStyle w:val="Rubrik2"/>
      </w:pPr>
      <w:bookmarkStart w:name="_Toc4482559" w:id="16"/>
      <w:bookmarkStart w:name="_Toc11924552" w:id="17"/>
      <w:bookmarkStart w:name="_Toc256000003" w:id="18"/>
      <w:bookmarkStart w:name="_Toc256000035" w:id="19"/>
      <w:bookmarkStart w:name="_Toc256000067" w:id="20"/>
      <w:bookmarkStart w:name="_Toc256000099" w:id="21"/>
      <w:bookmarkStart w:name="_Toc256000131" w:id="22"/>
      <w:bookmarkStart w:name="_Toc176522054" w:id="23"/>
      <w:bookmarkStart w:name="_Hlk4654502" w:id="24"/>
      <w:r w:rsidRPr="00CA3285">
        <w:rPr>
          <w:noProof/>
        </w:rPr>
        <w:drawing>
          <wp:anchor distT="0" distB="0" distL="114300" distR="114300" simplePos="0" relativeHeight="251658240" behindDoc="0" locked="0" layoutInCell="1" allowOverlap="1" wp14:anchorId="138ED270" wp14:editId="4D6D517F">
            <wp:simplePos x="0" y="0"/>
            <wp:positionH relativeFrom="column">
              <wp:posOffset>-482515</wp:posOffset>
            </wp:positionH>
            <wp:positionV relativeFrom="paragraph">
              <wp:posOffset>487671</wp:posOffset>
            </wp:positionV>
            <wp:extent cx="7154166" cy="2971800"/>
            <wp:effectExtent l="0" t="0" r="8890" b="0"/>
            <wp:wrapSquare wrapText="bothSides"/>
            <wp:docPr id="213013564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13564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54166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24"/>
      <w:r w:rsidRPr="00F87FB5" w:rsidR="00DD5654">
        <w:t>Flyttprocess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F87FB5" w:rsidR="00B34877">
        <w:t xml:space="preserve"> </w:t>
      </w:r>
    </w:p>
    <w:p w:rsidRPr="00F87FB5" w:rsidR="00A552A3" w:rsidP="00CB4302" w:rsidRDefault="005C33E8" w14:paraId="3340B0BC" w14:textId="28C37160">
      <w:pPr>
        <w:pStyle w:val="Rubrik2"/>
      </w:pPr>
      <w:bookmarkStart w:name="_Toc176522055" w:id="25"/>
      <w:r w:rsidRPr="00F87FB5">
        <w:t>Beställning av flytt</w:t>
      </w:r>
      <w:bookmarkEnd w:id="25"/>
    </w:p>
    <w:p w:rsidRPr="00CD0852" w:rsidR="00CD0852" w:rsidP="00CB4302" w:rsidRDefault="00CD0852" w14:paraId="5CB598F8" w14:textId="43B72FC4">
      <w:pPr>
        <w:rPr>
          <w:szCs w:val="20"/>
        </w:rPr>
      </w:pPr>
      <w:r>
        <w:t xml:space="preserve">En flytt är normalt aktuell vid evakueringar eller vid nybyggnation. </w:t>
      </w:r>
      <w:r w:rsidR="00C213D6">
        <w:t xml:space="preserve">Beställning av flytt görs via berörd verksamhet enligt beskrivning nedan. </w:t>
      </w:r>
    </w:p>
    <w:p w:rsidRPr="00F87FB5" w:rsidR="0038035C" w:rsidP="00F87FB5" w:rsidRDefault="00D6474A" w14:paraId="3EE6ADF6" w14:textId="301A75E7">
      <w:pPr>
        <w:pStyle w:val="Rubrik2"/>
      </w:pPr>
      <w:bookmarkStart w:name="_Toc176522056" w:id="26"/>
      <w:r w:rsidRPr="00F87FB5">
        <w:t>Flyttar</w:t>
      </w:r>
      <w:bookmarkEnd w:id="26"/>
    </w:p>
    <w:p w:rsidRPr="006D6ED4" w:rsidR="0038035C" w:rsidP="00E06AD3" w:rsidRDefault="00CE38F2" w14:paraId="251D0E9A" w14:textId="1D373831">
      <w:pPr>
        <w:tabs>
          <w:tab w:val="num" w:pos="3036"/>
        </w:tabs>
        <w:spacing w:after="80" w:line="240" w:lineRule="auto"/>
        <w:ind w:right="0"/>
      </w:pPr>
      <w:r w:rsidR="7E5CF3A6">
        <w:rPr/>
        <w:t>Verksamheten beställer m</w:t>
      </w:r>
      <w:r w:rsidR="48CD408F">
        <w:rPr/>
        <w:t xml:space="preserve">indre flyttar genom </w:t>
      </w:r>
      <w:r w:rsidR="4E77140E">
        <w:rPr/>
        <w:t>länken</w:t>
      </w:r>
      <w:r w:rsidR="7D9F2D48">
        <w:rPr/>
        <w:t xml:space="preserve"> - </w:t>
      </w:r>
      <w:hyperlink r:id="Rf05c74704c5a4d56">
        <w:r w:rsidRPr="041E73C8" w:rsidR="7D9F2D48">
          <w:rPr>
            <w:rStyle w:val="Hyperlnk"/>
          </w:rPr>
          <w:t>Beställ</w:t>
        </w:r>
        <w:r w:rsidRPr="041E73C8" w:rsidR="4E77140E">
          <w:rPr>
            <w:rStyle w:val="Hyperlnk"/>
          </w:rPr>
          <w:t>a</w:t>
        </w:r>
        <w:r w:rsidRPr="041E73C8" w:rsidR="7D9F2D48">
          <w:rPr>
            <w:rStyle w:val="Hyperlnk"/>
          </w:rPr>
          <w:t xml:space="preserve"> flytt av möbler och gods</w:t>
        </w:r>
      </w:hyperlink>
      <w:r w:rsidR="7D9F2D48">
        <w:rPr/>
        <w:t xml:space="preserve"> </w:t>
      </w:r>
      <w:r>
        <w:br/>
      </w:r>
      <w:r w:rsidRPr="041E73C8" w:rsidR="6865C2E8">
        <w:rPr>
          <w:color w:val="464646"/>
        </w:rPr>
        <w:t xml:space="preserve">Team lokaler och service </w:t>
      </w:r>
      <w:r w:rsidR="45C71F26">
        <w:rPr/>
        <w:t xml:space="preserve">beslutar </w:t>
      </w:r>
      <w:r w:rsidR="3512D1F4">
        <w:rPr/>
        <w:t xml:space="preserve">om genomförande av mindre flyttar där förfrågan inkommer via </w:t>
      </w:r>
      <w:r w:rsidR="670C7452">
        <w:rPr/>
        <w:t>ärende</w:t>
      </w:r>
      <w:r w:rsidR="59D19F62">
        <w:rPr/>
        <w:t xml:space="preserve"> genom</w:t>
      </w:r>
      <w:r w:rsidR="670C7452">
        <w:rPr/>
        <w:t xml:space="preserve"> </w:t>
      </w:r>
      <w:r w:rsidR="16241479">
        <w:rPr/>
        <w:t>VGR Serviceportal</w:t>
      </w:r>
      <w:r w:rsidR="08E40F29">
        <w:rPr/>
        <w:t xml:space="preserve">. </w:t>
      </w:r>
      <w:r w:rsidR="48CD408F">
        <w:rPr/>
        <w:t>Vid flyttar där</w:t>
      </w:r>
      <w:r w:rsidR="38017756">
        <w:rPr/>
        <w:t xml:space="preserve"> </w:t>
      </w:r>
      <w:r w:rsidR="6865C2E8">
        <w:rPr/>
        <w:t xml:space="preserve">Team </w:t>
      </w:r>
      <w:r w:rsidR="0FBF7DA1">
        <w:rPr/>
        <w:t xml:space="preserve">lokaler och service </w:t>
      </w:r>
      <w:r w:rsidR="141EE226">
        <w:rPr/>
        <w:t>deltar</w:t>
      </w:r>
      <w:r w:rsidR="48CD408F">
        <w:rPr/>
        <w:t xml:space="preserve"> används </w:t>
      </w:r>
      <w:hyperlink r:id="R365fc89e304a4fa9">
        <w:r w:rsidRPr="041E73C8" w:rsidR="03E573E0">
          <w:rPr>
            <w:rStyle w:val="Hyperlnk"/>
          </w:rPr>
          <w:t>checklista</w:t>
        </w:r>
      </w:hyperlink>
      <w:r w:rsidR="44C32238">
        <w:rPr/>
        <w:t xml:space="preserve"> </w:t>
      </w:r>
      <w:r w:rsidR="09CB6B4F">
        <w:rPr/>
        <w:t xml:space="preserve">som är framtagen </w:t>
      </w:r>
      <w:r w:rsidR="756643B3">
        <w:rPr/>
        <w:t>av</w:t>
      </w:r>
      <w:r w:rsidR="2F75EA28">
        <w:rPr/>
        <w:t xml:space="preserve"> </w:t>
      </w:r>
      <w:r w:rsidR="6865C2E8">
        <w:rPr/>
        <w:t>Team lokaler och service</w:t>
      </w:r>
      <w:r w:rsidR="45C71F26">
        <w:rPr/>
        <w:t xml:space="preserve"> </w:t>
      </w:r>
      <w:r w:rsidR="239B8FD2">
        <w:rPr/>
        <w:t xml:space="preserve">i samverkan med </w:t>
      </w:r>
      <w:r w:rsidR="6D1D3443">
        <w:rPr/>
        <w:t>Säkerhet, F</w:t>
      </w:r>
      <w:r w:rsidR="4E77140E">
        <w:rPr/>
        <w:t>F</w:t>
      </w:r>
      <w:r w:rsidR="6D1D3443">
        <w:rPr/>
        <w:t xml:space="preserve">SS, </w:t>
      </w:r>
      <w:r w:rsidR="3B0EF413">
        <w:rPr/>
        <w:t>VF drift</w:t>
      </w:r>
      <w:r w:rsidR="2F770D92">
        <w:rPr/>
        <w:t xml:space="preserve"> med flera.</w:t>
      </w:r>
    </w:p>
    <w:p w:rsidR="00E06AD3" w:rsidP="0038035C" w:rsidRDefault="00E06AD3" w14:paraId="1253B764" w14:textId="77777777">
      <w:r>
        <w:lastRenderedPageBreak/>
        <w:br/>
      </w:r>
      <w:r w:rsidRPr="0038035C" w:rsidR="008921E2">
        <w:t>Större flyttar föregås av planeringsarbete som initieras via utredningsuppdrag.</w:t>
      </w:r>
      <w:r w:rsidRPr="006D6ED4" w:rsidR="008921E2">
        <w:t xml:space="preserve"> </w:t>
      </w:r>
    </w:p>
    <w:p w:rsidR="00A920E4" w:rsidP="0038035C" w:rsidRDefault="00F63098" w14:paraId="2BE3E387" w14:textId="77777777">
      <w:r>
        <w:t>Verksamheten ansöker om att in</w:t>
      </w:r>
      <w:r w:rsidR="00A41685">
        <w:t>i</w:t>
      </w:r>
      <w:r>
        <w:t xml:space="preserve">tiera ett utredningsuppdrag </w:t>
      </w:r>
      <w:r w:rsidR="00A41685">
        <w:t xml:space="preserve">i god tid, </w:t>
      </w:r>
      <w:r>
        <w:t>via webbplatsen</w:t>
      </w:r>
      <w:r w:rsidR="00872E28">
        <w:t xml:space="preserve"> </w:t>
      </w:r>
      <w:hyperlink w:history="1" r:id="rId15">
        <w:r w:rsidRPr="00453D09" w:rsidR="00453D09">
          <w:rPr>
            <w:rStyle w:val="Hyperlnk"/>
          </w:rPr>
          <w:t>Anmälan om behov av flytt</w:t>
        </w:r>
      </w:hyperlink>
      <w:r w:rsidR="00453D09">
        <w:t>.</w:t>
      </w:r>
      <w:r w:rsidRPr="00DE229E" w:rsidR="008921E2">
        <w:t xml:space="preserve"> </w:t>
      </w:r>
    </w:p>
    <w:p w:rsidRPr="0038035C" w:rsidR="0038035C" w:rsidP="0038035C" w:rsidRDefault="0038035C" w14:paraId="125C7A36" w14:textId="64946497">
      <w:r w:rsidRPr="006D6ED4">
        <w:rPr>
          <w:szCs w:val="20"/>
        </w:rPr>
        <w:t xml:space="preserve">I arbetet kring flyttprojekten bör </w:t>
      </w:r>
      <w:r w:rsidR="00C4296F">
        <w:rPr>
          <w:szCs w:val="20"/>
        </w:rPr>
        <w:t>h</w:t>
      </w:r>
      <w:r w:rsidRPr="006D6ED4">
        <w:rPr>
          <w:szCs w:val="20"/>
        </w:rPr>
        <w:t xml:space="preserve">älsan- och arbetslivet, </w:t>
      </w:r>
      <w:r w:rsidR="00C4296F">
        <w:rPr>
          <w:szCs w:val="20"/>
        </w:rPr>
        <w:t>v</w:t>
      </w:r>
      <w:r w:rsidRPr="006D6ED4">
        <w:rPr>
          <w:szCs w:val="20"/>
        </w:rPr>
        <w:t xml:space="preserve">årdhygien och fackliga organisationer </w:t>
      </w:r>
      <w:r w:rsidR="00646EEE">
        <w:rPr>
          <w:szCs w:val="20"/>
        </w:rPr>
        <w:t>sa</w:t>
      </w:r>
      <w:r w:rsidR="00BB0179">
        <w:rPr>
          <w:szCs w:val="20"/>
        </w:rPr>
        <w:t xml:space="preserve">mt skyddsombud </w:t>
      </w:r>
      <w:r w:rsidRPr="006D6ED4">
        <w:rPr>
          <w:szCs w:val="20"/>
        </w:rPr>
        <w:t>vara delaktiga i de förändringar som ska genomföras.</w:t>
      </w:r>
    </w:p>
    <w:p w:rsidRPr="00F87FB5" w:rsidR="00DD5654" w:rsidP="00F87FB5" w:rsidRDefault="00DD5654" w14:paraId="692F26F6" w14:textId="77777777">
      <w:pPr>
        <w:pStyle w:val="Rubrik2"/>
      </w:pPr>
      <w:bookmarkStart w:name="_Toc4482560" w:id="27"/>
      <w:bookmarkStart w:name="_Toc176522057" w:id="28"/>
      <w:r w:rsidRPr="00F87FB5">
        <w:t>Ansvar och organisation</w:t>
      </w:r>
      <w:bookmarkEnd w:id="27"/>
      <w:bookmarkEnd w:id="28"/>
    </w:p>
    <w:p w:rsidRPr="00F87FB5" w:rsidR="00DD5654" w:rsidP="00F87FB5" w:rsidRDefault="00646EEE" w14:paraId="662C1004" w14:textId="71D59480">
      <w:pPr>
        <w:pStyle w:val="Rubrik3"/>
      </w:pPr>
      <w:bookmarkStart w:name="_Toc176522058" w:id="29"/>
      <w:r w:rsidRPr="00F87FB5">
        <w:t>Team lokaler och service</w:t>
      </w:r>
      <w:bookmarkEnd w:id="29"/>
    </w:p>
    <w:p w:rsidR="00B50574" w:rsidP="041E73C8" w:rsidRDefault="00B125E9" w14:paraId="6B53CF8D" w14:textId="650C0E20">
      <w:pPr>
        <w:pStyle w:val="Normal"/>
      </w:pPr>
      <w:r w:rsidR="3512D1F4">
        <w:rPr/>
        <w:t>Administrativ koordinator tar emot inkomna uppdrag.</w:t>
      </w:r>
      <w:r w:rsidRPr="041E73C8" w:rsidR="5110CE9E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Vid större flyttar, föredras ärende i styrråd där beslut fattas.</w:t>
      </w:r>
      <w:r w:rsidR="3512D1F4">
        <w:rPr/>
        <w:t xml:space="preserve"> </w:t>
      </w:r>
      <w:r w:rsidR="3512D1F4">
        <w:rPr/>
        <w:t xml:space="preserve">Utvecklingsledare eller strateg </w:t>
      </w:r>
      <w:r w:rsidR="3E2E0FB3">
        <w:rPr/>
        <w:t>för</w:t>
      </w:r>
      <w:r w:rsidR="3512D1F4">
        <w:rPr/>
        <w:t xml:space="preserve"> </w:t>
      </w:r>
      <w:r w:rsidR="6FE54481">
        <w:rPr/>
        <w:t xml:space="preserve">lokaler och service </w:t>
      </w:r>
      <w:r w:rsidR="3512D1F4">
        <w:rPr/>
        <w:t xml:space="preserve">föredrar ärendet i </w:t>
      </w:r>
      <w:r w:rsidR="72796D54">
        <w:rPr/>
        <w:t>Styrråd Lokaler och investeringar</w:t>
      </w:r>
      <w:r w:rsidR="31DCADDF">
        <w:rPr/>
        <w:t>.</w:t>
      </w:r>
    </w:p>
    <w:p w:rsidRPr="00A552A3" w:rsidR="00A552A3" w:rsidP="00074E6B" w:rsidRDefault="00B125E9" w14:paraId="2354EDCB" w14:textId="7EC2733E">
      <w:r w:rsidR="31DCADDF">
        <w:rPr/>
        <w:t>Därefter verkställs</w:t>
      </w:r>
      <w:r w:rsidR="4974C033">
        <w:rPr/>
        <w:t xml:space="preserve"> flytt</w:t>
      </w:r>
      <w:r w:rsidR="4D86E07D">
        <w:rPr/>
        <w:t xml:space="preserve">en enligt beskriven </w:t>
      </w:r>
      <w:r w:rsidR="4974C033">
        <w:rPr/>
        <w:t>process</w:t>
      </w:r>
      <w:r w:rsidR="791823D8">
        <w:rPr/>
        <w:t xml:space="preserve"> och följer stegen i Checklista för flytt på SÄS</w:t>
      </w:r>
      <w:r w:rsidR="4974C033">
        <w:rPr/>
        <w:t xml:space="preserve"> </w:t>
      </w:r>
      <w:hyperlink r:id="Rf6d9f9d285e54d5e">
        <w:r w:rsidRPr="041E73C8" w:rsidR="4995B4A4">
          <w:rPr>
            <w:rStyle w:val="Hyperlnk"/>
          </w:rPr>
          <w:t>checklista</w:t>
        </w:r>
      </w:hyperlink>
    </w:p>
    <w:p w:rsidRPr="00F87FB5" w:rsidR="00A552A3" w:rsidP="00F87FB5" w:rsidRDefault="00BD3262" w14:paraId="45CA8A13" w14:textId="274A9E41">
      <w:pPr>
        <w:pStyle w:val="Rubrik3"/>
      </w:pPr>
      <w:bookmarkStart w:name="_Toc176522059" w:id="30"/>
      <w:r w:rsidRPr="00F87FB5">
        <w:t>Flyttsamordn</w:t>
      </w:r>
      <w:r w:rsidRPr="00F87FB5" w:rsidR="00820F5D">
        <w:t>ing</w:t>
      </w:r>
      <w:r w:rsidRPr="00F87FB5" w:rsidR="00A33A78">
        <w:t xml:space="preserve"> team lokaler och</w:t>
      </w:r>
      <w:r w:rsidRPr="00F87FB5" w:rsidR="002463C4">
        <w:t xml:space="preserve"> service</w:t>
      </w:r>
      <w:bookmarkEnd w:id="30"/>
    </w:p>
    <w:p w:rsidR="000C5973" w:rsidP="000C5973" w:rsidRDefault="00A552A3" w14:paraId="6E4F8EB7" w14:textId="692938B6">
      <w:r>
        <w:t xml:space="preserve">Flyttsamordnaren </w:t>
      </w:r>
      <w:r w:rsidR="000B430C">
        <w:t xml:space="preserve">ansvarar för </w:t>
      </w:r>
      <w:r w:rsidR="00526878">
        <w:t xml:space="preserve">flyttprocessen </w:t>
      </w:r>
      <w:r w:rsidR="00CA2DA9">
        <w:t>från planering till färdigställande av flytt</w:t>
      </w:r>
      <w:r w:rsidR="00820F5D">
        <w:t xml:space="preserve"> och</w:t>
      </w:r>
      <w:r w:rsidR="00CA2DA9">
        <w:t xml:space="preserve"> </w:t>
      </w:r>
      <w:r w:rsidR="000B430C">
        <w:t>arbeta</w:t>
      </w:r>
      <w:r w:rsidR="00CA2DA9">
        <w:t>r</w:t>
      </w:r>
      <w:r w:rsidR="000B430C">
        <w:t xml:space="preserve"> enligt </w:t>
      </w:r>
      <w:r w:rsidR="00BD5760">
        <w:t>c</w:t>
      </w:r>
      <w:r w:rsidR="000B430C">
        <w:t>hecklista för flytt</w:t>
      </w:r>
      <w:r w:rsidR="00A31863">
        <w:t xml:space="preserve"> på SÄS</w:t>
      </w:r>
      <w:r w:rsidR="000B430C">
        <w:t xml:space="preserve">. Hen </w:t>
      </w:r>
      <w:r>
        <w:t>initierar ett uppstartsmöte med kontaktperson från verksamheten och stödfunktioner inom sjukhuset. Flyttsamordnare</w:t>
      </w:r>
      <w:r w:rsidR="00526878">
        <w:t>n</w:t>
      </w:r>
      <w:r>
        <w:t xml:space="preserve"> </w:t>
      </w:r>
      <w:r w:rsidR="000B430C">
        <w:t xml:space="preserve">ansvarar för att </w:t>
      </w:r>
      <w:r>
        <w:t>informera</w:t>
      </w:r>
      <w:r w:rsidR="000B430C">
        <w:t xml:space="preserve"> om</w:t>
      </w:r>
      <w:r>
        <w:t xml:space="preserve"> och fördela uppdrag mellan verksamheten och de berörda stödfunktionerna inom SÄS.</w:t>
      </w:r>
    </w:p>
    <w:p w:rsidRPr="00F87FB5" w:rsidR="000C5973" w:rsidP="00F87FB5" w:rsidRDefault="00716CA4" w14:paraId="29FBA52E" w14:textId="122A9556">
      <w:pPr>
        <w:pStyle w:val="Rubrik2"/>
      </w:pPr>
      <w:bookmarkStart w:name="_Toc176522060" w:id="31"/>
      <w:r w:rsidRPr="00F87FB5">
        <w:t>Fastighet stöd och service</w:t>
      </w:r>
      <w:bookmarkEnd w:id="31"/>
    </w:p>
    <w:p w:rsidR="0012477F" w:rsidP="00F87FB5" w:rsidRDefault="0012477F" w14:paraId="4ECFB386" w14:textId="0D9738CD">
      <w:pPr>
        <w:pStyle w:val="Rubrik3"/>
      </w:pPr>
      <w:bookmarkStart w:name="_Toc176522061" w:id="32"/>
      <w:r w:rsidRPr="00542F89">
        <w:t>Västfastighe</w:t>
      </w:r>
      <w:r w:rsidR="00542F89">
        <w:t>ter</w:t>
      </w:r>
      <w:bookmarkEnd w:id="32"/>
      <w:r w:rsidR="002F56C8">
        <w:t xml:space="preserve"> </w:t>
      </w:r>
    </w:p>
    <w:p w:rsidRPr="00187001" w:rsidR="0003781F" w:rsidP="0003781F" w:rsidRDefault="0003781F" w14:paraId="0B367780" w14:textId="77777777">
      <w:r>
        <w:t xml:space="preserve">Västfastigheter </w:t>
      </w:r>
      <w:r w:rsidRPr="00A552A3">
        <w:t>är ansvariga för lokalförändringsfrågor</w:t>
      </w:r>
      <w:r>
        <w:t xml:space="preserve">, </w:t>
      </w:r>
      <w:r w:rsidRPr="00A552A3">
        <w:t>fastighetsförändringar</w:t>
      </w:r>
      <w:r>
        <w:t xml:space="preserve"> och underhållsarbete i sjukhusets lokaler</w:t>
      </w:r>
      <w:r w:rsidRPr="00A552A3">
        <w:t>. De tar fram ett kostnadsförslag över kostnader i projektet samt en tidplan för genomförandet</w:t>
      </w:r>
      <w:r>
        <w:t>. De</w:t>
      </w:r>
      <w:r w:rsidRPr="00A552A3">
        <w:t xml:space="preserve"> utser </w:t>
      </w:r>
      <w:r>
        <w:t xml:space="preserve">dessutom </w:t>
      </w:r>
      <w:r w:rsidRPr="00A552A3">
        <w:t>en projektledare för sin del</w:t>
      </w:r>
      <w:r>
        <w:t xml:space="preserve"> i projektet</w:t>
      </w:r>
      <w:r w:rsidRPr="00A552A3">
        <w:t xml:space="preserve"> vid behov.</w:t>
      </w:r>
    </w:p>
    <w:p w:rsidRPr="00187001" w:rsidR="0003781F" w:rsidP="0003781F" w:rsidRDefault="0003781F" w14:paraId="43931B1A" w14:textId="164C2BB0">
      <w:r w:rsidRPr="00A552A3">
        <w:t>V</w:t>
      </w:r>
      <w:r>
        <w:t>ästfastigheter</w:t>
      </w:r>
      <w:r w:rsidRPr="00A552A3">
        <w:t xml:space="preserve"> ansvarar för fasta installationer</w:t>
      </w:r>
      <w:r>
        <w:t xml:space="preserve"> i lokalerna,</w:t>
      </w:r>
      <w:r w:rsidRPr="00A552A3">
        <w:t xml:space="preserve"> som allmän belysning, el och gas</w:t>
      </w:r>
      <w:r>
        <w:t>,</w:t>
      </w:r>
      <w:r w:rsidRPr="00A552A3">
        <w:t xml:space="preserve"> samt för framdragning av datauttag. Det kan också gälla trådlöst </w:t>
      </w:r>
      <w:r>
        <w:t>w</w:t>
      </w:r>
      <w:r w:rsidRPr="00A552A3">
        <w:t xml:space="preserve">ifi samt basar till </w:t>
      </w:r>
      <w:proofErr w:type="spellStart"/>
      <w:r w:rsidRPr="00A552A3">
        <w:t>dect</w:t>
      </w:r>
      <w:r w:rsidR="003248AE">
        <w:t>-</w:t>
      </w:r>
      <w:r w:rsidRPr="00A552A3">
        <w:t>telefoner</w:t>
      </w:r>
      <w:proofErr w:type="spellEnd"/>
      <w:r w:rsidRPr="00A552A3">
        <w:t>, fax och skrivare.</w:t>
      </w:r>
    </w:p>
    <w:p w:rsidR="0003781F" w:rsidP="0003781F" w:rsidRDefault="0003781F" w14:paraId="7D8397B9" w14:textId="77777777">
      <w:r w:rsidRPr="00A552A3">
        <w:t xml:space="preserve">Kostnader för lokalanpassningar/byggåtgärder belastar </w:t>
      </w:r>
      <w:r>
        <w:t>verksamheten på SÄS</w:t>
      </w:r>
      <w:r w:rsidRPr="00A552A3">
        <w:t xml:space="preserve"> som en engångskostnad, alternativ att det läggs som ett hyrespåslag.</w:t>
      </w:r>
    </w:p>
    <w:p w:rsidR="0003781F" w:rsidP="0003781F" w:rsidRDefault="0003781F" w14:paraId="3C6087E6" w14:textId="77777777">
      <w:r>
        <w:t xml:space="preserve">Västfastigheter ansvarar för ett första byggstäd där grovstädning sker. </w:t>
      </w:r>
    </w:p>
    <w:p w:rsidR="0003781F" w:rsidP="0003781F" w:rsidRDefault="0003781F" w14:paraId="5E4A476A" w14:textId="77777777">
      <w:r>
        <w:t>Västfastigheter</w:t>
      </w:r>
      <w:r w:rsidRPr="0008211A">
        <w:t xml:space="preserve"> </w:t>
      </w:r>
      <w:r>
        <w:t>D</w:t>
      </w:r>
      <w:r w:rsidRPr="0008211A">
        <w:t>rift</w:t>
      </w:r>
      <w:r>
        <w:t xml:space="preserve"> </w:t>
      </w:r>
      <w:r w:rsidRPr="0008211A">
        <w:t>ansvar</w:t>
      </w:r>
      <w:r>
        <w:t>ar</w:t>
      </w:r>
      <w:r w:rsidRPr="0008211A">
        <w:t xml:space="preserve"> för alla snickeriåtgärder så </w:t>
      </w:r>
      <w:r>
        <w:t xml:space="preserve">ska utföras. Det kan gälla </w:t>
      </w:r>
      <w:r w:rsidRPr="0008211A">
        <w:t>flytt av hyllor</w:t>
      </w:r>
      <w:r>
        <w:t>, uppsättning av gardinstänger, w</w:t>
      </w:r>
      <w:r w:rsidRPr="0008211A">
        <w:t>hiteboar</w:t>
      </w:r>
      <w:r>
        <w:t xml:space="preserve">d </w:t>
      </w:r>
      <w:proofErr w:type="gramStart"/>
      <w:r>
        <w:t>etc.</w:t>
      </w:r>
      <w:proofErr w:type="gramEnd"/>
    </w:p>
    <w:p w:rsidR="007A7AD4" w:rsidP="007A7AD4" w:rsidRDefault="007A7AD4" w14:paraId="0322E18C" w14:textId="77777777">
      <w:r>
        <w:lastRenderedPageBreak/>
        <w:t xml:space="preserve">I samband med byggarbete ansvarar </w:t>
      </w:r>
      <w:r w:rsidRPr="00D81EB8">
        <w:t>FFSS</w:t>
      </w:r>
      <w:r>
        <w:t xml:space="preserve"> för inflyttningsstäd (inför inflyttning) efter att Västfastigheter genomfört ett första byggstäd (grovstädning). </w:t>
      </w:r>
    </w:p>
    <w:p w:rsidRPr="00A552A3" w:rsidR="000C5973" w:rsidP="00F87FB5" w:rsidRDefault="000C5973" w14:paraId="29D1701B" w14:textId="77777777">
      <w:pPr>
        <w:pStyle w:val="Rubrik3"/>
      </w:pPr>
      <w:bookmarkStart w:name="_Toc176522062" w:id="33"/>
      <w:r>
        <w:t>Lokalvård</w:t>
      </w:r>
      <w:bookmarkEnd w:id="33"/>
    </w:p>
    <w:p w:rsidR="000C5973" w:rsidP="000C5973" w:rsidRDefault="0092406E" w14:paraId="62C68C34" w14:textId="0119DDAF">
      <w:r w:rsidRPr="00FB0DFF">
        <w:t>F</w:t>
      </w:r>
      <w:r w:rsidRPr="00FB0DFF" w:rsidR="00716CA4">
        <w:t>F</w:t>
      </w:r>
      <w:r w:rsidRPr="00FB0DFF">
        <w:t>SS</w:t>
      </w:r>
      <w:r w:rsidRPr="00FB0DFF" w:rsidR="00B73529">
        <w:t xml:space="preserve"> </w:t>
      </w:r>
      <w:r w:rsidRPr="00FB0DFF" w:rsidR="000C5973">
        <w:t>ansvarar</w:t>
      </w:r>
      <w:r w:rsidRPr="00A552A3" w:rsidR="000C5973">
        <w:t xml:space="preserve"> för </w:t>
      </w:r>
      <w:r w:rsidR="00D03A28">
        <w:t xml:space="preserve">storstädning </w:t>
      </w:r>
      <w:r w:rsidR="000C5973">
        <w:t xml:space="preserve">enligt årshjul </w:t>
      </w:r>
      <w:r w:rsidRPr="00A552A3" w:rsidR="000C5973">
        <w:t xml:space="preserve">och för planerad </w:t>
      </w:r>
      <w:r w:rsidR="000C5973">
        <w:t>lokalvård</w:t>
      </w:r>
      <w:r w:rsidRPr="00A552A3" w:rsidR="000C5973">
        <w:t xml:space="preserve"> under veckorna. Utökning eller förändring kring städbehov </w:t>
      </w:r>
      <w:r w:rsidR="000C5973">
        <w:t xml:space="preserve">beställs via </w:t>
      </w:r>
      <w:r w:rsidRPr="00B66D1D" w:rsidR="000C5973">
        <w:t>sidan</w:t>
      </w:r>
      <w:r w:rsidR="000C5973">
        <w:t xml:space="preserve"> </w:t>
      </w:r>
      <w:r w:rsidR="00563806">
        <w:br/>
      </w:r>
      <w:hyperlink w:history="1" r:id="rId17">
        <w:r w:rsidRPr="00B66D1D" w:rsidR="000C5973">
          <w:rPr>
            <w:rStyle w:val="Hyperlnk"/>
          </w:rPr>
          <w:t xml:space="preserve">Ansök om tjänster från </w:t>
        </w:r>
        <w:r w:rsidR="00982D43">
          <w:rPr>
            <w:rStyle w:val="Hyperlnk"/>
          </w:rPr>
          <w:t>Förvaltningen Fastighet, stöd och service</w:t>
        </w:r>
        <w:r w:rsidRPr="00B66D1D" w:rsidR="000C5973">
          <w:rPr>
            <w:rStyle w:val="Hyperlnk"/>
          </w:rPr>
          <w:t xml:space="preserve"> - Södra Älvsborgs Sjukhus (vgregion.se).</w:t>
        </w:r>
      </w:hyperlink>
      <w:r w:rsidR="000C5973">
        <w:t xml:space="preserve"> </w:t>
      </w:r>
    </w:p>
    <w:p w:rsidR="00E67792" w:rsidP="000C5973" w:rsidRDefault="00E67792" w14:paraId="58256139" w14:textId="759DB144">
      <w:r w:rsidRPr="00E67792">
        <w:t>Vid flytt samverkar verksamheten, flyttsamordnaren och städledare om vilka städ</w:t>
      </w:r>
      <w:r>
        <w:t>-</w:t>
      </w:r>
      <w:r w:rsidRPr="00E67792">
        <w:t xml:space="preserve">åtgärder som behöver genomföras. </w:t>
      </w:r>
      <w:r w:rsidR="00CF2546">
        <w:t xml:space="preserve">Det kan exempelvis </w:t>
      </w:r>
      <w:r w:rsidR="00F86919">
        <w:t>v</w:t>
      </w:r>
      <w:r w:rsidRPr="00E67792">
        <w:t>ara storstäd</w:t>
      </w:r>
      <w:r w:rsidR="00F86919">
        <w:t>ning</w:t>
      </w:r>
      <w:r w:rsidRPr="00E67792">
        <w:t>, flyttstäd</w:t>
      </w:r>
      <w:r w:rsidR="00F86919">
        <w:t>ning</w:t>
      </w:r>
      <w:r w:rsidRPr="00E67792">
        <w:t xml:space="preserve"> eller slutstäd</w:t>
      </w:r>
      <w:r w:rsidR="00F86919">
        <w:t>ning</w:t>
      </w:r>
      <w:r w:rsidRPr="00E67792">
        <w:t xml:space="preserve"> av patientrum </w:t>
      </w:r>
      <w:r w:rsidR="003C43C9">
        <w:t>på</w:t>
      </w:r>
      <w:r w:rsidRPr="00E67792">
        <w:t xml:space="preserve"> vårdavdelning. Verksamheten </w:t>
      </w:r>
      <w:r w:rsidR="003C43C9">
        <w:t>ansvarar</w:t>
      </w:r>
      <w:r w:rsidRPr="00E67792">
        <w:t xml:space="preserve"> för att dagligstäd flyttar med till de nya lokalerna.</w:t>
      </w:r>
    </w:p>
    <w:p w:rsidRPr="002463C4" w:rsidR="00A33A78" w:rsidP="00F87FB5" w:rsidRDefault="00A33A78" w14:paraId="3FF0B095" w14:textId="77777777">
      <w:pPr>
        <w:pStyle w:val="Rubrik3"/>
      </w:pPr>
      <w:bookmarkStart w:name="_Toc176522063" w:id="34"/>
      <w:r w:rsidRPr="002463C4">
        <w:t>Intern service</w:t>
      </w:r>
      <w:bookmarkEnd w:id="34"/>
    </w:p>
    <w:p w:rsidRPr="00805785" w:rsidR="00A33A78" w:rsidP="00A33A78" w:rsidRDefault="00A33A78" w14:paraId="0FB32C22" w14:textId="77777777">
      <w:pPr>
        <w:rPr>
          <w:rFonts w:asciiTheme="majorHAnsi" w:hAnsiTheme="majorHAnsi" w:eastAsiaTheme="majorEastAsia" w:cstheme="majorBidi"/>
          <w:bCs/>
          <w:color w:val="000000" w:themeColor="text1"/>
          <w:sz w:val="36"/>
        </w:rPr>
      </w:pPr>
      <w:r>
        <w:t xml:space="preserve">Internlogistik ansvarar för logistik, som flyttar internt och externt på SÄS. </w:t>
      </w:r>
      <w:r w:rsidRPr="000F7DD4">
        <w:t xml:space="preserve">Flyttkartonger och flyttetiketter beställs genom </w:t>
      </w:r>
      <w:r>
        <w:t>Internlogistik.</w:t>
      </w:r>
    </w:p>
    <w:p w:rsidR="00A33A78" w:rsidP="00A33A78" w:rsidRDefault="00A33A78" w14:paraId="67B0CC52" w14:textId="77777777">
      <w:r>
        <w:t xml:space="preserve">Internlogistik bistår med trådvagnar, återvinningskärl samt extra sophanteringskärl inför flytt. </w:t>
      </w:r>
    </w:p>
    <w:p w:rsidRPr="00716CA4" w:rsidR="00A33A78" w:rsidP="00F87FB5" w:rsidRDefault="00A33A78" w14:paraId="049B59EF" w14:textId="77777777">
      <w:pPr>
        <w:pStyle w:val="Rubrik3"/>
      </w:pPr>
      <w:bookmarkStart w:name="_Toc4482565" w:id="35"/>
      <w:bookmarkStart w:name="_Toc176522064" w:id="36"/>
      <w:r w:rsidRPr="00716CA4">
        <w:t>Flyttservice</w:t>
      </w:r>
      <w:bookmarkEnd w:id="35"/>
      <w:bookmarkEnd w:id="36"/>
    </w:p>
    <w:p w:rsidRPr="00716CA4" w:rsidR="00A33A78" w:rsidP="00A33A78" w:rsidRDefault="00A33A78" w14:paraId="56D5C7C4" w14:textId="77777777">
      <w:r w:rsidRPr="00716CA4">
        <w:t xml:space="preserve">Internlogistik hanterar flyttar inom SÄS verksamhetsområde med intern flyttservice i första hand. </w:t>
      </w:r>
    </w:p>
    <w:p w:rsidRPr="00A552A3" w:rsidR="00A33A78" w:rsidP="00A33A78" w:rsidRDefault="00A33A78" w14:paraId="625D8EE8" w14:textId="77777777">
      <w:r w:rsidRPr="00716CA4">
        <w:t>I det fall resurser saknas internt, anlitar Internlogistik externa flyttföretag och håller i kontakten med upphandlat företag från beställning till fakturering och följer upp flytten.</w:t>
      </w:r>
      <w:r w:rsidRPr="00A552A3">
        <w:t xml:space="preserve"> </w:t>
      </w:r>
      <w:r>
        <w:t>Team lokaler och service kan vara behjälpliga med att fylla formulär för beställning i VGR Serviceportal.</w:t>
      </w:r>
    </w:p>
    <w:p w:rsidRPr="00F87FB5" w:rsidR="00A552A3" w:rsidP="00F87FB5" w:rsidRDefault="00A552A3" w14:paraId="2081CE4D" w14:textId="77777777">
      <w:pPr>
        <w:pStyle w:val="Rubrik2"/>
      </w:pPr>
      <w:bookmarkStart w:name="_Toc4482562" w:id="37"/>
      <w:bookmarkStart w:name="_Toc176522065" w:id="38"/>
      <w:r w:rsidRPr="00F87FB5">
        <w:t>Verksamheten</w:t>
      </w:r>
      <w:bookmarkEnd w:id="37"/>
      <w:bookmarkEnd w:id="38"/>
    </w:p>
    <w:p w:rsidR="00A552A3" w:rsidP="00AC2D10" w:rsidRDefault="00A552A3" w14:paraId="2ED421FC" w14:textId="2EC95680">
      <w:r>
        <w:t>Ansvarig vårdenhetschef fördelar uppdragen inom avdelningen</w:t>
      </w:r>
      <w:r w:rsidR="008926AA">
        <w:t>, till exempel hantering av datorer</w:t>
      </w:r>
      <w:r w:rsidR="00E26D54">
        <w:t>. Hen</w:t>
      </w:r>
      <w:r>
        <w:t xml:space="preserve"> utser </w:t>
      </w:r>
      <w:r w:rsidR="00E26D54">
        <w:t xml:space="preserve">också </w:t>
      </w:r>
      <w:r>
        <w:t xml:space="preserve">en kontaktperson </w:t>
      </w:r>
      <w:r w:rsidR="006674FA">
        <w:t>som flyttsamordnaren har kontakt med</w:t>
      </w:r>
      <w:r w:rsidR="007A1F88">
        <w:t xml:space="preserve">. Kontaktpersonen i verksamheten </w:t>
      </w:r>
      <w:r w:rsidR="00DB46A0">
        <w:t>ansvarar för</w:t>
      </w:r>
      <w:r>
        <w:t xml:space="preserve"> flyttplaneringen</w:t>
      </w:r>
      <w:r w:rsidR="00654860">
        <w:t xml:space="preserve"> utifrån verksamhetens perspektiv</w:t>
      </w:r>
      <w:r w:rsidR="006674FA">
        <w:t xml:space="preserve">. </w:t>
      </w:r>
    </w:p>
    <w:p w:rsidRPr="00A552A3" w:rsidR="00DD46CF" w:rsidP="00AC2D10" w:rsidRDefault="00DD46CF" w14:paraId="55564115" w14:textId="2C633326">
      <w:r>
        <w:t>Verksamheten</w:t>
      </w:r>
      <w:r w:rsidRPr="00DD46CF">
        <w:t xml:space="preserve"> ansvar</w:t>
      </w:r>
      <w:r>
        <w:t>ar</w:t>
      </w:r>
      <w:r w:rsidRPr="00DD46CF">
        <w:t xml:space="preserve"> för all administration</w:t>
      </w:r>
      <w:r w:rsidR="0008211A">
        <w:t xml:space="preserve">, </w:t>
      </w:r>
      <w:r w:rsidRPr="00DD46CF">
        <w:t xml:space="preserve">som adressändringar till KIV, säkerhet, telefonväxel och </w:t>
      </w:r>
      <w:r w:rsidR="0008211A">
        <w:t xml:space="preserve">till </w:t>
      </w:r>
      <w:r w:rsidRPr="00DD46CF">
        <w:t xml:space="preserve">Västfastigheter </w:t>
      </w:r>
      <w:r w:rsidR="0008211A">
        <w:t>när det gäller</w:t>
      </w:r>
      <w:r w:rsidRPr="00DD46CF">
        <w:t xml:space="preserve"> rörpost.</w:t>
      </w:r>
    </w:p>
    <w:p w:rsidRPr="00F87FB5" w:rsidR="00A552A3" w:rsidP="00F87FB5" w:rsidRDefault="00A552A3" w14:paraId="3E3E9E09" w14:textId="610FE03A">
      <w:pPr>
        <w:pStyle w:val="Rubrik2"/>
      </w:pPr>
      <w:bookmarkStart w:name="_Toc176522066" w:id="39"/>
      <w:bookmarkStart w:name="_Toc4482569" w:id="40"/>
      <w:r w:rsidR="4974C033">
        <w:rPr/>
        <w:t>Medicinsk teknik</w:t>
      </w:r>
      <w:bookmarkEnd w:id="39"/>
      <w:r w:rsidR="4974C033">
        <w:rPr/>
        <w:t xml:space="preserve"> </w:t>
      </w:r>
      <w:r w:rsidR="04A81A78">
        <w:rPr/>
        <w:t>(MT)</w:t>
      </w:r>
      <w:bookmarkEnd w:id="40"/>
    </w:p>
    <w:p w:rsidR="04A81A78" w:rsidP="041E73C8" w:rsidRDefault="04A81A78" w14:paraId="2D8D8528" w14:textId="23980B2B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041E73C8" w:rsidR="04A81A7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Medicinsk teknik ansvarar för medicinteknisk utrustning </w:t>
      </w:r>
      <w:r w:rsidRPr="041E73C8" w:rsidR="04A81A7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som nyanskaffas</w:t>
      </w:r>
      <w:r w:rsidRPr="041E73C8" w:rsidR="731CD362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. Det kan </w:t>
      </w:r>
      <w:r w:rsidRPr="041E73C8" w:rsidR="04A81A7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till exempel </w:t>
      </w:r>
      <w:r w:rsidRPr="041E73C8" w:rsidR="6A042C62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vara </w:t>
      </w:r>
      <w:r w:rsidRPr="041E73C8" w:rsidR="04A81A7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lokalpåverkande </w:t>
      </w:r>
      <w:r w:rsidRPr="041E73C8" w:rsidR="04A81A7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utrustning, så som taklyftar och operationslampor. MT bedömer </w:t>
      </w:r>
      <w:r w:rsidRPr="041E73C8" w:rsidR="6202DF3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också om befintlig </w:t>
      </w:r>
      <w:r w:rsidRPr="041E73C8" w:rsidR="04A81A7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utrustning ska flyttas</w:t>
      </w:r>
      <w:r w:rsidRPr="041E73C8" w:rsidR="365067C3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eller lämnas kvar i lokalen</w:t>
      </w:r>
      <w:r w:rsidRPr="041E73C8" w:rsidR="04A81A78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.</w:t>
      </w:r>
    </w:p>
    <w:p w:rsidRPr="00E37A50" w:rsidR="00BC70A9" w:rsidP="00E37A50" w:rsidRDefault="00A552A3" w14:paraId="2432004E" w14:textId="0D51A601">
      <w:r w:rsidR="4974C033">
        <w:rPr/>
        <w:t xml:space="preserve">Medicinsk teknik inventerar gammal utrustning och ser till behov av nyanskaffning. Kostnader för detta belastar </w:t>
      </w:r>
      <w:r w:rsidR="0E91E8FF">
        <w:rPr/>
        <w:t>verksamheten</w:t>
      </w:r>
      <w:r w:rsidR="545DA483">
        <w:rPr/>
        <w:t xml:space="preserve"> eller</w:t>
      </w:r>
      <w:r w:rsidR="77E2F273">
        <w:rPr/>
        <w:t xml:space="preserve"> </w:t>
      </w:r>
      <w:r w:rsidR="545DA483">
        <w:rPr/>
        <w:t xml:space="preserve">finansieras </w:t>
      </w:r>
      <w:r w:rsidR="4974C033">
        <w:rPr/>
        <w:t>genom</w:t>
      </w:r>
      <w:r w:rsidR="4974C033">
        <w:rPr/>
        <w:t xml:space="preserve"> ett utrustningsäskande.</w:t>
      </w:r>
    </w:p>
    <w:p w:rsidRPr="00F87FB5" w:rsidR="00A552A3" w:rsidP="00F87FB5" w:rsidRDefault="00A552A3" w14:paraId="400AD898" w14:textId="77777777">
      <w:pPr>
        <w:pStyle w:val="Rubrik2"/>
      </w:pPr>
      <w:bookmarkStart w:name="_Toc4482570" w:id="41"/>
      <w:bookmarkStart w:name="_Toc176522067" w:id="42"/>
      <w:r w:rsidRPr="00F87FB5">
        <w:t>IS/IT och VGR IT</w:t>
      </w:r>
      <w:bookmarkEnd w:id="41"/>
      <w:bookmarkEnd w:id="42"/>
    </w:p>
    <w:p w:rsidRPr="00A552A3" w:rsidR="00A552A3" w:rsidP="00F67146" w:rsidRDefault="00A552A3" w14:paraId="3135D964" w14:textId="0A663B33">
      <w:r w:rsidRPr="00A552A3">
        <w:t>IS/IT är delaktiga för att se över om det behövs fler datoruttag</w:t>
      </w:r>
      <w:r w:rsidR="00D3553B">
        <w:t>,</w:t>
      </w:r>
      <w:r w:rsidRPr="00A552A3">
        <w:t xml:space="preserve"> i dialog med verksamheten. </w:t>
      </w:r>
    </w:p>
    <w:p w:rsidRPr="00A552A3" w:rsidR="00A552A3" w:rsidP="00F67146" w:rsidRDefault="00A552A3" w14:paraId="616AA28D" w14:textId="12E25E14">
      <w:r w:rsidRPr="00A552A3">
        <w:t xml:space="preserve">IS/IT beställer uppdraget av VGR IT. Tekniker från VGR IT kommer till lokalen och </w:t>
      </w:r>
      <w:proofErr w:type="spellStart"/>
      <w:r w:rsidRPr="00A552A3">
        <w:t>patchar</w:t>
      </w:r>
      <w:proofErr w:type="spellEnd"/>
      <w:r w:rsidRPr="00A552A3">
        <w:t xml:space="preserve"> datoruttag, utifrån verksamhetens datorlista och </w:t>
      </w:r>
      <w:r w:rsidR="001A1D1D">
        <w:t>var verksamhetens personal ska sitta.</w:t>
      </w:r>
    </w:p>
    <w:p w:rsidR="00F67146" w:rsidP="00F67146" w:rsidRDefault="00A552A3" w14:paraId="24E6C4A6" w14:textId="00F26A9D">
      <w:r w:rsidRPr="00A552A3">
        <w:t xml:space="preserve">På inflyttningsdagen finns </w:t>
      </w:r>
      <w:r w:rsidRPr="001A1D1D">
        <w:t xml:space="preserve">tekniker </w:t>
      </w:r>
      <w:r w:rsidRPr="001A1D1D" w:rsidR="00D3553B">
        <w:t xml:space="preserve">från VGR IT </w:t>
      </w:r>
      <w:r w:rsidRPr="001A1D1D">
        <w:t>på</w:t>
      </w:r>
      <w:r w:rsidRPr="00A552A3">
        <w:t xml:space="preserve"> plats för att driftsätta skrivare och datorer. Projektledare från IS/IT kontaktar VGR IT om tekniska förändringar. VGR IT är behjälpliga med IT-infrastrukturtjänster och IT-stöd i samband med ny-, till-, och ombyggnation samt flytt. </w:t>
      </w:r>
    </w:p>
    <w:p w:rsidR="00A552A3" w:rsidP="00F67146" w:rsidRDefault="00A552A3" w14:paraId="17278B0A" w14:textId="7E572E05">
      <w:r w:rsidRPr="00A552A3">
        <w:t>IS</w:t>
      </w:r>
      <w:r w:rsidR="00D3553B">
        <w:t>/</w:t>
      </w:r>
      <w:r w:rsidRPr="00A552A3">
        <w:t>IT</w:t>
      </w:r>
      <w:r w:rsidR="00D3553B">
        <w:t xml:space="preserve"> och </w:t>
      </w:r>
      <w:r w:rsidRPr="00A552A3">
        <w:t>VGR IT tar fram en aktivitetsplan med tillhörande tidplan, för de aktuella IT</w:t>
      </w:r>
      <w:r w:rsidR="00D3553B">
        <w:t>-</w:t>
      </w:r>
      <w:r w:rsidRPr="00A552A3">
        <w:t>installationerna samt kostnadskalkyl</w:t>
      </w:r>
      <w:r w:rsidR="001F300D">
        <w:t xml:space="preserve">. </w:t>
      </w:r>
    </w:p>
    <w:p w:rsidRPr="000C5973" w:rsidR="00A552A3" w:rsidP="000C5973" w:rsidRDefault="0016729B" w14:paraId="630DAB10" w14:textId="201CB93E">
      <w:r>
        <w:t>Observera vikten av att verksamheten fyller i en bygg- och flyttanmälan till IS/IT</w:t>
      </w:r>
      <w:r w:rsidR="007D6014">
        <w:t xml:space="preserve">: </w:t>
      </w:r>
      <w:hyperlink r:id="rId18">
        <w:r w:rsidRPr="5CCF8D64" w:rsidR="007D6014">
          <w:rPr>
            <w:rStyle w:val="Hyperlnk"/>
          </w:rPr>
          <w:t>Inventeringslista - IT-stöd vid byggnation och verksamhetsförändringar (vgregion.se)</w:t>
        </w:r>
      </w:hyperlink>
      <w:r w:rsidRPr="5CCF8D64" w:rsidR="00BB4E27">
        <w:rPr>
          <w:rStyle w:val="Hyperlnk"/>
        </w:rPr>
        <w:t>.</w:t>
      </w:r>
    </w:p>
    <w:p w:rsidRPr="00F87FB5" w:rsidR="46D483DB" w:rsidP="5CCF8D64" w:rsidRDefault="46D483DB" w14:paraId="4394314A" w14:textId="77777777">
      <w:pPr>
        <w:pStyle w:val="Normalefterlista"/>
        <w:rPr>
          <w:b/>
          <w:bCs/>
        </w:rPr>
      </w:pPr>
      <w:r w:rsidRPr="00F87FB5">
        <w:rPr>
          <w:b/>
          <w:bCs/>
        </w:rPr>
        <w:t>Ansvar för IS/IT</w:t>
      </w:r>
    </w:p>
    <w:p w:rsidR="46D483DB" w:rsidP="5CCF8D64" w:rsidRDefault="46D483DB" w14:paraId="3BD800FB" w14:textId="77777777">
      <w:pPr>
        <w:pStyle w:val="Punktlista"/>
        <w:numPr>
          <w:ilvl w:val="0"/>
          <w:numId w:val="47"/>
        </w:numPr>
      </w:pPr>
      <w:r>
        <w:t>Samordning av IT-insatser under projekt</w:t>
      </w:r>
    </w:p>
    <w:p w:rsidR="46D483DB" w:rsidP="5CCF8D64" w:rsidRDefault="46D483DB" w14:paraId="4A94F93E" w14:textId="77777777">
      <w:pPr>
        <w:pStyle w:val="Punktlista"/>
        <w:numPr>
          <w:ilvl w:val="0"/>
          <w:numId w:val="47"/>
        </w:numPr>
      </w:pPr>
      <w:r>
        <w:t xml:space="preserve">Projektering (planering nätverksuttag </w:t>
      </w:r>
      <w:proofErr w:type="gramStart"/>
      <w:r>
        <w:t>etc.</w:t>
      </w:r>
      <w:proofErr w:type="gramEnd"/>
      <w:r>
        <w:t>)</w:t>
      </w:r>
    </w:p>
    <w:p w:rsidR="46D483DB" w:rsidP="5CCF8D64" w:rsidRDefault="46D483DB" w14:paraId="59D54F0F" w14:textId="77777777">
      <w:pPr>
        <w:pStyle w:val="Punktlista"/>
        <w:numPr>
          <w:ilvl w:val="0"/>
          <w:numId w:val="47"/>
        </w:numPr>
      </w:pPr>
      <w:r>
        <w:t xml:space="preserve">Fast telefoni </w:t>
      </w:r>
    </w:p>
    <w:p w:rsidR="46D483DB" w:rsidP="5CCF8D64" w:rsidRDefault="46D483DB" w14:paraId="7C83C2B3" w14:textId="77777777">
      <w:pPr>
        <w:pStyle w:val="Punktlista"/>
        <w:numPr>
          <w:ilvl w:val="0"/>
          <w:numId w:val="47"/>
        </w:numPr>
      </w:pPr>
      <w:r>
        <w:t>Konsultation av audio-, video- och bild-utrustning för konferensrum</w:t>
      </w:r>
    </w:p>
    <w:p w:rsidR="46D483DB" w:rsidP="5CCF8D64" w:rsidRDefault="46D483DB" w14:paraId="24B2EAA8" w14:textId="77777777">
      <w:pPr>
        <w:pStyle w:val="Punktlista"/>
        <w:numPr>
          <w:ilvl w:val="0"/>
          <w:numId w:val="47"/>
        </w:numPr>
      </w:pPr>
      <w:r>
        <w:t>Ansvarar för uppsättning och funktion av AV-produkter för slutanvändaren</w:t>
      </w:r>
    </w:p>
    <w:p w:rsidRPr="00DD5654" w:rsidR="00DD5654" w:rsidP="00EF56E0" w:rsidRDefault="00DD5654" w14:paraId="77BFD375" w14:textId="77777777">
      <w:pPr>
        <w:pStyle w:val="Rubrik2"/>
      </w:pPr>
      <w:bookmarkStart w:name="_Toc4482588" w:id="43"/>
      <w:bookmarkStart w:name="_Toc176522068" w:id="44"/>
      <w:r w:rsidRPr="00DD5654">
        <w:t>Möbler</w:t>
      </w:r>
      <w:bookmarkEnd w:id="43"/>
      <w:bookmarkEnd w:id="44"/>
    </w:p>
    <w:p w:rsidR="00E65E47" w:rsidP="00E65E47" w:rsidRDefault="00A552A3" w14:paraId="28762520" w14:textId="2F3CF69B">
      <w:r w:rsidR="4974C033">
        <w:rPr/>
        <w:t>Möbler och gardiner samt övrig inredning lämnas kvar i lokalen</w:t>
      </w:r>
      <w:r w:rsidR="649ECB8D">
        <w:rPr/>
        <w:t xml:space="preserve"> vid flytt</w:t>
      </w:r>
      <w:r w:rsidR="4974C033">
        <w:rPr/>
        <w:t xml:space="preserve">. </w:t>
      </w:r>
    </w:p>
    <w:p w:rsidR="00E65E47" w:rsidP="00E65E47" w:rsidRDefault="00A552A3" w14:paraId="16576157" w14:textId="0C18292A">
      <w:r w:rsidR="088D7432">
        <w:rPr/>
        <w:t>Nya m</w:t>
      </w:r>
      <w:r w:rsidR="5D0073C3">
        <w:rPr/>
        <w:t>öbler</w:t>
      </w:r>
      <w:r w:rsidR="5D0073C3">
        <w:rPr/>
        <w:t xml:space="preserve"> anskaffas i första hand genom </w:t>
      </w:r>
      <w:hyperlink r:id="R5244e00edc1e4779">
        <w:r w:rsidRPr="041E73C8" w:rsidR="5D0073C3">
          <w:rPr>
            <w:rStyle w:val="Hyperlnk"/>
          </w:rPr>
          <w:t>Åter i bruk</w:t>
        </w:r>
      </w:hyperlink>
      <w:r w:rsidR="5D0073C3">
        <w:rPr/>
        <w:t xml:space="preserve"> som är </w:t>
      </w:r>
      <w:r w:rsidR="5D0073C3">
        <w:rPr/>
        <w:t>VGRs</w:t>
      </w:r>
      <w:r w:rsidR="5D0073C3">
        <w:rPr/>
        <w:t xml:space="preserve"> gemensamma återbruksverksamhet.</w:t>
      </w:r>
    </w:p>
    <w:p w:rsidRPr="004D7A01" w:rsidR="002463C4" w:rsidP="041E73C8" w:rsidRDefault="00342826" w14:paraId="41D7ECA4" w14:textId="00809EA9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041E73C8" w:rsidR="0B14F6F5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All nyanskaffning av m</w:t>
      </w:r>
      <w:r w:rsidRPr="041E73C8" w:rsidR="732A5843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öbler s</w:t>
      </w:r>
      <w:r w:rsidRPr="041E73C8" w:rsidR="132DE6F4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ka alltid gå genom</w:t>
      </w:r>
      <w:r w:rsidRPr="041E73C8" w:rsidR="1FC53AF7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Lokal och service </w:t>
      </w:r>
      <w:r w:rsidRPr="041E73C8" w:rsidR="732A5843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via länken </w:t>
      </w:r>
      <w:hyperlink r:id="Rac5252bb43f54878">
        <w:r w:rsidRPr="041E73C8" w:rsidR="732A5843">
          <w:rPr>
            <w:rStyle w:val="Hyperlnk"/>
            <w:rFonts w:ascii="Times New Roman" w:hAnsi="Times New Roman" w:eastAsia="Times New Roman" w:cs="Times New Roman"/>
            <w:noProof w:val="0"/>
            <w:color w:val="0000FF"/>
            <w:sz w:val="24"/>
            <w:szCs w:val="24"/>
            <w:lang w:val="sv-SE"/>
          </w:rPr>
          <w:t>Inköp av möbler</w:t>
        </w:r>
      </w:hyperlink>
      <w:r w:rsidRPr="041E73C8" w:rsidR="732A5843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. </w:t>
      </w:r>
      <w:r w:rsidRPr="041E73C8" w:rsidR="732A5843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Möbeln </w:t>
      </w:r>
      <w:r w:rsidRPr="041E73C8" w:rsidR="3147742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som är vald,</w:t>
      </w:r>
      <w:r w:rsidRPr="041E73C8" w:rsidR="732A5843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beställs genom offert från leverantör och beställning läggs därefter in på Marknadsplatsen </w:t>
      </w:r>
    </w:p>
    <w:p w:rsidR="00F07C82" w:rsidP="00DF4E7D" w:rsidRDefault="00BC6233" w14:paraId="228724C7" w14:textId="6D5CC41F">
      <w:r>
        <w:lastRenderedPageBreak/>
        <w:t>Fördelningen mellan n</w:t>
      </w:r>
      <w:r w:rsidRPr="00A552A3" w:rsidR="00A552A3">
        <w:t>yinköp</w:t>
      </w:r>
      <w:r>
        <w:t xml:space="preserve">ta möbler och återanvända </w:t>
      </w:r>
      <w:r w:rsidRPr="00A552A3" w:rsidR="00A552A3">
        <w:t xml:space="preserve">möbler från </w:t>
      </w:r>
      <w:r w:rsidR="00E47A33">
        <w:t xml:space="preserve">Åter i bruk </w:t>
      </w:r>
      <w:r>
        <w:t xml:space="preserve">ska vara </w:t>
      </w:r>
      <w:r w:rsidRPr="00A552A3" w:rsidR="00A552A3">
        <w:t xml:space="preserve">50/50. </w:t>
      </w:r>
      <w:r w:rsidR="00AC784C">
        <w:t xml:space="preserve">Observera att det finns möjlighet att renovera möbler beroende på möbelns </w:t>
      </w:r>
      <w:r w:rsidR="00F07C82">
        <w:t xml:space="preserve">skick. </w:t>
      </w:r>
    </w:p>
    <w:p w:rsidR="00A552A3" w:rsidP="00DF4E7D" w:rsidRDefault="008E7726" w14:paraId="33EFA28E" w14:textId="0F1B6926">
      <w:r>
        <w:t xml:space="preserve">Standardmöbler väljs utifrån </w:t>
      </w:r>
      <w:r w:rsidR="00AA5CAB">
        <w:t>Addas inköpscentrals digitala möbelkatalog</w:t>
      </w:r>
      <w:r w:rsidRPr="00A552A3" w:rsidR="00A552A3">
        <w:t xml:space="preserve">. </w:t>
      </w:r>
      <w:hyperlink w:history="1" r:id="rId21">
        <w:r w:rsidRPr="00A920E4" w:rsidR="00120B98">
          <w:rPr>
            <w:rStyle w:val="Hyperlnk"/>
          </w:rPr>
          <w:t>Adda Möbelkatalog</w:t>
        </w:r>
      </w:hyperlink>
      <w:r w:rsidR="00A920E4">
        <w:rPr>
          <w:rStyle w:val="Hyperlnk"/>
        </w:rPr>
        <w:t>.</w:t>
      </w:r>
    </w:p>
    <w:p w:rsidR="00DB46A0" w:rsidP="00DF4E7D" w:rsidRDefault="00C44D40" w14:paraId="36C4FECB" w14:textId="749601C6" w14:noSpellErr="1">
      <w:r w:rsidR="1B9F5EE6">
        <w:rPr/>
        <w:t xml:space="preserve">Möbeln du valt beställs genom offert från leverantör och beställning </w:t>
      </w:r>
      <w:r w:rsidR="1B9F5EE6">
        <w:rPr/>
        <w:t>som</w:t>
      </w:r>
      <w:r w:rsidR="1B9F5EE6">
        <w:rPr/>
        <w:t xml:space="preserve"> går genom Marknadsplatsen.</w:t>
      </w:r>
    </w:p>
    <w:p w:rsidRPr="00DD5654" w:rsidR="00DD5654" w:rsidP="00EF56E0" w:rsidRDefault="00DD5654" w14:paraId="13ED7B85" w14:textId="77777777">
      <w:pPr>
        <w:pStyle w:val="Rubrik2"/>
      </w:pPr>
      <w:bookmarkStart w:name="_Toc4482589" w:id="45"/>
      <w:bookmarkStart w:name="_Toc176522069" w:id="46"/>
      <w:r w:rsidRPr="00DD5654">
        <w:t>Konst</w:t>
      </w:r>
      <w:bookmarkEnd w:id="45"/>
      <w:bookmarkEnd w:id="46"/>
    </w:p>
    <w:p w:rsidR="00A552A3" w:rsidP="00A552A3" w:rsidRDefault="00A552A3" w14:paraId="18A84DF3" w14:textId="0F1696F2">
      <w:pPr>
        <w:overflowPunct w:val="0"/>
        <w:autoSpaceDE w:val="0"/>
        <w:autoSpaceDN w:val="0"/>
        <w:adjustRightInd w:val="0"/>
        <w:spacing w:after="0" w:line="240" w:lineRule="auto"/>
        <w:ind w:left="993" w:right="0"/>
        <w:textAlignment w:val="baseline"/>
        <w:rPr>
          <w:szCs w:val="20"/>
        </w:rPr>
      </w:pPr>
      <w:r w:rsidRPr="00A552A3">
        <w:rPr>
          <w:szCs w:val="20"/>
        </w:rPr>
        <w:t>All konst</w:t>
      </w:r>
      <w:r w:rsidR="00BC6233">
        <w:rPr>
          <w:szCs w:val="20"/>
        </w:rPr>
        <w:t>, inklusive donerad konst,</w:t>
      </w:r>
      <w:r w:rsidRPr="00A552A3">
        <w:rPr>
          <w:szCs w:val="20"/>
        </w:rPr>
        <w:t xml:space="preserve"> handhas av </w:t>
      </w:r>
      <w:r w:rsidRPr="00744E52" w:rsidR="00C1135F">
        <w:rPr>
          <w:szCs w:val="20"/>
        </w:rPr>
        <w:t>konst</w:t>
      </w:r>
      <w:r w:rsidR="00707439">
        <w:rPr>
          <w:szCs w:val="20"/>
        </w:rPr>
        <w:t>-</w:t>
      </w:r>
      <w:r w:rsidRPr="00744E52" w:rsidR="00C1135F">
        <w:rPr>
          <w:szCs w:val="20"/>
        </w:rPr>
        <w:t>enheten</w:t>
      </w:r>
      <w:r w:rsidRPr="00A552A3">
        <w:rPr>
          <w:szCs w:val="20"/>
        </w:rPr>
        <w:t xml:space="preserve"> på Västfastigheter</w:t>
      </w:r>
      <w:r w:rsidR="00BC6233">
        <w:rPr>
          <w:szCs w:val="20"/>
        </w:rPr>
        <w:t xml:space="preserve">. </w:t>
      </w:r>
      <w:r w:rsidRPr="00A552A3">
        <w:rPr>
          <w:szCs w:val="20"/>
        </w:rPr>
        <w:t>Donerad konst placeras alltid på den enhet/</w:t>
      </w:r>
      <w:r w:rsidR="00BC6233">
        <w:rPr>
          <w:szCs w:val="20"/>
        </w:rPr>
        <w:t xml:space="preserve">det </w:t>
      </w:r>
      <w:r w:rsidRPr="00A552A3">
        <w:rPr>
          <w:szCs w:val="20"/>
        </w:rPr>
        <w:t>sjukhus dit den är donerad. Konst ska lämnas kvar i frånflyttad loka</w:t>
      </w:r>
      <w:r w:rsidR="00CD211D">
        <w:rPr>
          <w:szCs w:val="20"/>
        </w:rPr>
        <w:t xml:space="preserve">l. </w:t>
      </w:r>
      <w:r w:rsidR="00744E52">
        <w:rPr>
          <w:szCs w:val="20"/>
        </w:rPr>
        <w:t xml:space="preserve"> </w:t>
      </w:r>
    </w:p>
    <w:p w:rsidR="00690D75" w:rsidP="00A552A3" w:rsidRDefault="00690D75" w14:paraId="28A17A20" w14:textId="77777777">
      <w:pPr>
        <w:overflowPunct w:val="0"/>
        <w:autoSpaceDE w:val="0"/>
        <w:autoSpaceDN w:val="0"/>
        <w:adjustRightInd w:val="0"/>
        <w:spacing w:after="0" w:line="240" w:lineRule="auto"/>
        <w:ind w:left="993" w:right="0"/>
        <w:textAlignment w:val="baseline"/>
        <w:rPr>
          <w:szCs w:val="20"/>
        </w:rPr>
      </w:pPr>
    </w:p>
    <w:p w:rsidRPr="00A552A3" w:rsidR="00690D75" w:rsidP="00A552A3" w:rsidRDefault="00690D75" w14:paraId="54A02FB5" w14:textId="5C43CE59">
      <w:pPr>
        <w:overflowPunct w:val="0"/>
        <w:autoSpaceDE w:val="0"/>
        <w:autoSpaceDN w:val="0"/>
        <w:adjustRightInd w:val="0"/>
        <w:spacing w:after="0" w:line="240" w:lineRule="auto"/>
        <w:ind w:left="993" w:right="0"/>
        <w:textAlignment w:val="baseline"/>
        <w:rPr>
          <w:szCs w:val="20"/>
        </w:rPr>
      </w:pPr>
      <w:r>
        <w:rPr>
          <w:szCs w:val="20"/>
        </w:rPr>
        <w:t>Vid</w:t>
      </w:r>
      <w:r w:rsidRPr="00690D75">
        <w:rPr>
          <w:szCs w:val="20"/>
        </w:rPr>
        <w:t xml:space="preserve"> re</w:t>
      </w:r>
      <w:r>
        <w:rPr>
          <w:szCs w:val="20"/>
        </w:rPr>
        <w:t>n</w:t>
      </w:r>
      <w:r w:rsidRPr="00690D75">
        <w:rPr>
          <w:szCs w:val="20"/>
        </w:rPr>
        <w:t xml:space="preserve">overing </w:t>
      </w:r>
      <w:r>
        <w:rPr>
          <w:szCs w:val="20"/>
        </w:rPr>
        <w:t xml:space="preserve">ska verksamheten </w:t>
      </w:r>
      <w:r w:rsidRPr="00690D75">
        <w:rPr>
          <w:szCs w:val="20"/>
        </w:rPr>
        <w:t xml:space="preserve">kontakta </w:t>
      </w:r>
      <w:r>
        <w:rPr>
          <w:szCs w:val="20"/>
        </w:rPr>
        <w:t>k</w:t>
      </w:r>
      <w:r w:rsidRPr="00690D75">
        <w:rPr>
          <w:szCs w:val="20"/>
        </w:rPr>
        <w:t>onst</w:t>
      </w:r>
      <w:r>
        <w:rPr>
          <w:szCs w:val="20"/>
        </w:rPr>
        <w:t>-</w:t>
      </w:r>
      <w:r w:rsidRPr="00690D75">
        <w:rPr>
          <w:szCs w:val="20"/>
        </w:rPr>
        <w:t xml:space="preserve">enheten för </w:t>
      </w:r>
      <w:r>
        <w:rPr>
          <w:szCs w:val="20"/>
        </w:rPr>
        <w:t xml:space="preserve">nedtagning av </w:t>
      </w:r>
      <w:r w:rsidR="0003671F">
        <w:rPr>
          <w:szCs w:val="20"/>
        </w:rPr>
        <w:t>tavlor och annan konst.</w:t>
      </w:r>
    </w:p>
    <w:p w:rsidRPr="00DD5654" w:rsidR="00E32CD5" w:rsidP="00E32CD5" w:rsidRDefault="00E32CD5" w14:paraId="5A819936" w14:textId="77777777">
      <w:pPr>
        <w:pStyle w:val="Rubrik2"/>
      </w:pPr>
      <w:bookmarkStart w:name="_Toc4488524" w:id="47"/>
      <w:bookmarkStart w:name="_Toc176522070" w:id="48"/>
      <w:bookmarkEnd w:id="0"/>
      <w:r w:rsidRPr="00DD5654">
        <w:t>Uppföljning</w:t>
      </w:r>
      <w:bookmarkEnd w:id="47"/>
      <w:bookmarkEnd w:id="48"/>
    </w:p>
    <w:p w:rsidR="00E21CCE" w:rsidP="00E21CCE" w:rsidRDefault="0003671F" w14:paraId="19F66D96" w14:textId="0AC37AC0">
      <w:r w:rsidR="28797FB3">
        <w:rPr/>
        <w:t>Varje fly</w:t>
      </w:r>
      <w:r w:rsidR="4D79315E">
        <w:rPr/>
        <w:t xml:space="preserve">tt ska följas upp av Team lokaler </w:t>
      </w:r>
      <w:r w:rsidR="25FCC15A">
        <w:rPr/>
        <w:t>och service</w:t>
      </w:r>
      <w:r w:rsidR="5ED55956">
        <w:rPr/>
        <w:t>.</w:t>
      </w:r>
    </w:p>
    <w:p w:rsidR="00EE2F85" w:rsidP="001B3E53" w:rsidRDefault="00E32CD5" w14:paraId="35CB0B4E" w14:textId="73F89CB7">
      <w:pPr/>
      <w:r>
        <w:br/>
      </w:r>
      <w:r w:rsidR="3DFD6C82">
        <w:rPr/>
        <w:t xml:space="preserve">Rutinen följs upp och revideras </w:t>
      </w:r>
      <w:r w:rsidR="3DFD6C82">
        <w:rPr/>
        <w:t xml:space="preserve">enligt VGR-standard och </w:t>
      </w:r>
      <w:r w:rsidR="7570FDD1">
        <w:rPr/>
        <w:t xml:space="preserve">däremellan </w:t>
      </w:r>
      <w:r w:rsidR="3DFD6C82">
        <w:rPr/>
        <w:t>vid behov.</w:t>
      </w:r>
    </w:p>
    <w:sectPr w:rsidR="00EE2F85" w:rsidSect="002B2803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0" w:h="16840" w:orient="portrait"/>
      <w:pgMar w:top="1276" w:right="1410" w:bottom="1276" w:left="993" w:header="283" w:footer="743" w:gutter="0"/>
      <w:cols w:space="708"/>
      <w:noEndnote/>
      <w:titlePg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F0C52" w:rsidRDefault="006F0C52" w14:paraId="777198F2" w14:textId="77777777">
      <w:r>
        <w:separator/>
      </w:r>
    </w:p>
  </w:endnote>
  <w:endnote w:type="continuationSeparator" w:id="0">
    <w:p w:rsidR="006F0C52" w:rsidRDefault="006F0C52" w14:paraId="573E3640" w14:textId="77777777">
      <w:r>
        <w:continuationSeparator/>
      </w:r>
    </w:p>
  </w:endnote>
  <w:endnote w:type="continuationNotice" w:id="1">
    <w:p w:rsidR="006F0C52" w:rsidRDefault="006F0C52" w14:paraId="013A79E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F0C52" w:rsidRDefault="006F0C52" w14:paraId="66ED28BE" w14:textId="77777777"/>
  </w:footnote>
  <w:footnote w:type="continuationSeparator" w:id="0">
    <w:p w:rsidR="006F0C52" w:rsidRDefault="006F0C52" w14:paraId="5C8BC5C3" w14:textId="77777777">
      <w:r>
        <w:continuationSeparator/>
      </w:r>
    </w:p>
  </w:footnote>
  <w:footnote w:type="continuationNotice" w:id="1">
    <w:p w:rsidR="006F0C52" w:rsidRDefault="006F0C52" w14:paraId="1091761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3E943D6B">
              <wp:simplePos x="0" y="0"/>
              <wp:positionH relativeFrom="column">
                <wp:posOffset>-173355</wp:posOffset>
              </wp:positionH>
              <wp:positionV relativeFrom="paragraph">
                <wp:posOffset>-65405</wp:posOffset>
              </wp:positionV>
              <wp:extent cx="4667250" cy="20955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2095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5pt;margin-top:-5.15pt;width:367.5pt;height:1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CF801578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2" w15:restartNumberingAfterBreak="0">
    <w:nsid w:val="FFFFFF89"/>
    <w:multiLevelType w:val="singleLevel"/>
    <w:tmpl w:val="D2405C1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12D5010"/>
    <w:multiLevelType w:val="hybridMultilevel"/>
    <w:tmpl w:val="99889FD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19031DC"/>
    <w:multiLevelType w:val="hybridMultilevel"/>
    <w:tmpl w:val="2360A04C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6" w15:restartNumberingAfterBreak="0">
    <w:nsid w:val="066049AA"/>
    <w:multiLevelType w:val="hybridMultilevel"/>
    <w:tmpl w:val="7B96C86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8" w15:restartNumberingAfterBreak="0">
    <w:nsid w:val="0A1208B9"/>
    <w:multiLevelType w:val="hybridMultilevel"/>
    <w:tmpl w:val="8B7C976A"/>
    <w:lvl w:ilvl="0" w:tplc="041D0001">
      <w:start w:val="1"/>
      <w:numFmt w:val="bullet"/>
      <w:lvlText w:val=""/>
      <w:lvlJc w:val="left"/>
      <w:pPr>
        <w:ind w:left="3396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4116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4836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5556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6276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6996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7716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8436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9156" w:hanging="360"/>
      </w:pPr>
      <w:rPr>
        <w:rFonts w:hint="default" w:ascii="Wingdings" w:hAnsi="Wingdings"/>
      </w:rPr>
    </w:lvl>
  </w:abstractNum>
  <w:abstractNum w:abstractNumId="9" w15:restartNumberingAfterBreak="0">
    <w:nsid w:val="0B4F10AE"/>
    <w:multiLevelType w:val="hybridMultilevel"/>
    <w:tmpl w:val="0A4673AA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10" w15:restartNumberingAfterBreak="0">
    <w:nsid w:val="10082CD0"/>
    <w:multiLevelType w:val="hybridMultilevel"/>
    <w:tmpl w:val="E58CC0C4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11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2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162C45E3"/>
    <w:multiLevelType w:val="hybridMultilevel"/>
    <w:tmpl w:val="A55C43F8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14" w15:restartNumberingAfterBreak="0">
    <w:nsid w:val="1B787F45"/>
    <w:multiLevelType w:val="multilevel"/>
    <w:tmpl w:val="BDDE716C"/>
    <w:lvl w:ilvl="0">
      <w:start w:val="1"/>
      <w:numFmt w:val="decimal"/>
      <w:pStyle w:val="Liststyc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1F2E6BE0"/>
    <w:multiLevelType w:val="hybridMultilevel"/>
    <w:tmpl w:val="986601CA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18" w15:restartNumberingAfterBreak="0">
    <w:nsid w:val="222110D7"/>
    <w:multiLevelType w:val="hybridMultilevel"/>
    <w:tmpl w:val="9956FA9E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19" w15:restartNumberingAfterBreak="0">
    <w:nsid w:val="29682EDA"/>
    <w:multiLevelType w:val="hybridMultilevel"/>
    <w:tmpl w:val="27404028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20" w15:restartNumberingAfterBreak="0">
    <w:nsid w:val="2CDE0999"/>
    <w:multiLevelType w:val="hybridMultilevel"/>
    <w:tmpl w:val="DE8C55DE"/>
    <w:lvl w:ilvl="0" w:tplc="041D0001">
      <w:start w:val="1"/>
      <w:numFmt w:val="bullet"/>
      <w:lvlText w:val=""/>
      <w:lvlJc w:val="left"/>
      <w:pPr>
        <w:ind w:left="3396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4116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4836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5556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6276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6996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7716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8436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9156" w:hanging="360"/>
      </w:pPr>
      <w:rPr>
        <w:rFonts w:hint="default" w:ascii="Wingdings" w:hAnsi="Wingdings"/>
      </w:rPr>
    </w:lvl>
  </w:abstractNum>
  <w:abstractNum w:abstractNumId="21" w15:restartNumberingAfterBreak="0">
    <w:nsid w:val="2F213C2C"/>
    <w:multiLevelType w:val="hybridMultilevel"/>
    <w:tmpl w:val="3F144132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2795" w:hanging="360"/>
      </w:pPr>
    </w:lvl>
    <w:lvl w:ilvl="2" w:tplc="FFFFFFFF" w:tentative="1">
      <w:start w:val="1"/>
      <w:numFmt w:val="lowerRoman"/>
      <w:lvlText w:val="%3."/>
      <w:lvlJc w:val="right"/>
      <w:pPr>
        <w:ind w:left="3515" w:hanging="180"/>
      </w:pPr>
    </w:lvl>
    <w:lvl w:ilvl="3" w:tplc="FFFFFFFF" w:tentative="1">
      <w:start w:val="1"/>
      <w:numFmt w:val="decimal"/>
      <w:lvlText w:val="%4."/>
      <w:lvlJc w:val="left"/>
      <w:pPr>
        <w:ind w:left="4235" w:hanging="360"/>
      </w:pPr>
    </w:lvl>
    <w:lvl w:ilvl="4" w:tplc="FFFFFFFF" w:tentative="1">
      <w:start w:val="1"/>
      <w:numFmt w:val="lowerLetter"/>
      <w:lvlText w:val="%5."/>
      <w:lvlJc w:val="left"/>
      <w:pPr>
        <w:ind w:left="4955" w:hanging="360"/>
      </w:pPr>
    </w:lvl>
    <w:lvl w:ilvl="5" w:tplc="FFFFFFFF" w:tentative="1">
      <w:start w:val="1"/>
      <w:numFmt w:val="lowerRoman"/>
      <w:lvlText w:val="%6."/>
      <w:lvlJc w:val="right"/>
      <w:pPr>
        <w:ind w:left="5675" w:hanging="180"/>
      </w:pPr>
    </w:lvl>
    <w:lvl w:ilvl="6" w:tplc="FFFFFFFF" w:tentative="1">
      <w:start w:val="1"/>
      <w:numFmt w:val="decimal"/>
      <w:lvlText w:val="%7."/>
      <w:lvlJc w:val="left"/>
      <w:pPr>
        <w:ind w:left="6395" w:hanging="360"/>
      </w:pPr>
    </w:lvl>
    <w:lvl w:ilvl="7" w:tplc="FFFFFFFF" w:tentative="1">
      <w:start w:val="1"/>
      <w:numFmt w:val="lowerLetter"/>
      <w:lvlText w:val="%8."/>
      <w:lvlJc w:val="left"/>
      <w:pPr>
        <w:ind w:left="7115" w:hanging="360"/>
      </w:pPr>
    </w:lvl>
    <w:lvl w:ilvl="8" w:tplc="FFFFFFFF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22" w15:restartNumberingAfterBreak="0">
    <w:nsid w:val="383E73B8"/>
    <w:multiLevelType w:val="hybridMultilevel"/>
    <w:tmpl w:val="5DD2D5D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8BB15D5"/>
    <w:multiLevelType w:val="hybridMultilevel"/>
    <w:tmpl w:val="7A5A649A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25" w15:restartNumberingAfterBreak="0">
    <w:nsid w:val="3B474E09"/>
    <w:multiLevelType w:val="hybridMultilevel"/>
    <w:tmpl w:val="DDF0BC38"/>
    <w:lvl w:ilvl="0" w:tplc="34668BAA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25A2A3D"/>
    <w:multiLevelType w:val="hybridMultilevel"/>
    <w:tmpl w:val="76087838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29" w15:restartNumberingAfterBreak="0">
    <w:nsid w:val="432106A4"/>
    <w:multiLevelType w:val="hybridMultilevel"/>
    <w:tmpl w:val="C73CD990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30" w15:restartNumberingAfterBreak="0">
    <w:nsid w:val="4361260E"/>
    <w:multiLevelType w:val="hybridMultilevel"/>
    <w:tmpl w:val="38E2C12C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31" w15:restartNumberingAfterBreak="0">
    <w:nsid w:val="441221BF"/>
    <w:multiLevelType w:val="hybridMultilevel"/>
    <w:tmpl w:val="CD7EDAF8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32" w15:restartNumberingAfterBreak="0">
    <w:nsid w:val="449D0C89"/>
    <w:multiLevelType w:val="hybridMultilevel"/>
    <w:tmpl w:val="8D72EE70"/>
    <w:lvl w:ilvl="0" w:tplc="041D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4CB72E3"/>
    <w:multiLevelType w:val="hybridMultilevel"/>
    <w:tmpl w:val="97FE5078"/>
    <w:lvl w:ilvl="0" w:tplc="041D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C854942"/>
    <w:multiLevelType w:val="hybridMultilevel"/>
    <w:tmpl w:val="767CDE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DF373D"/>
    <w:multiLevelType w:val="hybridMultilevel"/>
    <w:tmpl w:val="1E6C9EB6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36" w15:restartNumberingAfterBreak="0">
    <w:nsid w:val="4EBA02B0"/>
    <w:multiLevelType w:val="hybridMultilevel"/>
    <w:tmpl w:val="6D6E8100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37" w15:restartNumberingAfterBreak="0">
    <w:nsid w:val="503B30C5"/>
    <w:multiLevelType w:val="hybridMultilevel"/>
    <w:tmpl w:val="52364CD8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3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9" w15:restartNumberingAfterBreak="0">
    <w:nsid w:val="54340635"/>
    <w:multiLevelType w:val="hybridMultilevel"/>
    <w:tmpl w:val="1B6660C0"/>
    <w:lvl w:ilvl="0" w:tplc="05061E3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0" w15:restartNumberingAfterBreak="0">
    <w:nsid w:val="554155F1"/>
    <w:multiLevelType w:val="hybridMultilevel"/>
    <w:tmpl w:val="94A275F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57040402"/>
    <w:multiLevelType w:val="hybridMultilevel"/>
    <w:tmpl w:val="ED50CCB0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2795" w:hanging="360"/>
      </w:pPr>
    </w:lvl>
    <w:lvl w:ilvl="2" w:tplc="FFFFFFFF" w:tentative="1">
      <w:start w:val="1"/>
      <w:numFmt w:val="lowerRoman"/>
      <w:lvlText w:val="%3."/>
      <w:lvlJc w:val="right"/>
      <w:pPr>
        <w:ind w:left="3515" w:hanging="180"/>
      </w:pPr>
    </w:lvl>
    <w:lvl w:ilvl="3" w:tplc="FFFFFFFF" w:tentative="1">
      <w:start w:val="1"/>
      <w:numFmt w:val="decimal"/>
      <w:lvlText w:val="%4."/>
      <w:lvlJc w:val="left"/>
      <w:pPr>
        <w:ind w:left="4235" w:hanging="360"/>
      </w:pPr>
    </w:lvl>
    <w:lvl w:ilvl="4" w:tplc="FFFFFFFF" w:tentative="1">
      <w:start w:val="1"/>
      <w:numFmt w:val="lowerLetter"/>
      <w:lvlText w:val="%5."/>
      <w:lvlJc w:val="left"/>
      <w:pPr>
        <w:ind w:left="4955" w:hanging="360"/>
      </w:pPr>
    </w:lvl>
    <w:lvl w:ilvl="5" w:tplc="FFFFFFFF" w:tentative="1">
      <w:start w:val="1"/>
      <w:numFmt w:val="lowerRoman"/>
      <w:lvlText w:val="%6."/>
      <w:lvlJc w:val="right"/>
      <w:pPr>
        <w:ind w:left="5675" w:hanging="180"/>
      </w:pPr>
    </w:lvl>
    <w:lvl w:ilvl="6" w:tplc="FFFFFFFF" w:tentative="1">
      <w:start w:val="1"/>
      <w:numFmt w:val="decimal"/>
      <w:lvlText w:val="%7."/>
      <w:lvlJc w:val="left"/>
      <w:pPr>
        <w:ind w:left="6395" w:hanging="360"/>
      </w:pPr>
    </w:lvl>
    <w:lvl w:ilvl="7" w:tplc="FFFFFFFF" w:tentative="1">
      <w:start w:val="1"/>
      <w:numFmt w:val="lowerLetter"/>
      <w:lvlText w:val="%8."/>
      <w:lvlJc w:val="left"/>
      <w:pPr>
        <w:ind w:left="7115" w:hanging="360"/>
      </w:pPr>
    </w:lvl>
    <w:lvl w:ilvl="8" w:tplc="FFFFFFFF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4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3" w15:restartNumberingAfterBreak="0">
    <w:nsid w:val="5B674712"/>
    <w:multiLevelType w:val="hybridMultilevel"/>
    <w:tmpl w:val="4BA20C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4057D5"/>
    <w:multiLevelType w:val="hybridMultilevel"/>
    <w:tmpl w:val="B68482A8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45" w15:restartNumberingAfterBreak="0">
    <w:nsid w:val="64862451"/>
    <w:multiLevelType w:val="hybridMultilevel"/>
    <w:tmpl w:val="058663B2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46" w15:restartNumberingAfterBreak="0">
    <w:nsid w:val="655D7702"/>
    <w:multiLevelType w:val="hybridMultilevel"/>
    <w:tmpl w:val="AF50FE4A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7" w15:restartNumberingAfterBreak="0">
    <w:nsid w:val="69B92762"/>
    <w:multiLevelType w:val="hybridMultilevel"/>
    <w:tmpl w:val="0C209CC4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48" w15:restartNumberingAfterBreak="0">
    <w:nsid w:val="69E13AB0"/>
    <w:multiLevelType w:val="hybridMultilevel"/>
    <w:tmpl w:val="82D2509C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49" w15:restartNumberingAfterBreak="0">
    <w:nsid w:val="6CF41C7A"/>
    <w:multiLevelType w:val="hybridMultilevel"/>
    <w:tmpl w:val="6CD81BDE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5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1" w15:restartNumberingAfterBreak="0">
    <w:nsid w:val="70C038EE"/>
    <w:multiLevelType w:val="hybridMultilevel"/>
    <w:tmpl w:val="87321586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52" w15:restartNumberingAfterBreak="0">
    <w:nsid w:val="71DB2F73"/>
    <w:multiLevelType w:val="hybridMultilevel"/>
    <w:tmpl w:val="FDC07674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53" w15:restartNumberingAfterBreak="0">
    <w:nsid w:val="79575674"/>
    <w:multiLevelType w:val="hybridMultilevel"/>
    <w:tmpl w:val="CC8472FA"/>
    <w:lvl w:ilvl="0" w:tplc="041D0001">
      <w:start w:val="1"/>
      <w:numFmt w:val="bullet"/>
      <w:lvlText w:val=""/>
      <w:lvlJc w:val="left"/>
      <w:pPr>
        <w:ind w:left="20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5" w:hanging="360"/>
      </w:pPr>
      <w:rPr>
        <w:rFonts w:hint="default" w:ascii="Wingdings" w:hAnsi="Wingdings"/>
      </w:rPr>
    </w:lvl>
  </w:abstractNum>
  <w:abstractNum w:abstractNumId="54" w15:restartNumberingAfterBreak="0">
    <w:nsid w:val="7B8976D8"/>
    <w:multiLevelType w:val="hybridMultilevel"/>
    <w:tmpl w:val="1AD81640"/>
    <w:lvl w:ilvl="0" w:tplc="041D000F">
      <w:start w:val="1"/>
      <w:numFmt w:val="decimal"/>
      <w:lvlText w:val="%1."/>
      <w:lvlJc w:val="left"/>
      <w:pPr>
        <w:ind w:left="2075" w:hanging="360"/>
      </w:pPr>
    </w:lvl>
    <w:lvl w:ilvl="1" w:tplc="041D0019" w:tentative="1">
      <w:start w:val="1"/>
      <w:numFmt w:val="lowerLetter"/>
      <w:lvlText w:val="%2."/>
      <w:lvlJc w:val="left"/>
      <w:pPr>
        <w:ind w:left="2795" w:hanging="360"/>
      </w:pPr>
    </w:lvl>
    <w:lvl w:ilvl="2" w:tplc="041D001B" w:tentative="1">
      <w:start w:val="1"/>
      <w:numFmt w:val="lowerRoman"/>
      <w:lvlText w:val="%3."/>
      <w:lvlJc w:val="right"/>
      <w:pPr>
        <w:ind w:left="3515" w:hanging="180"/>
      </w:pPr>
    </w:lvl>
    <w:lvl w:ilvl="3" w:tplc="041D000F" w:tentative="1">
      <w:start w:val="1"/>
      <w:numFmt w:val="decimal"/>
      <w:lvlText w:val="%4."/>
      <w:lvlJc w:val="left"/>
      <w:pPr>
        <w:ind w:left="4235" w:hanging="360"/>
      </w:pPr>
    </w:lvl>
    <w:lvl w:ilvl="4" w:tplc="041D0019" w:tentative="1">
      <w:start w:val="1"/>
      <w:numFmt w:val="lowerLetter"/>
      <w:lvlText w:val="%5."/>
      <w:lvlJc w:val="left"/>
      <w:pPr>
        <w:ind w:left="4955" w:hanging="360"/>
      </w:pPr>
    </w:lvl>
    <w:lvl w:ilvl="5" w:tplc="041D001B" w:tentative="1">
      <w:start w:val="1"/>
      <w:numFmt w:val="lowerRoman"/>
      <w:lvlText w:val="%6."/>
      <w:lvlJc w:val="right"/>
      <w:pPr>
        <w:ind w:left="5675" w:hanging="180"/>
      </w:pPr>
    </w:lvl>
    <w:lvl w:ilvl="6" w:tplc="041D000F" w:tentative="1">
      <w:start w:val="1"/>
      <w:numFmt w:val="decimal"/>
      <w:lvlText w:val="%7."/>
      <w:lvlJc w:val="left"/>
      <w:pPr>
        <w:ind w:left="6395" w:hanging="360"/>
      </w:pPr>
    </w:lvl>
    <w:lvl w:ilvl="7" w:tplc="041D0019" w:tentative="1">
      <w:start w:val="1"/>
      <w:numFmt w:val="lowerLetter"/>
      <w:lvlText w:val="%8."/>
      <w:lvlJc w:val="left"/>
      <w:pPr>
        <w:ind w:left="7115" w:hanging="360"/>
      </w:pPr>
    </w:lvl>
    <w:lvl w:ilvl="8" w:tplc="041D001B" w:tentative="1">
      <w:start w:val="1"/>
      <w:numFmt w:val="lowerRoman"/>
      <w:lvlText w:val="%9."/>
      <w:lvlJc w:val="right"/>
      <w:pPr>
        <w:ind w:left="7835" w:hanging="180"/>
      </w:pPr>
    </w:lvl>
  </w:abstractNum>
  <w:abstractNum w:abstractNumId="5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5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7" w15:restartNumberingAfterBreak="0">
    <w:nsid w:val="7FF5384B"/>
    <w:multiLevelType w:val="hybridMultilevel"/>
    <w:tmpl w:val="C672A422"/>
    <w:lvl w:ilvl="0" w:tplc="041D000F">
      <w:start w:val="1"/>
      <w:numFmt w:val="decimal"/>
      <w:lvlText w:val="%1."/>
      <w:lvlJc w:val="left"/>
      <w:pPr>
        <w:ind w:left="1800" w:hanging="360"/>
      </w:pPr>
    </w:lvl>
    <w:lvl w:ilvl="1" w:tplc="041D0019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03528127">
    <w:abstractNumId w:val="1"/>
  </w:num>
  <w:num w:numId="2" w16cid:durableId="1863665629">
    <w:abstractNumId w:val="1"/>
    <w:lvlOverride w:ilvl="0">
      <w:startOverride w:val="1"/>
    </w:lvlOverride>
  </w:num>
  <w:num w:numId="3" w16cid:durableId="2127387819">
    <w:abstractNumId w:val="1"/>
    <w:lvlOverride w:ilvl="0">
      <w:startOverride w:val="1"/>
    </w:lvlOverride>
  </w:num>
  <w:num w:numId="4" w16cid:durableId="1688823105">
    <w:abstractNumId w:val="1"/>
    <w:lvlOverride w:ilvl="0">
      <w:startOverride w:val="1"/>
    </w:lvlOverride>
  </w:num>
  <w:num w:numId="5" w16cid:durableId="1752122487">
    <w:abstractNumId w:val="1"/>
    <w:lvlOverride w:ilvl="0">
      <w:startOverride w:val="1"/>
    </w:lvlOverride>
  </w:num>
  <w:num w:numId="6" w16cid:durableId="628587005">
    <w:abstractNumId w:val="1"/>
    <w:lvlOverride w:ilvl="0">
      <w:startOverride w:val="1"/>
    </w:lvlOverride>
  </w:num>
  <w:num w:numId="7" w16cid:durableId="1276400246">
    <w:abstractNumId w:val="14"/>
  </w:num>
  <w:num w:numId="8" w16cid:durableId="16907929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58461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9604">
    <w:abstractNumId w:val="5"/>
  </w:num>
  <w:num w:numId="11" w16cid:durableId="24599824">
    <w:abstractNumId w:val="11"/>
  </w:num>
  <w:num w:numId="12" w16cid:durableId="519314462">
    <w:abstractNumId w:val="3"/>
  </w:num>
  <w:num w:numId="13" w16cid:durableId="184442331">
    <w:abstractNumId w:val="19"/>
  </w:num>
  <w:num w:numId="14" w16cid:durableId="557597840">
    <w:abstractNumId w:val="28"/>
  </w:num>
  <w:num w:numId="15" w16cid:durableId="684137111">
    <w:abstractNumId w:val="53"/>
  </w:num>
  <w:num w:numId="16" w16cid:durableId="1037507477">
    <w:abstractNumId w:val="17"/>
  </w:num>
  <w:num w:numId="17" w16cid:durableId="1826237509">
    <w:abstractNumId w:val="9"/>
  </w:num>
  <w:num w:numId="18" w16cid:durableId="1990866772">
    <w:abstractNumId w:val="4"/>
  </w:num>
  <w:num w:numId="19" w16cid:durableId="1685091382">
    <w:abstractNumId w:val="10"/>
  </w:num>
  <w:num w:numId="20" w16cid:durableId="729351468">
    <w:abstractNumId w:val="47"/>
  </w:num>
  <w:num w:numId="21" w16cid:durableId="1443913413">
    <w:abstractNumId w:val="29"/>
  </w:num>
  <w:num w:numId="22" w16cid:durableId="1556047271">
    <w:abstractNumId w:val="54"/>
  </w:num>
  <w:num w:numId="23" w16cid:durableId="191724118">
    <w:abstractNumId w:val="30"/>
  </w:num>
  <w:num w:numId="24" w16cid:durableId="1093429358">
    <w:abstractNumId w:val="35"/>
  </w:num>
  <w:num w:numId="25" w16cid:durableId="1426222118">
    <w:abstractNumId w:val="20"/>
  </w:num>
  <w:num w:numId="26" w16cid:durableId="1046416728">
    <w:abstractNumId w:val="46"/>
  </w:num>
  <w:num w:numId="27" w16cid:durableId="607539977">
    <w:abstractNumId w:val="40"/>
  </w:num>
  <w:num w:numId="28" w16cid:durableId="1608733770">
    <w:abstractNumId w:val="43"/>
  </w:num>
  <w:num w:numId="29" w16cid:durableId="131294203">
    <w:abstractNumId w:val="34"/>
  </w:num>
  <w:num w:numId="30" w16cid:durableId="907769621">
    <w:abstractNumId w:val="32"/>
  </w:num>
  <w:num w:numId="31" w16cid:durableId="2123911715">
    <w:abstractNumId w:val="33"/>
  </w:num>
  <w:num w:numId="32" w16cid:durableId="1307197321">
    <w:abstractNumId w:val="8"/>
  </w:num>
  <w:num w:numId="33" w16cid:durableId="1197309744">
    <w:abstractNumId w:val="57"/>
  </w:num>
  <w:num w:numId="34" w16cid:durableId="55008971">
    <w:abstractNumId w:val="22"/>
  </w:num>
  <w:num w:numId="35" w16cid:durableId="733047945">
    <w:abstractNumId w:val="49"/>
  </w:num>
  <w:num w:numId="36" w16cid:durableId="1405646076">
    <w:abstractNumId w:val="48"/>
  </w:num>
  <w:num w:numId="37" w16cid:durableId="1887790321">
    <w:abstractNumId w:val="36"/>
  </w:num>
  <w:num w:numId="38" w16cid:durableId="465044878">
    <w:abstractNumId w:val="24"/>
  </w:num>
  <w:num w:numId="39" w16cid:durableId="1771967588">
    <w:abstractNumId w:val="13"/>
  </w:num>
  <w:num w:numId="40" w16cid:durableId="1933195273">
    <w:abstractNumId w:val="21"/>
  </w:num>
  <w:num w:numId="41" w16cid:durableId="1254162944">
    <w:abstractNumId w:val="44"/>
  </w:num>
  <w:num w:numId="42" w16cid:durableId="1483934518">
    <w:abstractNumId w:val="52"/>
  </w:num>
  <w:num w:numId="43" w16cid:durableId="1632176550">
    <w:abstractNumId w:val="41"/>
  </w:num>
  <w:num w:numId="44" w16cid:durableId="1602565002">
    <w:abstractNumId w:val="6"/>
  </w:num>
  <w:num w:numId="45" w16cid:durableId="2019040712">
    <w:abstractNumId w:val="51"/>
  </w:num>
  <w:num w:numId="46" w16cid:durableId="253975453">
    <w:abstractNumId w:val="45"/>
  </w:num>
  <w:num w:numId="47" w16cid:durableId="129515925">
    <w:abstractNumId w:val="31"/>
  </w:num>
  <w:num w:numId="48" w16cid:durableId="724643510">
    <w:abstractNumId w:val="37"/>
  </w:num>
  <w:num w:numId="49" w16cid:durableId="1434861471">
    <w:abstractNumId w:val="18"/>
  </w:num>
  <w:num w:numId="50" w16cid:durableId="995262247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54D"/>
    <w:rsid w:val="000051D5"/>
    <w:rsid w:val="00005620"/>
    <w:rsid w:val="00006D2A"/>
    <w:rsid w:val="00010D47"/>
    <w:rsid w:val="0001207D"/>
    <w:rsid w:val="00013B80"/>
    <w:rsid w:val="00015B47"/>
    <w:rsid w:val="00016CF0"/>
    <w:rsid w:val="00021CB1"/>
    <w:rsid w:val="00024037"/>
    <w:rsid w:val="0002435C"/>
    <w:rsid w:val="00025868"/>
    <w:rsid w:val="00026EA8"/>
    <w:rsid w:val="00026F78"/>
    <w:rsid w:val="00027F51"/>
    <w:rsid w:val="00030DDD"/>
    <w:rsid w:val="0003106D"/>
    <w:rsid w:val="000313BB"/>
    <w:rsid w:val="000333BA"/>
    <w:rsid w:val="00033ED5"/>
    <w:rsid w:val="0003671F"/>
    <w:rsid w:val="0003781F"/>
    <w:rsid w:val="000427FB"/>
    <w:rsid w:val="000455A5"/>
    <w:rsid w:val="00047FCB"/>
    <w:rsid w:val="00047FD4"/>
    <w:rsid w:val="00050500"/>
    <w:rsid w:val="0005691C"/>
    <w:rsid w:val="00056ECB"/>
    <w:rsid w:val="00056ED5"/>
    <w:rsid w:val="000655CC"/>
    <w:rsid w:val="000667AF"/>
    <w:rsid w:val="000700AE"/>
    <w:rsid w:val="000740EC"/>
    <w:rsid w:val="00074E6B"/>
    <w:rsid w:val="0008211A"/>
    <w:rsid w:val="00082C58"/>
    <w:rsid w:val="00084024"/>
    <w:rsid w:val="0009062C"/>
    <w:rsid w:val="00093A21"/>
    <w:rsid w:val="00095368"/>
    <w:rsid w:val="000954C4"/>
    <w:rsid w:val="00095B58"/>
    <w:rsid w:val="000965E9"/>
    <w:rsid w:val="000A0115"/>
    <w:rsid w:val="000A43F7"/>
    <w:rsid w:val="000A4C35"/>
    <w:rsid w:val="000A5697"/>
    <w:rsid w:val="000A5986"/>
    <w:rsid w:val="000A611A"/>
    <w:rsid w:val="000B12D9"/>
    <w:rsid w:val="000B2440"/>
    <w:rsid w:val="000B430C"/>
    <w:rsid w:val="000B4536"/>
    <w:rsid w:val="000B7715"/>
    <w:rsid w:val="000C03CB"/>
    <w:rsid w:val="000C5973"/>
    <w:rsid w:val="000C6163"/>
    <w:rsid w:val="000C699D"/>
    <w:rsid w:val="000D52D2"/>
    <w:rsid w:val="000D799D"/>
    <w:rsid w:val="000E14AC"/>
    <w:rsid w:val="000E463B"/>
    <w:rsid w:val="000E5177"/>
    <w:rsid w:val="000E5A7E"/>
    <w:rsid w:val="000F43A3"/>
    <w:rsid w:val="000F4FD5"/>
    <w:rsid w:val="000F52FF"/>
    <w:rsid w:val="000F7681"/>
    <w:rsid w:val="000F7DD4"/>
    <w:rsid w:val="00100163"/>
    <w:rsid w:val="00100AB3"/>
    <w:rsid w:val="00103031"/>
    <w:rsid w:val="001044FE"/>
    <w:rsid w:val="001068CB"/>
    <w:rsid w:val="00107618"/>
    <w:rsid w:val="00112174"/>
    <w:rsid w:val="001139D4"/>
    <w:rsid w:val="00114893"/>
    <w:rsid w:val="00120830"/>
    <w:rsid w:val="00120B98"/>
    <w:rsid w:val="00122FD2"/>
    <w:rsid w:val="0012477F"/>
    <w:rsid w:val="00125392"/>
    <w:rsid w:val="0012711A"/>
    <w:rsid w:val="00131B08"/>
    <w:rsid w:val="00132A59"/>
    <w:rsid w:val="00133337"/>
    <w:rsid w:val="00133A0F"/>
    <w:rsid w:val="00133AAA"/>
    <w:rsid w:val="0013580F"/>
    <w:rsid w:val="00135DC2"/>
    <w:rsid w:val="00137B6D"/>
    <w:rsid w:val="0014035C"/>
    <w:rsid w:val="0014070B"/>
    <w:rsid w:val="001418AC"/>
    <w:rsid w:val="001422C1"/>
    <w:rsid w:val="001437FA"/>
    <w:rsid w:val="001440C1"/>
    <w:rsid w:val="00145D45"/>
    <w:rsid w:val="00145E75"/>
    <w:rsid w:val="001504D2"/>
    <w:rsid w:val="001522AE"/>
    <w:rsid w:val="00155DDF"/>
    <w:rsid w:val="00157738"/>
    <w:rsid w:val="00157D5B"/>
    <w:rsid w:val="00160528"/>
    <w:rsid w:val="00161FE6"/>
    <w:rsid w:val="001647EA"/>
    <w:rsid w:val="00164C3D"/>
    <w:rsid w:val="00164E1D"/>
    <w:rsid w:val="001657AE"/>
    <w:rsid w:val="00166D3A"/>
    <w:rsid w:val="0016729B"/>
    <w:rsid w:val="001709B1"/>
    <w:rsid w:val="001710A4"/>
    <w:rsid w:val="001720F2"/>
    <w:rsid w:val="00174284"/>
    <w:rsid w:val="001748D5"/>
    <w:rsid w:val="00181FDC"/>
    <w:rsid w:val="00184010"/>
    <w:rsid w:val="00184352"/>
    <w:rsid w:val="0018440B"/>
    <w:rsid w:val="001860B9"/>
    <w:rsid w:val="00186F2B"/>
    <w:rsid w:val="00187001"/>
    <w:rsid w:val="001874D6"/>
    <w:rsid w:val="001917E4"/>
    <w:rsid w:val="00191E04"/>
    <w:rsid w:val="00194A89"/>
    <w:rsid w:val="0019632A"/>
    <w:rsid w:val="00196EC0"/>
    <w:rsid w:val="001A1292"/>
    <w:rsid w:val="001A16B1"/>
    <w:rsid w:val="001A1D1D"/>
    <w:rsid w:val="001A4E7C"/>
    <w:rsid w:val="001A6EA4"/>
    <w:rsid w:val="001B3E53"/>
    <w:rsid w:val="001B564E"/>
    <w:rsid w:val="001B70F6"/>
    <w:rsid w:val="001B762C"/>
    <w:rsid w:val="001C1792"/>
    <w:rsid w:val="001C4BC4"/>
    <w:rsid w:val="001C4D0A"/>
    <w:rsid w:val="001C4ED2"/>
    <w:rsid w:val="001C5FEF"/>
    <w:rsid w:val="001C6D2D"/>
    <w:rsid w:val="001E10B1"/>
    <w:rsid w:val="001E7407"/>
    <w:rsid w:val="001F300D"/>
    <w:rsid w:val="001F4436"/>
    <w:rsid w:val="001F65B3"/>
    <w:rsid w:val="00201205"/>
    <w:rsid w:val="002031B8"/>
    <w:rsid w:val="0020325F"/>
    <w:rsid w:val="00210EA2"/>
    <w:rsid w:val="00211487"/>
    <w:rsid w:val="00211D91"/>
    <w:rsid w:val="002149CA"/>
    <w:rsid w:val="00217DEC"/>
    <w:rsid w:val="0022484B"/>
    <w:rsid w:val="002308E6"/>
    <w:rsid w:val="00231B3B"/>
    <w:rsid w:val="00233971"/>
    <w:rsid w:val="00235B57"/>
    <w:rsid w:val="002426CF"/>
    <w:rsid w:val="00245097"/>
    <w:rsid w:val="002463C4"/>
    <w:rsid w:val="0024660B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5476"/>
    <w:rsid w:val="00286626"/>
    <w:rsid w:val="00290B5C"/>
    <w:rsid w:val="00294791"/>
    <w:rsid w:val="00294B3B"/>
    <w:rsid w:val="00295166"/>
    <w:rsid w:val="00297266"/>
    <w:rsid w:val="002A085E"/>
    <w:rsid w:val="002A141D"/>
    <w:rsid w:val="002A3540"/>
    <w:rsid w:val="002A618D"/>
    <w:rsid w:val="002B0B30"/>
    <w:rsid w:val="002B0C78"/>
    <w:rsid w:val="002B1C4C"/>
    <w:rsid w:val="002B2803"/>
    <w:rsid w:val="002C0C02"/>
    <w:rsid w:val="002C1277"/>
    <w:rsid w:val="002C1BC1"/>
    <w:rsid w:val="002C60AD"/>
    <w:rsid w:val="002C7E41"/>
    <w:rsid w:val="002D04D0"/>
    <w:rsid w:val="002D0E0E"/>
    <w:rsid w:val="002D6023"/>
    <w:rsid w:val="002D75A0"/>
    <w:rsid w:val="002E11C8"/>
    <w:rsid w:val="002E263F"/>
    <w:rsid w:val="002E4B9F"/>
    <w:rsid w:val="002E5DE5"/>
    <w:rsid w:val="002E6F81"/>
    <w:rsid w:val="002F08BA"/>
    <w:rsid w:val="002F28C1"/>
    <w:rsid w:val="002F2CFF"/>
    <w:rsid w:val="002F47E8"/>
    <w:rsid w:val="002F4810"/>
    <w:rsid w:val="002F49A0"/>
    <w:rsid w:val="002F568B"/>
    <w:rsid w:val="002F56C8"/>
    <w:rsid w:val="002F7818"/>
    <w:rsid w:val="00304E0A"/>
    <w:rsid w:val="003066D0"/>
    <w:rsid w:val="00311401"/>
    <w:rsid w:val="003203D7"/>
    <w:rsid w:val="00320890"/>
    <w:rsid w:val="00320F86"/>
    <w:rsid w:val="0032178E"/>
    <w:rsid w:val="00321E7F"/>
    <w:rsid w:val="00323E9D"/>
    <w:rsid w:val="00324171"/>
    <w:rsid w:val="003241D4"/>
    <w:rsid w:val="003248AE"/>
    <w:rsid w:val="00325A5D"/>
    <w:rsid w:val="0032610B"/>
    <w:rsid w:val="00326C24"/>
    <w:rsid w:val="00331C17"/>
    <w:rsid w:val="00337F99"/>
    <w:rsid w:val="00341DEA"/>
    <w:rsid w:val="00342826"/>
    <w:rsid w:val="0034307B"/>
    <w:rsid w:val="003434E1"/>
    <w:rsid w:val="00344329"/>
    <w:rsid w:val="00345EB1"/>
    <w:rsid w:val="003465CE"/>
    <w:rsid w:val="00346CD4"/>
    <w:rsid w:val="00350CC4"/>
    <w:rsid w:val="00351070"/>
    <w:rsid w:val="00356A3C"/>
    <w:rsid w:val="00356C08"/>
    <w:rsid w:val="00356D43"/>
    <w:rsid w:val="00360C81"/>
    <w:rsid w:val="00360E0D"/>
    <w:rsid w:val="0036357D"/>
    <w:rsid w:val="00363B23"/>
    <w:rsid w:val="0036594C"/>
    <w:rsid w:val="00367D19"/>
    <w:rsid w:val="00370848"/>
    <w:rsid w:val="00370B3F"/>
    <w:rsid w:val="003713F5"/>
    <w:rsid w:val="0037168F"/>
    <w:rsid w:val="00371BED"/>
    <w:rsid w:val="003759E3"/>
    <w:rsid w:val="0038035C"/>
    <w:rsid w:val="00383C08"/>
    <w:rsid w:val="00384019"/>
    <w:rsid w:val="003854F1"/>
    <w:rsid w:val="00387D53"/>
    <w:rsid w:val="0039118E"/>
    <w:rsid w:val="003917F1"/>
    <w:rsid w:val="0039551F"/>
    <w:rsid w:val="00397F54"/>
    <w:rsid w:val="003A0D43"/>
    <w:rsid w:val="003A4D55"/>
    <w:rsid w:val="003B0489"/>
    <w:rsid w:val="003B27F4"/>
    <w:rsid w:val="003B2A4B"/>
    <w:rsid w:val="003B3F75"/>
    <w:rsid w:val="003B44D5"/>
    <w:rsid w:val="003B6245"/>
    <w:rsid w:val="003B7B5B"/>
    <w:rsid w:val="003C05E6"/>
    <w:rsid w:val="003C43C9"/>
    <w:rsid w:val="003C45BA"/>
    <w:rsid w:val="003D099E"/>
    <w:rsid w:val="003D1FC9"/>
    <w:rsid w:val="003D205E"/>
    <w:rsid w:val="003D21A2"/>
    <w:rsid w:val="003D2381"/>
    <w:rsid w:val="003D2665"/>
    <w:rsid w:val="003D29D2"/>
    <w:rsid w:val="003D65CB"/>
    <w:rsid w:val="003E000D"/>
    <w:rsid w:val="003E0705"/>
    <w:rsid w:val="003E1E0E"/>
    <w:rsid w:val="003E2FF7"/>
    <w:rsid w:val="003E333B"/>
    <w:rsid w:val="003E6717"/>
    <w:rsid w:val="003F1013"/>
    <w:rsid w:val="003F1AAA"/>
    <w:rsid w:val="003F1ACF"/>
    <w:rsid w:val="003F78EB"/>
    <w:rsid w:val="00404948"/>
    <w:rsid w:val="00406539"/>
    <w:rsid w:val="00406BEA"/>
    <w:rsid w:val="00411E8E"/>
    <w:rsid w:val="004134D7"/>
    <w:rsid w:val="00413A5D"/>
    <w:rsid w:val="00413A60"/>
    <w:rsid w:val="00413B82"/>
    <w:rsid w:val="0041446A"/>
    <w:rsid w:val="004146FC"/>
    <w:rsid w:val="00415222"/>
    <w:rsid w:val="00422B15"/>
    <w:rsid w:val="004230F7"/>
    <w:rsid w:val="0042600A"/>
    <w:rsid w:val="0043167E"/>
    <w:rsid w:val="00431910"/>
    <w:rsid w:val="00431F06"/>
    <w:rsid w:val="0043278D"/>
    <w:rsid w:val="004333E0"/>
    <w:rsid w:val="0043409A"/>
    <w:rsid w:val="004342C9"/>
    <w:rsid w:val="00442187"/>
    <w:rsid w:val="00443C1E"/>
    <w:rsid w:val="00445375"/>
    <w:rsid w:val="00446255"/>
    <w:rsid w:val="00446BB2"/>
    <w:rsid w:val="00447CC4"/>
    <w:rsid w:val="00447DFC"/>
    <w:rsid w:val="00451935"/>
    <w:rsid w:val="00453D09"/>
    <w:rsid w:val="0045522C"/>
    <w:rsid w:val="004573E5"/>
    <w:rsid w:val="0045779B"/>
    <w:rsid w:val="00460ED0"/>
    <w:rsid w:val="00461EB7"/>
    <w:rsid w:val="0046277D"/>
    <w:rsid w:val="004637BF"/>
    <w:rsid w:val="00465651"/>
    <w:rsid w:val="00470CE7"/>
    <w:rsid w:val="00470F4F"/>
    <w:rsid w:val="00471F93"/>
    <w:rsid w:val="00472482"/>
    <w:rsid w:val="004746E9"/>
    <w:rsid w:val="00476355"/>
    <w:rsid w:val="00480DC7"/>
    <w:rsid w:val="00484166"/>
    <w:rsid w:val="00484CEC"/>
    <w:rsid w:val="0048507D"/>
    <w:rsid w:val="004865F4"/>
    <w:rsid w:val="004876F6"/>
    <w:rsid w:val="00490B5A"/>
    <w:rsid w:val="00491A6B"/>
    <w:rsid w:val="0049236A"/>
    <w:rsid w:val="00492718"/>
    <w:rsid w:val="00492E1D"/>
    <w:rsid w:val="004945BC"/>
    <w:rsid w:val="00496546"/>
    <w:rsid w:val="00497D0D"/>
    <w:rsid w:val="004A0C32"/>
    <w:rsid w:val="004A1443"/>
    <w:rsid w:val="004A355D"/>
    <w:rsid w:val="004A4970"/>
    <w:rsid w:val="004B2183"/>
    <w:rsid w:val="004B2A01"/>
    <w:rsid w:val="004B60EA"/>
    <w:rsid w:val="004B72BF"/>
    <w:rsid w:val="004C032A"/>
    <w:rsid w:val="004C2559"/>
    <w:rsid w:val="004C49E3"/>
    <w:rsid w:val="004C5F82"/>
    <w:rsid w:val="004C656D"/>
    <w:rsid w:val="004C6601"/>
    <w:rsid w:val="004D0F9E"/>
    <w:rsid w:val="004D2599"/>
    <w:rsid w:val="004D316F"/>
    <w:rsid w:val="004D5F42"/>
    <w:rsid w:val="004D6E2A"/>
    <w:rsid w:val="004D7A01"/>
    <w:rsid w:val="004D7BA3"/>
    <w:rsid w:val="004F2B2E"/>
    <w:rsid w:val="004F3E9F"/>
    <w:rsid w:val="004F43CF"/>
    <w:rsid w:val="004F4518"/>
    <w:rsid w:val="004F4C62"/>
    <w:rsid w:val="0050045F"/>
    <w:rsid w:val="00500A55"/>
    <w:rsid w:val="00501433"/>
    <w:rsid w:val="0050466B"/>
    <w:rsid w:val="0050492E"/>
    <w:rsid w:val="00510A58"/>
    <w:rsid w:val="00511CC4"/>
    <w:rsid w:val="00514384"/>
    <w:rsid w:val="00514466"/>
    <w:rsid w:val="00514810"/>
    <w:rsid w:val="005163A7"/>
    <w:rsid w:val="00517026"/>
    <w:rsid w:val="005224C2"/>
    <w:rsid w:val="00526878"/>
    <w:rsid w:val="00527B6A"/>
    <w:rsid w:val="00531358"/>
    <w:rsid w:val="00531E60"/>
    <w:rsid w:val="00533025"/>
    <w:rsid w:val="00533D78"/>
    <w:rsid w:val="00536A5A"/>
    <w:rsid w:val="0054057F"/>
    <w:rsid w:val="00540759"/>
    <w:rsid w:val="00541D07"/>
    <w:rsid w:val="00542F89"/>
    <w:rsid w:val="005436DB"/>
    <w:rsid w:val="00544BAB"/>
    <w:rsid w:val="00545931"/>
    <w:rsid w:val="00545F31"/>
    <w:rsid w:val="0055420C"/>
    <w:rsid w:val="0055514E"/>
    <w:rsid w:val="005578FA"/>
    <w:rsid w:val="00562304"/>
    <w:rsid w:val="00563084"/>
    <w:rsid w:val="005633FC"/>
    <w:rsid w:val="00563806"/>
    <w:rsid w:val="00565129"/>
    <w:rsid w:val="00565CD0"/>
    <w:rsid w:val="0056720C"/>
    <w:rsid w:val="00567820"/>
    <w:rsid w:val="005762D8"/>
    <w:rsid w:val="005770AD"/>
    <w:rsid w:val="00577BDA"/>
    <w:rsid w:val="00581373"/>
    <w:rsid w:val="00581414"/>
    <w:rsid w:val="0058216E"/>
    <w:rsid w:val="00582490"/>
    <w:rsid w:val="005826FA"/>
    <w:rsid w:val="00585059"/>
    <w:rsid w:val="005855E8"/>
    <w:rsid w:val="005868F8"/>
    <w:rsid w:val="00587DB7"/>
    <w:rsid w:val="00590415"/>
    <w:rsid w:val="00592061"/>
    <w:rsid w:val="005932DB"/>
    <w:rsid w:val="00595D6A"/>
    <w:rsid w:val="00597E28"/>
    <w:rsid w:val="005A2C35"/>
    <w:rsid w:val="005A2E3B"/>
    <w:rsid w:val="005A31BC"/>
    <w:rsid w:val="005A54ED"/>
    <w:rsid w:val="005A5D5B"/>
    <w:rsid w:val="005A6081"/>
    <w:rsid w:val="005A627D"/>
    <w:rsid w:val="005A67B0"/>
    <w:rsid w:val="005A7404"/>
    <w:rsid w:val="005B7388"/>
    <w:rsid w:val="005C0045"/>
    <w:rsid w:val="005C0179"/>
    <w:rsid w:val="005C084E"/>
    <w:rsid w:val="005C33E8"/>
    <w:rsid w:val="005C4606"/>
    <w:rsid w:val="005D0B0C"/>
    <w:rsid w:val="005D19A1"/>
    <w:rsid w:val="005D2F6A"/>
    <w:rsid w:val="005D4337"/>
    <w:rsid w:val="005D4444"/>
    <w:rsid w:val="005D55F8"/>
    <w:rsid w:val="005D6588"/>
    <w:rsid w:val="005D687C"/>
    <w:rsid w:val="005D752F"/>
    <w:rsid w:val="005E02B3"/>
    <w:rsid w:val="005E09AB"/>
    <w:rsid w:val="005E156A"/>
    <w:rsid w:val="005E18F4"/>
    <w:rsid w:val="005E1E24"/>
    <w:rsid w:val="00602D32"/>
    <w:rsid w:val="0060596B"/>
    <w:rsid w:val="00606D97"/>
    <w:rsid w:val="006114A4"/>
    <w:rsid w:val="00614BC6"/>
    <w:rsid w:val="00614E64"/>
    <w:rsid w:val="00617710"/>
    <w:rsid w:val="00617EE6"/>
    <w:rsid w:val="0062184C"/>
    <w:rsid w:val="00621F2A"/>
    <w:rsid w:val="00623024"/>
    <w:rsid w:val="00623724"/>
    <w:rsid w:val="00624248"/>
    <w:rsid w:val="00627BEA"/>
    <w:rsid w:val="00630141"/>
    <w:rsid w:val="00631574"/>
    <w:rsid w:val="006319DB"/>
    <w:rsid w:val="00636863"/>
    <w:rsid w:val="00636E39"/>
    <w:rsid w:val="00646EEE"/>
    <w:rsid w:val="00647E66"/>
    <w:rsid w:val="00650E3D"/>
    <w:rsid w:val="006512F3"/>
    <w:rsid w:val="00652361"/>
    <w:rsid w:val="006526C4"/>
    <w:rsid w:val="006526F0"/>
    <w:rsid w:val="006547D5"/>
    <w:rsid w:val="00654860"/>
    <w:rsid w:val="0065572C"/>
    <w:rsid w:val="0065595B"/>
    <w:rsid w:val="00655AAD"/>
    <w:rsid w:val="00655C2F"/>
    <w:rsid w:val="0065761F"/>
    <w:rsid w:val="00657C2A"/>
    <w:rsid w:val="006601FB"/>
    <w:rsid w:val="00660269"/>
    <w:rsid w:val="00660E40"/>
    <w:rsid w:val="00665F89"/>
    <w:rsid w:val="006674FA"/>
    <w:rsid w:val="00673C92"/>
    <w:rsid w:val="006753EC"/>
    <w:rsid w:val="00675587"/>
    <w:rsid w:val="00676436"/>
    <w:rsid w:val="00677016"/>
    <w:rsid w:val="006806E3"/>
    <w:rsid w:val="00680CD5"/>
    <w:rsid w:val="0068629E"/>
    <w:rsid w:val="00690D75"/>
    <w:rsid w:val="006A0C2E"/>
    <w:rsid w:val="006A2789"/>
    <w:rsid w:val="006A4978"/>
    <w:rsid w:val="006A7261"/>
    <w:rsid w:val="006B0D29"/>
    <w:rsid w:val="006B1819"/>
    <w:rsid w:val="006B57A5"/>
    <w:rsid w:val="006B5DE7"/>
    <w:rsid w:val="006B7F29"/>
    <w:rsid w:val="006C5048"/>
    <w:rsid w:val="006C5DF3"/>
    <w:rsid w:val="006C6A4B"/>
    <w:rsid w:val="006C779F"/>
    <w:rsid w:val="006D01F5"/>
    <w:rsid w:val="006D0CFB"/>
    <w:rsid w:val="006D30C0"/>
    <w:rsid w:val="006D360C"/>
    <w:rsid w:val="006D5EAA"/>
    <w:rsid w:val="006D652C"/>
    <w:rsid w:val="006D7535"/>
    <w:rsid w:val="006E450B"/>
    <w:rsid w:val="006E6AE8"/>
    <w:rsid w:val="006F0C52"/>
    <w:rsid w:val="006F0D7E"/>
    <w:rsid w:val="006F13A5"/>
    <w:rsid w:val="006F7DFE"/>
    <w:rsid w:val="00700F31"/>
    <w:rsid w:val="00701B7D"/>
    <w:rsid w:val="00705682"/>
    <w:rsid w:val="00707439"/>
    <w:rsid w:val="00710B77"/>
    <w:rsid w:val="00712331"/>
    <w:rsid w:val="00714116"/>
    <w:rsid w:val="00716CA4"/>
    <w:rsid w:val="0072075B"/>
    <w:rsid w:val="00721036"/>
    <w:rsid w:val="007221C2"/>
    <w:rsid w:val="00725816"/>
    <w:rsid w:val="00727CB6"/>
    <w:rsid w:val="00730955"/>
    <w:rsid w:val="00731A34"/>
    <w:rsid w:val="00733A9C"/>
    <w:rsid w:val="00736574"/>
    <w:rsid w:val="007367E0"/>
    <w:rsid w:val="00737215"/>
    <w:rsid w:val="007405FF"/>
    <w:rsid w:val="00741D5A"/>
    <w:rsid w:val="00744E52"/>
    <w:rsid w:val="00750B3B"/>
    <w:rsid w:val="0075186C"/>
    <w:rsid w:val="00753966"/>
    <w:rsid w:val="007547D6"/>
    <w:rsid w:val="00754905"/>
    <w:rsid w:val="00760038"/>
    <w:rsid w:val="007607B4"/>
    <w:rsid w:val="00761309"/>
    <w:rsid w:val="00761F44"/>
    <w:rsid w:val="00762EE0"/>
    <w:rsid w:val="00763416"/>
    <w:rsid w:val="00764EFE"/>
    <w:rsid w:val="00765C41"/>
    <w:rsid w:val="00771100"/>
    <w:rsid w:val="00772372"/>
    <w:rsid w:val="00772833"/>
    <w:rsid w:val="00773581"/>
    <w:rsid w:val="007759DD"/>
    <w:rsid w:val="0078609F"/>
    <w:rsid w:val="00790221"/>
    <w:rsid w:val="00790540"/>
    <w:rsid w:val="007917BA"/>
    <w:rsid w:val="00794CCD"/>
    <w:rsid w:val="00795832"/>
    <w:rsid w:val="007A0FDA"/>
    <w:rsid w:val="007A1F88"/>
    <w:rsid w:val="007A29B9"/>
    <w:rsid w:val="007A409B"/>
    <w:rsid w:val="007A4AD0"/>
    <w:rsid w:val="007A5C6F"/>
    <w:rsid w:val="007A608B"/>
    <w:rsid w:val="007A71A0"/>
    <w:rsid w:val="007A7AD4"/>
    <w:rsid w:val="007B0E55"/>
    <w:rsid w:val="007B2FA9"/>
    <w:rsid w:val="007B3334"/>
    <w:rsid w:val="007B635F"/>
    <w:rsid w:val="007B78EF"/>
    <w:rsid w:val="007C3DF7"/>
    <w:rsid w:val="007D364C"/>
    <w:rsid w:val="007D4241"/>
    <w:rsid w:val="007D4317"/>
    <w:rsid w:val="007D4EA3"/>
    <w:rsid w:val="007D6014"/>
    <w:rsid w:val="007E438B"/>
    <w:rsid w:val="007E6B18"/>
    <w:rsid w:val="007E7A35"/>
    <w:rsid w:val="007F1CFF"/>
    <w:rsid w:val="007F343C"/>
    <w:rsid w:val="007F5DD5"/>
    <w:rsid w:val="00803495"/>
    <w:rsid w:val="00803758"/>
    <w:rsid w:val="00805785"/>
    <w:rsid w:val="00812DAD"/>
    <w:rsid w:val="00813B2E"/>
    <w:rsid w:val="00813CC9"/>
    <w:rsid w:val="008164A8"/>
    <w:rsid w:val="00820F5D"/>
    <w:rsid w:val="00821096"/>
    <w:rsid w:val="00821A1B"/>
    <w:rsid w:val="008262A3"/>
    <w:rsid w:val="008262E9"/>
    <w:rsid w:val="00827654"/>
    <w:rsid w:val="00827E69"/>
    <w:rsid w:val="0083443B"/>
    <w:rsid w:val="00835B68"/>
    <w:rsid w:val="00835C4D"/>
    <w:rsid w:val="008375F9"/>
    <w:rsid w:val="00843F48"/>
    <w:rsid w:val="008451C3"/>
    <w:rsid w:val="00846D50"/>
    <w:rsid w:val="00850F5B"/>
    <w:rsid w:val="00851423"/>
    <w:rsid w:val="0085270F"/>
    <w:rsid w:val="00852D2E"/>
    <w:rsid w:val="00853271"/>
    <w:rsid w:val="00854AEA"/>
    <w:rsid w:val="008555D9"/>
    <w:rsid w:val="008559A4"/>
    <w:rsid w:val="00857848"/>
    <w:rsid w:val="008613B4"/>
    <w:rsid w:val="008654B6"/>
    <w:rsid w:val="00866FEB"/>
    <w:rsid w:val="0087139C"/>
    <w:rsid w:val="00872E28"/>
    <w:rsid w:val="00873DCA"/>
    <w:rsid w:val="008751D8"/>
    <w:rsid w:val="00880E83"/>
    <w:rsid w:val="00884E88"/>
    <w:rsid w:val="008921E2"/>
    <w:rsid w:val="008925F9"/>
    <w:rsid w:val="008926AA"/>
    <w:rsid w:val="00892F28"/>
    <w:rsid w:val="008A0746"/>
    <w:rsid w:val="008A0C5F"/>
    <w:rsid w:val="008A3DEA"/>
    <w:rsid w:val="008A4EB9"/>
    <w:rsid w:val="008A5F77"/>
    <w:rsid w:val="008A6D77"/>
    <w:rsid w:val="008A74C0"/>
    <w:rsid w:val="008B004B"/>
    <w:rsid w:val="008B1568"/>
    <w:rsid w:val="008B1694"/>
    <w:rsid w:val="008B7E56"/>
    <w:rsid w:val="008C353A"/>
    <w:rsid w:val="008C3F64"/>
    <w:rsid w:val="008C4B27"/>
    <w:rsid w:val="008C7F2A"/>
    <w:rsid w:val="008D1DBC"/>
    <w:rsid w:val="008D3734"/>
    <w:rsid w:val="008D3F96"/>
    <w:rsid w:val="008D5122"/>
    <w:rsid w:val="008D67DD"/>
    <w:rsid w:val="008E303E"/>
    <w:rsid w:val="008E36F8"/>
    <w:rsid w:val="008E3C0D"/>
    <w:rsid w:val="008E46B2"/>
    <w:rsid w:val="008E682C"/>
    <w:rsid w:val="008E7726"/>
    <w:rsid w:val="008E78A1"/>
    <w:rsid w:val="008F24EC"/>
    <w:rsid w:val="008F27E1"/>
    <w:rsid w:val="008F3499"/>
    <w:rsid w:val="008F589F"/>
    <w:rsid w:val="009048BD"/>
    <w:rsid w:val="00906238"/>
    <w:rsid w:val="009069E7"/>
    <w:rsid w:val="00907EF9"/>
    <w:rsid w:val="0091295C"/>
    <w:rsid w:val="00914D58"/>
    <w:rsid w:val="00921F47"/>
    <w:rsid w:val="009228AB"/>
    <w:rsid w:val="00923F1B"/>
    <w:rsid w:val="0092406E"/>
    <w:rsid w:val="009248DF"/>
    <w:rsid w:val="0093085B"/>
    <w:rsid w:val="009319A1"/>
    <w:rsid w:val="00931C57"/>
    <w:rsid w:val="00933B82"/>
    <w:rsid w:val="009347A5"/>
    <w:rsid w:val="00936D4E"/>
    <w:rsid w:val="00942198"/>
    <w:rsid w:val="00942257"/>
    <w:rsid w:val="0094605C"/>
    <w:rsid w:val="009471BF"/>
    <w:rsid w:val="00950ACB"/>
    <w:rsid w:val="00950E4E"/>
    <w:rsid w:val="009529BD"/>
    <w:rsid w:val="009533B4"/>
    <w:rsid w:val="00955D3E"/>
    <w:rsid w:val="009628B4"/>
    <w:rsid w:val="009714D1"/>
    <w:rsid w:val="0097194A"/>
    <w:rsid w:val="00971D93"/>
    <w:rsid w:val="00972107"/>
    <w:rsid w:val="009732DE"/>
    <w:rsid w:val="00973BFB"/>
    <w:rsid w:val="00975234"/>
    <w:rsid w:val="00980312"/>
    <w:rsid w:val="00982D43"/>
    <w:rsid w:val="00983204"/>
    <w:rsid w:val="009845AF"/>
    <w:rsid w:val="00984EE7"/>
    <w:rsid w:val="00986F59"/>
    <w:rsid w:val="009875B0"/>
    <w:rsid w:val="00990015"/>
    <w:rsid w:val="00993358"/>
    <w:rsid w:val="00994A73"/>
    <w:rsid w:val="00994F59"/>
    <w:rsid w:val="00996FBD"/>
    <w:rsid w:val="00997CF6"/>
    <w:rsid w:val="009A3E91"/>
    <w:rsid w:val="009B07AE"/>
    <w:rsid w:val="009B119F"/>
    <w:rsid w:val="009B1F6B"/>
    <w:rsid w:val="009B7242"/>
    <w:rsid w:val="009C095F"/>
    <w:rsid w:val="009C0D12"/>
    <w:rsid w:val="009C192E"/>
    <w:rsid w:val="009C54BD"/>
    <w:rsid w:val="009C569D"/>
    <w:rsid w:val="009C6787"/>
    <w:rsid w:val="009D03F4"/>
    <w:rsid w:val="009D0790"/>
    <w:rsid w:val="009D3417"/>
    <w:rsid w:val="009D6819"/>
    <w:rsid w:val="009D6D1C"/>
    <w:rsid w:val="009E0CC3"/>
    <w:rsid w:val="009E0CF9"/>
    <w:rsid w:val="009E3E18"/>
    <w:rsid w:val="009E531B"/>
    <w:rsid w:val="009E6C56"/>
    <w:rsid w:val="009E7DCF"/>
    <w:rsid w:val="009F3EDB"/>
    <w:rsid w:val="009F4A56"/>
    <w:rsid w:val="009F4E65"/>
    <w:rsid w:val="009F5D9A"/>
    <w:rsid w:val="009F7291"/>
    <w:rsid w:val="00A006A5"/>
    <w:rsid w:val="00A034EF"/>
    <w:rsid w:val="00A037A8"/>
    <w:rsid w:val="00A0482A"/>
    <w:rsid w:val="00A05942"/>
    <w:rsid w:val="00A074F8"/>
    <w:rsid w:val="00A07BEC"/>
    <w:rsid w:val="00A11F43"/>
    <w:rsid w:val="00A14FC3"/>
    <w:rsid w:val="00A16D5B"/>
    <w:rsid w:val="00A201F0"/>
    <w:rsid w:val="00A24925"/>
    <w:rsid w:val="00A264BE"/>
    <w:rsid w:val="00A26D65"/>
    <w:rsid w:val="00A272CA"/>
    <w:rsid w:val="00A31863"/>
    <w:rsid w:val="00A31998"/>
    <w:rsid w:val="00A32ECC"/>
    <w:rsid w:val="00A33051"/>
    <w:rsid w:val="00A33A78"/>
    <w:rsid w:val="00A3443F"/>
    <w:rsid w:val="00A379AF"/>
    <w:rsid w:val="00A37F40"/>
    <w:rsid w:val="00A407AD"/>
    <w:rsid w:val="00A40923"/>
    <w:rsid w:val="00A40A51"/>
    <w:rsid w:val="00A41685"/>
    <w:rsid w:val="00A417E3"/>
    <w:rsid w:val="00A41C05"/>
    <w:rsid w:val="00A42426"/>
    <w:rsid w:val="00A42C2B"/>
    <w:rsid w:val="00A514B7"/>
    <w:rsid w:val="00A544DC"/>
    <w:rsid w:val="00A5479D"/>
    <w:rsid w:val="00A54A0B"/>
    <w:rsid w:val="00A552A3"/>
    <w:rsid w:val="00A64C8B"/>
    <w:rsid w:val="00A65FD4"/>
    <w:rsid w:val="00A6751B"/>
    <w:rsid w:val="00A713BB"/>
    <w:rsid w:val="00A71967"/>
    <w:rsid w:val="00A72BFF"/>
    <w:rsid w:val="00A73508"/>
    <w:rsid w:val="00A738B8"/>
    <w:rsid w:val="00A7517D"/>
    <w:rsid w:val="00A75D32"/>
    <w:rsid w:val="00A81198"/>
    <w:rsid w:val="00A81E48"/>
    <w:rsid w:val="00A82035"/>
    <w:rsid w:val="00A832DE"/>
    <w:rsid w:val="00A83A10"/>
    <w:rsid w:val="00A9056F"/>
    <w:rsid w:val="00A90D77"/>
    <w:rsid w:val="00A920E4"/>
    <w:rsid w:val="00A926E9"/>
    <w:rsid w:val="00A92E07"/>
    <w:rsid w:val="00A95204"/>
    <w:rsid w:val="00A95274"/>
    <w:rsid w:val="00A962D9"/>
    <w:rsid w:val="00AA0B3A"/>
    <w:rsid w:val="00AA3D0B"/>
    <w:rsid w:val="00AA5CAB"/>
    <w:rsid w:val="00AA63B0"/>
    <w:rsid w:val="00AA6910"/>
    <w:rsid w:val="00AA6EB4"/>
    <w:rsid w:val="00AA767D"/>
    <w:rsid w:val="00AB0CC9"/>
    <w:rsid w:val="00AB55F8"/>
    <w:rsid w:val="00AC2D10"/>
    <w:rsid w:val="00AC2F62"/>
    <w:rsid w:val="00AC3FF6"/>
    <w:rsid w:val="00AC784C"/>
    <w:rsid w:val="00AC7ADD"/>
    <w:rsid w:val="00AD0812"/>
    <w:rsid w:val="00AD23EF"/>
    <w:rsid w:val="00AD3F7F"/>
    <w:rsid w:val="00AD73EC"/>
    <w:rsid w:val="00AE5BC7"/>
    <w:rsid w:val="00AF2676"/>
    <w:rsid w:val="00AF4402"/>
    <w:rsid w:val="00AF4606"/>
    <w:rsid w:val="00AF5AAF"/>
    <w:rsid w:val="00B02DCD"/>
    <w:rsid w:val="00B046D8"/>
    <w:rsid w:val="00B125E9"/>
    <w:rsid w:val="00B13F4C"/>
    <w:rsid w:val="00B1431F"/>
    <w:rsid w:val="00B156AF"/>
    <w:rsid w:val="00B16219"/>
    <w:rsid w:val="00B16C59"/>
    <w:rsid w:val="00B32C8A"/>
    <w:rsid w:val="00B33FDD"/>
    <w:rsid w:val="00B34877"/>
    <w:rsid w:val="00B34908"/>
    <w:rsid w:val="00B359CC"/>
    <w:rsid w:val="00B36107"/>
    <w:rsid w:val="00B36325"/>
    <w:rsid w:val="00B41789"/>
    <w:rsid w:val="00B4354B"/>
    <w:rsid w:val="00B46C03"/>
    <w:rsid w:val="00B50574"/>
    <w:rsid w:val="00B57C55"/>
    <w:rsid w:val="00B60C6C"/>
    <w:rsid w:val="00B619A9"/>
    <w:rsid w:val="00B65A9D"/>
    <w:rsid w:val="00B65D98"/>
    <w:rsid w:val="00B66D1D"/>
    <w:rsid w:val="00B66D60"/>
    <w:rsid w:val="00B73529"/>
    <w:rsid w:val="00B75EDE"/>
    <w:rsid w:val="00B77839"/>
    <w:rsid w:val="00B779B5"/>
    <w:rsid w:val="00B77D88"/>
    <w:rsid w:val="00B77FAF"/>
    <w:rsid w:val="00B81B08"/>
    <w:rsid w:val="00B84336"/>
    <w:rsid w:val="00B851B9"/>
    <w:rsid w:val="00B86453"/>
    <w:rsid w:val="00B87526"/>
    <w:rsid w:val="00B90054"/>
    <w:rsid w:val="00B92C14"/>
    <w:rsid w:val="00B97474"/>
    <w:rsid w:val="00BA0066"/>
    <w:rsid w:val="00BA363B"/>
    <w:rsid w:val="00BA3A04"/>
    <w:rsid w:val="00BA6490"/>
    <w:rsid w:val="00BB0179"/>
    <w:rsid w:val="00BB022F"/>
    <w:rsid w:val="00BB14AD"/>
    <w:rsid w:val="00BB259B"/>
    <w:rsid w:val="00BB4E27"/>
    <w:rsid w:val="00BB5B2B"/>
    <w:rsid w:val="00BB69DB"/>
    <w:rsid w:val="00BC1057"/>
    <w:rsid w:val="00BC14BE"/>
    <w:rsid w:val="00BC213B"/>
    <w:rsid w:val="00BC322E"/>
    <w:rsid w:val="00BC44CD"/>
    <w:rsid w:val="00BC48A6"/>
    <w:rsid w:val="00BC59AF"/>
    <w:rsid w:val="00BC6233"/>
    <w:rsid w:val="00BC70A9"/>
    <w:rsid w:val="00BD0712"/>
    <w:rsid w:val="00BD321F"/>
    <w:rsid w:val="00BD3262"/>
    <w:rsid w:val="00BD328A"/>
    <w:rsid w:val="00BD5760"/>
    <w:rsid w:val="00BD6B14"/>
    <w:rsid w:val="00BE7978"/>
    <w:rsid w:val="00C040F8"/>
    <w:rsid w:val="00C04A57"/>
    <w:rsid w:val="00C05A06"/>
    <w:rsid w:val="00C07DDB"/>
    <w:rsid w:val="00C07E64"/>
    <w:rsid w:val="00C1135F"/>
    <w:rsid w:val="00C11FC1"/>
    <w:rsid w:val="00C17DFA"/>
    <w:rsid w:val="00C213D6"/>
    <w:rsid w:val="00C221BA"/>
    <w:rsid w:val="00C2328C"/>
    <w:rsid w:val="00C2668E"/>
    <w:rsid w:val="00C34E71"/>
    <w:rsid w:val="00C35D15"/>
    <w:rsid w:val="00C35EFD"/>
    <w:rsid w:val="00C36B06"/>
    <w:rsid w:val="00C37806"/>
    <w:rsid w:val="00C4115D"/>
    <w:rsid w:val="00C419AE"/>
    <w:rsid w:val="00C41C82"/>
    <w:rsid w:val="00C4296F"/>
    <w:rsid w:val="00C43BDD"/>
    <w:rsid w:val="00C44D40"/>
    <w:rsid w:val="00C45522"/>
    <w:rsid w:val="00C47778"/>
    <w:rsid w:val="00C5011E"/>
    <w:rsid w:val="00C50EE5"/>
    <w:rsid w:val="00C5240A"/>
    <w:rsid w:val="00C535C8"/>
    <w:rsid w:val="00C53822"/>
    <w:rsid w:val="00C5398F"/>
    <w:rsid w:val="00C556F5"/>
    <w:rsid w:val="00C61EE7"/>
    <w:rsid w:val="00C63C42"/>
    <w:rsid w:val="00C659B4"/>
    <w:rsid w:val="00C66188"/>
    <w:rsid w:val="00C70E19"/>
    <w:rsid w:val="00C72574"/>
    <w:rsid w:val="00C736B2"/>
    <w:rsid w:val="00C7430C"/>
    <w:rsid w:val="00C77996"/>
    <w:rsid w:val="00C80C90"/>
    <w:rsid w:val="00C84AC8"/>
    <w:rsid w:val="00C85DA1"/>
    <w:rsid w:val="00C9053F"/>
    <w:rsid w:val="00C905A6"/>
    <w:rsid w:val="00C9071C"/>
    <w:rsid w:val="00C908FF"/>
    <w:rsid w:val="00C91FE0"/>
    <w:rsid w:val="00C93930"/>
    <w:rsid w:val="00C943A6"/>
    <w:rsid w:val="00C9472F"/>
    <w:rsid w:val="00C97BD3"/>
    <w:rsid w:val="00CA2924"/>
    <w:rsid w:val="00CA2979"/>
    <w:rsid w:val="00CA2DA9"/>
    <w:rsid w:val="00CA3285"/>
    <w:rsid w:val="00CA39EF"/>
    <w:rsid w:val="00CA521F"/>
    <w:rsid w:val="00CA7DE2"/>
    <w:rsid w:val="00CB0493"/>
    <w:rsid w:val="00CB17FF"/>
    <w:rsid w:val="00CB1ED7"/>
    <w:rsid w:val="00CB4302"/>
    <w:rsid w:val="00CB573E"/>
    <w:rsid w:val="00CC167C"/>
    <w:rsid w:val="00CC1B81"/>
    <w:rsid w:val="00CC3A32"/>
    <w:rsid w:val="00CC3CE0"/>
    <w:rsid w:val="00CC4979"/>
    <w:rsid w:val="00CC52D9"/>
    <w:rsid w:val="00CC6AD3"/>
    <w:rsid w:val="00CD0852"/>
    <w:rsid w:val="00CD13AD"/>
    <w:rsid w:val="00CD211D"/>
    <w:rsid w:val="00CD29DE"/>
    <w:rsid w:val="00CD526D"/>
    <w:rsid w:val="00CD6647"/>
    <w:rsid w:val="00CE38F2"/>
    <w:rsid w:val="00CE404A"/>
    <w:rsid w:val="00CE405D"/>
    <w:rsid w:val="00CE48F9"/>
    <w:rsid w:val="00CE4B73"/>
    <w:rsid w:val="00CE5ED4"/>
    <w:rsid w:val="00CF006C"/>
    <w:rsid w:val="00CF2546"/>
    <w:rsid w:val="00CF2701"/>
    <w:rsid w:val="00CF70BB"/>
    <w:rsid w:val="00D03A28"/>
    <w:rsid w:val="00D04E89"/>
    <w:rsid w:val="00D074DB"/>
    <w:rsid w:val="00D10B42"/>
    <w:rsid w:val="00D111C3"/>
    <w:rsid w:val="00D11C78"/>
    <w:rsid w:val="00D12614"/>
    <w:rsid w:val="00D139CF"/>
    <w:rsid w:val="00D15596"/>
    <w:rsid w:val="00D17A5D"/>
    <w:rsid w:val="00D214DA"/>
    <w:rsid w:val="00D216B3"/>
    <w:rsid w:val="00D217B6"/>
    <w:rsid w:val="00D219D8"/>
    <w:rsid w:val="00D229E8"/>
    <w:rsid w:val="00D27256"/>
    <w:rsid w:val="00D27691"/>
    <w:rsid w:val="00D3553B"/>
    <w:rsid w:val="00D36FDC"/>
    <w:rsid w:val="00D37E7F"/>
    <w:rsid w:val="00D47AD7"/>
    <w:rsid w:val="00D51529"/>
    <w:rsid w:val="00D57FED"/>
    <w:rsid w:val="00D602B4"/>
    <w:rsid w:val="00D615DD"/>
    <w:rsid w:val="00D633EA"/>
    <w:rsid w:val="00D63F96"/>
    <w:rsid w:val="00D6474A"/>
    <w:rsid w:val="00D6698F"/>
    <w:rsid w:val="00D674D2"/>
    <w:rsid w:val="00D72D72"/>
    <w:rsid w:val="00D7523E"/>
    <w:rsid w:val="00D75D4C"/>
    <w:rsid w:val="00D75F19"/>
    <w:rsid w:val="00D7797B"/>
    <w:rsid w:val="00D81EB8"/>
    <w:rsid w:val="00D823DA"/>
    <w:rsid w:val="00D83BA3"/>
    <w:rsid w:val="00D85218"/>
    <w:rsid w:val="00D915B1"/>
    <w:rsid w:val="00D97C52"/>
    <w:rsid w:val="00DA299D"/>
    <w:rsid w:val="00DA457E"/>
    <w:rsid w:val="00DA65C4"/>
    <w:rsid w:val="00DA6979"/>
    <w:rsid w:val="00DB3419"/>
    <w:rsid w:val="00DB46A0"/>
    <w:rsid w:val="00DC1CCB"/>
    <w:rsid w:val="00DC5CFC"/>
    <w:rsid w:val="00DD1185"/>
    <w:rsid w:val="00DD2724"/>
    <w:rsid w:val="00DD28A8"/>
    <w:rsid w:val="00DD2BE0"/>
    <w:rsid w:val="00DD46CF"/>
    <w:rsid w:val="00DD5654"/>
    <w:rsid w:val="00DD7A3B"/>
    <w:rsid w:val="00DE06A2"/>
    <w:rsid w:val="00DE229E"/>
    <w:rsid w:val="00DE3239"/>
    <w:rsid w:val="00DE4447"/>
    <w:rsid w:val="00DE5DA2"/>
    <w:rsid w:val="00DF0033"/>
    <w:rsid w:val="00DF0EEA"/>
    <w:rsid w:val="00DF24C3"/>
    <w:rsid w:val="00DF4E7D"/>
    <w:rsid w:val="00E016ED"/>
    <w:rsid w:val="00E02497"/>
    <w:rsid w:val="00E026BF"/>
    <w:rsid w:val="00E069A9"/>
    <w:rsid w:val="00E06AD3"/>
    <w:rsid w:val="00E07B1B"/>
    <w:rsid w:val="00E11853"/>
    <w:rsid w:val="00E21CCE"/>
    <w:rsid w:val="00E25F14"/>
    <w:rsid w:val="00E2679B"/>
    <w:rsid w:val="00E26D54"/>
    <w:rsid w:val="00E32CD5"/>
    <w:rsid w:val="00E34E6E"/>
    <w:rsid w:val="00E37A50"/>
    <w:rsid w:val="00E37C6E"/>
    <w:rsid w:val="00E409A0"/>
    <w:rsid w:val="00E436C6"/>
    <w:rsid w:val="00E467DD"/>
    <w:rsid w:val="00E46ECF"/>
    <w:rsid w:val="00E47A33"/>
    <w:rsid w:val="00E51369"/>
    <w:rsid w:val="00E52A86"/>
    <w:rsid w:val="00E542E4"/>
    <w:rsid w:val="00E54B47"/>
    <w:rsid w:val="00E553BF"/>
    <w:rsid w:val="00E55D93"/>
    <w:rsid w:val="00E55DF1"/>
    <w:rsid w:val="00E55EAC"/>
    <w:rsid w:val="00E56683"/>
    <w:rsid w:val="00E61248"/>
    <w:rsid w:val="00E61294"/>
    <w:rsid w:val="00E6510B"/>
    <w:rsid w:val="00E65328"/>
    <w:rsid w:val="00E65E47"/>
    <w:rsid w:val="00E67477"/>
    <w:rsid w:val="00E67792"/>
    <w:rsid w:val="00E70363"/>
    <w:rsid w:val="00E7237C"/>
    <w:rsid w:val="00E759D3"/>
    <w:rsid w:val="00E76E2E"/>
    <w:rsid w:val="00E77C46"/>
    <w:rsid w:val="00E80522"/>
    <w:rsid w:val="00E82E4C"/>
    <w:rsid w:val="00E86CE8"/>
    <w:rsid w:val="00E87414"/>
    <w:rsid w:val="00E90E82"/>
    <w:rsid w:val="00E953E5"/>
    <w:rsid w:val="00EA00CB"/>
    <w:rsid w:val="00EA1BAA"/>
    <w:rsid w:val="00EA3FCD"/>
    <w:rsid w:val="00EA42A0"/>
    <w:rsid w:val="00EA5ADF"/>
    <w:rsid w:val="00EB6714"/>
    <w:rsid w:val="00EB6A61"/>
    <w:rsid w:val="00EB7240"/>
    <w:rsid w:val="00EC0A68"/>
    <w:rsid w:val="00EC21F3"/>
    <w:rsid w:val="00EC5006"/>
    <w:rsid w:val="00ED1438"/>
    <w:rsid w:val="00ED3F17"/>
    <w:rsid w:val="00ED49C3"/>
    <w:rsid w:val="00ED4EA4"/>
    <w:rsid w:val="00ED6CE8"/>
    <w:rsid w:val="00ED7AA6"/>
    <w:rsid w:val="00EE2062"/>
    <w:rsid w:val="00EE2A56"/>
    <w:rsid w:val="00EE2F85"/>
    <w:rsid w:val="00EE3818"/>
    <w:rsid w:val="00EE3CAD"/>
    <w:rsid w:val="00EE3CD9"/>
    <w:rsid w:val="00EF08E5"/>
    <w:rsid w:val="00EF56E0"/>
    <w:rsid w:val="00EF676F"/>
    <w:rsid w:val="00F04943"/>
    <w:rsid w:val="00F0765D"/>
    <w:rsid w:val="00F07C82"/>
    <w:rsid w:val="00F07EAD"/>
    <w:rsid w:val="00F10E69"/>
    <w:rsid w:val="00F1487C"/>
    <w:rsid w:val="00F16A7B"/>
    <w:rsid w:val="00F2117A"/>
    <w:rsid w:val="00F22264"/>
    <w:rsid w:val="00F23BB4"/>
    <w:rsid w:val="00F24D59"/>
    <w:rsid w:val="00F2564D"/>
    <w:rsid w:val="00F26518"/>
    <w:rsid w:val="00F35B05"/>
    <w:rsid w:val="00F40AEA"/>
    <w:rsid w:val="00F40CEE"/>
    <w:rsid w:val="00F40E5B"/>
    <w:rsid w:val="00F413D9"/>
    <w:rsid w:val="00F4149C"/>
    <w:rsid w:val="00F43CAC"/>
    <w:rsid w:val="00F5135F"/>
    <w:rsid w:val="00F51F78"/>
    <w:rsid w:val="00F52893"/>
    <w:rsid w:val="00F57460"/>
    <w:rsid w:val="00F63098"/>
    <w:rsid w:val="00F67146"/>
    <w:rsid w:val="00F70D74"/>
    <w:rsid w:val="00F71023"/>
    <w:rsid w:val="00F734A3"/>
    <w:rsid w:val="00F80B6C"/>
    <w:rsid w:val="00F80C86"/>
    <w:rsid w:val="00F81C24"/>
    <w:rsid w:val="00F83917"/>
    <w:rsid w:val="00F86006"/>
    <w:rsid w:val="00F860DE"/>
    <w:rsid w:val="00F86919"/>
    <w:rsid w:val="00F86A36"/>
    <w:rsid w:val="00F86F47"/>
    <w:rsid w:val="00F87FB5"/>
    <w:rsid w:val="00F90B64"/>
    <w:rsid w:val="00F91333"/>
    <w:rsid w:val="00F95E5B"/>
    <w:rsid w:val="00F9635D"/>
    <w:rsid w:val="00FA0C7C"/>
    <w:rsid w:val="00FA1B8C"/>
    <w:rsid w:val="00FA645B"/>
    <w:rsid w:val="00FB0DFF"/>
    <w:rsid w:val="00FB2F0F"/>
    <w:rsid w:val="00FB484D"/>
    <w:rsid w:val="00FB5086"/>
    <w:rsid w:val="00FB5411"/>
    <w:rsid w:val="00FB6392"/>
    <w:rsid w:val="00FC0170"/>
    <w:rsid w:val="00FD02D2"/>
    <w:rsid w:val="00FD1A37"/>
    <w:rsid w:val="00FD3C70"/>
    <w:rsid w:val="00FD6820"/>
    <w:rsid w:val="00FE08D7"/>
    <w:rsid w:val="00FE11B3"/>
    <w:rsid w:val="00FE12D8"/>
    <w:rsid w:val="00FE61B2"/>
    <w:rsid w:val="00FE78AE"/>
    <w:rsid w:val="00FF0D6B"/>
    <w:rsid w:val="00FF1C4C"/>
    <w:rsid w:val="00FF70B8"/>
    <w:rsid w:val="00FF7C02"/>
    <w:rsid w:val="016ECF2D"/>
    <w:rsid w:val="024801E3"/>
    <w:rsid w:val="0361D32C"/>
    <w:rsid w:val="03E573E0"/>
    <w:rsid w:val="041E73C8"/>
    <w:rsid w:val="042D1AD8"/>
    <w:rsid w:val="04A81A78"/>
    <w:rsid w:val="04EF5962"/>
    <w:rsid w:val="071342DC"/>
    <w:rsid w:val="07C3721C"/>
    <w:rsid w:val="087F65DA"/>
    <w:rsid w:val="088D7432"/>
    <w:rsid w:val="08E40F29"/>
    <w:rsid w:val="094B3D05"/>
    <w:rsid w:val="09CB6B4F"/>
    <w:rsid w:val="0A0CF52B"/>
    <w:rsid w:val="0ADD4DF5"/>
    <w:rsid w:val="0B14F6F5"/>
    <w:rsid w:val="0B238A7B"/>
    <w:rsid w:val="0BF7BC5C"/>
    <w:rsid w:val="0C29F26D"/>
    <w:rsid w:val="0C66CFE1"/>
    <w:rsid w:val="0E91E8FF"/>
    <w:rsid w:val="0FBF7DA1"/>
    <w:rsid w:val="0FCD2D1A"/>
    <w:rsid w:val="102AA935"/>
    <w:rsid w:val="10454547"/>
    <w:rsid w:val="10CDD812"/>
    <w:rsid w:val="11446DCF"/>
    <w:rsid w:val="1254AB9D"/>
    <w:rsid w:val="132DE6F4"/>
    <w:rsid w:val="132F3110"/>
    <w:rsid w:val="1379E226"/>
    <w:rsid w:val="141EE226"/>
    <w:rsid w:val="14CB0171"/>
    <w:rsid w:val="14F81003"/>
    <w:rsid w:val="16241479"/>
    <w:rsid w:val="17B2383A"/>
    <w:rsid w:val="18561C0A"/>
    <w:rsid w:val="18DBAAF6"/>
    <w:rsid w:val="1A308603"/>
    <w:rsid w:val="1B35AD0D"/>
    <w:rsid w:val="1B9F5EE6"/>
    <w:rsid w:val="1BB12F94"/>
    <w:rsid w:val="1C29D4A7"/>
    <w:rsid w:val="1C7C6E55"/>
    <w:rsid w:val="1CA4B2BD"/>
    <w:rsid w:val="1D6CECE2"/>
    <w:rsid w:val="1F139831"/>
    <w:rsid w:val="1FC47F3C"/>
    <w:rsid w:val="1FC53AF7"/>
    <w:rsid w:val="207CF114"/>
    <w:rsid w:val="20CCBD4D"/>
    <w:rsid w:val="219C20DF"/>
    <w:rsid w:val="223A7228"/>
    <w:rsid w:val="22F43779"/>
    <w:rsid w:val="239B8FD2"/>
    <w:rsid w:val="23D6DBAC"/>
    <w:rsid w:val="246974BA"/>
    <w:rsid w:val="25FCC15A"/>
    <w:rsid w:val="27412FCA"/>
    <w:rsid w:val="28797FB3"/>
    <w:rsid w:val="2B1B971E"/>
    <w:rsid w:val="2BC4D96D"/>
    <w:rsid w:val="2E350E8A"/>
    <w:rsid w:val="2E467E8F"/>
    <w:rsid w:val="2F543AD7"/>
    <w:rsid w:val="2F75EA28"/>
    <w:rsid w:val="2F770D92"/>
    <w:rsid w:val="30A2E3DD"/>
    <w:rsid w:val="31477421"/>
    <w:rsid w:val="317F84A5"/>
    <w:rsid w:val="31C2FFE1"/>
    <w:rsid w:val="31DCADDF"/>
    <w:rsid w:val="329A42D9"/>
    <w:rsid w:val="32D78966"/>
    <w:rsid w:val="3358DF35"/>
    <w:rsid w:val="33B82A6F"/>
    <w:rsid w:val="349BFC80"/>
    <w:rsid w:val="3512D1F4"/>
    <w:rsid w:val="35309218"/>
    <w:rsid w:val="354BEF83"/>
    <w:rsid w:val="365067C3"/>
    <w:rsid w:val="38017756"/>
    <w:rsid w:val="39967382"/>
    <w:rsid w:val="39A7DE08"/>
    <w:rsid w:val="3A205E74"/>
    <w:rsid w:val="3A8C2C61"/>
    <w:rsid w:val="3B0EF413"/>
    <w:rsid w:val="3B9905B4"/>
    <w:rsid w:val="3BB7FDBC"/>
    <w:rsid w:val="3CF32961"/>
    <w:rsid w:val="3D2BA45E"/>
    <w:rsid w:val="3D67F309"/>
    <w:rsid w:val="3DBCE84A"/>
    <w:rsid w:val="3DF6CCA7"/>
    <w:rsid w:val="3DFD6C82"/>
    <w:rsid w:val="3E2E0FB3"/>
    <w:rsid w:val="3F22126C"/>
    <w:rsid w:val="3FF1B0F3"/>
    <w:rsid w:val="41B7C307"/>
    <w:rsid w:val="41C01A52"/>
    <w:rsid w:val="425FFDCC"/>
    <w:rsid w:val="43999EE6"/>
    <w:rsid w:val="441DC78A"/>
    <w:rsid w:val="44C32238"/>
    <w:rsid w:val="44E04714"/>
    <w:rsid w:val="45C71F26"/>
    <w:rsid w:val="46D483DB"/>
    <w:rsid w:val="47496F23"/>
    <w:rsid w:val="4812042F"/>
    <w:rsid w:val="48ACBDCC"/>
    <w:rsid w:val="48CD408F"/>
    <w:rsid w:val="49163297"/>
    <w:rsid w:val="4974C033"/>
    <w:rsid w:val="498072D1"/>
    <w:rsid w:val="4995B4A4"/>
    <w:rsid w:val="4AC8D3F3"/>
    <w:rsid w:val="4C113515"/>
    <w:rsid w:val="4C58BA98"/>
    <w:rsid w:val="4CD6FD6C"/>
    <w:rsid w:val="4D79315E"/>
    <w:rsid w:val="4D86E07D"/>
    <w:rsid w:val="4D953EDA"/>
    <w:rsid w:val="4E67E6FF"/>
    <w:rsid w:val="4E77140E"/>
    <w:rsid w:val="5110CE9E"/>
    <w:rsid w:val="5166715B"/>
    <w:rsid w:val="51B447A1"/>
    <w:rsid w:val="522915E3"/>
    <w:rsid w:val="5404CBCB"/>
    <w:rsid w:val="543CC6F3"/>
    <w:rsid w:val="545DA483"/>
    <w:rsid w:val="564163D4"/>
    <w:rsid w:val="56442F26"/>
    <w:rsid w:val="566D9C9A"/>
    <w:rsid w:val="56BB112D"/>
    <w:rsid w:val="589FA8A3"/>
    <w:rsid w:val="5985C166"/>
    <w:rsid w:val="59D19F62"/>
    <w:rsid w:val="5A06B299"/>
    <w:rsid w:val="5A19CE3B"/>
    <w:rsid w:val="5B40EDD9"/>
    <w:rsid w:val="5B6D99E8"/>
    <w:rsid w:val="5CCF8D64"/>
    <w:rsid w:val="5D0073C3"/>
    <w:rsid w:val="5ED55956"/>
    <w:rsid w:val="5EEBC530"/>
    <w:rsid w:val="5F5C77CE"/>
    <w:rsid w:val="609150A7"/>
    <w:rsid w:val="61EE0552"/>
    <w:rsid w:val="6202DF38"/>
    <w:rsid w:val="620904DA"/>
    <w:rsid w:val="6283B696"/>
    <w:rsid w:val="62855F8C"/>
    <w:rsid w:val="647B2B65"/>
    <w:rsid w:val="649ECB8D"/>
    <w:rsid w:val="64C11787"/>
    <w:rsid w:val="64F9AFCC"/>
    <w:rsid w:val="65D653D5"/>
    <w:rsid w:val="670C7452"/>
    <w:rsid w:val="6730961E"/>
    <w:rsid w:val="6865C2E8"/>
    <w:rsid w:val="69328321"/>
    <w:rsid w:val="6A042C62"/>
    <w:rsid w:val="6A1C51F1"/>
    <w:rsid w:val="6A9F2425"/>
    <w:rsid w:val="6B262E92"/>
    <w:rsid w:val="6B2CF8ED"/>
    <w:rsid w:val="6BA2D961"/>
    <w:rsid w:val="6C398636"/>
    <w:rsid w:val="6D1D3443"/>
    <w:rsid w:val="6DE293E3"/>
    <w:rsid w:val="6EBFF873"/>
    <w:rsid w:val="6ED592DE"/>
    <w:rsid w:val="6F6F2D3E"/>
    <w:rsid w:val="6F7E6444"/>
    <w:rsid w:val="6FE54481"/>
    <w:rsid w:val="70164505"/>
    <w:rsid w:val="71AF79F6"/>
    <w:rsid w:val="72796D54"/>
    <w:rsid w:val="72A70749"/>
    <w:rsid w:val="731CD362"/>
    <w:rsid w:val="732A5843"/>
    <w:rsid w:val="73AC0513"/>
    <w:rsid w:val="7466A160"/>
    <w:rsid w:val="756643B3"/>
    <w:rsid w:val="7570FDD1"/>
    <w:rsid w:val="759AE2A5"/>
    <w:rsid w:val="76EA3E7F"/>
    <w:rsid w:val="77E2F273"/>
    <w:rsid w:val="78D4025A"/>
    <w:rsid w:val="78FEB407"/>
    <w:rsid w:val="791823D8"/>
    <w:rsid w:val="792429A5"/>
    <w:rsid w:val="799EE025"/>
    <w:rsid w:val="7B8F764B"/>
    <w:rsid w:val="7D2A62AF"/>
    <w:rsid w:val="7D9F2D48"/>
    <w:rsid w:val="7DBDA865"/>
    <w:rsid w:val="7E5CF3A6"/>
    <w:rsid w:val="7F2F01D0"/>
    <w:rsid w:val="7F80E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A9FCF051-9E8C-4603-BE40-5A39D081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DD5654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D5654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D5654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D5654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tabs>
        <w:tab w:val="num" w:pos="3036"/>
      </w:tabs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7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F87FB5"/>
    <w:pPr>
      <w:tabs>
        <w:tab w:val="right" w:leader="dot" w:pos="9498"/>
      </w:tabs>
      <w:spacing w:line="240" w:lineRule="auto"/>
      <w:ind w:left="993" w:right="-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490B5A"/>
    <w:pPr>
      <w:tabs>
        <w:tab w:val="right" w:leader="dot" w:pos="9487"/>
      </w:tabs>
      <w:ind w:left="993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50"/>
      </w:numPr>
      <w:tabs>
        <w:tab w:val="num" w:pos="720"/>
      </w:tabs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DD5654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DD5654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DD5654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 w:customStyle="1">
    <w:next w:val="Numreradlista"/>
    <w:rsid w:val="00DD5654"/>
    <w:pPr>
      <w:numPr>
        <w:numId w:val="1"/>
      </w:numPr>
      <w:spacing w:after="80"/>
    </w:pPr>
    <w:rPr>
      <w:sz w:val="24"/>
    </w:rPr>
  </w:style>
  <w:style w:type="paragraph" w:styleId="Numreradlista">
    <w:name w:val="List Number"/>
    <w:basedOn w:val="Normal"/>
    <w:uiPriority w:val="99"/>
    <w:semiHidden/>
    <w:unhideWhenUsed/>
    <w:rsid w:val="00DD5654"/>
    <w:pPr>
      <w:tabs>
        <w:tab w:val="num" w:pos="720"/>
      </w:tabs>
      <w:ind w:left="720" w:hanging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986F5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86F59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semiHidden/>
    <w:rsid w:val="00986F59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86F59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986F59"/>
    <w:rPr>
      <w:b/>
      <w:bCs/>
    </w:rPr>
  </w:style>
  <w:style w:type="character" w:styleId="Olstomnmnande">
    <w:name w:val="Unresolved Mention"/>
    <w:basedOn w:val="Standardstycketeckensnitt"/>
    <w:uiPriority w:val="99"/>
    <w:unhideWhenUsed/>
    <w:rsid w:val="00986F5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445375"/>
    <w:rPr>
      <w:color w:val="9EA2A2" w:themeColor="followedHyperlink"/>
      <w:u w:val="single"/>
    </w:rPr>
  </w:style>
  <w:style w:type="paragraph" w:styleId="Brdtext">
    <w:name w:val="Body Text"/>
    <w:aliases w:val="(=Löpande text)"/>
    <w:link w:val="BrdtextChar"/>
    <w:rsid w:val="00100AB3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100AB3"/>
    <w:rPr>
      <w:sz w:val="24"/>
    </w:rPr>
  </w:style>
  <w:style w:type="paragraph" w:styleId="Underrubrik">
    <w:name w:val="Subtitle"/>
    <w:basedOn w:val="Normal"/>
    <w:next w:val="Normal"/>
    <w:link w:val="UnderrubrikChar"/>
    <w:qFormat/>
    <w:rsid w:val="00100AB3"/>
    <w:pPr>
      <w:numPr>
        <w:ilvl w:val="1"/>
      </w:numPr>
      <w:spacing w:after="160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100AB3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cf01" w:customStyle="1">
    <w:name w:val="cf01"/>
    <w:basedOn w:val="Standardstycketeckensnitt"/>
    <w:rsid w:val="00BB0179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Standardstycketeckensnitt"/>
    <w:rsid w:val="00BB0179"/>
    <w:rPr>
      <w:rFonts w:hint="default" w:ascii="Segoe UI" w:hAnsi="Segoe UI" w:cs="Segoe UI"/>
      <w:color w:val="494746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u988-570121381-36/surrogate/Inventeringslista%20-%20IT-st%c3%b6d%20vid%20byggnation%20och%20verksamhetsf%c3%b6r%c3%a4ndringar.html" TargetMode="External" Id="rId18" /><Relationship Type="http://schemas.openxmlformats.org/officeDocument/2006/relationships/footer" Target="footer3.xml" Id="rId26" /><Relationship Type="http://schemas.openxmlformats.org/officeDocument/2006/relationships/hyperlink" Target="https://mobelkatalog.adda.se/" TargetMode="Externa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https://insidan.vgregion.se/forvaltningar/sodra-alvsborgs-sjukhus/stod-och-tjanster/inkop-och-bestallningar/tjanster-inom-service-och-forsorjning/ansok-om-tjanster-fran-regionservice/" TargetMode="External" Id="rId17" /><Relationship Type="http://schemas.openxmlformats.org/officeDocument/2006/relationships/header" Target="header2.xml" Id="rId25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24" /><Relationship Type="http://schemas.openxmlformats.org/officeDocument/2006/relationships/hyperlink" Target="https://insidan.vgregion.se/forvaltningar/sodra-alvsborgs-sjukhus/stod-och-tjanster/amnen-a-o/lokaler-inredning-karta/utredningsuppdrag/?vgrform=1" TargetMode="External" Id="rId15" /><Relationship Type="http://schemas.openxmlformats.org/officeDocument/2006/relationships/footer" Target="footer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1.xml" Id="rId22" /><Relationship Type="http://schemas.openxmlformats.org/officeDocument/2006/relationships/fontTable" Target="fontTable.xml" Id="rId27" /><Relationship Type="http://schemas.microsoft.com/office/2011/relationships/people" Target="people.xml" Id="R0750cd119d1b4499" /><Relationship Type="http://schemas.microsoft.com/office/2011/relationships/commentsExtended" Target="commentsExtended.xml" Id="Rcea43a255b074f1f" /><Relationship Type="http://schemas.microsoft.com/office/2016/09/relationships/commentsIds" Target="commentsIds.xml" Id="Re87560c042e94df8" /><Relationship Type="http://schemas.openxmlformats.org/officeDocument/2006/relationships/hyperlink" Target="https://service.vgregion.se/RNS/prodnarservice/intern-logistik-flytt-post-avfall/flyttservice/flyttservice-boras/?vgrform=1" TargetMode="External" Id="Rf05c74704c5a4d56" /><Relationship Type="http://schemas.openxmlformats.org/officeDocument/2006/relationships/hyperlink" Target="https://vgregion.sharepoint.com/:x:/r/sites/sy-sas-flyttar-pa-sas/_layouts/15/Doc.aspx?sourcedoc=%7B22FCCA9A-D1BE-4538-87FE-F818169358D6%7D&amp;file=Checklista%20f%C3%B6r%20flytt%20p%C3%A5%20S%C3%84S%202023%20MALL.xlsx&amp;action=default&amp;mobileredirect=true" TargetMode="External" Id="R365fc89e304a4fa9" /><Relationship Type="http://schemas.openxmlformats.org/officeDocument/2006/relationships/hyperlink" Target="https://vgregion.sharepoint.com/:x:/r/sites/sy-sas-flyttar-pa-sas/_layouts/15/Doc.aspx?sourcedoc=%7B22FCCA9A-D1BE-4538-87FE-F818169358D6%7D&amp;file=Checklista%20f%C3%B6r%20flytt%20p%C3%A5%20S%C3%84S%202023%20MALL.xlsx&amp;action=default&amp;mobileredirect=true" TargetMode="External" Id="Rf6d9f9d285e54d5e" /><Relationship Type="http://schemas.openxmlformats.org/officeDocument/2006/relationships/hyperlink" Target="https://regionservice.vgregion.se/ateribruk" TargetMode="External" Id="R5244e00edc1e4779" /><Relationship Type="http://schemas.openxmlformats.org/officeDocument/2006/relationships/hyperlink" Target="https://plexus-prod.vgregion.se/sp?id=sc_cat_item&amp;sys_id=623deaaecd248ed0ebb667f6ff31d038&amp;sysparm_category=a5914b5acda40ed0ebb667f6ff31d041" TargetMode="External" Id="Rac5252bb43f5487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Flyttprocess, SÄS</dc:title>
  <dc:subject/>
  <dc:creator>patrik.jens.johansson@vgregion.se</dc:creator>
  <keywords/>
  <lastModifiedBy>Carina Olander</lastModifiedBy>
  <revision>398</revision>
  <lastPrinted>2016-04-01T04:56:00.0000000Z</lastPrinted>
  <dcterms:created xsi:type="dcterms:W3CDTF">2022-03-25T23:32:00.0000000Z</dcterms:created>
  <dcterms:modified xsi:type="dcterms:W3CDTF">2024-09-25T14:42:28.0000000Z</dcterms:modified>
</coreProperties>
</file>