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483FE2" w:rsidP="00F35B05" w:rsidRDefault="00483FE2" w14:paraId="5CF9DF39" w14:textId="77777777">
      <w:pPr>
        <w:pStyle w:val="Rubrik2"/>
        <w:sectPr w:rsidR="00483FE2" w:rsidSect="00483F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83FE2" w:rsidR="00483FE2" w:rsidP="00DD3C47" w:rsidRDefault="00483FE2" w14:paraId="78F569F1" w14:textId="77777777">
      <w:pPr>
        <w:pStyle w:val="Rubrik1"/>
      </w:pPr>
      <w:r w:rsidRPr="00483FE2">
        <w:t>Manuella rutiner vid planerat/oplanerat driftstopp i ELVIS</w:t>
      </w:r>
    </w:p>
    <w:p w:rsidRPr="00483FE2" w:rsidR="00483FE2" w:rsidP="00DD3C47" w:rsidRDefault="00483FE2" w14:paraId="79EE3364" w14:textId="77777777">
      <w:pPr>
        <w:pStyle w:val="Rubrik2"/>
      </w:pPr>
      <w:r w:rsidRPr="00483FE2">
        <w:t>Sammanfattning</w:t>
      </w:r>
    </w:p>
    <w:p w:rsidRPr="00483FE2" w:rsidR="00483FE2" w:rsidP="4BA16568" w:rsidRDefault="00483FE2" w14:paraId="42367272" w14:textId="77777777" w14:noSpellErr="1">
      <w:pPr>
        <w:pStyle w:val="Normal"/>
      </w:pPr>
      <w:r w:rsidR="00483FE2">
        <w:rPr/>
        <w:t>Rutinen beskriver hantering av såväl planerade som oplanerade driftstopp i det patientadministrativa systemet ELVIS.</w:t>
      </w:r>
    </w:p>
    <w:p w:rsidRPr="00483FE2" w:rsidR="00483FE2" w:rsidP="00DD3C47" w:rsidRDefault="00483FE2" w14:paraId="3DD167A4" w14:textId="77777777">
      <w:pPr>
        <w:pStyle w:val="Rubrik2"/>
      </w:pPr>
      <w:r w:rsidRPr="00483FE2">
        <w:t>Förutsättningar</w:t>
      </w:r>
    </w:p>
    <w:p w:rsidRPr="00483FE2" w:rsidR="00483FE2" w:rsidP="00DD3C47" w:rsidRDefault="00483FE2" w14:paraId="2581CB75" w14:textId="77777777">
      <w:pPr>
        <w:pStyle w:val="Rubrik3"/>
      </w:pPr>
      <w:r w:rsidRPr="00483FE2">
        <w:t>Kassan</w:t>
      </w:r>
    </w:p>
    <w:p w:rsidRPr="00483FE2" w:rsidR="00483FE2" w:rsidP="00DD3C47" w:rsidRDefault="00483FE2" w14:paraId="7F6708EA" w14:textId="77777777">
      <w:r w:rsidRPr="00483FE2">
        <w:t>När ELVIS är ur funktion eller inte finns tillgänglig noteras patientuppgifter manuellt på en lista, uppgifterna registreras i efterhand i Elvis. Vid behov skickas en räkning för besöket från Patientfaktureringen.</w:t>
      </w:r>
    </w:p>
    <w:p w:rsidRPr="00483FE2" w:rsidR="00483FE2" w:rsidP="00483FE2" w:rsidRDefault="00483FE2" w14:paraId="2ECDE8CD" w14:textId="77777777">
      <w:pPr>
        <w:spacing w:after="160" w:line="240" w:lineRule="auto"/>
        <w:ind w:left="2676" w:right="0"/>
        <w:rPr>
          <w:szCs w:val="20"/>
        </w:rPr>
      </w:pPr>
    </w:p>
    <w:p w:rsidRPr="00483FE2" w:rsidR="00483FE2" w:rsidP="00DD3C47" w:rsidRDefault="00483FE2" w14:paraId="2C68DA9D" w14:textId="77777777">
      <w:pPr>
        <w:pStyle w:val="Rubrik2"/>
      </w:pPr>
      <w:r w:rsidRPr="00483FE2">
        <w:t>Genomförande</w:t>
      </w:r>
    </w:p>
    <w:p w:rsidRPr="00483FE2" w:rsidR="00483FE2" w:rsidP="00DD3C47" w:rsidRDefault="00483FE2" w14:paraId="4D978037" w14:textId="77777777">
      <w:pPr>
        <w:pStyle w:val="Rubrik3"/>
      </w:pPr>
      <w:r w:rsidRPr="00483FE2">
        <w:t>Öppenvården</w:t>
      </w:r>
    </w:p>
    <w:p w:rsidRPr="00483FE2" w:rsidR="00483FE2" w:rsidP="00DD3C47" w:rsidRDefault="00483FE2" w14:paraId="481EAD40" w14:textId="77777777">
      <w:r w:rsidRPr="00483FE2">
        <w:t>Inför planerat driftstopp skriv ut den/de listor som din mottagning har behov av, förslag:</w:t>
      </w:r>
    </w:p>
    <w:p w:rsidRPr="00483FE2" w:rsidR="00483FE2" w:rsidP="00DD3C47" w:rsidRDefault="00483FE2" w14:paraId="5BE93FF9" w14:textId="77777777">
      <w:r w:rsidRPr="00483FE2">
        <w:rPr>
          <w:b/>
          <w:bCs/>
        </w:rPr>
        <w:t>Planeringslista</w:t>
      </w:r>
      <w:r w:rsidRPr="00483FE2">
        <w:rPr>
          <w:bCs/>
        </w:rPr>
        <w:t>:</w:t>
      </w:r>
      <w:r w:rsidRPr="00483FE2">
        <w:t xml:space="preserve"> </w:t>
      </w:r>
      <w:r w:rsidRPr="00483FE2">
        <w:rPr>
          <w:i/>
        </w:rPr>
        <w:t>Utskrifter</w:t>
      </w:r>
      <w:r w:rsidRPr="00483FE2">
        <w:t xml:space="preserve"> - </w:t>
      </w:r>
      <w:r w:rsidRPr="00483FE2">
        <w:rPr>
          <w:i/>
        </w:rPr>
        <w:t xml:space="preserve">Listor - Tidbok </w:t>
      </w:r>
      <w:r w:rsidRPr="00483FE2">
        <w:t xml:space="preserve">- Patienter som är tidbokade till ett öppenvårdsbesök. </w:t>
      </w:r>
    </w:p>
    <w:p w:rsidRPr="00483FE2" w:rsidR="00483FE2" w:rsidP="00DD3C47" w:rsidRDefault="00483FE2" w14:paraId="1E48177D" w14:textId="445FE458">
      <w:pPr>
        <w:rPr>
          <w:noProof/>
        </w:rPr>
      </w:pPr>
      <w:r w:rsidRPr="00483FE2">
        <w:rPr>
          <w:noProof/>
        </w:rPr>
        <w:drawing>
          <wp:inline distT="0" distB="0" distL="0" distR="0" wp14:anchorId="50B48FAD" wp14:editId="324962CB">
            <wp:extent cx="3314700" cy="1485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83FE2" w:rsidR="00483FE2" w:rsidP="00DD3C47" w:rsidRDefault="00483FE2" w14:paraId="4EB9DCB1" w14:textId="77777777">
      <w:pPr>
        <w:rPr>
          <w:noProof/>
        </w:rPr>
      </w:pPr>
      <w:r w:rsidRPr="00483FE2">
        <w:lastRenderedPageBreak/>
        <w:t xml:space="preserve">Fyll i de fält som är aktuella. Klicka i rutan </w:t>
      </w:r>
      <w:r w:rsidRPr="00483FE2">
        <w:rPr>
          <w:i/>
        </w:rPr>
        <w:t>Endast bokade tider.</w:t>
      </w:r>
    </w:p>
    <w:p w:rsidRPr="00483FE2" w:rsidR="00483FE2" w:rsidP="00DD3C47" w:rsidRDefault="00483FE2" w14:paraId="4B545AAD" w14:textId="133C8E29">
      <w:pPr>
        <w:rPr>
          <w:noProof/>
        </w:rPr>
      </w:pPr>
      <w:r w:rsidRPr="00483FE2">
        <w:rPr>
          <w:noProof/>
        </w:rPr>
        <w:drawing>
          <wp:inline distT="0" distB="0" distL="0" distR="0" wp14:anchorId="39F8B1BF" wp14:editId="1126A960">
            <wp:extent cx="4714875" cy="5810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83FE2" w:rsidR="00483FE2" w:rsidP="00483FE2" w:rsidRDefault="00483FE2" w14:paraId="7E2779A8" w14:textId="77777777">
      <w:pPr>
        <w:spacing w:after="160" w:line="240" w:lineRule="auto"/>
        <w:ind w:left="2676" w:right="0"/>
        <w:rPr>
          <w:szCs w:val="20"/>
        </w:rPr>
      </w:pPr>
    </w:p>
    <w:p w:rsidRPr="00483FE2" w:rsidR="00483FE2" w:rsidP="00DD3C47" w:rsidRDefault="00483FE2" w14:paraId="4B7327EE" w14:textId="72643CF7">
      <w:r w:rsidRPr="00483FE2">
        <w:t xml:space="preserve">Om behov finns att söka ut patienter med specifik besökstyp ex Telefon, Fyll i det aktuella värdet på </w:t>
      </w:r>
      <w:r w:rsidRPr="00483FE2">
        <w:rPr>
          <w:i/>
        </w:rPr>
        <w:t xml:space="preserve">Planeringslistan. </w:t>
      </w:r>
      <w:r w:rsidRPr="00483FE2">
        <w:t>Dölj</w:t>
      </w:r>
      <w:r w:rsidRPr="00483FE2">
        <w:rPr>
          <w:i/>
        </w:rPr>
        <w:t xml:space="preserve"> </w:t>
      </w:r>
      <w:r w:rsidRPr="00483FE2">
        <w:t>kolumner</w:t>
      </w:r>
      <w:r w:rsidRPr="00483FE2">
        <w:rPr>
          <w:i/>
        </w:rPr>
        <w:t xml:space="preserve"> </w:t>
      </w:r>
      <w:r w:rsidRPr="00483FE2">
        <w:t>som inte behöver visas på utskriften.</w:t>
      </w:r>
      <w:r w:rsidRPr="00483FE2">
        <w:rPr>
          <w:i/>
        </w:rPr>
        <w:t xml:space="preserve"> </w:t>
      </w:r>
      <w:r w:rsidRPr="00483FE2">
        <w:t xml:space="preserve">Välj </w:t>
      </w:r>
      <w:r w:rsidRPr="00483FE2">
        <w:rPr>
          <w:i/>
        </w:rPr>
        <w:t>Utskrifter - Aktuell lista –</w:t>
      </w:r>
      <w:r w:rsidRPr="00483FE2">
        <w:t xml:space="preserve"> </w:t>
      </w:r>
      <w:r w:rsidRPr="00483FE2">
        <w:rPr>
          <w:i/>
        </w:rPr>
        <w:t>med noteringsrader.</w:t>
      </w:r>
    </w:p>
    <w:p w:rsidRPr="00483FE2" w:rsidR="00483FE2" w:rsidP="002B193A" w:rsidRDefault="00483FE2" w14:paraId="1BCF9FB8" w14:textId="2DD49A10">
      <w:r w:rsidRPr="00483FE2">
        <w:rPr>
          <w:noProof/>
        </w:rPr>
        <w:drawing>
          <wp:inline distT="0" distB="0" distL="0" distR="0" wp14:anchorId="14C7B452" wp14:editId="1C4568DD">
            <wp:extent cx="2428875" cy="2724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83FE2" w:rsidR="00483FE2" w:rsidP="002B193A" w:rsidRDefault="00483FE2" w14:paraId="072F098C" w14:textId="77777777">
      <w:pPr>
        <w:pStyle w:val="Rubrik3"/>
      </w:pPr>
      <w:r w:rsidRPr="00483FE2">
        <w:t>Slutenvården</w:t>
      </w:r>
    </w:p>
    <w:p w:rsidRPr="00483FE2" w:rsidR="00483FE2" w:rsidP="002B193A" w:rsidRDefault="00483FE2" w14:paraId="328E0013" w14:textId="77777777">
      <w:r w:rsidRPr="00483FE2">
        <w:t>Inför planerat driftstopp, skriv ut den/de listor som din slutenvårdsavdelning har behov av, förslag:</w:t>
      </w:r>
    </w:p>
    <w:p w:rsidRPr="00483FE2" w:rsidR="00483FE2" w:rsidP="002B193A" w:rsidRDefault="00483FE2" w14:paraId="0CA5A5EF" w14:textId="77777777">
      <w:r w:rsidRPr="00483FE2">
        <w:rPr>
          <w:b/>
          <w:bCs/>
        </w:rPr>
        <w:t>Planeringslista</w:t>
      </w:r>
      <w:r w:rsidRPr="00483FE2">
        <w:rPr>
          <w:bCs/>
        </w:rPr>
        <w:t>:</w:t>
      </w:r>
      <w:r w:rsidRPr="00483FE2">
        <w:t xml:space="preserve"> </w:t>
      </w:r>
      <w:r w:rsidRPr="00483FE2">
        <w:rPr>
          <w:i/>
        </w:rPr>
        <w:t>Utskrifter – Aktuell lista - med noteringsrader</w:t>
      </w:r>
      <w:r w:rsidRPr="00483FE2">
        <w:t>. Patienter som tidbokats till ett slutenvårdstillfälle.</w:t>
      </w:r>
    </w:p>
    <w:p w:rsidRPr="00483FE2" w:rsidR="00483FE2" w:rsidP="002B193A" w:rsidRDefault="00483FE2" w14:paraId="49DB6ACF" w14:textId="77777777">
      <w:r w:rsidRPr="00483FE2">
        <w:rPr>
          <w:b/>
        </w:rPr>
        <w:t>Avdelningslista SV</w:t>
      </w:r>
      <w:r w:rsidRPr="00483FE2">
        <w:t xml:space="preserve">: </w:t>
      </w:r>
      <w:r w:rsidRPr="00483FE2">
        <w:rPr>
          <w:i/>
        </w:rPr>
        <w:t>Utskrifter – Aktuell lista</w:t>
      </w:r>
    </w:p>
    <w:p w:rsidRPr="00483FE2" w:rsidR="00483FE2" w:rsidP="002B193A" w:rsidRDefault="00483FE2" w14:paraId="019D6EC1" w14:textId="77777777">
      <w:r w:rsidRPr="00483FE2">
        <w:t>In- och utskrivna patienter under stoppet noteras manuellt. Registreras sedan i ELVIS efter att driftstoppet har upphört.</w:t>
      </w:r>
    </w:p>
    <w:p w:rsidRPr="00483FE2" w:rsidR="00483FE2" w:rsidP="002B193A" w:rsidRDefault="00483FE2" w14:paraId="0FAE96A4" w14:textId="77777777">
      <w:pPr>
        <w:pStyle w:val="Rubrik3"/>
      </w:pPr>
      <w:r w:rsidRPr="00483FE2">
        <w:t>Oplanerade driftstopp</w:t>
      </w:r>
    </w:p>
    <w:p w:rsidRPr="00483FE2" w:rsidR="00483FE2" w:rsidP="002B193A" w:rsidRDefault="00483FE2" w14:paraId="778AA79C" w14:textId="2E25A693">
      <w:r>
        <w:t xml:space="preserve">Vid oplanerade driftstopp då inga listor har skrivits ut. </w:t>
      </w:r>
    </w:p>
    <w:p w:rsidRPr="00483FE2" w:rsidR="00483FE2" w:rsidP="002B193A" w:rsidRDefault="00483FE2" w14:paraId="20DB5168" w14:textId="10156AAB">
      <w:r>
        <w:t xml:space="preserve">För att underlätta arbetet, skapa en lista med de uppgifter din enhet behöver. För manuellt in namn, personnummer, </w:t>
      </w:r>
      <w:proofErr w:type="gramStart"/>
      <w:r>
        <w:t>m.m.</w:t>
      </w:r>
      <w:proofErr w:type="gramEnd"/>
      <w:r w:rsidR="0AAB035C">
        <w:t xml:space="preserve"> </w:t>
      </w:r>
      <w:bookmarkStart w:name="_Toc182366122" w:id="1"/>
      <w:bookmarkStart w:name="_Toc217802353" w:id="2"/>
      <w:r w:rsidRPr="00483FE2">
        <w:t>Registrera i ELVIS i efterhand.</w:t>
      </w:r>
    </w:p>
    <w:bookmarkEnd w:id="1"/>
    <w:bookmarkEnd w:id="2"/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483FE2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4E5B" w:rsidRDefault="00374E5B" w14:paraId="0C0DCA0D" w14:textId="77777777">
      <w:r>
        <w:separator/>
      </w:r>
    </w:p>
  </w:endnote>
  <w:endnote w:type="continuationSeparator" w:id="0">
    <w:p w:rsidR="00374E5B" w:rsidRDefault="00374E5B" w14:paraId="75B8ACF0" w14:textId="77777777">
      <w:r>
        <w:continuationSeparator/>
      </w:r>
    </w:p>
  </w:endnote>
  <w:endnote w:type="continuationNotice" w:id="1">
    <w:p w:rsidR="00374E5B" w:rsidRDefault="00374E5B" w14:paraId="5AE3858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4E5B" w:rsidRDefault="00374E5B" w14:paraId="416A4005" w14:textId="77777777"/>
  </w:footnote>
  <w:footnote w:type="continuationSeparator" w:id="0">
    <w:p w:rsidR="00374E5B" w:rsidRDefault="00374E5B" w14:paraId="7E625744" w14:textId="77777777">
      <w:r>
        <w:continuationSeparator/>
      </w:r>
    </w:p>
  </w:footnote>
  <w:footnote w:type="continuationNotice" w:id="1">
    <w:p w:rsidR="00374E5B" w:rsidRDefault="00374E5B" w14:paraId="1F78944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193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E5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3FE2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6859"/>
    <w:rsid w:val="00D85218"/>
    <w:rsid w:val="00D915B1"/>
    <w:rsid w:val="00DA299D"/>
    <w:rsid w:val="00DA65C4"/>
    <w:rsid w:val="00DD2BE0"/>
    <w:rsid w:val="00DD3C47"/>
    <w:rsid w:val="00DE4447"/>
    <w:rsid w:val="00DE5DA2"/>
    <w:rsid w:val="00DF0033"/>
    <w:rsid w:val="00DF2ADB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43D3"/>
    <w:rsid w:val="00FF7C02"/>
    <w:rsid w:val="024801E3"/>
    <w:rsid w:val="0AAB035C"/>
    <w:rsid w:val="4BA16568"/>
    <w:rsid w:val="54E16765"/>
    <w:rsid w:val="5F17618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3FE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483FE2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cd2214e5c5b8494d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1641d6-bb14-4315-a9b3-3b6e5406dd80}"/>
      </w:docPartPr>
      <w:docPartBody>
        <w:p w14:paraId="32A5952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Manuella rutiner vid planerat-oplanerat driftstopp i Elvis</dc:title>
  <dc:subject/>
  <dc:creator>patrik.jens.johansson@vgregion.se</dc:creator>
  <keywords/>
  <lastModifiedBy>Mona Johansson</lastModifiedBy>
  <revision>7</revision>
  <lastPrinted>2016-03-31T10:56:00.0000000Z</lastPrinted>
  <dcterms:created xsi:type="dcterms:W3CDTF">2022-03-25T07:30:00.0000000Z</dcterms:created>
  <dcterms:modified xsi:type="dcterms:W3CDTF">2022-10-28T08:15:28.0000000Z</dcterms:modified>
</coreProperties>
</file>