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29EA" w:rsidP="00F35B05" w:rsidRDefault="002929EA" w14:paraId="3BC2EECE" w14:textId="77777777">
      <w:pPr>
        <w:pStyle w:val="Rubrik2"/>
        <w:sectPr w:rsidR="002929EA" w:rsidSect="002929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929EA" w:rsidR="002929EA" w:rsidP="006B04EF" w:rsidRDefault="002929EA" w14:paraId="405037E4" w14:textId="77777777">
      <w:pPr>
        <w:pStyle w:val="Rubrik1"/>
      </w:pPr>
      <w:r w:rsidRPr="002929EA">
        <w:t>Personuppgiftsincidenter, rapportering (VGR)</w:t>
      </w:r>
    </w:p>
    <w:p w:rsidRPr="002929EA" w:rsidR="002929EA" w:rsidP="006B04EF" w:rsidRDefault="002929EA" w14:paraId="607D049C" w14:textId="77777777">
      <w:pPr>
        <w:pStyle w:val="Rubrik2"/>
      </w:pPr>
      <w:bookmarkStart w:name="_Toc322358489" w:id="1"/>
      <w:bookmarkStart w:name="_Toc256000000" w:id="2"/>
      <w:r w:rsidRPr="002929EA">
        <w:t>Sammanfattning</w:t>
      </w:r>
      <w:bookmarkEnd w:id="1"/>
      <w:bookmarkEnd w:id="2"/>
    </w:p>
    <w:p w:rsidRPr="00A34268" w:rsidR="002929EA" w:rsidP="00A34268" w:rsidRDefault="002929EA" w14:paraId="6676D5EB" w14:textId="06848310">
      <w:r w:rsidRPr="002929EA">
        <w:t>Den 25 maj 2018 infördes Dataskyddförordningen (EU-förordningen General Data Protection Regulation (GDPR) som gemensam lagstiftning för alla länder i EU. Med GDPR följer en skyldighet att rapportera personuppgiftsincidenter till Datainspektionen. Rutinen ger vägledning när det gäller personuppgiftsincidenter.</w:t>
      </w:r>
    </w:p>
    <w:p w:rsidRPr="002929EA" w:rsidR="002929EA" w:rsidP="006B04EF" w:rsidRDefault="002929EA" w14:paraId="77F97F52" w14:textId="77777777">
      <w:pPr>
        <w:pStyle w:val="Rubrik3"/>
      </w:pPr>
      <w:r w:rsidRPr="002929EA">
        <w:t>Extern länk</w:t>
      </w:r>
    </w:p>
    <w:p w:rsidRPr="002929EA" w:rsidR="002929EA" w:rsidP="006B04EF" w:rsidRDefault="002929EA" w14:paraId="39965CA8" w14:textId="77777777">
      <w:r w:rsidRPr="002929EA">
        <w:t>Rutin är upprättad av enhet säkerhet och beredskap (ESB) på koncernkontorets stab för utförarstyrning och samordning, Västra Götalandsregionen), dnr: RS-2018-02985:</w:t>
      </w:r>
    </w:p>
    <w:p w:rsidRPr="002B0F9B" w:rsidR="002929EA" w:rsidP="006B04EF" w:rsidRDefault="006B203D" w14:paraId="586D7A36" w14:textId="6B743566">
      <w:pPr>
        <w:overflowPunct w:val="0"/>
        <w:autoSpaceDE w:val="0"/>
        <w:autoSpaceDN w:val="0"/>
        <w:adjustRightInd w:val="0"/>
        <w:spacing w:after="160" w:line="240" w:lineRule="auto"/>
        <w:ind w:left="993" w:right="1274"/>
        <w:textAlignment w:val="baseline"/>
        <w:rPr>
          <w:rStyle w:val="Hyperlnk"/>
        </w:rPr>
      </w:pPr>
      <w:hyperlink w:history="1" r:id="rId17">
        <w:r w:rsidRPr="002B0F9B" w:rsidR="002B0F9B">
          <w:rPr>
            <w:rStyle w:val="Hyperlnk"/>
          </w:rPr>
          <w:t>https://mellanarkiv-offentlig.vgregion.se/alfresco/s/archive/stream/public/v1/source/available/SOFIA/RS8755-1001897194-48/SURROGATE/Rutin%20-%20%20rapportering%20vid%20personuppgiftsincidenter.pdf</w:t>
        </w:r>
      </w:hyperlink>
      <w:r w:rsidRPr="002B0F9B" w:rsidR="002929EA">
        <w:rPr>
          <w:rStyle w:val="Hyperlnk"/>
        </w:rPr>
        <w:br/>
      </w:r>
    </w:p>
    <w:p w:rsidRPr="002929EA" w:rsidR="002929EA" w:rsidP="006B04EF" w:rsidRDefault="002929EA" w14:paraId="7AF65A02" w14:textId="77777777">
      <w:pPr>
        <w:pStyle w:val="Rubrik3"/>
      </w:pPr>
      <w:r w:rsidRPr="002929EA">
        <w:t>Lokal information vid SÄS</w:t>
      </w:r>
    </w:p>
    <w:p w:rsidRPr="002929EA" w:rsidR="002929EA" w:rsidP="006B04EF" w:rsidRDefault="002929EA" w14:paraId="57E7EA3F" w14:textId="28F67C5B">
      <w:r w:rsidR="002929EA">
        <w:rPr/>
        <w:t>Mer information om arbetet med GDPR inom SÄS</w:t>
      </w:r>
      <w:r w:rsidR="5EA35A69">
        <w:rPr/>
        <w:t xml:space="preserve"> samt</w:t>
      </w:r>
      <w:r w:rsidR="4221E215">
        <w:rPr/>
        <w:t xml:space="preserve"> utbildningsfilmer</w:t>
      </w:r>
      <w:r w:rsidR="002929EA">
        <w:rPr/>
        <w:t xml:space="preserve"> finns publicerat på intranätet under rubrik </w:t>
      </w:r>
      <w:hyperlink r:id="Rcadc127a590e48c8">
        <w:r w:rsidRPr="30A3B552" w:rsidR="253F1136">
          <w:rPr>
            <w:rStyle w:val="Hyperlnk"/>
          </w:rPr>
          <w:t>Stöd och tjänster/ Säkerhet och beredskap / Informationssäkerhet</w:t>
        </w:r>
      </w:hyperlink>
    </w:p>
    <w:p w:rsidR="6D9E2072" w:rsidP="30A3B552" w:rsidRDefault="6D9E2072" w14:paraId="56569F1C" w14:textId="50D1A822">
      <w:pPr>
        <w:pStyle w:val="Normal"/>
        <w:spacing w:before="0" w:beforeAutospacing="off" w:after="0" w:afterAutospacing="off"/>
      </w:pPr>
      <w:r w:rsidR="75494846">
        <w:rPr/>
        <w:t xml:space="preserve">För hantering av personuppgiftsincidenter används SÄS vägledning </w:t>
      </w:r>
      <w:hyperlink r:id="Rae83e963b67f4f8a">
        <w:r w:rsidRPr="5CE2C4F7" w:rsidR="75494846">
          <w:rPr>
            <w:rFonts w:ascii="Times New Roman" w:hAnsi="Times New Roman" w:eastAsia="Times New Roman" w:cs="Times New Roman"/>
            <w:noProof w:val="0"/>
            <w:color w:val="006298" w:themeColor="accent1" w:themeTint="FF" w:themeShade="FF"/>
            <w:sz w:val="24"/>
            <w:szCs w:val="24"/>
            <w:u w:val="single"/>
            <w:lang w:val="sv-SE" w:eastAsia="sv-SE" w:bidi="ar-SA"/>
          </w:rPr>
          <w:t>Personuppgiftsincident vägledning i MCP.pptx (vgregion.se)</w:t>
        </w:r>
      </w:hyperlink>
    </w:p>
    <w:p w:rsidR="30A3B552" w:rsidRDefault="30A3B552" w14:paraId="4BAE9425" w14:textId="447E1C0C"/>
    <w:p w:rsidRPr="002929EA" w:rsidR="002929EA" w:rsidP="006B04EF" w:rsidRDefault="002929EA" w14:paraId="771265E6" w14:textId="77777777">
      <w:pPr>
        <w:pStyle w:val="MellanrubrikVGR"/>
      </w:pPr>
      <w:r w:rsidRPr="002929EA">
        <w:t>Om du upptäcker att länkar inte fungerar – kontakta:</w:t>
      </w:r>
    </w:p>
    <w:p w:rsidRPr="00F41DCF" w:rsidR="00536A5A" w:rsidP="00F41DCF" w:rsidRDefault="00EC4C14" w14:paraId="76B9F95B" w14:textId="0DA08D41">
      <w:r>
        <w:t>Kansli</w:t>
      </w:r>
      <w:r w:rsidR="00F41DCF">
        <w:t xml:space="preserve"> på </w:t>
      </w:r>
      <w:r w:rsidRPr="002929EA" w:rsidR="002929EA">
        <w:rPr>
          <w:b/>
        </w:rPr>
        <w:t>033 – 616 49 93</w:t>
      </w:r>
      <w:r w:rsidR="00F41DCF">
        <w:t xml:space="preserve"> e</w:t>
      </w:r>
      <w:r w:rsidRPr="002929EA" w:rsidR="002929EA">
        <w:t>ller skicka ett epost-meddelande till funktionsbrevlådan</w:t>
      </w:r>
      <w:r w:rsidR="00F41DCF">
        <w:t xml:space="preserve"> </w:t>
      </w:r>
      <w:hyperlink w:history="1" r:id="rId19">
        <w:r w:rsidRPr="001C369B" w:rsidR="006B203D">
          <w:rPr>
            <w:rStyle w:val="Hyperlnk"/>
          </w:rPr>
          <w:t>sas@vgregion.se</w:t>
        </w:r>
      </w:hyperlink>
      <w:r w:rsidRPr="006B04EF" w:rsidR="006B04EF">
        <w:rPr>
          <w:rStyle w:val="Hyperlnk"/>
          <w:u w:val="none"/>
        </w:rPr>
        <w:t xml:space="preserve"> </w:t>
      </w:r>
      <w:r w:rsidRPr="002929EA" w:rsidR="002929EA">
        <w:t>med information om vilket dokument det gäller</w:t>
      </w:r>
      <w:r w:rsidR="006B04EF">
        <w:t>.</w:t>
      </w:r>
      <w:bookmarkEnd w:id="0"/>
    </w:p>
    <w:sectPr w:rsidRPr="00F41DCF" w:rsidR="00536A5A" w:rsidSect="002929E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98713289">
    <w:abstractNumId w:val="17"/>
  </w:num>
  <w:num w:numId="2" w16cid:durableId="2048144806">
    <w:abstractNumId w:val="14"/>
  </w:num>
  <w:num w:numId="3" w16cid:durableId="1016419744">
    <w:abstractNumId w:val="0"/>
  </w:num>
  <w:num w:numId="4" w16cid:durableId="743601138">
    <w:abstractNumId w:val="6"/>
  </w:num>
  <w:num w:numId="5" w16cid:durableId="1626698578">
    <w:abstractNumId w:val="15"/>
  </w:num>
  <w:num w:numId="6" w16cid:durableId="1595281440">
    <w:abstractNumId w:val="2"/>
  </w:num>
  <w:num w:numId="7" w16cid:durableId="1976375625">
    <w:abstractNumId w:val="11"/>
  </w:num>
  <w:num w:numId="8" w16cid:durableId="387844716">
    <w:abstractNumId w:val="8"/>
  </w:num>
  <w:num w:numId="9" w16cid:durableId="1111164426">
    <w:abstractNumId w:val="1"/>
  </w:num>
  <w:num w:numId="10" w16cid:durableId="235751951">
    <w:abstractNumId w:val="1"/>
  </w:num>
  <w:num w:numId="11" w16cid:durableId="1083453155">
    <w:abstractNumId w:val="3"/>
  </w:num>
  <w:num w:numId="12" w16cid:durableId="99571697">
    <w:abstractNumId w:val="4"/>
  </w:num>
  <w:num w:numId="13" w16cid:durableId="1465854515">
    <w:abstractNumId w:val="13"/>
  </w:num>
  <w:num w:numId="14" w16cid:durableId="14502966">
    <w:abstractNumId w:val="9"/>
  </w:num>
  <w:num w:numId="15" w16cid:durableId="121117829">
    <w:abstractNumId w:val="7"/>
  </w:num>
  <w:num w:numId="16" w16cid:durableId="1739470991">
    <w:abstractNumId w:val="12"/>
  </w:num>
  <w:num w:numId="17" w16cid:durableId="1476682752">
    <w:abstractNumId w:val="5"/>
  </w:num>
  <w:num w:numId="18" w16cid:durableId="1113131803">
    <w:abstractNumId w:val="10"/>
  </w:num>
  <w:num w:numId="19" w16cid:durableId="14891764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9EA"/>
    <w:rsid w:val="00294791"/>
    <w:rsid w:val="002B0B30"/>
    <w:rsid w:val="002B0C78"/>
    <w:rsid w:val="002B0F9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4EF"/>
    <w:rsid w:val="006B0D29"/>
    <w:rsid w:val="006B1819"/>
    <w:rsid w:val="006B203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9F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268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423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66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4C14"/>
    <w:rsid w:val="00EC5006"/>
    <w:rsid w:val="00EC5F47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DCF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53F1136"/>
    <w:rsid w:val="30A3B552"/>
    <w:rsid w:val="4221E215"/>
    <w:rsid w:val="5CE2C4F7"/>
    <w:rsid w:val="5EA35A69"/>
    <w:rsid w:val="647B2B65"/>
    <w:rsid w:val="6B2CF8ED"/>
    <w:rsid w:val="6D9E2072"/>
    <w:rsid w:val="75494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929E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929E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2929E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2929E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9559F2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342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S8755-1001897194-48/SURROGATE/Rutin%20-%20%20rapportering%20vid%20personuppgiftsincidenter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mailto:sas@vgregion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sidan.vgregion.se/forvaltningar/sodra-alvsborgs-sjukhus/stod-och-tjanster/sakerhet-och-krisberedskap/informationssakerhet2/" TargetMode="External" Id="Rcadc127a590e48c8" /><Relationship Type="http://schemas.openxmlformats.org/officeDocument/2006/relationships/hyperlink" Target="https://samarbete-skyddad.vgregion.se/sites/sy-sas-sakerhetsenhet/_layouts/15/WopiFrame.aspx?sourcedoc=%7BF5CE042F-5927-48B0-BD8F-0E965E9FFD07%7D&amp;file=Personuppgiftsincident%20v%C3%A4gledning%20i%20MCP.pptx&amp;action=default&amp;IsList=1&amp;ListId=%7B5A1C8D8C-C8FA-4206-83DB-ED0AA8B8FFD6%7D&amp;ListItemId=2720" TargetMode="External" Id="Rae83e963b67f4f8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Personuppgiftsincidenter, rapportering (VGR)</dc:title>
  <dc:subject/>
  <dc:creator>patrik.jens.johansson@vgregion.se</dc:creator>
  <keywords/>
  <lastModifiedBy>Mona Johansson</lastModifiedBy>
  <revision>14</revision>
  <lastPrinted>2016-03-31T10:56:00.0000000Z</lastPrinted>
  <dcterms:created xsi:type="dcterms:W3CDTF">2022-03-25T07:30:00.0000000Z</dcterms:created>
  <dcterms:modified xsi:type="dcterms:W3CDTF">2024-06-25T12:57:22.0000000Z</dcterms:modified>
</coreProperties>
</file>