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7AB0" w:rsidP="00F35B05" w:rsidRDefault="00137AB0" w14:paraId="38A53EE2" w14:textId="77777777">
      <w:pPr>
        <w:pStyle w:val="Rubrik2"/>
        <w:sectPr w:rsidR="00137AB0" w:rsidSect="00137A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501EC" w:rsidR="00137AB0" w:rsidP="006A5E55" w:rsidRDefault="00137AB0" w14:paraId="0CFB59C8" w14:textId="09BEB400">
      <w:pPr>
        <w:pStyle w:val="Rubrik1"/>
      </w:pPr>
      <w:r w:rsidRPr="009501EC">
        <w:t>Styrdokument</w:t>
      </w:r>
      <w:r w:rsidRPr="009501EC" w:rsidR="001244A9">
        <w:t xml:space="preserve"> </w:t>
      </w:r>
      <w:r w:rsidRPr="009501EC">
        <w:t xml:space="preserve">- </w:t>
      </w:r>
      <w:r w:rsidRPr="006A5E55">
        <w:t>reservrutiner</w:t>
      </w:r>
      <w:r w:rsidRPr="009501EC">
        <w:t xml:space="preserve"> vid</w:t>
      </w:r>
      <w:r w:rsidRPr="009501EC" w:rsidR="009501EC">
        <w:t xml:space="preserve"> </w:t>
      </w:r>
      <w:r w:rsidRPr="009501EC">
        <w:t>åtkomstproblem på webben</w:t>
      </w:r>
      <w:r w:rsidRPr="009501EC" w:rsidR="00531DD2">
        <w:t>, SÄS</w:t>
      </w:r>
    </w:p>
    <w:p w:rsidRPr="002D2233" w:rsidR="00137AB0" w:rsidP="009501EC" w:rsidRDefault="00137AB0" w14:paraId="21AFFF43" w14:textId="77777777">
      <w:pPr>
        <w:pStyle w:val="Rubrik2"/>
      </w:pPr>
      <w:bookmarkStart w:name="_Toc322358489" w:id="1"/>
      <w:bookmarkStart w:name="_Toc480814433" w:id="2"/>
      <w:bookmarkStart w:name="_Toc256000000" w:id="3"/>
      <w:bookmarkStart w:name="_Toc256000018" w:id="4"/>
      <w:bookmarkStart w:name="_Toc256000036" w:id="5"/>
      <w:bookmarkStart w:name="_Toc256000054" w:id="6"/>
      <w:bookmarkStart w:name="_Toc256000072" w:id="7"/>
      <w:bookmarkStart w:name="_Toc256000090" w:id="8"/>
      <w:bookmarkStart w:name="_Toc256000108" w:id="9"/>
      <w:bookmarkStart w:name="_Toc506976599" w:id="10"/>
      <w:bookmarkStart w:name="_Toc256000126" w:id="11"/>
      <w:bookmarkStart w:name="_Toc13583874" w:id="12"/>
      <w:bookmarkStart w:name="_Toc256000145" w:id="13"/>
      <w:bookmarkStart w:name="_Toc58485690" w:id="14"/>
      <w:bookmarkStart w:name="_Toc256000164" w:id="15"/>
      <w:bookmarkStart w:name="_Toc256000183" w:id="16"/>
      <w:r w:rsidRPr="009501EC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Pr="00137AB0" w:rsidR="00137AB0" w:rsidP="009501EC" w:rsidRDefault="00137AB0" w14:paraId="029BE7AC" w14:textId="60DA37B3">
      <w:r w:rsidR="00137AB0">
        <w:rPr/>
        <w:t>Rutinen</w:t>
      </w:r>
      <w:r w:rsidR="0047579A">
        <w:rPr/>
        <w:t xml:space="preserve"> är ett lokalt tillägg till den regiongemensamma rutinen</w:t>
      </w:r>
      <w:r w:rsidR="00137AB0">
        <w:rPr/>
        <w:t xml:space="preserve"> </w:t>
      </w:r>
      <w:hyperlink r:id="R059e1e13779f479a">
        <w:r w:rsidRPr="364ECFEB" w:rsidR="0047579A">
          <w:rPr>
            <w:rStyle w:val="Hyperlnk"/>
          </w:rPr>
          <w:t>R</w:t>
        </w:r>
      </w:hyperlink>
      <w:bookmarkStart w:name="_Hlk102138175" w:id="17"/>
      <w:r w:rsidRPr="364ECFEB" w:rsidR="0047579A">
        <w:rPr>
          <w:rStyle w:val="Hyperlnk"/>
        </w:rPr>
        <w:t>eservrutin för åtkomstproblem till styrande dokument i VGR</w:t>
      </w:r>
      <w:bookmarkEnd w:id="17"/>
      <w:r w:rsidRPr="364ECFEB" w:rsidR="0047579A">
        <w:rPr>
          <w:rStyle w:val="Hyperlnk"/>
        </w:rPr>
        <w:t>,</w:t>
      </w:r>
      <w:r w:rsidRPr="364ECFEB" w:rsidR="0047579A">
        <w:rPr>
          <w:rStyle w:val="Hyperlnk"/>
          <w:u w:val="none"/>
        </w:rPr>
        <w:t xml:space="preserve"> </w:t>
      </w:r>
      <w:r w:rsidR="0047579A">
        <w:rPr/>
        <w:t>i syfte att förtydliga lokal handläggning vid problem med åtkomst till styrande dokument i publiceringskedjan f</w:t>
      </w:r>
      <w:r w:rsidR="305947CE">
        <w:rPr/>
        <w:t>r</w:t>
      </w:r>
      <w:r w:rsidR="0047579A">
        <w:rPr/>
        <w:t>ån SOFIA STY</w:t>
      </w:r>
      <w:r w:rsidR="2D0E74ED">
        <w:rPr/>
        <w:t>R</w:t>
      </w:r>
      <w:r w:rsidR="0047579A">
        <w:rPr/>
        <w:t xml:space="preserve">. </w:t>
      </w:r>
    </w:p>
    <w:p w:rsidR="3EC399B3" w:rsidP="364ECFEB" w:rsidRDefault="3EC399B3" w14:paraId="5F61ADF3" w14:textId="434DBBE5">
      <w:pPr>
        <w:pStyle w:val="Normal"/>
        <w:rPr>
          <w:noProof w:val="0"/>
          <w:lang w:val="sv-SE"/>
        </w:rPr>
      </w:pPr>
      <w:r w:rsidRPr="364ECFEB" w:rsidR="3EC399B3">
        <w:rPr>
          <w:rFonts w:ascii="Calibri" w:hAnsi="Calibri" w:eastAsia="ＭＳ ゴシック" w:cs="" w:asciiTheme="majorAscii" w:hAnsiTheme="majorAscii" w:eastAsiaTheme="majorEastAsia" w:cstheme="majorBidi"/>
          <w:noProof w:val="0"/>
          <w:color w:val="000000" w:themeColor="text2" w:themeTint="FF" w:themeShade="FF"/>
          <w:sz w:val="40"/>
          <w:szCs w:val="40"/>
          <w:lang w:val="sv-SE" w:eastAsia="sv-SE" w:bidi="ar-SA"/>
        </w:rPr>
        <w:t>Förändringar sedan föregående version</w:t>
      </w:r>
    </w:p>
    <w:p w:rsidR="3EC399B3" w:rsidP="364ECFEB" w:rsidRDefault="3EC399B3" w14:paraId="1A17E0BB" w14:textId="1132AD34">
      <w:pPr>
        <w:pStyle w:val="Normal"/>
      </w:pPr>
      <w:r w:rsidRPr="364ECFEB" w:rsidR="3EC399B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Inga förändringar sedan föregående version.</w:t>
      </w:r>
    </w:p>
    <w:p w:rsidRPr="002D2233" w:rsidR="00137AB0" w:rsidP="002D2233" w:rsidRDefault="00137AB0" w14:paraId="321372D3" w14:textId="77777777">
      <w:pPr>
        <w:pStyle w:val="Rubrik2"/>
      </w:pPr>
      <w:bookmarkStart w:name="_Toc322358490" w:id="18"/>
      <w:bookmarkStart w:name="_Toc480814434" w:id="19"/>
      <w:bookmarkStart w:name="_Toc256000001" w:id="20"/>
      <w:bookmarkStart w:name="_Toc256000019" w:id="21"/>
      <w:bookmarkStart w:name="_Toc256000037" w:id="22"/>
      <w:bookmarkStart w:name="_Toc256000055" w:id="23"/>
      <w:bookmarkStart w:name="_Toc256000073" w:id="24"/>
      <w:bookmarkStart w:name="_Toc256000091" w:id="25"/>
      <w:bookmarkStart w:name="_Toc256000109" w:id="26"/>
      <w:bookmarkStart w:name="_Toc506976600" w:id="27"/>
      <w:bookmarkStart w:name="_Toc256000127" w:id="28"/>
      <w:bookmarkStart w:name="_Toc13583875" w:id="29"/>
      <w:bookmarkStart w:name="_Toc256000146" w:id="30"/>
      <w:bookmarkStart w:name="_Toc58485691" w:id="31"/>
      <w:bookmarkStart w:name="_Toc256000165" w:id="32"/>
      <w:bookmarkStart w:name="_Toc256000184" w:id="33"/>
      <w:r w:rsidRPr="008119EF">
        <w:t>Förutsättningar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:rsidRPr="00270876" w:rsidR="00137AB0" w:rsidP="00796D19" w:rsidRDefault="00137AB0" w14:paraId="2F28CB1E" w14:textId="5064190D">
      <w:r w:rsidR="00137AB0">
        <w:rPr/>
        <w:t xml:space="preserve">Publicering av styrande dokument från </w:t>
      </w:r>
      <w:r w:rsidR="005561A3">
        <w:rPr/>
        <w:t>SOFIA STY</w:t>
      </w:r>
      <w:r w:rsidR="63E15736">
        <w:rPr/>
        <w:t>R</w:t>
      </w:r>
      <w:r w:rsidR="00137AB0">
        <w:rPr/>
        <w:t xml:space="preserve"> till webben sker via ett systemkomplex där tekniska problem kan uppstå i ett eller flera led, vilket påverkar hela publiceringskedjan. Beroende på var felet ligger, kan problem visa sig på olika sätt.</w:t>
      </w:r>
    </w:p>
    <w:p w:rsidRPr="00270876" w:rsidR="00137AB0" w:rsidP="00796D19" w:rsidRDefault="00AA15E6" w14:paraId="4B050CCC" w14:textId="5CA05F1E">
      <w:r>
        <w:t>Den regionalgemensamma r</w:t>
      </w:r>
      <w:r w:rsidRPr="00270876" w:rsidR="00137AB0">
        <w:t xml:space="preserve">eservrutinen beskriver alternativa sätt att söka fram styrande dokument när tekniska problem förhindrar åtkomst via fritextsökning (Hitta dokument), problem med dokumentlistor på webben eller då webbplatser ligger </w:t>
      </w:r>
      <w:r w:rsidRPr="00B4507E" w:rsidR="00137AB0">
        <w:t>nere [</w:t>
      </w:r>
      <w:r w:rsidRPr="00B4507E" w:rsidR="00AC2CF8">
        <w:t>2</w:t>
      </w:r>
      <w:r w:rsidRPr="00B4507E" w:rsidR="00137AB0">
        <w:t>].</w:t>
      </w:r>
    </w:p>
    <w:p w:rsidRPr="009B0D85" w:rsidR="00137AB0" w:rsidP="00391489" w:rsidRDefault="00137AB0" w14:paraId="1BC8D237" w14:textId="77777777">
      <w:pPr>
        <w:keepNext/>
        <w:spacing w:before="320" w:after="60" w:line="240" w:lineRule="auto"/>
        <w:ind w:left="993" w:righ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Toc480814435" w:id="34"/>
      <w:bookmarkStart w:name="_Toc256000002" w:id="35"/>
      <w:bookmarkStart w:name="_Toc256000020" w:id="36"/>
      <w:bookmarkStart w:name="_Toc256000038" w:id="37"/>
      <w:bookmarkStart w:name="_Toc256000056" w:id="38"/>
      <w:bookmarkStart w:name="_Toc256000074" w:id="39"/>
      <w:bookmarkStart w:name="_Toc256000092" w:id="40"/>
      <w:bookmarkStart w:name="_Toc256000110" w:id="41"/>
      <w:bookmarkStart w:name="_Toc506976601" w:id="42"/>
      <w:bookmarkStart w:name="_Toc256000128" w:id="43"/>
      <w:bookmarkStart w:name="_Toc13583876" w:id="44"/>
      <w:bookmarkStart w:name="_Toc256000147" w:id="45"/>
      <w:bookmarkStart w:name="_Toc58485692" w:id="46"/>
      <w:bookmarkStart w:name="_Toc256000166" w:id="47"/>
      <w:bookmarkStart w:name="_Toc256000185" w:id="48"/>
      <w:r w:rsidRPr="009B0D85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Verksamhetschefens ansvar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Pr="00137AB0" w:rsidR="00137AB0" w:rsidP="00796D19" w:rsidRDefault="00137AB0" w14:paraId="0235553C" w14:textId="73E9B485">
      <w:pPr>
        <w:rPr>
          <w:szCs w:val="20"/>
        </w:rPr>
      </w:pPr>
      <w:r w:rsidRPr="00270876">
        <w:t xml:space="preserve">I verksamhetschefens ansvar ingår att ta ställning till om det finns andra verksamhetskritiska styrdokument, utöver </w:t>
      </w:r>
      <w:hyperlink w:history="1" r:id="rId18">
        <w:r w:rsidRPr="002A45DF">
          <w:rPr>
            <w:rStyle w:val="Hyperlnk"/>
          </w:rPr>
          <w:t>SÄS Kris- och Katastrofmedicinska beredskapsplan</w:t>
        </w:r>
      </w:hyperlink>
      <w:r w:rsidRPr="00137AB0">
        <w:rPr>
          <w:szCs w:val="20"/>
        </w:rPr>
        <w:t xml:space="preserve"> </w:t>
      </w:r>
      <w:r w:rsidRPr="00270876">
        <w:t>[</w:t>
      </w:r>
      <w:r w:rsidRPr="00270876" w:rsidR="00AC2CF8">
        <w:t>3</w:t>
      </w:r>
      <w:r w:rsidRPr="00270876">
        <w:t xml:space="preserve">], som bör finnas </w:t>
      </w:r>
      <w:r w:rsidR="005C4DC8">
        <w:t xml:space="preserve">tillgängliga som utskrifter </w:t>
      </w:r>
      <w:r w:rsidRPr="00270876">
        <w:t>samt säkerställa att</w:t>
      </w:r>
      <w:r w:rsidR="001B0684">
        <w:t xml:space="preserve"> utskrivna </w:t>
      </w:r>
      <w:r w:rsidRPr="00270876">
        <w:t>rutiner</w:t>
      </w:r>
      <w:r w:rsidR="00FA1CA2">
        <w:t xml:space="preserve"> </w:t>
      </w:r>
      <w:r w:rsidRPr="00270876">
        <w:t>hålls aktuella. Var utskrifterna förvaras sk</w:t>
      </w:r>
      <w:r w:rsidR="001B0684">
        <w:t>a</w:t>
      </w:r>
      <w:r w:rsidRPr="00270876">
        <w:t xml:space="preserve"> vara känt hos verksamhetens medarbetare och ingå i introduktion av nyanställda.</w:t>
      </w:r>
    </w:p>
    <w:p w:rsidR="00E64116" w:rsidP="00B86019" w:rsidRDefault="00E64116" w14:paraId="356504C6" w14:textId="77777777">
      <w:pPr>
        <w:pStyle w:val="Rubrik2"/>
        <w:ind w:left="993"/>
      </w:pPr>
      <w:bookmarkStart w:name="_Toc480814437" w:id="49"/>
      <w:bookmarkStart w:name="_Toc256000004" w:id="50"/>
      <w:bookmarkStart w:name="_Toc256000022" w:id="51"/>
      <w:bookmarkStart w:name="_Toc256000040" w:id="52"/>
      <w:bookmarkStart w:name="_Toc256000058" w:id="53"/>
      <w:bookmarkStart w:name="_Toc256000076" w:id="54"/>
      <w:bookmarkStart w:name="_Toc256000094" w:id="55"/>
      <w:bookmarkStart w:name="_Toc256000112" w:id="56"/>
      <w:bookmarkStart w:name="_Toc506976603" w:id="57"/>
      <w:bookmarkStart w:name="_Toc256000130" w:id="58"/>
      <w:bookmarkStart w:name="_Toc13583878" w:id="59"/>
      <w:bookmarkStart w:name="_Toc256000149" w:id="60"/>
      <w:bookmarkStart w:name="_Toc58485694" w:id="61"/>
      <w:bookmarkStart w:name="_Toc256000168" w:id="62"/>
      <w:bookmarkStart w:name="_Toc256000187" w:id="63"/>
      <w:r>
        <w:t>Arbetsbeskrivning</w:t>
      </w:r>
    </w:p>
    <w:p w:rsidRPr="0010416A" w:rsidR="00137AB0" w:rsidP="00AA0129" w:rsidRDefault="00137AB0" w14:paraId="6569CB72" w14:textId="77777777">
      <w:pPr>
        <w:pStyle w:val="Rubrik3"/>
        <w:rPr>
          <w:b/>
        </w:rPr>
      </w:pPr>
      <w:bookmarkStart w:name="_Toc480814438" w:id="64"/>
      <w:bookmarkStart w:name="_Toc256000005" w:id="65"/>
      <w:bookmarkStart w:name="_Toc256000023" w:id="66"/>
      <w:bookmarkStart w:name="_Toc256000041" w:id="67"/>
      <w:bookmarkStart w:name="_Toc256000059" w:id="68"/>
      <w:bookmarkStart w:name="_Toc256000077" w:id="69"/>
      <w:bookmarkStart w:name="_Toc256000095" w:id="70"/>
      <w:bookmarkStart w:name="_Toc256000113" w:id="71"/>
      <w:bookmarkStart w:name="_Toc506976604" w:id="72"/>
      <w:bookmarkStart w:name="_Toc256000131" w:id="73"/>
      <w:bookmarkStart w:name="_Toc13583879" w:id="74"/>
      <w:bookmarkStart w:name="_Toc256000150" w:id="75"/>
      <w:bookmarkStart w:name="_Toc58485695" w:id="76"/>
      <w:bookmarkStart w:name="_Toc256000169" w:id="77"/>
      <w:bookmarkStart w:name="_Toc256000188" w:id="7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r w:rsidRPr="0010416A">
        <w:t>Information på intranätet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:rsidRPr="00270876" w:rsidR="00137AB0" w:rsidP="00796D19" w:rsidRDefault="00137AB0" w14:paraId="26AED092" w14:textId="77777777">
      <w:r w:rsidRPr="00270876">
        <w:t xml:space="preserve">När det blir känt att tekniska problem finns, som inte förväntas bli lösta inom någon timma, publiceras en nyhet om situationen på intranätet. </w:t>
      </w:r>
    </w:p>
    <w:p w:rsidRPr="00137AB0" w:rsidR="00137AB0" w:rsidP="00796D19" w:rsidRDefault="00137AB0" w14:paraId="1B844A0E" w14:textId="6D29CF1F">
      <w:r w:rsidR="00137AB0">
        <w:rPr/>
        <w:t>Vid problem som medför längre avbrott i åtkomsten till styrande dokument, tar chefläkare eller tjänstgörande TiB beslut om att aktivera rutin för ”</w:t>
      </w:r>
      <w:r w:rsidR="0D62BCF8">
        <w:rPr/>
        <w:t xml:space="preserve">publicering på intranät vid </w:t>
      </w:r>
      <w:r w:rsidR="00137AB0">
        <w:rPr/>
        <w:t>allvarlig störning” på intranätets startsida där medarbetarna informeras om problemet</w:t>
      </w:r>
      <w:r w:rsidR="00137AB0">
        <w:rPr/>
        <w:t>.</w:t>
      </w:r>
    </w:p>
    <w:p w:rsidRPr="00270876" w:rsidR="00137AB0" w:rsidP="00796D19" w:rsidRDefault="00137AB0" w14:paraId="3D19CCD5" w14:textId="77777777">
      <w:r w:rsidRPr="00270876">
        <w:t>Den publicerade nyheten ska innehålla information om det aktuella problemet, hur länge det förväntas pågå samt hänvisa till reservrutiner eller andra råd för att hantera den uppkomna situationen.</w:t>
      </w:r>
    </w:p>
    <w:p w:rsidRPr="00270876" w:rsidR="00137AB0" w:rsidP="00AA0129" w:rsidRDefault="00137AB0" w14:paraId="21D3E7BD" w14:textId="77777777">
      <w:pPr>
        <w:pStyle w:val="Rubrik3"/>
      </w:pPr>
      <w:bookmarkStart w:name="_Toc480814439" w:id="79"/>
      <w:bookmarkStart w:name="_Toc256000006" w:id="80"/>
      <w:bookmarkStart w:name="_Toc256000024" w:id="81"/>
      <w:bookmarkStart w:name="_Toc256000042" w:id="82"/>
      <w:bookmarkStart w:name="_Toc256000060" w:id="83"/>
      <w:bookmarkStart w:name="_Toc256000078" w:id="84"/>
      <w:bookmarkStart w:name="_Toc256000096" w:id="85"/>
      <w:bookmarkStart w:name="_Toc256000114" w:id="86"/>
      <w:bookmarkStart w:name="_Toc506976605" w:id="87"/>
      <w:bookmarkStart w:name="_Toc256000132" w:id="88"/>
      <w:bookmarkStart w:name="_Toc13583880" w:id="89"/>
      <w:bookmarkStart w:name="_Toc256000151" w:id="90"/>
      <w:bookmarkStart w:name="_Toc58485696" w:id="91"/>
      <w:bookmarkStart w:name="_Toc256000170" w:id="92"/>
      <w:bookmarkStart w:name="_Toc256000189" w:id="93"/>
      <w:r w:rsidRPr="00270876">
        <w:t>Epost-utskick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:rsidRPr="00270876" w:rsidR="00137AB0" w:rsidP="00796D19" w:rsidRDefault="00137AB0" w14:paraId="596E07C3" w14:textId="77777777">
      <w:r w:rsidRPr="00270876">
        <w:t xml:space="preserve">Om problemen beräknas dra ut på tiden (timmar/dagar) görs även ett epost-utskick till verksamheterna via gruppsändlistor till </w:t>
      </w:r>
    </w:p>
    <w:p w:rsidRPr="00796D19" w:rsidR="00137AB0" w:rsidP="00796D19" w:rsidRDefault="00137AB0" w14:paraId="6D2CB654" w14:textId="77777777">
      <w:pPr>
        <w:pStyle w:val="Punktlista"/>
        <w:numPr>
          <w:ilvl w:val="0"/>
          <w:numId w:val="14"/>
        </w:numPr>
      </w:pPr>
      <w:r w:rsidRPr="00796D19">
        <w:t>sjukhusledning</w:t>
      </w:r>
    </w:p>
    <w:p w:rsidRPr="00796D19" w:rsidR="00137AB0" w:rsidP="00796D19" w:rsidRDefault="00137AB0" w14:paraId="675BA355" w14:textId="77777777">
      <w:pPr>
        <w:pStyle w:val="Punktlista"/>
        <w:numPr>
          <w:ilvl w:val="0"/>
          <w:numId w:val="14"/>
        </w:numPr>
      </w:pPr>
      <w:r w:rsidRPr="00796D19">
        <w:t>chefläkare</w:t>
      </w:r>
    </w:p>
    <w:p w:rsidRPr="00796D19" w:rsidR="00137AB0" w:rsidP="00796D19" w:rsidRDefault="00137AB0" w14:paraId="4195E698" w14:textId="77777777">
      <w:pPr>
        <w:pStyle w:val="Punktlista"/>
        <w:numPr>
          <w:ilvl w:val="0"/>
          <w:numId w:val="14"/>
        </w:numPr>
      </w:pPr>
      <w:r w:rsidRPr="00796D19">
        <w:t>verksamhetschefer</w:t>
      </w:r>
    </w:p>
    <w:p w:rsidRPr="00796D19" w:rsidR="00137AB0" w:rsidP="00796D19" w:rsidRDefault="00137AB0" w14:paraId="2EBC3295" w14:textId="77777777">
      <w:pPr>
        <w:pStyle w:val="Punktlista"/>
        <w:numPr>
          <w:ilvl w:val="0"/>
          <w:numId w:val="14"/>
        </w:numPr>
        <w:rPr/>
      </w:pPr>
      <w:r w:rsidR="00137AB0">
        <w:rPr/>
        <w:t>läkarchefer</w:t>
      </w:r>
    </w:p>
    <w:p w:rsidRPr="00796D19" w:rsidR="00137AB0" w:rsidP="00796D19" w:rsidRDefault="00137AB0" w14:paraId="1C720384" w14:textId="3FDB5D53">
      <w:pPr>
        <w:pStyle w:val="Punktlista"/>
        <w:numPr>
          <w:ilvl w:val="0"/>
          <w:numId w:val="14"/>
        </w:numPr>
        <w:rPr/>
      </w:pPr>
      <w:r w:rsidR="00137AB0">
        <w:rPr/>
        <w:t>avdelnings-/enhetschefer (epostgruppen ”alla”)</w:t>
      </w:r>
    </w:p>
    <w:p w:rsidR="00ACC0CE" w:rsidP="43CA20AE" w:rsidRDefault="00ACC0CE" w14:paraId="14F454BE" w14:textId="4E83257F">
      <w:pPr>
        <w:pStyle w:val="Punktlista"/>
        <w:numPr>
          <w:ilvl w:val="0"/>
          <w:numId w:val="14"/>
        </w:numPr>
        <w:rPr/>
      </w:pPr>
      <w:r w:rsidR="00ACC0CE">
        <w:rPr/>
        <w:t>processledare</w:t>
      </w:r>
    </w:p>
    <w:p w:rsidRPr="00796D19" w:rsidR="00137AB0" w:rsidP="00796D19" w:rsidRDefault="00D91E63" w14:paraId="5CFD986C" w14:textId="027DF2D4">
      <w:pPr>
        <w:pStyle w:val="Punktlista"/>
        <w:numPr>
          <w:ilvl w:val="0"/>
          <w:numId w:val="14"/>
        </w:numPr>
      </w:pPr>
      <w:r w:rsidRPr="00796D19">
        <w:t xml:space="preserve">administratörer </w:t>
      </w:r>
      <w:r w:rsidRPr="00796D19" w:rsidR="00500C1C">
        <w:t>på SOFIA STY-ytor</w:t>
      </w:r>
    </w:p>
    <w:p w:rsidRPr="00270876" w:rsidR="00137AB0" w:rsidP="00AA0129" w:rsidRDefault="00137AB0" w14:paraId="07CD4D4A" w14:textId="77777777">
      <w:pPr>
        <w:pStyle w:val="Rubrik3"/>
      </w:pPr>
      <w:bookmarkStart w:name="_Toc480814440" w:id="94"/>
      <w:bookmarkStart w:name="_Toc256000007" w:id="95"/>
      <w:bookmarkStart w:name="_Toc256000025" w:id="96"/>
      <w:bookmarkStart w:name="_Toc256000043" w:id="97"/>
      <w:bookmarkStart w:name="_Toc256000061" w:id="98"/>
      <w:bookmarkStart w:name="_Toc256000079" w:id="99"/>
      <w:bookmarkStart w:name="_Toc256000097" w:id="100"/>
      <w:bookmarkStart w:name="_Toc256000115" w:id="101"/>
      <w:bookmarkStart w:name="_Toc506976606" w:id="102"/>
      <w:bookmarkStart w:name="_Toc256000133" w:id="103"/>
      <w:bookmarkStart w:name="_Toc13583881" w:id="104"/>
      <w:bookmarkStart w:name="_Toc256000152" w:id="105"/>
      <w:bookmarkStart w:name="_Toc58485697" w:id="106"/>
      <w:bookmarkStart w:name="_Toc256000171" w:id="107"/>
      <w:bookmarkStart w:name="_Toc256000190" w:id="108"/>
      <w:r w:rsidRPr="00270876">
        <w:t>Åtkomstproblem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 w:rsidRPr="007221DF" w:rsidR="00194D6C" w:rsidP="00796D19" w:rsidRDefault="00137AB0" w14:paraId="2D88319B" w14:textId="1E6D3811">
      <w:r w:rsidRPr="009A1D0E">
        <w:t xml:space="preserve">Vid </w:t>
      </w:r>
      <w:r w:rsidRPr="009A1D0E" w:rsidR="00E87EB0">
        <w:t xml:space="preserve">åtkomstproblem följs regional rutin </w:t>
      </w:r>
      <w:hyperlink w:history="1" r:id="rId19">
        <w:r w:rsidRPr="00482DC0" w:rsidR="0008743E">
          <w:rPr>
            <w:rStyle w:val="Hyperlnk"/>
          </w:rPr>
          <w:t>Reservrutin för åtkomstproblem till styrande dokument VGR</w:t>
        </w:r>
      </w:hyperlink>
      <w:r w:rsidR="00B920BB">
        <w:rPr>
          <w:color w:val="0070C0"/>
          <w:szCs w:val="20"/>
        </w:rPr>
        <w:t xml:space="preserve"> </w:t>
      </w:r>
      <w:r w:rsidRPr="007221DF" w:rsidR="005F70D4">
        <w:t>samt</w:t>
      </w:r>
      <w:r w:rsidRPr="007221DF" w:rsidR="00B920BB">
        <w:t xml:space="preserve"> nedan </w:t>
      </w:r>
      <w:r w:rsidRPr="007221DF" w:rsidR="00344484">
        <w:t xml:space="preserve">tillägg utöver den regionala rutinen. </w:t>
      </w:r>
    </w:p>
    <w:p w:rsidRPr="00270876" w:rsidR="007145A5" w:rsidP="00391489" w:rsidRDefault="007145A5" w14:paraId="3EA1F9A2" w14:textId="05A67F47">
      <w:pPr>
        <w:keepNext/>
        <w:spacing w:before="200" w:after="60" w:line="240" w:lineRule="auto"/>
        <w:ind w:left="993" w:right="0"/>
        <w:outlineLvl w:val="2"/>
        <w:rPr>
          <w:rFonts w:ascii="Calibri" w:hAnsi="Calibri"/>
          <w:b/>
          <w:color w:val="000000"/>
          <w:sz w:val="26"/>
          <w:szCs w:val="18"/>
        </w:rPr>
      </w:pPr>
      <w:r w:rsidRPr="00270876">
        <w:rPr>
          <w:rFonts w:ascii="Calibri" w:hAnsi="Calibri"/>
          <w:b/>
          <w:color w:val="000000"/>
          <w:sz w:val="26"/>
          <w:szCs w:val="18"/>
        </w:rPr>
        <w:t>Vårdhandboken</w:t>
      </w:r>
    </w:p>
    <w:p w:rsidR="00F87199" w:rsidP="00796D19" w:rsidRDefault="00137AB0" w14:paraId="7F1000CA" w14:textId="674B163C">
      <w:pPr>
        <w:rPr>
          <w:szCs w:val="20"/>
        </w:rPr>
      </w:pPr>
      <w:r w:rsidRPr="00270876">
        <w:t xml:space="preserve">Vid ordinarie funktion ger sökning även träffar i Vårdhandbokens avsnitt. Vid problem med fritextsökningen kan vårdhandboken sökas direkt via </w:t>
      </w:r>
      <w:hyperlink w:history="1" r:id="rId20">
        <w:r w:rsidRPr="00482DC0">
          <w:rPr>
            <w:rStyle w:val="Hyperlnk"/>
          </w:rPr>
          <w:t>www.vardhandboken.se</w:t>
        </w:r>
      </w:hyperlink>
      <w:r w:rsidRPr="00482DC0">
        <w:rPr>
          <w:rStyle w:val="Hyperlnk"/>
        </w:rPr>
        <w:t>.</w:t>
      </w:r>
      <w:bookmarkStart w:name="_Webbåtkomst" w:id="109"/>
      <w:bookmarkStart w:name="_Internetåtkomst" w:id="110"/>
      <w:bookmarkStart w:name="_Lokalt_sparad_Bariumstruktur" w:id="111"/>
      <w:bookmarkEnd w:id="109"/>
      <w:bookmarkEnd w:id="110"/>
      <w:bookmarkEnd w:id="111"/>
    </w:p>
    <w:p w:rsidRPr="00137AB0" w:rsidR="00F87199" w:rsidP="00391489" w:rsidRDefault="00F87199" w14:paraId="7AC5F082" w14:textId="77777777">
      <w:pPr>
        <w:spacing w:after="160" w:line="240" w:lineRule="auto"/>
        <w:ind w:left="993" w:right="0"/>
        <w:rPr>
          <w:szCs w:val="20"/>
        </w:rPr>
      </w:pPr>
    </w:p>
    <w:p w:rsidR="00385B0D" w:rsidP="00385B0D" w:rsidRDefault="00385B0D" w14:paraId="17DC7409" w14:textId="77777777">
      <w:pPr>
        <w:pStyle w:val="Rubrik2"/>
      </w:pPr>
      <w:r>
        <w:t>Referenser och relaterade dokument</w:t>
      </w:r>
    </w:p>
    <w:p w:rsidRPr="00796D19" w:rsidR="006B0B19" w:rsidP="00796D19" w:rsidRDefault="006B0B19" w14:paraId="4C3684E4" w14:textId="01D78EED">
      <w:pPr>
        <w:pStyle w:val="Liststycke"/>
        <w:numPr>
          <w:ilvl w:val="0"/>
          <w:numId w:val="15"/>
        </w:numPr>
        <w:rPr>
          <w:szCs w:val="20"/>
        </w:rPr>
      </w:pPr>
      <w:r w:rsidRPr="00796D19">
        <w:rPr>
          <w:szCs w:val="20"/>
        </w:rPr>
        <w:t xml:space="preserve">Reservrutin för åtkomstproblem till styrande dokument i VGR </w:t>
      </w:r>
      <w:r w:rsidRPr="00796D19">
        <w:rPr>
          <w:szCs w:val="20"/>
        </w:rPr>
        <w:br/>
      </w:r>
      <w:hyperlink w:history="1" r:id="rId21">
        <w:r w:rsidRPr="00796D19">
          <w:rPr>
            <w:rStyle w:val="Hyperlnk"/>
            <w:szCs w:val="20"/>
          </w:rPr>
          <w:t>https://mellanarkiv-offentlig.vgregion.se/alfresco/s/archive/stream/public/v1/source/a</w:t>
        </w:r>
        <w:r w:rsidRPr="00796D19">
          <w:rPr>
            <w:rStyle w:val="Hyperlnk"/>
            <w:szCs w:val="20"/>
          </w:rPr>
          <w:t>vailable/sofia/rs7847-355747063-23/surrogate/Reservrutin%20f%c3%b6r%20%c3%a5tkomstproblem%20till%20styrande%20dokument%20i%20VGR.pdf</w:t>
        </w:r>
      </w:hyperlink>
    </w:p>
    <w:p w:rsidRPr="00796D19" w:rsidR="0032586D" w:rsidP="00796D19" w:rsidRDefault="00137AB0" w14:paraId="21340C15" w14:textId="51624135">
      <w:pPr>
        <w:pStyle w:val="Liststycke"/>
        <w:numPr>
          <w:ilvl w:val="0"/>
          <w:numId w:val="15"/>
        </w:numPr>
        <w:rPr>
          <w:szCs w:val="20"/>
        </w:rPr>
      </w:pPr>
      <w:r w:rsidRPr="00796D19">
        <w:rPr>
          <w:szCs w:val="20"/>
        </w:rPr>
        <w:t>Kontinuitetsplanering. Riktlinje i ledningssystem för informationssäkerhet. Västra Götalandsregionen (RS 1594-2013).</w:t>
      </w:r>
      <w:r w:rsidRPr="00796D19">
        <w:rPr>
          <w:szCs w:val="20"/>
        </w:rPr>
        <w:br/>
      </w:r>
      <w:hyperlink w:history="1" r:id="rId22">
        <w:r w:rsidRPr="006B36B2">
          <w:rPr>
            <w:rStyle w:val="Hyperlnk"/>
          </w:rPr>
          <w:t>http://intra.vgregion.se/upload/Regionkanslierna/Regionstyrelsens%20kansli/S%c3%a4kerhet/Informationss%c3%a4kerhet/VGR%20Riktlinjer%20informationss%c3%a4kerhet%20Kapitel%2011.pdf</w:t>
        </w:r>
      </w:hyperlink>
    </w:p>
    <w:p w:rsidRPr="00796D19" w:rsidR="00536A5A" w:rsidP="00796D19" w:rsidRDefault="00137AB0" w14:paraId="76B9F95B" w14:textId="67EC7A8C">
      <w:pPr>
        <w:pStyle w:val="Liststycke"/>
        <w:numPr>
          <w:ilvl w:val="0"/>
          <w:numId w:val="15"/>
        </w:numPr>
        <w:rPr>
          <w:szCs w:val="20"/>
        </w:rPr>
      </w:pPr>
      <w:r w:rsidRPr="00796D19">
        <w:rPr>
          <w:szCs w:val="20"/>
        </w:rPr>
        <w:t>SÄS Kris- och Katastrofmedicinska beredskapsplan. Lokal- och säkerhetsavdelningen. SÄS</w:t>
      </w:r>
      <w:r w:rsidRPr="00796D19">
        <w:rPr>
          <w:szCs w:val="20"/>
        </w:rPr>
        <w:br/>
      </w:r>
      <w:hyperlink w:history="1" r:id="rId23">
        <w:r w:rsidRPr="006B36B2">
          <w:rPr>
            <w:rStyle w:val="Hyperlnk"/>
          </w:rPr>
          <w:t>https://insidan.vgregion.se/forvaltningar/sodra-alvsborgs-sjukhus/stod-och-tjanster/sakerhet-och-krisberedskap/sas-kris--och-katastrofmedicinska-beredskapsplan/</w:t>
        </w:r>
      </w:hyperlink>
      <w:bookmarkEnd w:id="0"/>
    </w:p>
    <w:sectPr w:rsidRPr="00796D19" w:rsidR="00536A5A" w:rsidSect="00137AB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6657" w:rsidRDefault="004F6657" w14:paraId="0572A7F4" w14:textId="77777777">
      <w:r>
        <w:separator/>
      </w:r>
    </w:p>
  </w:endnote>
  <w:endnote w:type="continuationSeparator" w:id="0">
    <w:p w:rsidR="004F6657" w:rsidRDefault="004F6657" w14:paraId="53590CCF" w14:textId="77777777">
      <w:r>
        <w:continuationSeparator/>
      </w:r>
    </w:p>
  </w:endnote>
  <w:endnote w:type="continuationNotice" w:id="1">
    <w:p w:rsidR="004F6657" w:rsidRDefault="004F6657" w14:paraId="20577A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6657" w:rsidRDefault="004F6657" w14:paraId="5F77FE2A" w14:textId="77777777"/>
  </w:footnote>
  <w:footnote w:type="continuationSeparator" w:id="0">
    <w:p w:rsidR="004F6657" w:rsidRDefault="004F6657" w14:paraId="59A66891" w14:textId="77777777">
      <w:r>
        <w:continuationSeparator/>
      </w:r>
    </w:p>
  </w:footnote>
  <w:footnote w:type="continuationNotice" w:id="1">
    <w:p w:rsidR="004F6657" w:rsidRDefault="004F6657" w14:paraId="719EC88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EA4CD7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22B8D4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16E494A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3F7CCBCA"/>
    <w:lvl w:ilvl="0">
      <w:start w:val="1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96D10F1"/>
    <w:multiLevelType w:val="hybridMultilevel"/>
    <w:tmpl w:val="65120306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A7479C"/>
    <w:multiLevelType w:val="hybridMultilevel"/>
    <w:tmpl w:val="C01ED84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38B5B4D"/>
    <w:multiLevelType w:val="hybridMultilevel"/>
    <w:tmpl w:val="BEA8B21E"/>
    <w:lvl w:ilvl="0" w:tplc="041D000F">
      <w:start w:val="1"/>
      <w:numFmt w:val="decimal"/>
      <w:lvlText w:val="%1."/>
      <w:lvlJc w:val="left"/>
      <w:pPr>
        <w:ind w:left="1353" w:hanging="360"/>
      </w:pPr>
    </w:lvl>
    <w:lvl w:ilvl="1" w:tplc="041D0019" w:tentative="1">
      <w:start w:val="1"/>
      <w:numFmt w:val="lowerLetter"/>
      <w:lvlText w:val="%2."/>
      <w:lvlJc w:val="left"/>
      <w:pPr>
        <w:ind w:left="2073" w:hanging="360"/>
      </w:pPr>
    </w:lvl>
    <w:lvl w:ilvl="2" w:tplc="041D001B" w:tentative="1">
      <w:start w:val="1"/>
      <w:numFmt w:val="lowerRoman"/>
      <w:lvlText w:val="%3."/>
      <w:lvlJc w:val="right"/>
      <w:pPr>
        <w:ind w:left="2793" w:hanging="180"/>
      </w:pPr>
    </w:lvl>
    <w:lvl w:ilvl="3" w:tplc="041D000F" w:tentative="1">
      <w:start w:val="1"/>
      <w:numFmt w:val="decimal"/>
      <w:lvlText w:val="%4."/>
      <w:lvlJc w:val="left"/>
      <w:pPr>
        <w:ind w:left="3513" w:hanging="360"/>
      </w:pPr>
    </w:lvl>
    <w:lvl w:ilvl="4" w:tplc="041D0019" w:tentative="1">
      <w:start w:val="1"/>
      <w:numFmt w:val="lowerLetter"/>
      <w:lvlText w:val="%5."/>
      <w:lvlJc w:val="left"/>
      <w:pPr>
        <w:ind w:left="4233" w:hanging="360"/>
      </w:pPr>
    </w:lvl>
    <w:lvl w:ilvl="5" w:tplc="041D001B" w:tentative="1">
      <w:start w:val="1"/>
      <w:numFmt w:val="lowerRoman"/>
      <w:lvlText w:val="%6."/>
      <w:lvlJc w:val="right"/>
      <w:pPr>
        <w:ind w:left="4953" w:hanging="180"/>
      </w:pPr>
    </w:lvl>
    <w:lvl w:ilvl="6" w:tplc="041D000F" w:tentative="1">
      <w:start w:val="1"/>
      <w:numFmt w:val="decimal"/>
      <w:lvlText w:val="%7."/>
      <w:lvlJc w:val="left"/>
      <w:pPr>
        <w:ind w:left="5673" w:hanging="360"/>
      </w:pPr>
    </w:lvl>
    <w:lvl w:ilvl="7" w:tplc="041D0019" w:tentative="1">
      <w:start w:val="1"/>
      <w:numFmt w:val="lowerLetter"/>
      <w:lvlText w:val="%8."/>
      <w:lvlJc w:val="left"/>
      <w:pPr>
        <w:ind w:left="6393" w:hanging="360"/>
      </w:pPr>
    </w:lvl>
    <w:lvl w:ilvl="8" w:tplc="041D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54E4D15"/>
    <w:multiLevelType w:val="multilevel"/>
    <w:tmpl w:val="EB26CA4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6D604499"/>
    <w:multiLevelType w:val="hybridMultilevel"/>
    <w:tmpl w:val="A6EC2E76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832692C"/>
    <w:multiLevelType w:val="hybridMultilevel"/>
    <w:tmpl w:val="7B76BDB4"/>
    <w:lvl w:ilvl="0" w:tplc="041D0001">
      <w:start w:val="1"/>
      <w:numFmt w:val="bullet"/>
      <w:lvlText w:val=""/>
      <w:lvlJc w:val="left"/>
      <w:pPr>
        <w:ind w:left="339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4901069">
    <w:abstractNumId w:val="11"/>
  </w:num>
  <w:num w:numId="2" w16cid:durableId="1777287497">
    <w:abstractNumId w:val="2"/>
  </w:num>
  <w:num w:numId="3" w16cid:durableId="1054549199">
    <w:abstractNumId w:val="2"/>
  </w:num>
  <w:num w:numId="4" w16cid:durableId="637956002">
    <w:abstractNumId w:val="20"/>
  </w:num>
  <w:num w:numId="5" w16cid:durableId="9608425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9745176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828545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8882244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50747300">
    <w:abstractNumId w:val="4"/>
  </w:num>
  <w:num w:numId="10" w16cid:durableId="1306543343">
    <w:abstractNumId w:val="6"/>
  </w:num>
  <w:num w:numId="11" w16cid:durableId="1842158742">
    <w:abstractNumId w:val="24"/>
  </w:num>
  <w:num w:numId="12" w16cid:durableId="312760672">
    <w:abstractNumId w:val="17"/>
  </w:num>
  <w:num w:numId="13" w16cid:durableId="1627347725">
    <w:abstractNumId w:val="8"/>
  </w:num>
  <w:num w:numId="14" w16cid:durableId="1327828393">
    <w:abstractNumId w:val="22"/>
  </w:num>
  <w:num w:numId="15" w16cid:durableId="124172081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7E5"/>
    <w:rsid w:val="0004332E"/>
    <w:rsid w:val="000468D4"/>
    <w:rsid w:val="00050500"/>
    <w:rsid w:val="0005691C"/>
    <w:rsid w:val="00056ECB"/>
    <w:rsid w:val="00056ED5"/>
    <w:rsid w:val="00062661"/>
    <w:rsid w:val="000655CC"/>
    <w:rsid w:val="000700AE"/>
    <w:rsid w:val="00077FAB"/>
    <w:rsid w:val="00084024"/>
    <w:rsid w:val="0008743E"/>
    <w:rsid w:val="0009062C"/>
    <w:rsid w:val="000923A7"/>
    <w:rsid w:val="00095368"/>
    <w:rsid w:val="000954C4"/>
    <w:rsid w:val="000A4C35"/>
    <w:rsid w:val="000A611A"/>
    <w:rsid w:val="000B12D9"/>
    <w:rsid w:val="000B4536"/>
    <w:rsid w:val="000B7715"/>
    <w:rsid w:val="000C30DF"/>
    <w:rsid w:val="000E463B"/>
    <w:rsid w:val="000E5A7E"/>
    <w:rsid w:val="000F43A3"/>
    <w:rsid w:val="000F7681"/>
    <w:rsid w:val="00100E54"/>
    <w:rsid w:val="00103031"/>
    <w:rsid w:val="0010416A"/>
    <w:rsid w:val="001044FE"/>
    <w:rsid w:val="001139D4"/>
    <w:rsid w:val="001244A9"/>
    <w:rsid w:val="00131B08"/>
    <w:rsid w:val="00132A59"/>
    <w:rsid w:val="00133337"/>
    <w:rsid w:val="00133A0F"/>
    <w:rsid w:val="0013580F"/>
    <w:rsid w:val="00137555"/>
    <w:rsid w:val="00137AB0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D6C"/>
    <w:rsid w:val="0019632A"/>
    <w:rsid w:val="001A4E7C"/>
    <w:rsid w:val="001B0684"/>
    <w:rsid w:val="001B2A01"/>
    <w:rsid w:val="001B762C"/>
    <w:rsid w:val="001C4D0A"/>
    <w:rsid w:val="001C5FEF"/>
    <w:rsid w:val="001C649F"/>
    <w:rsid w:val="002064FE"/>
    <w:rsid w:val="0021113B"/>
    <w:rsid w:val="00211487"/>
    <w:rsid w:val="00211D91"/>
    <w:rsid w:val="00217DEC"/>
    <w:rsid w:val="00234F9E"/>
    <w:rsid w:val="00235B57"/>
    <w:rsid w:val="00245844"/>
    <w:rsid w:val="0024655F"/>
    <w:rsid w:val="00250F24"/>
    <w:rsid w:val="002523C5"/>
    <w:rsid w:val="0025380B"/>
    <w:rsid w:val="0025703A"/>
    <w:rsid w:val="00262F3D"/>
    <w:rsid w:val="00263281"/>
    <w:rsid w:val="002651D6"/>
    <w:rsid w:val="0026551F"/>
    <w:rsid w:val="00270876"/>
    <w:rsid w:val="002734A3"/>
    <w:rsid w:val="00280A85"/>
    <w:rsid w:val="00284119"/>
    <w:rsid w:val="00290B5C"/>
    <w:rsid w:val="00294791"/>
    <w:rsid w:val="002A45DF"/>
    <w:rsid w:val="002B0B30"/>
    <w:rsid w:val="002B0C78"/>
    <w:rsid w:val="002C0C02"/>
    <w:rsid w:val="002C1277"/>
    <w:rsid w:val="002C60AD"/>
    <w:rsid w:val="002D0E0E"/>
    <w:rsid w:val="002D2233"/>
    <w:rsid w:val="002D6023"/>
    <w:rsid w:val="002E263F"/>
    <w:rsid w:val="002E348B"/>
    <w:rsid w:val="002E6F81"/>
    <w:rsid w:val="002F08BA"/>
    <w:rsid w:val="002F2CFF"/>
    <w:rsid w:val="002F568B"/>
    <w:rsid w:val="002F7818"/>
    <w:rsid w:val="003013B2"/>
    <w:rsid w:val="003066D0"/>
    <w:rsid w:val="00311401"/>
    <w:rsid w:val="003203D7"/>
    <w:rsid w:val="00320F86"/>
    <w:rsid w:val="00324171"/>
    <w:rsid w:val="0032586D"/>
    <w:rsid w:val="00326C24"/>
    <w:rsid w:val="00337F99"/>
    <w:rsid w:val="0034307B"/>
    <w:rsid w:val="00344484"/>
    <w:rsid w:val="00345EB1"/>
    <w:rsid w:val="00350CC4"/>
    <w:rsid w:val="00360E0D"/>
    <w:rsid w:val="0036357D"/>
    <w:rsid w:val="00363B23"/>
    <w:rsid w:val="0036439C"/>
    <w:rsid w:val="0036594C"/>
    <w:rsid w:val="00367D19"/>
    <w:rsid w:val="00371BED"/>
    <w:rsid w:val="00384019"/>
    <w:rsid w:val="003854F1"/>
    <w:rsid w:val="00385B0D"/>
    <w:rsid w:val="0039118E"/>
    <w:rsid w:val="00391489"/>
    <w:rsid w:val="0039714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466"/>
    <w:rsid w:val="00413A60"/>
    <w:rsid w:val="00420A34"/>
    <w:rsid w:val="00420A36"/>
    <w:rsid w:val="004230F7"/>
    <w:rsid w:val="0043167E"/>
    <w:rsid w:val="00433701"/>
    <w:rsid w:val="0043409A"/>
    <w:rsid w:val="00443C1E"/>
    <w:rsid w:val="00446255"/>
    <w:rsid w:val="00451512"/>
    <w:rsid w:val="00451935"/>
    <w:rsid w:val="00460291"/>
    <w:rsid w:val="00460ED0"/>
    <w:rsid w:val="00465651"/>
    <w:rsid w:val="00470CE7"/>
    <w:rsid w:val="00470F4F"/>
    <w:rsid w:val="00472482"/>
    <w:rsid w:val="0047579A"/>
    <w:rsid w:val="00480DC7"/>
    <w:rsid w:val="00482DC0"/>
    <w:rsid w:val="004876F6"/>
    <w:rsid w:val="0049236A"/>
    <w:rsid w:val="00492718"/>
    <w:rsid w:val="004A355D"/>
    <w:rsid w:val="004A4970"/>
    <w:rsid w:val="004A5E2E"/>
    <w:rsid w:val="004B1870"/>
    <w:rsid w:val="004B2183"/>
    <w:rsid w:val="004B2A01"/>
    <w:rsid w:val="004C2559"/>
    <w:rsid w:val="004D3554"/>
    <w:rsid w:val="004D7BA3"/>
    <w:rsid w:val="004F4518"/>
    <w:rsid w:val="004F4C62"/>
    <w:rsid w:val="004F6657"/>
    <w:rsid w:val="00500C1C"/>
    <w:rsid w:val="00501433"/>
    <w:rsid w:val="00503B55"/>
    <w:rsid w:val="00511CC4"/>
    <w:rsid w:val="005219E9"/>
    <w:rsid w:val="00531DD2"/>
    <w:rsid w:val="00531E60"/>
    <w:rsid w:val="00536A5A"/>
    <w:rsid w:val="00540C53"/>
    <w:rsid w:val="00541D07"/>
    <w:rsid w:val="00544BAB"/>
    <w:rsid w:val="00545F31"/>
    <w:rsid w:val="00551B30"/>
    <w:rsid w:val="005552BC"/>
    <w:rsid w:val="005561A3"/>
    <w:rsid w:val="005578FA"/>
    <w:rsid w:val="00565129"/>
    <w:rsid w:val="00565CD0"/>
    <w:rsid w:val="00567820"/>
    <w:rsid w:val="005770AD"/>
    <w:rsid w:val="00581414"/>
    <w:rsid w:val="00582490"/>
    <w:rsid w:val="005826FA"/>
    <w:rsid w:val="00584B1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DC8"/>
    <w:rsid w:val="005D0B0C"/>
    <w:rsid w:val="005E02B3"/>
    <w:rsid w:val="005E1E24"/>
    <w:rsid w:val="005F70D4"/>
    <w:rsid w:val="0060596B"/>
    <w:rsid w:val="00606D97"/>
    <w:rsid w:val="00611666"/>
    <w:rsid w:val="00614E64"/>
    <w:rsid w:val="00617710"/>
    <w:rsid w:val="00617EE6"/>
    <w:rsid w:val="0062184C"/>
    <w:rsid w:val="00623724"/>
    <w:rsid w:val="0062472A"/>
    <w:rsid w:val="00627BEA"/>
    <w:rsid w:val="006319DB"/>
    <w:rsid w:val="00631DD9"/>
    <w:rsid w:val="0065595B"/>
    <w:rsid w:val="00660269"/>
    <w:rsid w:val="00665F89"/>
    <w:rsid w:val="00673C92"/>
    <w:rsid w:val="006753EC"/>
    <w:rsid w:val="006938FA"/>
    <w:rsid w:val="006A2789"/>
    <w:rsid w:val="006A4978"/>
    <w:rsid w:val="006A5E55"/>
    <w:rsid w:val="006A7261"/>
    <w:rsid w:val="006B0B19"/>
    <w:rsid w:val="006B0D29"/>
    <w:rsid w:val="006B1819"/>
    <w:rsid w:val="006B36B2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218"/>
    <w:rsid w:val="006F0D7E"/>
    <w:rsid w:val="006F438D"/>
    <w:rsid w:val="00710B77"/>
    <w:rsid w:val="007145A5"/>
    <w:rsid w:val="00715C56"/>
    <w:rsid w:val="007162F7"/>
    <w:rsid w:val="0072075B"/>
    <w:rsid w:val="007221C2"/>
    <w:rsid w:val="007221DF"/>
    <w:rsid w:val="00725816"/>
    <w:rsid w:val="00730955"/>
    <w:rsid w:val="00733A9C"/>
    <w:rsid w:val="00736574"/>
    <w:rsid w:val="007367E0"/>
    <w:rsid w:val="00737215"/>
    <w:rsid w:val="007457CE"/>
    <w:rsid w:val="00747D8F"/>
    <w:rsid w:val="00754905"/>
    <w:rsid w:val="00760038"/>
    <w:rsid w:val="00761C57"/>
    <w:rsid w:val="00762EE0"/>
    <w:rsid w:val="00765C41"/>
    <w:rsid w:val="00771100"/>
    <w:rsid w:val="007759DD"/>
    <w:rsid w:val="00777667"/>
    <w:rsid w:val="0078609F"/>
    <w:rsid w:val="007917BA"/>
    <w:rsid w:val="00796D19"/>
    <w:rsid w:val="007A5C6F"/>
    <w:rsid w:val="007A6BDA"/>
    <w:rsid w:val="007C2CE6"/>
    <w:rsid w:val="007D4241"/>
    <w:rsid w:val="007D4317"/>
    <w:rsid w:val="007D4EA3"/>
    <w:rsid w:val="007E2180"/>
    <w:rsid w:val="007F1CFF"/>
    <w:rsid w:val="007F5DD5"/>
    <w:rsid w:val="008119EF"/>
    <w:rsid w:val="00821A1B"/>
    <w:rsid w:val="0082268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478"/>
    <w:rsid w:val="008A0C5F"/>
    <w:rsid w:val="008A3DEA"/>
    <w:rsid w:val="008A4EB9"/>
    <w:rsid w:val="008A5408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1EC"/>
    <w:rsid w:val="00950E4E"/>
    <w:rsid w:val="009529BD"/>
    <w:rsid w:val="009533B4"/>
    <w:rsid w:val="00971879"/>
    <w:rsid w:val="00971D93"/>
    <w:rsid w:val="00980673"/>
    <w:rsid w:val="00985FA9"/>
    <w:rsid w:val="009A1D0E"/>
    <w:rsid w:val="009A661C"/>
    <w:rsid w:val="009B0D85"/>
    <w:rsid w:val="009B1F6B"/>
    <w:rsid w:val="009C0D12"/>
    <w:rsid w:val="009C192E"/>
    <w:rsid w:val="009C1DFB"/>
    <w:rsid w:val="009D574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50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129"/>
    <w:rsid w:val="00AA0B3A"/>
    <w:rsid w:val="00AA15E6"/>
    <w:rsid w:val="00AA268B"/>
    <w:rsid w:val="00AA6EB4"/>
    <w:rsid w:val="00AA767D"/>
    <w:rsid w:val="00AB0CC9"/>
    <w:rsid w:val="00AC2CF8"/>
    <w:rsid w:val="00AC3FF6"/>
    <w:rsid w:val="00ACC0CE"/>
    <w:rsid w:val="00AD2198"/>
    <w:rsid w:val="00AD73EC"/>
    <w:rsid w:val="00AE5BC7"/>
    <w:rsid w:val="00AF2FB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07E"/>
    <w:rsid w:val="00B46C03"/>
    <w:rsid w:val="00B60C6C"/>
    <w:rsid w:val="00B60D63"/>
    <w:rsid w:val="00B619A9"/>
    <w:rsid w:val="00B63395"/>
    <w:rsid w:val="00B65A9D"/>
    <w:rsid w:val="00B66D60"/>
    <w:rsid w:val="00B75EDE"/>
    <w:rsid w:val="00B77D88"/>
    <w:rsid w:val="00B77FAF"/>
    <w:rsid w:val="00B82190"/>
    <w:rsid w:val="00B84336"/>
    <w:rsid w:val="00B851B9"/>
    <w:rsid w:val="00B86019"/>
    <w:rsid w:val="00B86453"/>
    <w:rsid w:val="00B90054"/>
    <w:rsid w:val="00B920BB"/>
    <w:rsid w:val="00B92C14"/>
    <w:rsid w:val="00BA0066"/>
    <w:rsid w:val="00BB69DB"/>
    <w:rsid w:val="00BC322E"/>
    <w:rsid w:val="00BC44CD"/>
    <w:rsid w:val="00BC48A6"/>
    <w:rsid w:val="00BD5BAB"/>
    <w:rsid w:val="00BE7978"/>
    <w:rsid w:val="00BF0564"/>
    <w:rsid w:val="00C07DDB"/>
    <w:rsid w:val="00C26E5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238"/>
    <w:rsid w:val="00C85DA1"/>
    <w:rsid w:val="00C9071C"/>
    <w:rsid w:val="00C908FF"/>
    <w:rsid w:val="00C97BD3"/>
    <w:rsid w:val="00CA39EF"/>
    <w:rsid w:val="00CA46A5"/>
    <w:rsid w:val="00CA521F"/>
    <w:rsid w:val="00CB0493"/>
    <w:rsid w:val="00CB17FF"/>
    <w:rsid w:val="00CB1ED7"/>
    <w:rsid w:val="00CC167C"/>
    <w:rsid w:val="00CC52D9"/>
    <w:rsid w:val="00CD6647"/>
    <w:rsid w:val="00CE4B73"/>
    <w:rsid w:val="00CE6E85"/>
    <w:rsid w:val="00CF70BB"/>
    <w:rsid w:val="00D074DB"/>
    <w:rsid w:val="00D139CF"/>
    <w:rsid w:val="00D16776"/>
    <w:rsid w:val="00D37E7F"/>
    <w:rsid w:val="00D47AD7"/>
    <w:rsid w:val="00D51529"/>
    <w:rsid w:val="00D85218"/>
    <w:rsid w:val="00D915B1"/>
    <w:rsid w:val="00D91E63"/>
    <w:rsid w:val="00DA299D"/>
    <w:rsid w:val="00DA4F7A"/>
    <w:rsid w:val="00DA65C4"/>
    <w:rsid w:val="00DD2BE0"/>
    <w:rsid w:val="00DE4447"/>
    <w:rsid w:val="00DE5DA2"/>
    <w:rsid w:val="00DE7C83"/>
    <w:rsid w:val="00DF0033"/>
    <w:rsid w:val="00E026BF"/>
    <w:rsid w:val="00E0325A"/>
    <w:rsid w:val="00E07B1B"/>
    <w:rsid w:val="00E11853"/>
    <w:rsid w:val="00E46667"/>
    <w:rsid w:val="00E52A86"/>
    <w:rsid w:val="00E54B47"/>
    <w:rsid w:val="00E553BF"/>
    <w:rsid w:val="00E55D93"/>
    <w:rsid w:val="00E61294"/>
    <w:rsid w:val="00E6231E"/>
    <w:rsid w:val="00E64116"/>
    <w:rsid w:val="00E7237C"/>
    <w:rsid w:val="00E77C46"/>
    <w:rsid w:val="00E86CE8"/>
    <w:rsid w:val="00E87EB0"/>
    <w:rsid w:val="00E90E82"/>
    <w:rsid w:val="00EA00CB"/>
    <w:rsid w:val="00EA1BAA"/>
    <w:rsid w:val="00EA3FCD"/>
    <w:rsid w:val="00EA42A0"/>
    <w:rsid w:val="00EB6714"/>
    <w:rsid w:val="00EC0A68"/>
    <w:rsid w:val="00EC5006"/>
    <w:rsid w:val="00EC75A2"/>
    <w:rsid w:val="00ED49C3"/>
    <w:rsid w:val="00ED6CE8"/>
    <w:rsid w:val="00ED7AA6"/>
    <w:rsid w:val="00EE07BD"/>
    <w:rsid w:val="00EE2A56"/>
    <w:rsid w:val="00EE3818"/>
    <w:rsid w:val="00EF1CE4"/>
    <w:rsid w:val="00F01C75"/>
    <w:rsid w:val="00F22264"/>
    <w:rsid w:val="00F2564D"/>
    <w:rsid w:val="00F35B05"/>
    <w:rsid w:val="00F413D9"/>
    <w:rsid w:val="00F42AFA"/>
    <w:rsid w:val="00F44777"/>
    <w:rsid w:val="00F5135F"/>
    <w:rsid w:val="00F51F78"/>
    <w:rsid w:val="00F62B38"/>
    <w:rsid w:val="00F757F1"/>
    <w:rsid w:val="00F805EF"/>
    <w:rsid w:val="00F86F47"/>
    <w:rsid w:val="00F87199"/>
    <w:rsid w:val="00F90B64"/>
    <w:rsid w:val="00F944AC"/>
    <w:rsid w:val="00F94C43"/>
    <w:rsid w:val="00FA1CA2"/>
    <w:rsid w:val="00FB2F0F"/>
    <w:rsid w:val="00FB5086"/>
    <w:rsid w:val="00FB5411"/>
    <w:rsid w:val="00FB6392"/>
    <w:rsid w:val="00FD3C70"/>
    <w:rsid w:val="00FD6820"/>
    <w:rsid w:val="00FE12D8"/>
    <w:rsid w:val="00FE7CF5"/>
    <w:rsid w:val="00FF7C02"/>
    <w:rsid w:val="024801E3"/>
    <w:rsid w:val="054E819D"/>
    <w:rsid w:val="08AEDC1E"/>
    <w:rsid w:val="0D62BCF8"/>
    <w:rsid w:val="2D0E74ED"/>
    <w:rsid w:val="305947CE"/>
    <w:rsid w:val="364ECFEB"/>
    <w:rsid w:val="3EC399B3"/>
    <w:rsid w:val="43CA20AE"/>
    <w:rsid w:val="6251D2CE"/>
    <w:rsid w:val="63E15736"/>
    <w:rsid w:val="647B2B65"/>
    <w:rsid w:val="696F571D"/>
    <w:rsid w:val="6B2CF8ED"/>
    <w:rsid w:val="7716D76E"/>
    <w:rsid w:val="77F2F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137AB0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37AB0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37AB0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37AB0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3B55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137AB0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137AB0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137AB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137AB0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137AB0"/>
    <w:p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137AB0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420A36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B0B19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C1DF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C1DFB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9C1DF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C1DF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C1D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sodra-alvsborgs-sjukhus/stod-och-tjanster/sakerhet-och-krisberedskap/sas-kris--och-katastrofmedicinska-beredskapsplan/" TargetMode="External" Id="rId18" /><Relationship Type="http://schemas.openxmlformats.org/officeDocument/2006/relationships/hyperlink" Target="https://mellanarkiv-offentlig.vgregion.se/alfresco/s/archive/stream/public/v1/source/available/sofia/rs7847-355747063-23/surrogate/Reservrutin%20f%c3%b6r%20%c3%a5tkomstproblem%20till%20styrande%20dokument%20i%20VG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://www.vardhandboken.se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sodra-alvsborgs-sjukhus/stod-och-tjanster/sakerhet-och-krisberedskap/sas-kris--och-katastrofmedicinska-beredskapsplan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s7847-355747063-23/surrogate/Reservrutin%20f%c3%b6r%20%c3%a5tkomstproblem%20till%20styrande%20dokument%20i%20VG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intra.vgregion.se/upload/Regionkanslierna/Regionstyrelsens%20kansli/S%c3%a4kerhet/Informationss%c3%a4kerhet/VGR%20Riktlinjer%20informationss%c3%a4kerhet%20Kapitel%2011.pdf" TargetMode="External" Id="rId22" /><Relationship Type="http://schemas.openxmlformats.org/officeDocument/2006/relationships/glossaryDocument" Target="glossary/document.xml" Id="Rec4dae9e72d2400b" /><Relationship Type="http://schemas.openxmlformats.org/officeDocument/2006/relationships/hyperlink" Target="https://mellanarkiv-offentlig.vgregion.se/alfresco/s/archive/stream/public/v1/source/available/sofia/rs7847-355747063-23/surrogate/Reservrutin%20f%c3%b6r%20%c3%a5tkomstproblem%20till%20styrande%20dokument%20i%20VGR.pdf" TargetMode="External" Id="R059e1e13779f479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1d2df-910b-4fe1-bdb2-16411c11c83b}"/>
      </w:docPartPr>
      <w:docPartBody>
        <w:p xmlns:wp14="http://schemas.microsoft.com/office/word/2010/wordml" w14:paraId="7F21223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Styrdokument - reservrutiner vid åtkomstproblem på webben</dc:title>
  <dc:subject/>
  <dc:creator>patrik.jens.johansson@vgregion.se</dc:creator>
  <keywords/>
  <lastModifiedBy>Mona Johansson</lastModifiedBy>
  <revision>128</revision>
  <lastPrinted>2016-03-31T10:56:00.0000000Z</lastPrinted>
  <dcterms:created xsi:type="dcterms:W3CDTF">2022-03-25T07:25:00.0000000Z</dcterms:created>
  <dcterms:modified xsi:type="dcterms:W3CDTF">2024-05-15T12:34:11.0000000Z</dcterms:modified>
</coreProperties>
</file>