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F31" w:rsidP="00F35B05" w:rsidRDefault="000F1F31" w14:paraId="7B67C506" w14:textId="77777777">
      <w:pPr>
        <w:pStyle w:val="Rubrik2"/>
        <w:sectPr w:rsidR="000F1F31" w:rsidSect="000F1F3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F1F31" w:rsidR="000F1F31" w:rsidP="00BC0DD9" w:rsidRDefault="000F1F31" w14:paraId="56FE8218" w14:textId="7D22B821">
      <w:pPr>
        <w:pStyle w:val="Rubrik1"/>
      </w:pPr>
      <w:r w:rsidRPr="000F1F31">
        <w:t xml:space="preserve">E-arkiv - </w:t>
      </w:r>
      <w:r w:rsidRPr="00BC0DD9">
        <w:t>Manuell</w:t>
      </w:r>
      <w:r w:rsidRPr="000F1F31">
        <w:t xml:space="preserve"> rutin vid driftstörning/driftstopp</w:t>
      </w:r>
    </w:p>
    <w:p w:rsidRPr="000F1F31" w:rsidR="000F1F31" w:rsidP="00634DB7" w:rsidRDefault="000F1F31" w14:paraId="7CD1C9ED" w14:textId="77777777">
      <w:pPr>
        <w:pStyle w:val="Rubrik2"/>
      </w:pPr>
      <w:bookmarkStart w:name="_Toc526492334" w:id="1"/>
      <w:r w:rsidR="000F1F31">
        <w:rPr/>
        <w:t>Sammanfattning</w:t>
      </w:r>
      <w:bookmarkEnd w:id="1"/>
    </w:p>
    <w:p w:rsidR="7500D6C4" w:rsidP="723A9471" w:rsidRDefault="7500D6C4" w14:paraId="09373E8E" w14:textId="3B023867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  <w:rPr>
          <w:noProof w:val="0"/>
          <w:lang w:val="sv-SE"/>
        </w:rPr>
      </w:pPr>
      <w:r w:rsidRPr="723A9471" w:rsidR="7500D6C4">
        <w:rPr>
          <w:noProof w:val="0"/>
          <w:lang w:val="sv-SE"/>
        </w:rPr>
        <w:t>Riktlinjen beskriver hantering av åtkomst till skannat material i E-arkiv vid planerade och oplanerade driftavbrott.</w:t>
      </w:r>
    </w:p>
    <w:p w:rsidRPr="000F1F31" w:rsidR="000F1F31" w:rsidP="00634DB7" w:rsidRDefault="000F1F31" w14:paraId="0FD2E19F" w14:textId="77777777">
      <w:pPr>
        <w:pStyle w:val="Rubrik2"/>
      </w:pPr>
      <w:bookmarkStart w:name="_Toc526492335" w:id="2"/>
      <w:r w:rsidRPr="000F1F31">
        <w:t>Förutsättningar</w:t>
      </w:r>
      <w:bookmarkEnd w:id="2"/>
    </w:p>
    <w:p w:rsidRPr="000F1F31" w:rsidR="000F1F31" w:rsidP="00634DB7" w:rsidRDefault="000F1F31" w14:paraId="282654E0" w14:textId="77777777">
      <w:pPr>
        <w:pStyle w:val="Rubrik3"/>
      </w:pPr>
      <w:bookmarkStart w:name="_Toc526492336" w:id="3"/>
      <w:r w:rsidRPr="000F1F31">
        <w:t>Planerade driftstopp</w:t>
      </w:r>
      <w:bookmarkEnd w:id="3"/>
    </w:p>
    <w:p w:rsidRPr="000F1F31" w:rsidR="000F1F31" w:rsidP="00634DB7" w:rsidRDefault="000F1F31" w14:paraId="6192CD1F" w14:textId="77777777">
      <w:r w:rsidRPr="000F1F31">
        <w:t>Vid planerade driftstopp informeras verksamheterna bland annat via IT-nyheter på SÄS intranät.</w:t>
      </w:r>
    </w:p>
    <w:p w:rsidRPr="000F1F31" w:rsidR="000F1F31" w:rsidP="00634DB7" w:rsidRDefault="000F1F31" w14:paraId="57D3FD7F" w14:textId="77777777">
      <w:pPr>
        <w:pStyle w:val="Rubrik3"/>
      </w:pPr>
      <w:bookmarkStart w:name="_Toc526492337" w:id="4"/>
      <w:r w:rsidR="000F1F31">
        <w:rPr/>
        <w:t>Oplanerade driftstopp</w:t>
      </w:r>
      <w:bookmarkEnd w:id="4"/>
    </w:p>
    <w:p w:rsidR="7192814C" w:rsidP="723A9471" w:rsidRDefault="7192814C" w14:paraId="73B6DAE5" w14:textId="4BB655C5">
      <w:pPr>
        <w:spacing w:before="0" w:beforeAutospacing="off" w:after="120" w:afterAutospacing="off" w:line="288" w:lineRule="auto"/>
        <w:ind w:left="992" w:right="868"/>
      </w:pPr>
      <w:r w:rsidRPr="0A61FBFE" w:rsidR="7192814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Kontrollera alltid först att problemet inte enbart är lokalt (egna arbetsplatsen/avdelningen). Vid misstanke om driftsstopp, kontrollera IT-nyheter på SIW-sidan. Finns ingen information publicerad där, kontakta Användarstöd SÄS (dagtid helgfria vardagar). Som alternativ ring Arkiv och administration (dagtid helgfria vardagar).</w:t>
      </w:r>
    </w:p>
    <w:p w:rsidRPr="000F1F31" w:rsidR="000F1F31" w:rsidP="00634DB7" w:rsidRDefault="000F1F31" w14:paraId="4A09F2C8" w14:textId="77777777">
      <w:pPr>
        <w:pStyle w:val="Rubrik2"/>
      </w:pPr>
      <w:bookmarkStart w:name="_Toc526492338" w:id="5"/>
      <w:r w:rsidRPr="000F1F31">
        <w:t>Genomförande</w:t>
      </w:r>
      <w:bookmarkEnd w:id="5"/>
    </w:p>
    <w:p w:rsidRPr="000F1F31" w:rsidR="000F1F31" w:rsidP="00634DB7" w:rsidRDefault="000F1F31" w14:paraId="7AB3C45C" w14:textId="77777777">
      <w:pPr>
        <w:pStyle w:val="Rubrik3"/>
      </w:pPr>
      <w:bookmarkStart w:name="_Toc526492339" w:id="6"/>
      <w:r w:rsidRPr="000F1F31">
        <w:t>Problem med åtkomst till E-arkiv</w:t>
      </w:r>
    </w:p>
    <w:p w:rsidRPr="000F1F31" w:rsidR="000F1F31" w:rsidP="00634DB7" w:rsidRDefault="000F1F31" w14:paraId="5D80F83A" w14:textId="16C81163">
      <w:pPr>
        <w:pStyle w:val="MellanrubrikVGR"/>
      </w:pPr>
      <w:r w:rsidR="000F1F31">
        <w:rPr/>
        <w:t xml:space="preserve">Via </w:t>
      </w:r>
      <w:r w:rsidR="00741A9C">
        <w:rPr/>
        <w:t>journalsystem</w:t>
      </w:r>
      <w:r w:rsidR="000F1F31">
        <w:rPr/>
        <w:t>/</w:t>
      </w:r>
      <w:proofErr w:type="spellStart"/>
      <w:r w:rsidR="000F1F31">
        <w:rPr/>
        <w:t>KibiLänk</w:t>
      </w:r>
      <w:bookmarkEnd w:id="6"/>
    </w:p>
    <w:p w:rsidR="3FD9AC0A" w:rsidP="723A9471" w:rsidRDefault="3FD9AC0A" w14:paraId="7AD4B872" w14:textId="2490B48E">
      <w:pPr>
        <w:spacing w:before="0" w:beforeAutospacing="off" w:after="120" w:afterAutospacing="off" w:line="288" w:lineRule="auto"/>
        <w:ind w:left="992" w:right="868"/>
      </w:pPr>
      <w:r w:rsidRPr="723A9471" w:rsidR="3FD9AC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När E-arkiv inte är tillgängligt via journalsystem/KibiLänk.</w:t>
      </w:r>
    </w:p>
    <w:p w:rsidR="3FD9AC0A" w:rsidP="723A9471" w:rsidRDefault="3FD9AC0A" w14:paraId="5264BED0" w14:textId="3261EDB9">
      <w:pPr>
        <w:spacing w:before="0" w:beforeAutospacing="off" w:after="120" w:afterAutospacing="off" w:line="288" w:lineRule="auto"/>
        <w:ind w:left="992" w:right="868"/>
      </w:pPr>
      <w:r w:rsidRPr="723A9471" w:rsidR="3FD9AC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Under kontorstid kontaktas arkiv och administration, som kan skriva ut skannat material och skicka till verksamheten.</w:t>
      </w:r>
    </w:p>
    <w:p w:rsidR="3FD9AC0A" w:rsidP="723A9471" w:rsidRDefault="3FD9AC0A" w14:paraId="5C83DD9B" w14:textId="1E0E5B52">
      <w:pPr>
        <w:spacing w:before="0" w:beforeAutospacing="off" w:after="120" w:afterAutospacing="off" w:line="288" w:lineRule="auto"/>
        <w:ind w:left="992" w:right="868"/>
      </w:pPr>
      <w:r w:rsidRPr="723A9471" w:rsidR="3FD9AC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3FD9AC0A" w:rsidP="723A9471" w:rsidRDefault="3FD9AC0A" w14:paraId="5DC41A1E" w14:textId="644E0B73">
      <w:pPr>
        <w:spacing w:before="0" w:beforeAutospacing="off" w:after="120" w:afterAutospacing="off" w:line="288" w:lineRule="auto"/>
        <w:ind w:left="992" w:right="868"/>
      </w:pPr>
      <w:r w:rsidRPr="723A9471" w:rsidR="3FD9AC0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Personal vid arkiv och administration har direktåtkomst till det inskannade materialet via administratörsklient och kommer åt materialet oavsett status.</w:t>
      </w:r>
    </w:p>
    <w:p w:rsidRPr="000F1F31" w:rsidR="000F1F31" w:rsidP="00634DB7" w:rsidRDefault="000F1F31" w14:paraId="7B870B03" w14:textId="01188BE9">
      <w:pPr>
        <w:pStyle w:val="MellanrubrikVGR"/>
      </w:pPr>
      <w:bookmarkStart w:name="_Toc526492340" w:id="7"/>
      <w:r w:rsidR="000F1F31">
        <w:rPr/>
        <w:t xml:space="preserve">Via </w:t>
      </w:r>
      <w:r w:rsidR="00741A9C">
        <w:rPr/>
        <w:t>journalsystem</w:t>
      </w:r>
      <w:r w:rsidR="000F1F31">
        <w:rPr/>
        <w:t>/</w:t>
      </w:r>
      <w:proofErr w:type="spellStart"/>
      <w:r w:rsidR="000F1F31">
        <w:rPr/>
        <w:t>KibiLänk</w:t>
      </w:r>
      <w:proofErr w:type="spellEnd"/>
      <w:r w:rsidR="000F1F31">
        <w:rPr/>
        <w:t xml:space="preserve"> och administratörsklient</w:t>
      </w:r>
      <w:bookmarkEnd w:id="7"/>
    </w:p>
    <w:p w:rsidR="58F6BF5C" w:rsidP="723A9471" w:rsidRDefault="58F6BF5C" w14:paraId="3F730D97" w14:textId="4C8E1FB5">
      <w:pPr>
        <w:spacing w:before="0" w:beforeAutospacing="off" w:after="120" w:afterAutospacing="off" w:line="288" w:lineRule="auto"/>
        <w:ind w:left="992" w:right="868"/>
      </w:pPr>
      <w:r w:rsidRPr="723A9471" w:rsidR="58F6BF5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Om E-arkiv är ur funktion finns möjlighet till åtkomst av inskannat material då original sparas i pappersform under cirka 30 dagar hos arkiv och administration </w:t>
      </w:r>
    </w:p>
    <w:p w:rsidR="58F6BF5C" w:rsidP="723A9471" w:rsidRDefault="58F6BF5C" w14:paraId="24F7719A" w14:textId="7F0AC071">
      <w:pPr>
        <w:spacing w:before="0" w:beforeAutospacing="off" w:after="120" w:afterAutospacing="off" w:line="288" w:lineRule="auto"/>
        <w:ind w:left="992" w:right="868"/>
      </w:pPr>
      <w:r w:rsidRPr="723A9471" w:rsidR="58F6BF5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Under kontorstid tas kontakt med arkiv och administration som kan söka fram materialet i pappersform.</w:t>
      </w:r>
    </w:p>
    <w:p w:rsidR="58F6BF5C" w:rsidP="723A9471" w:rsidRDefault="58F6BF5C" w14:paraId="570ADCCF" w14:textId="4FFD6BC4">
      <w:pPr>
        <w:spacing w:before="0" w:beforeAutospacing="off" w:after="120" w:afterAutospacing="off" w:line="288" w:lineRule="auto"/>
        <w:ind w:left="992" w:right="868"/>
      </w:pPr>
      <w:r w:rsidRPr="723A9471" w:rsidR="58F6BF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</w:t>
      </w:r>
    </w:p>
    <w:p w:rsidR="58F6BF5C" w:rsidP="723A9471" w:rsidRDefault="58F6BF5C" w14:paraId="1473BDF5" w14:textId="16BB747C">
      <w:pPr>
        <w:spacing w:before="0" w:beforeAutospacing="off" w:after="120" w:afterAutospacing="off" w:line="288" w:lineRule="auto"/>
        <w:ind w:left="992" w:right="868"/>
      </w:pPr>
      <w:r w:rsidRPr="723A9471" w:rsidR="58F6BF5C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OBS!</w:t>
      </w:r>
      <w:r w:rsidRPr="723A9471" w:rsidR="58F6BF5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Verksamheten ansvarar för att skannat material, som lämnats ut under driftstopp, förstörs eller levereras åter. Lämnas inte åter för skanning.</w:t>
      </w:r>
    </w:p>
    <w:p w:rsidR="58F6BF5C" w:rsidP="723A9471" w:rsidRDefault="58F6BF5C" w14:paraId="38C356E7" w14:textId="598A3101">
      <w:pPr>
        <w:spacing w:before="0" w:beforeAutospacing="off" w:after="120" w:afterAutospacing="off" w:line="288" w:lineRule="auto"/>
        <w:ind w:left="992" w:right="868"/>
      </w:pPr>
      <w:r w:rsidRPr="723A9471" w:rsidR="58F6BF5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Utanför kontorstid är det inte möjligt att beställa skannat material.</w:t>
      </w:r>
    </w:p>
    <w:p w:rsidRPr="000F1F31" w:rsidR="000F1F31" w:rsidP="00634DB7" w:rsidRDefault="000F1F31" w14:paraId="0FB85188" w14:textId="77777777">
      <w:pPr>
        <w:pStyle w:val="Rubrik2"/>
      </w:pPr>
      <w:bookmarkStart w:name="_Toc526492341" w:id="8"/>
      <w:r w:rsidRPr="000F1F31">
        <w:t>Uppföljning</w:t>
      </w:r>
      <w:bookmarkEnd w:id="8"/>
    </w:p>
    <w:p w:rsidRPr="00536A5A" w:rsidR="00536A5A" w:rsidP="00875EB2" w:rsidRDefault="000F1F31" w14:paraId="76B9F95B" w14:textId="4E091B6F">
      <w:r w:rsidRPr="000F1F31">
        <w:t>När driftstoppet är hävt uppdateras informationen under IT-nyheter på SÄS intranät.</w:t>
      </w:r>
      <w:bookmarkEnd w:id="0"/>
    </w:p>
    <w:sectPr w:rsidRPr="00536A5A" w:rsidR="00536A5A" w:rsidSect="000F1F3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725AC56" w14:textId="77777777">
      <w:r>
        <w:separator/>
      </w:r>
    </w:p>
  </w:endnote>
  <w:endnote w:type="continuationSeparator" w:id="0">
    <w:p w:rsidR="00363B23" w:rsidRDefault="00363B23" w14:paraId="43A647B8" w14:textId="77777777">
      <w:r>
        <w:continuationSeparator/>
      </w:r>
    </w:p>
  </w:endnote>
  <w:endnote w:type="continuationNotice" w:id="1">
    <w:p w:rsidR="00363B23" w:rsidRDefault="00363B23" w14:paraId="5078560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66F296C" w14:textId="77777777"/>
  </w:footnote>
  <w:footnote w:type="continuationSeparator" w:id="0">
    <w:p w:rsidR="00363B23" w:rsidRDefault="00363B23" w14:paraId="5EAB44F4" w14:textId="77777777">
      <w:r>
        <w:continuationSeparator/>
      </w:r>
    </w:p>
  </w:footnote>
  <w:footnote w:type="continuationNotice" w:id="1">
    <w:p w:rsidR="00363B23" w:rsidRDefault="00363B23" w14:paraId="562A277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28661549">
    <w:abstractNumId w:val="17"/>
  </w:num>
  <w:num w:numId="2" w16cid:durableId="1776367322">
    <w:abstractNumId w:val="14"/>
  </w:num>
  <w:num w:numId="3" w16cid:durableId="421336722">
    <w:abstractNumId w:val="0"/>
  </w:num>
  <w:num w:numId="4" w16cid:durableId="1899827941">
    <w:abstractNumId w:val="6"/>
  </w:num>
  <w:num w:numId="5" w16cid:durableId="231277585">
    <w:abstractNumId w:val="15"/>
  </w:num>
  <w:num w:numId="6" w16cid:durableId="2107918591">
    <w:abstractNumId w:val="2"/>
  </w:num>
  <w:num w:numId="7" w16cid:durableId="679477262">
    <w:abstractNumId w:val="11"/>
  </w:num>
  <w:num w:numId="8" w16cid:durableId="1382437199">
    <w:abstractNumId w:val="8"/>
  </w:num>
  <w:num w:numId="9" w16cid:durableId="1209491605">
    <w:abstractNumId w:val="1"/>
  </w:num>
  <w:num w:numId="10" w16cid:durableId="1402219251">
    <w:abstractNumId w:val="1"/>
  </w:num>
  <w:num w:numId="11" w16cid:durableId="1633168787">
    <w:abstractNumId w:val="3"/>
  </w:num>
  <w:num w:numId="12" w16cid:durableId="872308371">
    <w:abstractNumId w:val="4"/>
  </w:num>
  <w:num w:numId="13" w16cid:durableId="1588348148">
    <w:abstractNumId w:val="13"/>
  </w:num>
  <w:num w:numId="14" w16cid:durableId="16781332">
    <w:abstractNumId w:val="9"/>
  </w:num>
  <w:num w:numId="15" w16cid:durableId="775176257">
    <w:abstractNumId w:val="7"/>
  </w:num>
  <w:num w:numId="16" w16cid:durableId="495194294">
    <w:abstractNumId w:val="12"/>
  </w:num>
  <w:num w:numId="17" w16cid:durableId="840237130">
    <w:abstractNumId w:val="5"/>
  </w:num>
  <w:num w:numId="18" w16cid:durableId="784345323">
    <w:abstractNumId w:val="10"/>
  </w:num>
  <w:num w:numId="19" w16cid:durableId="6047704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1F31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021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B14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DB7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A9C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5EB2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2C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DD9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9ECD9A"/>
    <w:rsid w:val="0A61FBFE"/>
    <w:rsid w:val="2FF923EB"/>
    <w:rsid w:val="3FD9AC0A"/>
    <w:rsid w:val="58F6BF5C"/>
    <w:rsid w:val="647B2B65"/>
    <w:rsid w:val="6B2CF8ED"/>
    <w:rsid w:val="7192814C"/>
    <w:rsid w:val="723A9471"/>
    <w:rsid w:val="7500D6C4"/>
    <w:rsid w:val="773CA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1F31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1F31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0F1F31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0F1F3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E-arkiv - manuell rutin vid driftstörning-driftstopp</dc:title>
  <dc:subject/>
  <dc:creator>patrik.jens.johansson@vgregion.se</dc:creator>
  <keywords/>
  <lastModifiedBy>Susanne Frösslund</lastModifiedBy>
  <revision>11</revision>
  <lastPrinted>2016-03-31T10:56:00.0000000Z</lastPrinted>
  <dcterms:created xsi:type="dcterms:W3CDTF">2022-03-25T07:25:00.0000000Z</dcterms:created>
  <dcterms:modified xsi:type="dcterms:W3CDTF">2026-03-16T09:10:51.0000000Z</dcterms:modified>
</coreProperties>
</file>