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4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glossary/document.xml" ContentType="application/vnd.openxmlformats-officedocument.wordprocessingml.document.glossary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F11E4" w:rsidP="00F35B05" w:rsidRDefault="00EF11E4" w14:paraId="5AE7E35F" w14:textId="77777777">
      <w:pPr>
        <w:pStyle w:val="Heading2"/>
        <w:sectPr w:rsidR="00EF11E4" w:rsidSect="00EF11E4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 w:orient="portrait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name="_Toc321146591" w:id="0"/>
    </w:p>
    <w:p w:rsidR="00EF11E4" w:rsidP="1C6FC897" w:rsidRDefault="00EF11E4" w14:paraId="4F8A5349" w14:textId="408E9A9A">
      <w:pPr>
        <w:pStyle w:val="Heading1"/>
        <w:rPr>
          <w:rFonts w:ascii="Arial" w:hAnsi="Arial"/>
          <w:sz w:val="36"/>
          <w:szCs w:val="36"/>
        </w:rPr>
      </w:pPr>
      <w:bookmarkStart w:name="_Toc419884686" w:id="1"/>
      <w:bookmarkStart w:name="_Toc256000000" w:id="2"/>
      <w:bookmarkStart w:name="_Toc256000005" w:id="3"/>
      <w:r w:rsidR="00EF11E4">
        <w:rPr/>
        <w:t>Löneutvecklingsavtal vid avslutat uppdrag som verksamhetschef, stabschef samt direktör</w:t>
      </w:r>
    </w:p>
    <w:p w:rsidRPr="00EF11E4" w:rsidR="00EF11E4" w:rsidP="1C6FC897" w:rsidRDefault="00EF11E4" w14:paraId="1AF64F69" w14:textId="77777777">
      <w:pPr>
        <w:pStyle w:val="Heading2"/>
        <w:keepNext w:val="1"/>
        <w:rPr>
          <w:rFonts w:ascii="Arial" w:hAnsi="Arial"/>
          <w:sz w:val="32"/>
          <w:szCs w:val="32"/>
        </w:rPr>
      </w:pPr>
      <w:r w:rsidRPr="00EF11E4" w:rsidR="00EF11E4">
        <w:rPr/>
        <w:t>Sammanfattning</w:t>
      </w:r>
      <w:bookmarkEnd w:id="1"/>
      <w:bookmarkEnd w:id="2"/>
      <w:bookmarkEnd w:id="3"/>
    </w:p>
    <w:p w:rsidR="00EF11E4" w:rsidP="7441290B" w:rsidRDefault="00EF11E4" w14:paraId="77114020" w14:textId="30E9FC3E">
      <w:pPr>
        <w:pStyle w:val="Normal"/>
        <w:suppressLineNumbers w:val="0"/>
        <w:bidi w:val="0"/>
        <w:spacing w:before="0" w:beforeAutospacing="off" w:after="120" w:afterAutospacing="off" w:line="288" w:lineRule="auto"/>
        <w:ind w:left="992" w:right="868"/>
        <w:jc w:val="left"/>
      </w:pPr>
      <w:r w:rsidR="00EF11E4">
        <w:rPr/>
        <w:t>Löneutvecklingsavtal gällande lön för verksamhetschefer, stabschefer och direktör vars uppdrag som högre chef avslutas</w:t>
      </w:r>
      <w:r w:rsidR="069E0041">
        <w:rPr/>
        <w:t xml:space="preserve"> av arbetsgivaren eller avslutas i</w:t>
      </w:r>
      <w:r w:rsidR="038D2F98">
        <w:rPr/>
        <w:t xml:space="preserve"> </w:t>
      </w:r>
      <w:r w:rsidR="069E0041">
        <w:rPr/>
        <w:t xml:space="preserve">samråd </w:t>
      </w:r>
      <w:r w:rsidR="19AC30B6">
        <w:rPr/>
        <w:t xml:space="preserve">med </w:t>
      </w:r>
      <w:r w:rsidR="069E0041">
        <w:rPr/>
        <w:t>medar</w:t>
      </w:r>
      <w:r w:rsidR="069E0041">
        <w:rPr/>
        <w:t>betare</w:t>
      </w:r>
      <w:r w:rsidR="0F1BF26F">
        <w:rPr/>
        <w:t xml:space="preserve">. Om medarbetare väljer att lämna sin tjänst på grund av nytt arbete inom SÄS eller inom regionen så lönesätts man i </w:t>
      </w:r>
      <w:r w:rsidR="5295885A">
        <w:rPr/>
        <w:t>s</w:t>
      </w:r>
      <w:r w:rsidR="0F1BF26F">
        <w:rPr/>
        <w:t>truktur</w:t>
      </w:r>
      <w:r w:rsidR="34CDD645">
        <w:rPr/>
        <w:t xml:space="preserve"> på den </w:t>
      </w:r>
      <w:r w:rsidR="4B617AA5">
        <w:rPr/>
        <w:t xml:space="preserve">nya </w:t>
      </w:r>
      <w:r w:rsidR="34CDD645">
        <w:rPr/>
        <w:t>befattninge</w:t>
      </w:r>
      <w:r w:rsidR="5F16387E">
        <w:rPr/>
        <w:t xml:space="preserve">n med hänsyn tagen till den chefserfarenhet </w:t>
      </w:r>
      <w:r w:rsidR="4CC334F7">
        <w:rPr/>
        <w:t>man för med sig in.</w:t>
      </w:r>
    </w:p>
    <w:p w:rsidRPr="00EF11E4" w:rsidR="00EF11E4" w:rsidP="1C6FC897" w:rsidRDefault="00EF11E4" w14:paraId="4E241A20" w14:textId="77777777">
      <w:pPr>
        <w:pStyle w:val="Heading2"/>
        <w:keepNext w:val="1"/>
        <w:rPr>
          <w:rFonts w:ascii="Arial" w:hAnsi="Arial"/>
          <w:sz w:val="32"/>
          <w:szCs w:val="32"/>
        </w:rPr>
      </w:pPr>
      <w:bookmarkStart w:name="_Toc419884687" w:id="4"/>
      <w:bookmarkStart w:name="_Toc256000001" w:id="5"/>
      <w:bookmarkStart w:name="_Toc256000006" w:id="6"/>
      <w:r w:rsidRPr="00EF11E4" w:rsidR="00EF11E4">
        <w:rPr/>
        <w:t>Bakgrund</w:t>
      </w:r>
      <w:bookmarkEnd w:id="4"/>
      <w:bookmarkEnd w:id="5"/>
      <w:bookmarkEnd w:id="6"/>
    </w:p>
    <w:p w:rsidRPr="00EF11E4" w:rsidR="00EF11E4" w:rsidP="1C6FC897" w:rsidRDefault="00EF11E4" w14:paraId="78870B44" w14:textId="5C7E7E52">
      <w:pPr>
        <w:pStyle w:val="Normal"/>
      </w:pPr>
      <w:r w:rsidR="00EF11E4">
        <w:rPr/>
        <w:t>När högre chefstjänster tillträds revideras lönen genom nytt anställningsavtal till strukturen för den nya befattningen. När högre chef sedan önskar avsluta sitt uppdrag och/eller chefsuppdraget avslutas till följd av omstrukturering och arbetsbrist, uppstår en situation där lön kan bli en oattraktiv faktor som gör att individer väljer att avstå uppdraget som högre chef.</w:t>
      </w:r>
    </w:p>
    <w:p w:rsidRPr="00EF11E4" w:rsidR="00EF11E4" w:rsidP="1C6FC897" w:rsidRDefault="00EF11E4" w14:paraId="6FC8372C" w14:textId="77777777">
      <w:pPr>
        <w:pStyle w:val="Heading2"/>
        <w:keepNext w:val="1"/>
        <w:rPr>
          <w:rFonts w:ascii="Arial" w:hAnsi="Arial"/>
          <w:sz w:val="32"/>
          <w:szCs w:val="32"/>
        </w:rPr>
      </w:pPr>
      <w:bookmarkStart w:name="_Toc419884688" w:id="7"/>
      <w:bookmarkStart w:name="_Toc256000002" w:id="8"/>
      <w:bookmarkStart w:name="_Toc256000007" w:id="9"/>
      <w:r w:rsidRPr="00EF11E4" w:rsidR="00EF11E4">
        <w:rPr/>
        <w:t>Förutsättningar</w:t>
      </w:r>
      <w:bookmarkEnd w:id="7"/>
      <w:bookmarkEnd w:id="8"/>
      <w:bookmarkEnd w:id="9"/>
    </w:p>
    <w:p w:rsidRPr="00EF11E4" w:rsidR="00EF11E4" w:rsidP="1C6FC897" w:rsidRDefault="00EF11E4" w14:paraId="6EF97C68" w14:textId="1D87DBE5">
      <w:pPr>
        <w:pStyle w:val="Normal"/>
        <w:keepNext w:val="1"/>
        <w:rPr>
          <w:rFonts w:ascii="Arial" w:hAnsi="Arial" w:cs="Arial"/>
          <w:sz w:val="28"/>
          <w:szCs w:val="28"/>
        </w:rPr>
      </w:pPr>
      <w:bookmarkStart w:name="_Toc58507707" w:id="10"/>
      <w:r w:rsidRPr="1C6FC897" w:rsidR="00EF11E4">
        <w:rPr>
          <w:rStyle w:val="Heading3Char"/>
        </w:rPr>
        <w:t>Riktlinjen gäller för följande befattningar:</w:t>
      </w:r>
      <w:bookmarkEnd w:id="10"/>
    </w:p>
    <w:p w:rsidRPr="00EF11E4" w:rsidR="00EF11E4" w:rsidP="1C6FC897" w:rsidRDefault="00EF11E4" w14:paraId="7426917F" w14:textId="77777777">
      <w:pPr>
        <w:pStyle w:val="ListParagraph"/>
        <w:numPr>
          <w:ilvl w:val="1"/>
          <w:numId w:val="20"/>
        </w:numPr>
        <w:tabs>
          <w:tab w:val="num" w:leader="none" w:pos="3036"/>
        </w:tabs>
        <w:rPr/>
      </w:pPr>
      <w:r w:rsidR="00EF11E4">
        <w:rPr/>
        <w:t>Verksamhetschef</w:t>
      </w:r>
    </w:p>
    <w:p w:rsidRPr="00EF11E4" w:rsidR="00EF11E4" w:rsidP="1C6FC897" w:rsidRDefault="00EF11E4" w14:paraId="06A8AEC0" w14:textId="77777777">
      <w:pPr>
        <w:pStyle w:val="ListParagraph"/>
        <w:numPr>
          <w:ilvl w:val="1"/>
          <w:numId w:val="20"/>
        </w:numPr>
        <w:tabs>
          <w:tab w:val="num" w:leader="none" w:pos="3036"/>
        </w:tabs>
        <w:rPr/>
      </w:pPr>
      <w:r w:rsidR="00EF11E4">
        <w:rPr/>
        <w:t>Stabschef</w:t>
      </w:r>
    </w:p>
    <w:p w:rsidRPr="00EF11E4" w:rsidR="00EF11E4" w:rsidP="1C6FC897" w:rsidRDefault="00EF11E4" w14:paraId="1044A7BC" w14:textId="77777777">
      <w:pPr>
        <w:pStyle w:val="ListParagraph"/>
        <w:numPr>
          <w:ilvl w:val="1"/>
          <w:numId w:val="20"/>
        </w:numPr>
        <w:tabs>
          <w:tab w:val="num" w:leader="none" w:pos="3036"/>
        </w:tabs>
        <w:rPr/>
      </w:pPr>
      <w:r w:rsidR="00EF11E4">
        <w:rPr/>
        <w:t>Direktör</w:t>
      </w:r>
    </w:p>
    <w:p w:rsidRPr="00EF11E4" w:rsidR="00EF11E4" w:rsidP="1C6FC897" w:rsidRDefault="00EF11E4" w14:paraId="34E3A2AD" w14:textId="77777777">
      <w:pPr>
        <w:pStyle w:val="Normal"/>
      </w:pPr>
      <w:r w:rsidR="00EF11E4">
        <w:rPr/>
        <w:t>Riktlinjen anger de övergripande principer som gäller när högre chef, väljer att avsluta sitt uppdrag och/eller till följd av omstrukturering, där arbetsbrist uppstår, lämnar sitt uppdrag.</w:t>
      </w:r>
    </w:p>
    <w:p w:rsidRPr="00EF11E4" w:rsidR="00EF11E4" w:rsidP="1C6FC897" w:rsidRDefault="00EF11E4" w14:paraId="1BE49659" w14:textId="77777777">
      <w:pPr>
        <w:pStyle w:val="Heading3"/>
        <w:keepNext w:val="1"/>
        <w:rPr>
          <w:rFonts w:ascii="Arial" w:hAnsi="Arial" w:cs="Arial"/>
          <w:sz w:val="28"/>
          <w:szCs w:val="28"/>
        </w:rPr>
      </w:pPr>
      <w:bookmarkStart w:name="_Toc58507708" w:id="11"/>
      <w:r w:rsidR="00EF11E4">
        <w:rPr/>
        <w:t>Övergripande principer</w:t>
      </w:r>
      <w:bookmarkEnd w:id="11"/>
    </w:p>
    <w:p w:rsidRPr="00EF11E4" w:rsidR="00EF11E4" w:rsidP="1C6FC897" w:rsidRDefault="00EF11E4" w14:paraId="2B68A375" w14:textId="77777777">
      <w:pPr>
        <w:pStyle w:val="Normal"/>
      </w:pPr>
      <w:r w:rsidR="00EF11E4">
        <w:rPr/>
        <w:t xml:space="preserve">De övergripande principerna gäller när chef avslutar sitt uppdrag, utifrån två tänkbara situationer: </w:t>
      </w:r>
    </w:p>
    <w:p w:rsidRPr="00EF11E4" w:rsidR="00EF11E4" w:rsidP="1C6FC897" w:rsidRDefault="00EF11E4" w14:paraId="68539226" w14:textId="77777777">
      <w:pPr>
        <w:pStyle w:val="ListParagraph"/>
        <w:numPr>
          <w:ilvl w:val="1"/>
          <w:numId w:val="21"/>
        </w:numPr>
        <w:tabs>
          <w:tab w:val="num" w:leader="none" w:pos="3036"/>
        </w:tabs>
        <w:rPr/>
      </w:pPr>
      <w:r w:rsidR="00EF11E4">
        <w:rPr/>
        <w:t xml:space="preserve"> Chef väljer att avsluta sitt chefskap på eget initiativ </w:t>
      </w:r>
    </w:p>
    <w:p w:rsidRPr="00EF11E4" w:rsidR="00EF11E4" w:rsidP="1C6FC897" w:rsidRDefault="00EF11E4" w14:paraId="691AA30E" w14:textId="77777777">
      <w:pPr>
        <w:pStyle w:val="ListParagraph"/>
        <w:numPr>
          <w:ilvl w:val="1"/>
          <w:numId w:val="21"/>
        </w:numPr>
        <w:tabs>
          <w:tab w:val="num" w:leader="none" w:pos="3036"/>
        </w:tabs>
        <w:rPr/>
      </w:pPr>
      <w:r w:rsidR="00EF11E4">
        <w:rPr/>
        <w:t xml:space="preserve"> Chef lämnar sitt uppdrag på grund av omstrukturering </w:t>
      </w:r>
    </w:p>
    <w:p w:rsidRPr="00EF11E4" w:rsidR="00EF11E4" w:rsidP="1C6FC897" w:rsidRDefault="00EF11E4" w14:paraId="09F6241F" w14:textId="18668C1F">
      <w:pPr>
        <w:pStyle w:val="Normal"/>
      </w:pPr>
      <w:r w:rsidR="00EF11E4">
        <w:rPr/>
        <w:t xml:space="preserve">Löneutvecklingsavtal gäller för Södra Älvsborgs sjukhus, tillträds ny befattning på annan förvaltning inom eller utom VGR erhålls inga garantier för bibehållen lön utifrån detta löneutvecklingsavtal. </w:t>
      </w:r>
    </w:p>
    <w:p w:rsidRPr="00EF11E4" w:rsidR="00EF11E4" w:rsidP="1C6FC897" w:rsidRDefault="00EF11E4" w14:paraId="42D47488" w14:textId="77777777">
      <w:pPr>
        <w:pStyle w:val="Heading3"/>
        <w:keepNext w:val="1"/>
        <w:rPr>
          <w:rFonts w:ascii="Arial" w:hAnsi="Arial"/>
          <w:sz w:val="32"/>
          <w:szCs w:val="32"/>
        </w:rPr>
      </w:pPr>
      <w:bookmarkStart w:name="_Toc419884689" w:id="12"/>
      <w:bookmarkStart w:name="_Toc256000003" w:id="13"/>
      <w:bookmarkStart w:name="_Toc256000008" w:id="14"/>
      <w:r w:rsidRPr="00EF11E4" w:rsidR="00EF11E4">
        <w:rPr/>
        <w:t>Genomförande</w:t>
      </w:r>
      <w:bookmarkEnd w:id="12"/>
      <w:bookmarkEnd w:id="13"/>
      <w:bookmarkEnd w:id="14"/>
    </w:p>
    <w:p w:rsidRPr="00EF11E4" w:rsidR="00EF11E4" w:rsidP="1C6FC897" w:rsidRDefault="00EF11E4" w14:paraId="6B8752E1" w14:textId="77777777">
      <w:pPr>
        <w:pStyle w:val="Normal"/>
      </w:pPr>
      <w:r w:rsidR="00EF11E4">
        <w:rPr/>
        <w:t>Vid avslutning av högre chefsuppdrag (vilket innefattar verksamhetschef, stabschef eller direktörtjänst) bibehålles del av chefslön för vart och ett av åren man innehaft befattningen enligt nedan.</w:t>
      </w:r>
    </w:p>
    <w:p w:rsidRPr="00EF11E4" w:rsidR="00EF11E4" w:rsidP="63EDE171" w:rsidRDefault="00EF11E4" w14:paraId="41837AE6" w14:textId="77777777">
      <w:pPr>
        <w:pStyle w:val="ListParagraph"/>
        <w:numPr>
          <w:ilvl w:val="1"/>
          <w:numId w:val="23"/>
        </w:numPr>
        <w:tabs>
          <w:tab w:val="num" w:leader="none" w:pos="3036"/>
        </w:tabs>
        <w:rPr/>
      </w:pPr>
      <w:r w:rsidR="00EF11E4">
        <w:rPr/>
        <w:t>År 1: 0 % av högre chefslön bibehålls. Lönenivån anpassas till ny befattning, inklusive återgång till grundprofession.</w:t>
      </w:r>
    </w:p>
    <w:p w:rsidRPr="00EF11E4" w:rsidR="00EF11E4" w:rsidP="63EDE171" w:rsidRDefault="00EF11E4" w14:paraId="6C0E9874" w14:textId="77777777">
      <w:pPr>
        <w:pStyle w:val="ListParagraph"/>
        <w:numPr>
          <w:ilvl w:val="1"/>
          <w:numId w:val="23"/>
        </w:numPr>
        <w:tabs>
          <w:tab w:val="num" w:leader="none" w:pos="3036"/>
        </w:tabs>
        <w:rPr/>
      </w:pPr>
      <w:r w:rsidR="00EF11E4">
        <w:rPr/>
        <w:t>År 2: 20 % av högre chefslön bibehålls.</w:t>
      </w:r>
    </w:p>
    <w:p w:rsidRPr="00EF11E4" w:rsidR="00EF11E4" w:rsidP="63EDE171" w:rsidRDefault="00EF11E4" w14:paraId="06FB7E40" w14:textId="77777777">
      <w:pPr>
        <w:pStyle w:val="ListParagraph"/>
        <w:numPr>
          <w:ilvl w:val="1"/>
          <w:numId w:val="23"/>
        </w:numPr>
        <w:tabs>
          <w:tab w:val="num" w:leader="none" w:pos="3036"/>
        </w:tabs>
        <w:rPr/>
      </w:pPr>
      <w:r w:rsidR="00EF11E4">
        <w:rPr/>
        <w:t>År 3: 40 % av högre chefslön bibehålls</w:t>
      </w:r>
    </w:p>
    <w:p w:rsidRPr="00EF11E4" w:rsidR="00EF11E4" w:rsidP="63EDE171" w:rsidRDefault="00EF11E4" w14:paraId="79270422" w14:textId="77777777">
      <w:pPr>
        <w:pStyle w:val="ListParagraph"/>
        <w:numPr>
          <w:ilvl w:val="1"/>
          <w:numId w:val="23"/>
        </w:numPr>
        <w:tabs>
          <w:tab w:val="num" w:leader="none" w:pos="3036"/>
        </w:tabs>
        <w:rPr/>
      </w:pPr>
      <w:r w:rsidR="00EF11E4">
        <w:rPr/>
        <w:t xml:space="preserve">År 4: 60 % av högre chefslön bibehålls </w:t>
      </w:r>
    </w:p>
    <w:p w:rsidRPr="00EF11E4" w:rsidR="00EF11E4" w:rsidP="63EDE171" w:rsidRDefault="00EF11E4" w14:paraId="28334A57" w14:textId="2C31902D">
      <w:pPr>
        <w:pStyle w:val="ListParagraph"/>
        <w:numPr>
          <w:ilvl w:val="1"/>
          <w:numId w:val="23"/>
        </w:numPr>
        <w:tabs>
          <w:tab w:val="num" w:leader="none" w:pos="3036"/>
        </w:tabs>
        <w:rPr/>
      </w:pPr>
      <w:r w:rsidR="00EF11E4">
        <w:rPr/>
        <w:t>År 5: 100 % av högre chefslön bibehålls. Det innebär att vid tillträde av ny befattning, inklusive återgång till grundprofession bibehålls den grundlön man innehaft som högre chef.</w:t>
      </w:r>
    </w:p>
    <w:p w:rsidRPr="00EF11E4" w:rsidR="00EF11E4" w:rsidP="1C6FC897" w:rsidRDefault="00EF11E4" w14:paraId="52B7C153" w14:textId="77777777">
      <w:pPr>
        <w:pStyle w:val="Heading3"/>
        <w:keepNext w:val="1"/>
        <w:rPr>
          <w:rFonts w:ascii="Arial" w:hAnsi="Arial"/>
          <w:sz w:val="32"/>
          <w:szCs w:val="32"/>
        </w:rPr>
      </w:pPr>
      <w:bookmarkStart w:name="_Toc419877342" w:id="15"/>
      <w:bookmarkStart w:name="_Toc256000010" w:id="16"/>
      <w:r w:rsidRPr="00EF11E4" w:rsidR="00EF11E4">
        <w:rPr/>
        <w:t>Dokumentinformation</w:t>
      </w:r>
      <w:bookmarkEnd w:id="15"/>
      <w:bookmarkEnd w:id="16"/>
    </w:p>
    <w:p w:rsidRPr="00EF11E4" w:rsidR="00EF11E4" w:rsidP="63EDE171" w:rsidRDefault="00EF11E4" w14:paraId="6E805F32" w14:textId="77777777">
      <w:pPr>
        <w:pStyle w:val="Heading4"/>
        <w:rPr>
          <w:rFonts w:ascii="Arial" w:hAnsi="Arial" w:cs="Arial"/>
          <w:sz w:val="22"/>
          <w:szCs w:val="22"/>
        </w:rPr>
      </w:pPr>
      <w:r w:rsidR="00EF11E4">
        <w:rPr/>
        <w:t>För innehållet svarar</w:t>
      </w:r>
    </w:p>
    <w:p w:rsidRPr="00EF11E4" w:rsidR="00EF11E4" w:rsidP="63EDE171" w:rsidRDefault="00EF11E4" w14:paraId="4DD0FD65" w14:textId="77777777">
      <w:pPr>
        <w:pStyle w:val="Normal"/>
      </w:pPr>
      <w:r w:rsidR="00EF11E4">
        <w:rPr/>
        <w:t>Åsa Bertilsson, HR-strateg, HR-stab, SÄS</w:t>
      </w:r>
    </w:p>
    <w:p w:rsidRPr="00EF11E4" w:rsidR="00EF11E4" w:rsidP="63EDE171" w:rsidRDefault="00EF11E4" w14:paraId="6595EBD3" w14:textId="77777777">
      <w:pPr>
        <w:pStyle w:val="Heading4"/>
        <w:rPr>
          <w:rFonts w:ascii="Arial" w:hAnsi="Arial" w:cs="Arial"/>
          <w:sz w:val="22"/>
          <w:szCs w:val="22"/>
        </w:rPr>
      </w:pPr>
      <w:r w:rsidR="00EF11E4">
        <w:rPr/>
        <w:t>Fastställt av</w:t>
      </w:r>
    </w:p>
    <w:p w:rsidRPr="00EF11E4" w:rsidR="00EF11E4" w:rsidP="63EDE171" w:rsidRDefault="00EF11E4" w14:paraId="4384D937" w14:textId="77777777">
      <w:pPr>
        <w:pStyle w:val="Normal"/>
      </w:pPr>
      <w:r w:rsidR="00EF11E4">
        <w:rPr/>
        <w:t xml:space="preserve">Anders </w:t>
      </w:r>
      <w:proofErr w:type="spellStart"/>
      <w:r w:rsidR="00EF11E4">
        <w:rPr/>
        <w:t>Poutiainen</w:t>
      </w:r>
      <w:proofErr w:type="spellEnd"/>
      <w:r w:rsidR="00EF11E4">
        <w:rPr/>
        <w:t xml:space="preserve">, HR-chef, SÄS </w:t>
      </w:r>
    </w:p>
    <w:p w:rsidRPr="00EF11E4" w:rsidR="00EF11E4" w:rsidP="63EDE171" w:rsidRDefault="00EF11E4" w14:paraId="5A8DEB78" w14:textId="77777777">
      <w:pPr>
        <w:pStyle w:val="MellanrubrikVGR"/>
        <w:rPr>
          <w:rFonts w:ascii="Arial" w:hAnsi="Arial" w:cs="Arial"/>
          <w:sz w:val="22"/>
          <w:szCs w:val="22"/>
        </w:rPr>
      </w:pPr>
      <w:r w:rsidR="00EF11E4">
        <w:rPr/>
        <w:t>Nyckelord</w:t>
      </w:r>
    </w:p>
    <w:p w:rsidRPr="00EF11E4" w:rsidR="00EF11E4" w:rsidP="63EDE171" w:rsidRDefault="00EF11E4" w14:paraId="118F484B" w14:textId="77777777">
      <w:pPr>
        <w:pStyle w:val="Normal"/>
      </w:pPr>
      <w:r w:rsidR="00EF11E4">
        <w:rPr/>
        <w:t>Löneutveckling, lön, löneavveckling, högre chef</w:t>
      </w:r>
    </w:p>
    <w:p w:rsidRPr="00EF11E4" w:rsidR="00EF11E4" w:rsidP="00EF11E4" w:rsidRDefault="00EF11E4" w14:paraId="40D515BA" w14:textId="77777777">
      <w:pPr>
        <w:spacing w:after="80" w:line="240" w:lineRule="auto"/>
        <w:ind w:left="0" w:right="0"/>
        <w:rPr>
          <w:szCs w:val="20"/>
        </w:rPr>
      </w:pPr>
    </w:p>
    <w:p w:rsidRPr="00EF11E4" w:rsidR="00EF11E4" w:rsidP="00EF11E4" w:rsidRDefault="00EF11E4" w14:paraId="49AF480D" w14:textId="77777777">
      <w:pPr>
        <w:overflowPunct w:val="0"/>
        <w:autoSpaceDE w:val="0"/>
        <w:autoSpaceDN w:val="0"/>
        <w:adjustRightInd w:val="0"/>
        <w:spacing w:after="160" w:line="240" w:lineRule="auto"/>
        <w:ind w:left="2676" w:right="0"/>
        <w:textAlignment w:val="baseline"/>
        <w:rPr>
          <w:szCs w:val="20"/>
        </w:rPr>
      </w:pPr>
    </w:p>
    <w:p w:rsidRPr="00EF11E4" w:rsidR="00EF11E4" w:rsidP="00EF11E4" w:rsidRDefault="00EF11E4" w14:paraId="646BFF80" w14:textId="77777777">
      <w:pPr>
        <w:spacing w:after="80" w:line="240" w:lineRule="auto"/>
        <w:ind w:left="3036" w:right="0" w:hanging="360"/>
        <w:rPr>
          <w:szCs w:val="20"/>
        </w:rPr>
      </w:pPr>
    </w:p>
    <w:bookmarkEnd w:id="0"/>
    <w:p w:rsidRPr="00536A5A" w:rsidR="00536A5A" w:rsidP="00536A5A" w:rsidRDefault="00536A5A" w14:paraId="76B9F95B" w14:textId="24513497">
      <w:pPr>
        <w:spacing w:after="0" w:line="240" w:lineRule="auto"/>
        <w:ind w:left="0" w:right="0"/>
      </w:pPr>
    </w:p>
    <w:sectPr w:rsidRPr="00536A5A" w:rsidR="00536A5A" w:rsidSect="00EF11E4">
      <w:type w:val="continuous"/>
      <w:pgSz w:w="11900" w:h="16840" w:orient="portrait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63B23" w:rsidRDefault="00363B23" w14:paraId="496D9698" w14:textId="77777777">
      <w:r>
        <w:separator/>
      </w:r>
    </w:p>
  </w:endnote>
  <w:endnote w:type="continuationSeparator" w:id="0">
    <w:p w:rsidR="00363B23" w:rsidRDefault="00363B23" w14:paraId="38030764" w14:textId="77777777">
      <w:r>
        <w:continuationSeparator/>
      </w:r>
    </w:p>
  </w:endnote>
  <w:endnote w:type="continuationNotice" w:id="1">
    <w:p w:rsidR="00363B23" w:rsidRDefault="00363B23" w14:paraId="0576E0AF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Footer"/>
      <w:framePr w:wrap="around" w:hAnchor="margin" w:vAnchor="tex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60269" w:rsidP="00C43BDD" w:rsidRDefault="00660269" w14:paraId="1FE2B821" w14:textId="77777777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9228AB" w14:paraId="1FE2B822" w14:textId="063AE373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63B23" w:rsidRDefault="00363B23" w14:paraId="6E5526E6" w14:textId="77777777"/>
  </w:footnote>
  <w:footnote w:type="continuationSeparator" w:id="0">
    <w:p w:rsidR="00363B23" w:rsidRDefault="00363B23" w14:paraId="5C57738A" w14:textId="77777777">
      <w:r>
        <w:continuationSeparator/>
      </w:r>
    </w:p>
  </w:footnote>
  <w:footnote w:type="continuationNotice" w:id="1">
    <w:p w:rsidR="00363B23" w:rsidRDefault="00363B23" w14:paraId="4F5088BD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2CAF9662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">
              <v:textbox>
                <w:txbxContent>
                  <w:p w:rsidR="00DA65C4" w:rsidP="00DA65C4" w:rsidRDefault="00DA65C4" w14:paraId="6D41DF98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8A4EB9" w:rsidP="00413A60" w:rsidRDefault="00413A60" w14:paraId="058CDD4D" w14:textId="4A49575C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5474E3B5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">
              <v:textbox>
                <w:txbxContent>
                  <w:p w:rsidR="00413A60" w:rsidRDefault="00413A60" w14:paraId="685B7E76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21">
    <w:nsid w:val="7c0a97a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0">
    <w:nsid w:val="1380c73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9">
    <w:nsid w:val="6593024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8">
    <w:nsid w:val="695457f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23">
    <w:abstractNumId w:val="21"/>
  </w:num>
  <w:num w:numId="22">
    <w:abstractNumId w:val="20"/>
  </w:num>
  <w:num w:numId="21">
    <w:abstractNumId w:val="19"/>
  </w:num>
  <w:num w:numId="20">
    <w:abstractNumId w:val="18"/>
  </w:num>
  <w:num w:numId="1">
    <w:abstractNumId w:val="17"/>
  </w:num>
  <w:num w:numId="2">
    <w:abstractNumId w:val="14"/>
  </w:num>
  <w:num w:numId="3">
    <w:abstractNumId w:val="0"/>
  </w:num>
  <w:num w:numId="4">
    <w:abstractNumId w:val="6"/>
  </w:num>
  <w:num w:numId="5">
    <w:abstractNumId w:val="15"/>
  </w:num>
  <w:num w:numId="6">
    <w:abstractNumId w:val="2"/>
  </w:num>
  <w:num w:numId="7">
    <w:abstractNumId w:val="11"/>
  </w:num>
  <w:num w:numId="8">
    <w:abstractNumId w:val="8"/>
  </w:num>
  <w:num w:numId="9">
    <w:abstractNumId w:val="1"/>
  </w:num>
  <w:num w:numId="10">
    <w:abstractNumId w:val="1"/>
  </w:num>
  <w:num w:numId="11">
    <w:abstractNumId w:val="3"/>
  </w:num>
  <w:num w:numId="12">
    <w:abstractNumId w:val="4"/>
  </w:num>
  <w:num w:numId="13">
    <w:abstractNumId w:val="13"/>
  </w:num>
  <w:num w:numId="14">
    <w:abstractNumId w:val="9"/>
  </w:num>
  <w:num w:numId="15">
    <w:abstractNumId w:val="7"/>
  </w:num>
  <w:num w:numId="16">
    <w:abstractNumId w:val="12"/>
  </w:num>
  <w:num w:numId="17">
    <w:abstractNumId w:val="5"/>
  </w:num>
  <w:num w:numId="18">
    <w:abstractNumId w:val="10"/>
  </w:num>
  <w:num w:numId="19">
    <w:abstractNumId w:val="16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EF11E4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038D2F98"/>
    <w:rsid w:val="0550426D"/>
    <w:rsid w:val="069E0041"/>
    <w:rsid w:val="0A65164D"/>
    <w:rsid w:val="0F1BF26F"/>
    <w:rsid w:val="101DC323"/>
    <w:rsid w:val="172BA3C3"/>
    <w:rsid w:val="19AC30B6"/>
    <w:rsid w:val="1C6FC897"/>
    <w:rsid w:val="34CDD645"/>
    <w:rsid w:val="3BDADA60"/>
    <w:rsid w:val="3F127B22"/>
    <w:rsid w:val="42EB9E1C"/>
    <w:rsid w:val="44612F02"/>
    <w:rsid w:val="4798CFC4"/>
    <w:rsid w:val="48E57471"/>
    <w:rsid w:val="4B617AA5"/>
    <w:rsid w:val="4CC334F7"/>
    <w:rsid w:val="5295885A"/>
    <w:rsid w:val="56727B06"/>
    <w:rsid w:val="5EF8CFA8"/>
    <w:rsid w:val="5F16387E"/>
    <w:rsid w:val="63EDE171"/>
    <w:rsid w:val="645E84A7"/>
    <w:rsid w:val="647B2B65"/>
    <w:rsid w:val="64F4BBF5"/>
    <w:rsid w:val="66908C56"/>
    <w:rsid w:val="682C5CB7"/>
    <w:rsid w:val="6A4ADB6A"/>
    <w:rsid w:val="6B2CF8ED"/>
    <w:rsid w:val="6D7B9B5A"/>
    <w:rsid w:val="6E9B9E3B"/>
    <w:rsid w:val="7441290B"/>
    <w:rsid w:val="7EF23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F11E4"/>
    <w:pPr>
      <w:keepNext/>
      <w:keepLines/>
      <w:spacing w:before="40" w:after="0"/>
      <w:outlineLvl w:val="5"/>
    </w:pPr>
    <w:rPr>
      <w:rFonts w:asciiTheme="majorHAnsi" w:hAnsiTheme="majorHAnsi" w:eastAsiaTheme="majorEastAsia" w:cstheme="majorBidi"/>
      <w:color w:val="00304B" w:themeColor="accent1" w:themeShade="7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F11E4"/>
    <w:pPr>
      <w:keepNext/>
      <w:keepLines/>
      <w:spacing w:before="40" w:after="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Heading1Char" w:customStyle="1">
    <w:name w:val="Heading 1 Char"/>
    <w:aliases w:val="Rubrik VGR Char"/>
    <w:link w:val="Heading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FooterChar" w:customStyle="1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TitleChar" w:customStyle="1">
    <w:name w:val="Title Char"/>
    <w:link w:val="Title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Heading2Char" w:customStyle="1">
    <w:name w:val="Heading 2 Char"/>
    <w:aliases w:val="Rubrik 2 VGR Char"/>
    <w:basedOn w:val="DefaultParagraphFont"/>
    <w:link w:val="Heading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Heading3Char" w:customStyle="1">
    <w:name w:val="Heading 3 Char"/>
    <w:aliases w:val="Rubrik 3 VGR Char"/>
    <w:basedOn w:val="DefaultParagraphFont"/>
    <w:link w:val="Heading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Heading4Char" w:customStyle="1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HeaderChar" w:customStyle="1">
    <w:name w:val="Header Char"/>
    <w:basedOn w:val="DefaultParagraphFont"/>
    <w:link w:val="Header"/>
    <w:uiPriority w:val="99"/>
    <w:rsid w:val="00133A0F"/>
    <w:rPr>
      <w:sz w:val="24"/>
      <w:szCs w:val="24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EF11E4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EF11E4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footer" Target="footer2.xml" Id="rId14" /><Relationship Type="http://schemas.openxmlformats.org/officeDocument/2006/relationships/webSettings" Target="webSettings.xml" Id="rId9" /><Relationship Type="http://schemas.openxmlformats.org/officeDocument/2006/relationships/glossaryDocument" Target="glossary/document.xml" Id="R33ff8ba2e4da4d45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glossary/document.xml><?xml version="1.0" encoding="utf-8"?>
<w:glossaryDocument xmlns:wp14="http://schemas.microsoft.com/office/word/2010/wordprocessingDrawing" xmlns:w14="http://schemas.microsoft.com/office/word/2010/wordml" xmlns:w="http://schemas.openxmlformats.org/wordprocessingml/2006/main" xmlns:mc="http://schemas.openxmlformats.org/markup-compatibility/2006" mc:Ignorable="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166792-6cfa-40c8-8888-07895085f254}"/>
      </w:docPartPr>
      <w:docPartBody>
        <w:p xmlns:wp14="http://schemas.microsoft.com/office/word/2010/wordml" w14:paraId="077E4624" wp14:textId="77777777">
          <w:r>
            <w:rPr>
              <w:rStyle w:val="PlaceholderText"/>
            </w:rPr>
          </w:r>
        </w:p>
      </w:docPartBody>
    </w:docPart>
  </w:docParts>
</w:glossaryDocument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ba27119-5f51-4c06-a4fd-2a3d4b9bdf89">RS3327-1180507643-372</_dlc_DocId>
    <_dlc_DocIdUrl xmlns="dba27119-5f51-4c06-a4fd-2a3d4b9bdf89">
      <Url>https://vgregion.sharepoint.com/sites/sy-rs-systemstod-for-styrande-dokument/_layouts/15/DocIdRedir.aspx?ID=RS3327-1180507643-372</Url>
      <Description>RS3327-1180507643-372</Description>
    </_dlc_DocIdUrl>
    <TaxCatchAll xmlns="dba27119-5f51-4c06-a4fd-2a3d4b9bdf89"/>
    <ec6953a5eee3424faece5c2353cf0721 xmlns="597d7713-8a3d-4bd2-ae30-edced55b2c1b">
      <Terms xmlns="http://schemas.microsoft.com/office/infopath/2007/PartnerControls"/>
    </ec6953a5eee3424faece5c2353cf0721>
    <VGR_DokBeskrivning xmlns="597d7713-8a3d-4bd2-ae30-edced55b2c1b" xsi:nil="true"/>
    <Kategori xmlns="b0413806-f9be-46b6-b428-930a1ac0a938" xsi:nil="true"/>
    <VGR_EgenAmnesindelning xmlns="597d7713-8a3d-4bd2-ae30-edced55b2c1b" xsi:nil="true"/>
    <iff0133ac3934f858b1ec890ab98b185 xmlns="4552c23f-a756-462f-8287-3ff35245ed68">
      <Terms xmlns="http://schemas.microsoft.com/office/infopath/2007/PartnerControls"/>
    </iff0133ac3934f858b1ec890ab98b185>
    <a7144f27c6ef407e8fb4465121afbe2b xmlns="597d7713-8a3d-4bd2-ae30-edced55b2c1b">
      <Terms xmlns="http://schemas.microsoft.com/office/infopath/2007/PartnerControls"/>
    </a7144f27c6ef407e8fb4465121afbe2b>
    <TaxKeywordTaxHTField xmlns="dba27119-5f51-4c06-a4fd-2a3d4b9bdf89">
      <Terms xmlns="http://schemas.microsoft.com/office/infopath/2007/PartnerControls"/>
    </TaxKeywordTaxHTField>
    <i1597c54c9084fe5ae9163fac681e86b xmlns="597d7713-8a3d-4bd2-ae30-edced55b2c1b">
      <Terms xmlns="http://schemas.microsoft.com/office/infopath/2007/PartnerControls"/>
    </i1597c54c9084fe5ae9163fac681e86b>
    <m534ae9efef34a1ab5a1291502fec5e5 xmlns="597d7713-8a3d-4bd2-ae30-edced55b2c1b">
      <Terms xmlns="http://schemas.microsoft.com/office/infopath/2007/PartnerControls"/>
    </m534ae9efef34a1ab5a1291502fec5e5>
    <M_x00f6_testyp xmlns="b0413806-f9be-46b6-b428-930a1ac0a938" xsi:nil="true"/>
    <M_x00f6_tesdatum xmlns="b0413806-f9be-46b6-b428-930a1ac0a938" xsi:nil="true"/>
    <Projektfas xmlns="b0413806-f9be-46b6-b428-930a1ac0a938" xsi:nil="true"/>
    <Inneh_x00e5_ll xmlns="b0413806-f9be-46b6-b428-930a1ac0a938" xsi:nil="true"/>
    <SharedWithUsers xmlns="4552c23f-a756-462f-8287-3ff35245ed68">
      <UserInfo>
        <DisplayName>Mikael Svahn</DisplayName>
        <AccountId>20</AccountId>
        <AccountType/>
      </UserInfo>
      <UserInfo>
        <DisplayName>Nina Brandström</DisplayName>
        <AccountId>32</AccountId>
        <AccountType/>
      </UserInfo>
    </SharedWithUsers>
    <VGR_Sekretess xmlns="597d7713-8a3d-4bd2-ae30-edced55b2c1b">Allmän handling - Offentlig</VGR_Sekretess>
    <VGR_AtkomstRatt xmlns="597d7713-8a3d-4bd2-ae30-edced55b2c1b">0</VGR_AtkomstRatt>
    <VGR_DokStatus xmlns="597d7713-8a3d-4bd2-ae30-edced55b2c1b">Arbetsmaterial</VGR_DokStatus>
  </documentManagement>
</p:properties>
</file>

<file path=customXml/itemProps4.xml><?xml version="1.0" encoding="utf-8"?>
<ds:datastoreItem xmlns:ds="http://schemas.openxmlformats.org/officeDocument/2006/customXml" ds:itemID="{B9BCBBAA-C15A-4E1E-BB81-335C529DEA04}">
  <ds:schemaRefs>
    <ds:schemaRef ds:uri="http://schemas.microsoft.com/office/2006/metadata/properties"/>
    <ds:schemaRef ds:uri="http://schemas.microsoft.com/office/infopath/2007/PartnerControls"/>
    <ds:schemaRef ds:uri="95eec3e8-8c51-412a-a35f-8702dc640d3f"/>
    <ds:schemaRef ds:uri="597d7713-8a3d-4bd2-ae30-edced55b2c1b"/>
    <ds:schemaRef ds:uri="3f0875cd-62ae-4aee-a214-da3e9ecc9dde"/>
    <ds:schemaRef ds:uri="dba27119-5f51-4c06-a4fd-2a3d4b9bdf89"/>
    <ds:schemaRef ds:uri="b0413806-f9be-46b6-b428-930a1ac0a938"/>
    <ds:schemaRef ds:uri="4552c23f-a756-462f-8287-3ff35245ed68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Löneutvecklingsavtal vid avslutat uppdrag som verksamhetschef, stabschef samt direktör</dc:title>
  <dc:subject/>
  <dc:creator>patrik.jens.johansson@vgregion.se</dc:creator>
  <keywords/>
  <lastModifiedBy>Åsa Bertilsson</lastModifiedBy>
  <revision>5</revision>
  <lastPrinted>2016-03-31T10:56:00.0000000Z</lastPrinted>
  <dcterms:created xsi:type="dcterms:W3CDTF">2022-03-25T07:16:00.0000000Z</dcterms:created>
  <dcterms:modified xsi:type="dcterms:W3CDTF">2024-09-04T06:48:12.0000000Z</dcterms:modified>
</coreProperties>
</file>