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1293F" w14:textId="77777777" w:rsidR="0062624E" w:rsidRDefault="0062624E" w:rsidP="00F35B05">
      <w:pPr>
        <w:pStyle w:val="Rubrik2"/>
        <w:sectPr w:rsidR="0062624E" w:rsidSect="0062624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FA8411B" w14:textId="77777777" w:rsidR="0062624E" w:rsidRPr="0062624E" w:rsidRDefault="0062624E" w:rsidP="0062624E">
      <w:pPr>
        <w:suppressAutoHyphens/>
        <w:spacing w:before="720" w:after="360" w:line="240" w:lineRule="auto"/>
        <w:ind w:left="2676" w:right="0"/>
        <w:outlineLvl w:val="5"/>
        <w:rPr>
          <w:rFonts w:ascii="Arial" w:hAnsi="Arial"/>
          <w:bCs/>
          <w:sz w:val="36"/>
          <w:szCs w:val="20"/>
        </w:rPr>
      </w:pPr>
      <w:r w:rsidRPr="0062624E">
        <w:rPr>
          <w:rFonts w:ascii="Arial" w:hAnsi="Arial"/>
          <w:bCs/>
          <w:sz w:val="36"/>
          <w:szCs w:val="20"/>
        </w:rPr>
        <w:t>Kombination av uttag av intjänad flextid och andra ledigheter</w:t>
      </w:r>
    </w:p>
    <w:p w14:paraId="74D6A650" w14:textId="77777777" w:rsidR="0062624E" w:rsidRPr="0062624E" w:rsidRDefault="0062624E" w:rsidP="0062624E">
      <w:pPr>
        <w:keepNext/>
        <w:suppressAutoHyphens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bookmarkStart w:id="1" w:name="_Toc322358329"/>
      <w:r w:rsidRPr="0062624E">
        <w:rPr>
          <w:rFonts w:ascii="Arial" w:hAnsi="Arial"/>
          <w:kern w:val="32"/>
          <w:sz w:val="32"/>
          <w:szCs w:val="20"/>
        </w:rPr>
        <w:t>Sammanfattning</w:t>
      </w:r>
      <w:bookmarkEnd w:id="1"/>
    </w:p>
    <w:p w14:paraId="69B72E7D" w14:textId="77777777" w:rsidR="0062624E" w:rsidRPr="0062624E" w:rsidRDefault="0062624E" w:rsidP="0062624E">
      <w:pPr>
        <w:suppressAutoHyphens/>
        <w:spacing w:after="160" w:line="240" w:lineRule="auto"/>
        <w:ind w:left="2676" w:right="0"/>
        <w:rPr>
          <w:szCs w:val="20"/>
        </w:rPr>
      </w:pPr>
      <w:r w:rsidRPr="0062624E">
        <w:rPr>
          <w:szCs w:val="20"/>
        </w:rPr>
        <w:t>Medarbetare på Södra Älvsborgs Sjukhus har möjlighet att kombinera intjänad flextid med kompensationsledighet eller semestertimmar enligt följande riktlinje.</w:t>
      </w:r>
    </w:p>
    <w:p w14:paraId="337F731D" w14:textId="77777777" w:rsidR="0062624E" w:rsidRPr="0062624E" w:rsidRDefault="0062624E" w:rsidP="0062624E">
      <w:pPr>
        <w:suppressAutoHyphens/>
        <w:spacing w:after="160" w:line="240" w:lineRule="auto"/>
        <w:ind w:left="2676" w:right="0"/>
        <w:rPr>
          <w:szCs w:val="20"/>
        </w:rPr>
      </w:pPr>
    </w:p>
    <w:p w14:paraId="3B6FE31F" w14:textId="77777777" w:rsidR="0062624E" w:rsidRPr="0062624E" w:rsidRDefault="0062624E" w:rsidP="0062624E">
      <w:pPr>
        <w:keepNext/>
        <w:suppressAutoHyphens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bookmarkStart w:id="2" w:name="_Toc322358330"/>
      <w:r w:rsidRPr="0062624E">
        <w:rPr>
          <w:rFonts w:ascii="Arial" w:hAnsi="Arial"/>
          <w:kern w:val="32"/>
          <w:sz w:val="32"/>
          <w:szCs w:val="20"/>
        </w:rPr>
        <w:t>Bakgrund</w:t>
      </w:r>
      <w:bookmarkEnd w:id="2"/>
      <w:r w:rsidRPr="0062624E">
        <w:rPr>
          <w:rFonts w:ascii="Arial" w:hAnsi="Arial"/>
          <w:kern w:val="32"/>
          <w:sz w:val="32"/>
          <w:szCs w:val="20"/>
        </w:rPr>
        <w:t xml:space="preserve"> </w:t>
      </w:r>
    </w:p>
    <w:p w14:paraId="4E68EFF5" w14:textId="77777777" w:rsidR="0062624E" w:rsidRPr="0062624E" w:rsidRDefault="0062624E" w:rsidP="0062624E">
      <w:pPr>
        <w:spacing w:after="160" w:line="240" w:lineRule="auto"/>
        <w:ind w:left="2676" w:right="0"/>
        <w:rPr>
          <w:szCs w:val="20"/>
        </w:rPr>
      </w:pPr>
      <w:r w:rsidRPr="0062624E">
        <w:rPr>
          <w:szCs w:val="20"/>
        </w:rPr>
        <w:t xml:space="preserve">Huvudsyftet med flextid är att skapa möjligheter </w:t>
      </w:r>
      <w:r w:rsidRPr="0062624E">
        <w:rPr>
          <w:bCs/>
          <w:szCs w:val="20"/>
        </w:rPr>
        <w:t>för medarbetare att själva kunna förskjuta sin arbetstid</w:t>
      </w:r>
      <w:r w:rsidRPr="0062624E">
        <w:rPr>
          <w:szCs w:val="20"/>
        </w:rPr>
        <w:t xml:space="preserve"> inom flextidens ramar. </w:t>
      </w:r>
    </w:p>
    <w:p w14:paraId="2ACA5FB9" w14:textId="77777777" w:rsidR="0062624E" w:rsidRPr="0062624E" w:rsidRDefault="0062624E" w:rsidP="0062624E">
      <w:pPr>
        <w:spacing w:after="160" w:line="240" w:lineRule="auto"/>
        <w:ind w:left="2676" w:right="0"/>
        <w:rPr>
          <w:szCs w:val="20"/>
        </w:rPr>
      </w:pPr>
    </w:p>
    <w:p w14:paraId="30C70E41" w14:textId="77777777" w:rsidR="0062624E" w:rsidRPr="0062624E" w:rsidRDefault="0062624E" w:rsidP="0062624E">
      <w:pPr>
        <w:keepNext/>
        <w:suppressAutoHyphens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bookmarkStart w:id="3" w:name="_Toc322358331"/>
      <w:r w:rsidRPr="0062624E">
        <w:rPr>
          <w:rFonts w:ascii="Arial" w:hAnsi="Arial"/>
          <w:kern w:val="32"/>
          <w:sz w:val="32"/>
          <w:szCs w:val="20"/>
        </w:rPr>
        <w:t xml:space="preserve">Förutsättningar </w:t>
      </w:r>
    </w:p>
    <w:p w14:paraId="5F7AA97B" w14:textId="77777777" w:rsidR="0062624E" w:rsidRPr="0062624E" w:rsidRDefault="0062624E" w:rsidP="0062624E">
      <w:pPr>
        <w:spacing w:after="160" w:line="240" w:lineRule="auto"/>
        <w:ind w:left="2676" w:right="0"/>
        <w:rPr>
          <w:szCs w:val="20"/>
        </w:rPr>
      </w:pPr>
      <w:r w:rsidRPr="0062624E">
        <w:rPr>
          <w:szCs w:val="20"/>
        </w:rPr>
        <w:t xml:space="preserve">Flextid bygger på ett ömsesidigt förtroende mellan parterna.  </w:t>
      </w:r>
    </w:p>
    <w:p w14:paraId="7FC4B3AA" w14:textId="77777777" w:rsidR="0062624E" w:rsidRPr="0062624E" w:rsidRDefault="0062624E" w:rsidP="0062624E">
      <w:pPr>
        <w:spacing w:after="160" w:line="240" w:lineRule="auto"/>
        <w:ind w:left="2676" w:right="0"/>
        <w:rPr>
          <w:szCs w:val="20"/>
        </w:rPr>
      </w:pPr>
    </w:p>
    <w:p w14:paraId="382D74BF" w14:textId="77777777" w:rsidR="0062624E" w:rsidRPr="0062624E" w:rsidRDefault="0062624E" w:rsidP="0062624E">
      <w:pPr>
        <w:keepNext/>
        <w:suppressAutoHyphens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r w:rsidRPr="0062624E">
        <w:rPr>
          <w:rFonts w:ascii="Arial" w:hAnsi="Arial"/>
          <w:kern w:val="32"/>
          <w:sz w:val="32"/>
          <w:szCs w:val="20"/>
        </w:rPr>
        <w:t xml:space="preserve">Genomförande </w:t>
      </w:r>
    </w:p>
    <w:bookmarkEnd w:id="3"/>
    <w:p w14:paraId="42E4A41F" w14:textId="77777777" w:rsidR="0062624E" w:rsidRPr="0062624E" w:rsidRDefault="0062624E" w:rsidP="0062624E">
      <w:pPr>
        <w:suppressAutoHyphens/>
        <w:spacing w:after="160" w:line="240" w:lineRule="auto"/>
        <w:ind w:left="2676" w:right="0"/>
        <w:rPr>
          <w:szCs w:val="20"/>
        </w:rPr>
      </w:pPr>
      <w:r w:rsidRPr="0062624E">
        <w:rPr>
          <w:szCs w:val="20"/>
        </w:rPr>
        <w:t>Flexledighet kan endast kombineras med kompensationsledighet eller i förekommande fall med semester, så kallad timsemester, upp till en hel arbetsdag. Denna form av kombinationsledighet förutsätter att vikarie inte behöver tillsättas.</w:t>
      </w:r>
    </w:p>
    <w:p w14:paraId="5878FFD8" w14:textId="77777777" w:rsidR="0062624E" w:rsidRPr="0062624E" w:rsidRDefault="0062624E" w:rsidP="0062624E">
      <w:pPr>
        <w:suppressAutoHyphens/>
        <w:spacing w:after="160" w:line="240" w:lineRule="auto"/>
        <w:ind w:left="2676" w:right="0"/>
        <w:rPr>
          <w:szCs w:val="20"/>
        </w:rPr>
      </w:pPr>
      <w:r w:rsidRPr="0062624E">
        <w:rPr>
          <w:szCs w:val="20"/>
        </w:rPr>
        <w:t>Flexledighet i kombination med Kompensationsledighet och/eller semesterledighet kan inte tas ut under semesterperioden juni – augusti, eller under december månad.</w:t>
      </w:r>
    </w:p>
    <w:p w14:paraId="34FBDF5B" w14:textId="77777777" w:rsidR="0062624E" w:rsidRPr="0062624E" w:rsidRDefault="0062624E" w:rsidP="0062624E">
      <w:pPr>
        <w:suppressAutoHyphens/>
        <w:spacing w:after="160" w:line="240" w:lineRule="auto"/>
        <w:ind w:left="2676" w:right="0"/>
        <w:rPr>
          <w:szCs w:val="20"/>
        </w:rPr>
      </w:pPr>
      <w:r w:rsidRPr="0062624E">
        <w:rPr>
          <w:szCs w:val="20"/>
        </w:rPr>
        <w:t>Kombinationsledighet ska alltid godkännas av närmaste chef.</w:t>
      </w:r>
    </w:p>
    <w:p w14:paraId="3DB47063" w14:textId="77777777" w:rsidR="0062624E" w:rsidRPr="0062624E" w:rsidRDefault="0062624E" w:rsidP="0062624E">
      <w:pPr>
        <w:suppressAutoHyphens/>
        <w:spacing w:after="160" w:line="240" w:lineRule="auto"/>
        <w:ind w:left="2676" w:right="0"/>
        <w:rPr>
          <w:szCs w:val="20"/>
        </w:rPr>
      </w:pPr>
    </w:p>
    <w:p w14:paraId="4E4866FF" w14:textId="77777777" w:rsidR="0062624E" w:rsidRPr="0062624E" w:rsidRDefault="0062624E" w:rsidP="0062624E">
      <w:pPr>
        <w:keepNext/>
        <w:keepLines/>
        <w:suppressAutoHyphens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bookmarkStart w:id="4" w:name="_Toc182366122"/>
      <w:bookmarkStart w:id="5" w:name="_Toc322358334"/>
      <w:r w:rsidRPr="0062624E">
        <w:rPr>
          <w:rFonts w:ascii="Arial" w:hAnsi="Arial"/>
          <w:kern w:val="32"/>
          <w:sz w:val="32"/>
          <w:szCs w:val="20"/>
        </w:rPr>
        <w:lastRenderedPageBreak/>
        <w:t>Dokumentinformation</w:t>
      </w:r>
      <w:bookmarkEnd w:id="4"/>
      <w:bookmarkEnd w:id="5"/>
    </w:p>
    <w:p w14:paraId="4AA42718" w14:textId="77777777" w:rsidR="0062624E" w:rsidRPr="0062624E" w:rsidRDefault="0062624E" w:rsidP="0062624E">
      <w:pPr>
        <w:keepNext/>
        <w:keepLines/>
        <w:suppressAutoHyphens/>
        <w:spacing w:before="20" w:after="20" w:line="240" w:lineRule="auto"/>
        <w:ind w:left="2676" w:right="0"/>
        <w:outlineLvl w:val="8"/>
        <w:rPr>
          <w:rFonts w:ascii="Arial" w:hAnsi="Arial" w:cs="Arial"/>
          <w:sz w:val="22"/>
        </w:rPr>
      </w:pPr>
      <w:r w:rsidRPr="0062624E">
        <w:rPr>
          <w:rFonts w:ascii="Arial" w:hAnsi="Arial" w:cs="Arial"/>
          <w:sz w:val="22"/>
          <w:szCs w:val="22"/>
        </w:rPr>
        <w:t>Sakkunniga</w:t>
      </w:r>
    </w:p>
    <w:p w14:paraId="167C911F" w14:textId="77777777" w:rsidR="0062624E" w:rsidRPr="0062624E" w:rsidRDefault="0062624E" w:rsidP="0062624E">
      <w:pPr>
        <w:keepNext/>
        <w:keepLines/>
        <w:suppressAutoHyphens/>
        <w:spacing w:after="160" w:line="240" w:lineRule="auto"/>
        <w:ind w:left="2676" w:right="0"/>
        <w:rPr>
          <w:szCs w:val="20"/>
        </w:rPr>
      </w:pPr>
      <w:r w:rsidRPr="0062624E">
        <w:rPr>
          <w:szCs w:val="20"/>
        </w:rPr>
        <w:t>Åsa Bertilsson, HR-strateg, HR-stab, SÄS</w:t>
      </w:r>
    </w:p>
    <w:p w14:paraId="43D81E17" w14:textId="77777777" w:rsidR="0062624E" w:rsidRPr="0062624E" w:rsidRDefault="0062624E" w:rsidP="0062624E">
      <w:pPr>
        <w:keepNext/>
        <w:keepLines/>
        <w:suppressAutoHyphens/>
        <w:spacing w:before="20" w:after="20" w:line="240" w:lineRule="auto"/>
        <w:ind w:left="2676" w:right="0"/>
        <w:outlineLvl w:val="8"/>
        <w:rPr>
          <w:rFonts w:ascii="Arial" w:hAnsi="Arial" w:cs="Arial"/>
          <w:sz w:val="22"/>
          <w:szCs w:val="22"/>
        </w:rPr>
      </w:pPr>
      <w:r w:rsidRPr="0062624E">
        <w:rPr>
          <w:rFonts w:ascii="Arial" w:hAnsi="Arial" w:cs="Arial"/>
          <w:sz w:val="22"/>
          <w:szCs w:val="22"/>
        </w:rPr>
        <w:t>Fastställt av</w:t>
      </w:r>
    </w:p>
    <w:p w14:paraId="55072B4D" w14:textId="77777777" w:rsidR="0062624E" w:rsidRPr="0062624E" w:rsidRDefault="0062624E" w:rsidP="0062624E">
      <w:pPr>
        <w:keepNext/>
        <w:keepLines/>
        <w:suppressAutoHyphens/>
        <w:spacing w:after="160" w:line="240" w:lineRule="auto"/>
        <w:ind w:left="2676" w:right="0"/>
        <w:rPr>
          <w:rFonts w:ascii="Arial" w:hAnsi="Arial" w:cs="Arial"/>
          <w:sz w:val="22"/>
          <w:szCs w:val="22"/>
        </w:rPr>
      </w:pPr>
      <w:r w:rsidRPr="0062624E">
        <w:rPr>
          <w:szCs w:val="20"/>
        </w:rPr>
        <w:t>Anders Poutiainen, HR-chef, SÄS</w:t>
      </w:r>
    </w:p>
    <w:p w14:paraId="0F1505BD" w14:textId="77777777" w:rsidR="0062624E" w:rsidRPr="0062624E" w:rsidRDefault="0062624E" w:rsidP="0062624E">
      <w:pPr>
        <w:keepNext/>
        <w:keepLines/>
        <w:suppressAutoHyphens/>
        <w:spacing w:before="20" w:after="20" w:line="240" w:lineRule="auto"/>
        <w:ind w:left="2676" w:right="0"/>
        <w:outlineLvl w:val="8"/>
        <w:rPr>
          <w:rFonts w:ascii="Arial" w:hAnsi="Arial" w:cs="Arial"/>
          <w:sz w:val="22"/>
          <w:szCs w:val="22"/>
        </w:rPr>
      </w:pPr>
      <w:r w:rsidRPr="0062624E">
        <w:rPr>
          <w:rFonts w:ascii="Arial" w:hAnsi="Arial" w:cs="Arial"/>
          <w:sz w:val="22"/>
          <w:szCs w:val="22"/>
        </w:rPr>
        <w:t>Nyckelord</w:t>
      </w:r>
    </w:p>
    <w:p w14:paraId="3489D231" w14:textId="77777777" w:rsidR="0062624E" w:rsidRPr="0062624E" w:rsidRDefault="0062624E" w:rsidP="0062624E">
      <w:pPr>
        <w:keepNext/>
        <w:keepLines/>
        <w:suppressAutoHyphens/>
        <w:spacing w:after="160" w:line="240" w:lineRule="auto"/>
        <w:ind w:left="2676" w:right="0"/>
        <w:rPr>
          <w:szCs w:val="20"/>
        </w:rPr>
      </w:pPr>
      <w:r w:rsidRPr="0062624E">
        <w:rPr>
          <w:szCs w:val="20"/>
        </w:rPr>
        <w:t xml:space="preserve">ledigheter, flextider, </w:t>
      </w:r>
      <w:proofErr w:type="spellStart"/>
      <w:r w:rsidRPr="0062624E">
        <w:rPr>
          <w:szCs w:val="20"/>
        </w:rPr>
        <w:t>flexledigheter</w:t>
      </w:r>
      <w:proofErr w:type="spellEnd"/>
      <w:r w:rsidRPr="0062624E">
        <w:rPr>
          <w:szCs w:val="20"/>
        </w:rPr>
        <w:t>, kompensationsledigheter, kompledigheter, semestrar, timsemestrar, kombinationsledigheter</w:t>
      </w:r>
    </w:p>
    <w:p w14:paraId="265173ED" w14:textId="77777777" w:rsidR="0062624E" w:rsidRPr="0062624E" w:rsidRDefault="0062624E" w:rsidP="0062624E">
      <w:pPr>
        <w:suppressAutoHyphens/>
        <w:spacing w:after="160" w:line="240" w:lineRule="auto"/>
        <w:ind w:left="2676" w:right="0"/>
        <w:rPr>
          <w:szCs w:val="20"/>
        </w:rPr>
      </w:pPr>
    </w:p>
    <w:p w14:paraId="1DD90193" w14:textId="77777777" w:rsidR="0062624E" w:rsidRPr="0062624E" w:rsidRDefault="0062624E" w:rsidP="0062624E">
      <w:pPr>
        <w:suppressAutoHyphens/>
        <w:spacing w:after="80" w:line="240" w:lineRule="auto"/>
        <w:ind w:left="0" w:right="0"/>
        <w:rPr>
          <w:szCs w:val="20"/>
        </w:rPr>
      </w:pPr>
    </w:p>
    <w:p w14:paraId="291E19E7" w14:textId="77777777" w:rsidR="0062624E" w:rsidRPr="0062624E" w:rsidRDefault="0062624E" w:rsidP="0062624E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2624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A2CCFE" w14:textId="77777777" w:rsidR="00017600" w:rsidRDefault="00017600">
      <w:r>
        <w:separator/>
      </w:r>
    </w:p>
  </w:endnote>
  <w:endnote w:type="continuationSeparator" w:id="0">
    <w:p w14:paraId="2BEB0A80" w14:textId="77777777" w:rsidR="00017600" w:rsidRDefault="00017600">
      <w:r>
        <w:continuationSeparator/>
      </w:r>
    </w:p>
  </w:endnote>
  <w:endnote w:type="continuationNotice" w:id="1">
    <w:p w14:paraId="2C8F37A9" w14:textId="77777777" w:rsidR="00017600" w:rsidRDefault="0001760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6D1ACE" w14:textId="77777777" w:rsidR="00017600" w:rsidRDefault="00017600"/>
  </w:footnote>
  <w:footnote w:type="continuationSeparator" w:id="0">
    <w:p w14:paraId="23292F14" w14:textId="77777777" w:rsidR="00017600" w:rsidRDefault="00017600">
      <w:r>
        <w:continuationSeparator/>
      </w:r>
    </w:p>
  </w:footnote>
  <w:footnote w:type="continuationNotice" w:id="1">
    <w:p w14:paraId="5C232FB9" w14:textId="77777777" w:rsidR="00017600" w:rsidRDefault="0001760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63658040">
    <w:abstractNumId w:val="17"/>
  </w:num>
  <w:num w:numId="2" w16cid:durableId="43793195">
    <w:abstractNumId w:val="14"/>
  </w:num>
  <w:num w:numId="3" w16cid:durableId="1927180523">
    <w:abstractNumId w:val="0"/>
  </w:num>
  <w:num w:numId="4" w16cid:durableId="1654990172">
    <w:abstractNumId w:val="6"/>
  </w:num>
  <w:num w:numId="5" w16cid:durableId="1052191206">
    <w:abstractNumId w:val="15"/>
  </w:num>
  <w:num w:numId="6" w16cid:durableId="1193810520">
    <w:abstractNumId w:val="2"/>
  </w:num>
  <w:num w:numId="7" w16cid:durableId="1379090527">
    <w:abstractNumId w:val="11"/>
  </w:num>
  <w:num w:numId="8" w16cid:durableId="127861402">
    <w:abstractNumId w:val="8"/>
  </w:num>
  <w:num w:numId="9" w16cid:durableId="1232042138">
    <w:abstractNumId w:val="1"/>
  </w:num>
  <w:num w:numId="10" w16cid:durableId="1575042872">
    <w:abstractNumId w:val="1"/>
  </w:num>
  <w:num w:numId="11" w16cid:durableId="1981953268">
    <w:abstractNumId w:val="3"/>
  </w:num>
  <w:num w:numId="12" w16cid:durableId="1274822896">
    <w:abstractNumId w:val="4"/>
  </w:num>
  <w:num w:numId="13" w16cid:durableId="1034888755">
    <w:abstractNumId w:val="13"/>
  </w:num>
  <w:num w:numId="14" w16cid:durableId="97993936">
    <w:abstractNumId w:val="9"/>
  </w:num>
  <w:num w:numId="15" w16cid:durableId="277956125">
    <w:abstractNumId w:val="7"/>
  </w:num>
  <w:num w:numId="16" w16cid:durableId="1102184879">
    <w:abstractNumId w:val="12"/>
  </w:num>
  <w:num w:numId="17" w16cid:durableId="1462113911">
    <w:abstractNumId w:val="5"/>
  </w:num>
  <w:num w:numId="18" w16cid:durableId="1223563195">
    <w:abstractNumId w:val="10"/>
  </w:num>
  <w:num w:numId="19" w16cid:durableId="146349544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60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310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624E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62624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62624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2624E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2624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189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Kombination av uttag av intjänad flextid och andra ledigheter</dc:title>
  <dc:subject/>
  <dc:creator>patrik.jens.johansson@vgregion.se</dc:creator>
  <keywords/>
  <lastModifiedBy>Åsa Bertilsson</lastModifiedBy>
  <revision>3</revision>
  <lastPrinted>2016-03-31T10:56:00.0000000Z</lastPrinted>
  <dcterms:created xsi:type="dcterms:W3CDTF">2022-03-25T07:16:00.0000000Z</dcterms:created>
  <dcterms:modified xsi:type="dcterms:W3CDTF">2023-11-29T10:29:00.0000000Z</dcterms:modified>
</coreProperties>
</file>