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CE19C4" w14:textId="77777777" w:rsidR="009A2616" w:rsidRDefault="009A2616" w:rsidP="00F35B05">
      <w:pPr>
        <w:pStyle w:val="Heading2"/>
        <w:sectPr w:rsidR="009A2616" w:rsidSect="009A261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BF2D14" w14:textId="77777777" w:rsidR="009A2616" w:rsidRPr="009A2616" w:rsidRDefault="009A2616" w:rsidP="009A2616">
      <w:pPr>
        <w:suppressAutoHyphens/>
        <w:spacing w:before="600" w:after="320" w:line="240" w:lineRule="auto"/>
        <w:ind w:left="2676" w:right="0"/>
        <w:outlineLvl w:val="5"/>
        <w:rPr>
          <w:rFonts w:ascii="Arial" w:hAnsi="Arial"/>
          <w:bCs/>
          <w:sz w:val="36"/>
          <w:szCs w:val="20"/>
        </w:rPr>
      </w:pPr>
      <w:r w:rsidRPr="009A2616">
        <w:rPr>
          <w:rFonts w:ascii="Arial" w:hAnsi="Arial"/>
          <w:bCs/>
          <w:sz w:val="36"/>
          <w:szCs w:val="20"/>
        </w:rPr>
        <w:t>Förskjuten arbetstid från dag till natt</w:t>
      </w:r>
    </w:p>
    <w:p w14:paraId="12310693" w14:textId="77777777" w:rsidR="009A2616" w:rsidRPr="009A2616" w:rsidRDefault="009A2616" w:rsidP="009A2616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1" w:name="_Toc322358329"/>
      <w:r w:rsidRPr="009A2616">
        <w:rPr>
          <w:rFonts w:ascii="Arial" w:hAnsi="Arial"/>
          <w:kern w:val="32"/>
          <w:sz w:val="32"/>
          <w:szCs w:val="20"/>
        </w:rPr>
        <w:t>Sammanfattning</w:t>
      </w:r>
      <w:bookmarkEnd w:id="1"/>
    </w:p>
    <w:p w14:paraId="7DD5F29E" w14:textId="77777777" w:rsidR="009A2616" w:rsidRPr="009A2616" w:rsidRDefault="009A2616" w:rsidP="009A2616">
      <w:pPr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Vid beordring av tjänstgöring från dag till enstaka nattpass måste arbetsgivaren tillse att dygns- och veckovila uppnås i anslutning till de beordrade nattpassen.</w:t>
      </w:r>
      <w:bookmarkStart w:id="2" w:name="_Toc389549669"/>
      <w:r w:rsidRPr="009A2616">
        <w:rPr>
          <w:szCs w:val="20"/>
        </w:rPr>
        <w:br/>
      </w:r>
    </w:p>
    <w:p w14:paraId="13C9809A" w14:textId="77777777" w:rsidR="009A2616" w:rsidRPr="009A2616" w:rsidRDefault="009A2616" w:rsidP="009A2616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 w:rsidRPr="009A2616">
        <w:rPr>
          <w:rFonts w:ascii="Arial" w:hAnsi="Arial"/>
          <w:kern w:val="32"/>
          <w:sz w:val="32"/>
          <w:szCs w:val="20"/>
        </w:rPr>
        <w:t>Bakgrund</w:t>
      </w:r>
      <w:bookmarkEnd w:id="2"/>
    </w:p>
    <w:p w14:paraId="34574852" w14:textId="77777777" w:rsidR="009A2616" w:rsidRPr="009A2616" w:rsidRDefault="009A2616" w:rsidP="009A2616">
      <w:pPr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I enlighet med gällande kollektivavtal kan medarbetaren beviljas kompledighet med avräkning mot egen innestående kompensationstid.</w:t>
      </w:r>
    </w:p>
    <w:p w14:paraId="137E4A5B" w14:textId="77777777" w:rsidR="009A2616" w:rsidRPr="009A2616" w:rsidRDefault="009A2616" w:rsidP="009A2616">
      <w:pPr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I syfte att skapa bättre förutsättningar att bemanna enstaka nattpass vill arbetsgivaren förbättra villkoren.</w:t>
      </w:r>
      <w:bookmarkStart w:id="3" w:name="_Toc389549670"/>
      <w:r w:rsidRPr="009A2616">
        <w:rPr>
          <w:szCs w:val="20"/>
        </w:rPr>
        <w:br/>
      </w:r>
    </w:p>
    <w:p w14:paraId="6EF7535B" w14:textId="77777777" w:rsidR="009A2616" w:rsidRPr="009A2616" w:rsidRDefault="009A2616" w:rsidP="009A2616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 w:rsidRPr="009A2616">
        <w:rPr>
          <w:rFonts w:ascii="Arial" w:hAnsi="Arial"/>
          <w:kern w:val="32"/>
          <w:sz w:val="32"/>
          <w:szCs w:val="20"/>
        </w:rPr>
        <w:t xml:space="preserve">Förutsättningar </w:t>
      </w:r>
    </w:p>
    <w:p w14:paraId="2145C325" w14:textId="77777777" w:rsidR="009A2616" w:rsidRPr="009A2616" w:rsidRDefault="009A2616" w:rsidP="009A2616">
      <w:pPr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 xml:space="preserve">Arbetsgivaren är skyldig att tillse att arbetstidslagens villkor följs avseende veckovila och dygnsvila [1]. Vid beordring av tjänstgöring från dag till enstaka natt som omedelbart efterföljs av ett dagspass måste arbetsgivaren lägga ut ledighet det dagspass som är i omedelbar anslutning till nattpasset. </w:t>
      </w:r>
      <w:r w:rsidRPr="009A2616">
        <w:rPr>
          <w:szCs w:val="20"/>
        </w:rPr>
        <w:br/>
      </w:r>
    </w:p>
    <w:p w14:paraId="0C5C2A4D" w14:textId="77777777" w:rsidR="009A2616" w:rsidRPr="009A2616" w:rsidRDefault="009A2616" w:rsidP="009A2616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 w:rsidRPr="009A2616">
        <w:rPr>
          <w:rFonts w:ascii="Arial" w:hAnsi="Arial"/>
          <w:kern w:val="32"/>
          <w:sz w:val="32"/>
          <w:szCs w:val="20"/>
        </w:rPr>
        <w:t>Genomförande</w:t>
      </w:r>
    </w:p>
    <w:bookmarkEnd w:id="3"/>
    <w:p w14:paraId="46CF86DE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94" w:right="0"/>
        <w:textAlignment w:val="baseline"/>
        <w:rPr>
          <w:bCs/>
          <w:szCs w:val="20"/>
        </w:rPr>
      </w:pPr>
      <w:r w:rsidRPr="009A2616">
        <w:rPr>
          <w:bCs/>
          <w:szCs w:val="20"/>
        </w:rPr>
        <w:t xml:space="preserve">Enstaka beordrat nattpass som omedelbart efterföljs av ett dagspass medför ledighet från dagspasset med bibehållen lön. Passet som genomförs på natten ersätts med övertid enligt Allmänna bestämmelser (AB) [2]. </w:t>
      </w:r>
      <w:r w:rsidRPr="009A2616">
        <w:rPr>
          <w:bCs/>
          <w:szCs w:val="20"/>
        </w:rPr>
        <w:br/>
      </w:r>
    </w:p>
    <w:p w14:paraId="2275C3A6" w14:textId="77777777" w:rsidR="009A2616" w:rsidRPr="009A2616" w:rsidRDefault="009A2616" w:rsidP="009A2616">
      <w:pPr>
        <w:keepNext/>
        <w:spacing w:before="200" w:after="60" w:line="240" w:lineRule="auto"/>
        <w:ind w:left="2676" w:right="0"/>
        <w:outlineLvl w:val="2"/>
        <w:rPr>
          <w:rFonts w:ascii="Arial" w:hAnsi="Arial" w:cs="Arial"/>
          <w:b/>
          <w:szCs w:val="26"/>
        </w:rPr>
      </w:pPr>
      <w:r w:rsidRPr="009A2616">
        <w:rPr>
          <w:rFonts w:ascii="Arial" w:hAnsi="Arial" w:cs="Arial"/>
          <w:b/>
          <w:szCs w:val="26"/>
        </w:rPr>
        <w:t>Exempel</w:t>
      </w:r>
    </w:p>
    <w:p w14:paraId="1ADF7858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  <w:r w:rsidRPr="009A2616">
        <w:rPr>
          <w:szCs w:val="20"/>
        </w:rPr>
        <w:t>Ordinarie arbetstid enligt eget schema</w:t>
      </w:r>
    </w:p>
    <w:p w14:paraId="0A1894EC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</w:p>
    <w:p w14:paraId="6C15EA1D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line="240" w:lineRule="auto"/>
        <w:ind w:left="2676" w:right="0"/>
        <w:textAlignment w:val="baseline"/>
        <w:rPr>
          <w:szCs w:val="20"/>
        </w:rPr>
      </w:pPr>
      <w:r w:rsidRPr="009A2616">
        <w:rPr>
          <w:szCs w:val="20"/>
        </w:rPr>
        <w:t>Måndag</w:t>
      </w:r>
      <w:r w:rsidRPr="009A2616">
        <w:rPr>
          <w:szCs w:val="20"/>
        </w:rPr>
        <w:tab/>
      </w:r>
      <w:r w:rsidRPr="009A2616">
        <w:rPr>
          <w:szCs w:val="20"/>
        </w:rPr>
        <w:tab/>
        <w:t>Tisdag</w:t>
      </w:r>
    </w:p>
    <w:p w14:paraId="1FC34636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  <w:r w:rsidRPr="009A2616">
        <w:rPr>
          <w:szCs w:val="20"/>
        </w:rPr>
        <w:lastRenderedPageBreak/>
        <w:t>07.00 – 16.00</w:t>
      </w:r>
      <w:r w:rsidRPr="009A2616">
        <w:rPr>
          <w:szCs w:val="20"/>
        </w:rPr>
        <w:tab/>
        <w:t>07.00 – 16.00</w:t>
      </w:r>
    </w:p>
    <w:p w14:paraId="216939D8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</w:p>
    <w:p w14:paraId="5CDCDE19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  <w:r w:rsidRPr="009A2616">
        <w:rPr>
          <w:szCs w:val="20"/>
        </w:rPr>
        <w:t>Blir beordrad att istället arbeta natt mellan måndag och tisdag 21.00 – 07.00.</w:t>
      </w:r>
    </w:p>
    <w:p w14:paraId="20413BA0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</w:p>
    <w:p w14:paraId="01993B1A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line="240" w:lineRule="auto"/>
        <w:ind w:left="2676" w:right="0"/>
        <w:textAlignment w:val="baseline"/>
        <w:rPr>
          <w:szCs w:val="20"/>
        </w:rPr>
      </w:pPr>
      <w:r w:rsidRPr="009A2616">
        <w:rPr>
          <w:i/>
          <w:iCs/>
          <w:szCs w:val="20"/>
        </w:rPr>
        <w:t>Måndag:</w:t>
      </w:r>
      <w:r w:rsidRPr="009A2616">
        <w:rPr>
          <w:szCs w:val="20"/>
        </w:rPr>
        <w:t xml:space="preserve"> </w:t>
      </w:r>
      <w:r w:rsidRPr="009A2616">
        <w:rPr>
          <w:szCs w:val="20"/>
        </w:rPr>
        <w:tab/>
      </w:r>
      <w:r w:rsidRPr="009A2616">
        <w:rPr>
          <w:szCs w:val="20"/>
        </w:rPr>
        <w:tab/>
      </w:r>
      <w:r w:rsidRPr="009A2616">
        <w:rPr>
          <w:szCs w:val="20"/>
        </w:rPr>
        <w:tab/>
        <w:t xml:space="preserve">Arbete alternativt kompledighet </w:t>
      </w:r>
    </w:p>
    <w:p w14:paraId="6E7CFCFB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line="240" w:lineRule="auto"/>
        <w:ind w:left="2676" w:right="0"/>
        <w:textAlignment w:val="baseline"/>
        <w:rPr>
          <w:szCs w:val="20"/>
        </w:rPr>
      </w:pPr>
      <w:r w:rsidRPr="009A2616">
        <w:rPr>
          <w:i/>
          <w:iCs/>
          <w:szCs w:val="20"/>
        </w:rPr>
        <w:t>Natten mellan måndag och tisdag:</w:t>
      </w:r>
      <w:r w:rsidRPr="009A2616">
        <w:rPr>
          <w:szCs w:val="20"/>
        </w:rPr>
        <w:tab/>
        <w:t>Övertidsersättning enligt AB</w:t>
      </w:r>
    </w:p>
    <w:p w14:paraId="4C020D4A" w14:textId="77777777" w:rsidR="009A2616" w:rsidRPr="009A2616" w:rsidRDefault="009A2616" w:rsidP="009A2616">
      <w:pPr>
        <w:suppressAutoHyphens/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  <w:r w:rsidRPr="009A2616">
        <w:rPr>
          <w:i/>
          <w:iCs/>
          <w:szCs w:val="20"/>
        </w:rPr>
        <w:t>Tisdag:</w:t>
      </w:r>
      <w:r w:rsidRPr="009A2616">
        <w:rPr>
          <w:szCs w:val="20"/>
        </w:rPr>
        <w:tab/>
      </w:r>
      <w:r w:rsidRPr="009A2616">
        <w:rPr>
          <w:szCs w:val="20"/>
        </w:rPr>
        <w:tab/>
      </w:r>
      <w:r w:rsidRPr="009A2616">
        <w:rPr>
          <w:szCs w:val="20"/>
        </w:rPr>
        <w:tab/>
        <w:t>Ledighet med bibehållen lön</w:t>
      </w:r>
    </w:p>
    <w:p w14:paraId="05C4A8AD" w14:textId="77777777" w:rsidR="009A2616" w:rsidRPr="009A2616" w:rsidRDefault="009A2616" w:rsidP="009A2616">
      <w:pPr>
        <w:keepNext/>
        <w:keepLines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4" w:name="_Toc389549671"/>
      <w:r w:rsidRPr="009A2616">
        <w:rPr>
          <w:rFonts w:ascii="Arial" w:hAnsi="Arial"/>
          <w:kern w:val="32"/>
          <w:sz w:val="32"/>
          <w:szCs w:val="20"/>
        </w:rPr>
        <w:t>Dokumentinformation</w:t>
      </w:r>
      <w:bookmarkEnd w:id="4"/>
    </w:p>
    <w:p w14:paraId="6487B1B0" w14:textId="77777777" w:rsidR="009A2616" w:rsidRPr="009A2616" w:rsidRDefault="009A2616" w:rsidP="009A2616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</w:rPr>
      </w:pPr>
      <w:r w:rsidRPr="009A2616">
        <w:rPr>
          <w:rFonts w:ascii="Arial" w:hAnsi="Arial" w:cs="Arial"/>
          <w:sz w:val="22"/>
          <w:szCs w:val="22"/>
        </w:rPr>
        <w:t>För innehållet svarar</w:t>
      </w:r>
    </w:p>
    <w:p w14:paraId="44B899A9" w14:textId="77777777" w:rsidR="009A2616" w:rsidRPr="009A2616" w:rsidRDefault="009A2616" w:rsidP="009A2616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Åsa Bertilsson, HR-strateg, HR-stab, SÄS</w:t>
      </w:r>
    </w:p>
    <w:p w14:paraId="78EBB15F" w14:textId="77777777" w:rsidR="009A2616" w:rsidRPr="009A2616" w:rsidRDefault="009A2616" w:rsidP="009A2616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9A2616">
        <w:rPr>
          <w:rFonts w:ascii="Arial" w:hAnsi="Arial" w:cs="Arial"/>
          <w:sz w:val="22"/>
          <w:szCs w:val="22"/>
        </w:rPr>
        <w:t>Remissinstanser</w:t>
      </w:r>
    </w:p>
    <w:p w14:paraId="05008692" w14:textId="77777777" w:rsidR="009A2616" w:rsidRPr="009A2616" w:rsidRDefault="009A2616" w:rsidP="009A2616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Anita Olofsson, HR-specialist, HR-enheten, SÄS</w:t>
      </w:r>
    </w:p>
    <w:p w14:paraId="003748AA" w14:textId="77777777" w:rsidR="009A2616" w:rsidRPr="009A2616" w:rsidRDefault="009A2616" w:rsidP="009A2616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Britt Boström, HR-partner, HR-enheten, SÄS</w:t>
      </w:r>
    </w:p>
    <w:p w14:paraId="63EB4905" w14:textId="77777777" w:rsidR="009A2616" w:rsidRPr="009A2616" w:rsidRDefault="009A2616" w:rsidP="009A2616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9A2616">
        <w:rPr>
          <w:rFonts w:ascii="Arial" w:hAnsi="Arial" w:cs="Arial"/>
          <w:sz w:val="22"/>
          <w:szCs w:val="22"/>
        </w:rPr>
        <w:t>Fastställt av</w:t>
      </w:r>
    </w:p>
    <w:p w14:paraId="545D258D" w14:textId="77777777" w:rsidR="009A2616" w:rsidRPr="009A2616" w:rsidRDefault="009A2616" w:rsidP="009A2616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>Anders Poutiainen, HR-chef, SÄS</w:t>
      </w:r>
    </w:p>
    <w:p w14:paraId="14766732" w14:textId="77777777" w:rsidR="009A2616" w:rsidRPr="009A2616" w:rsidRDefault="009A2616" w:rsidP="009A2616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9A2616">
        <w:rPr>
          <w:rFonts w:ascii="Arial" w:hAnsi="Arial" w:cs="Arial"/>
          <w:sz w:val="22"/>
          <w:szCs w:val="22"/>
        </w:rPr>
        <w:t>Nyckelord</w:t>
      </w:r>
    </w:p>
    <w:p w14:paraId="1D619BE5" w14:textId="77777777" w:rsidR="009A2616" w:rsidRPr="009A2616" w:rsidRDefault="009A2616" w:rsidP="009A2616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9A2616">
        <w:rPr>
          <w:szCs w:val="20"/>
        </w:rPr>
        <w:t xml:space="preserve">beordrat nattpass, arbetstid, dygnsvila, veckovila </w:t>
      </w:r>
    </w:p>
    <w:p w14:paraId="44A6528B" w14:textId="77777777" w:rsidR="009A2616" w:rsidRPr="009A2616" w:rsidRDefault="009A2616" w:rsidP="009A2616">
      <w:pPr>
        <w:suppressAutoHyphens/>
        <w:spacing w:after="160" w:line="240" w:lineRule="auto"/>
        <w:ind w:left="2676" w:right="0"/>
        <w:rPr>
          <w:szCs w:val="20"/>
        </w:rPr>
      </w:pPr>
    </w:p>
    <w:p w14:paraId="3BB97ABC" w14:textId="77777777" w:rsidR="009A2616" w:rsidRPr="009A2616" w:rsidRDefault="009A2616" w:rsidP="009A2616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5" w:name="_Toc389549672"/>
      <w:r w:rsidRPr="009A2616">
        <w:rPr>
          <w:rFonts w:ascii="Arial" w:hAnsi="Arial"/>
          <w:kern w:val="32"/>
          <w:sz w:val="32"/>
          <w:szCs w:val="20"/>
        </w:rPr>
        <w:t>Referensförteckning</w:t>
      </w:r>
      <w:bookmarkEnd w:id="5"/>
    </w:p>
    <w:p w14:paraId="55A648C6" w14:textId="77777777" w:rsidR="009A2616" w:rsidRPr="009A2616" w:rsidRDefault="009A2616" w:rsidP="009A261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9A2616">
        <w:rPr>
          <w:szCs w:val="20"/>
        </w:rPr>
        <w:t>Arbetstidslagen</w:t>
      </w:r>
      <w:r w:rsidRPr="009A2616">
        <w:rPr>
          <w:szCs w:val="20"/>
        </w:rPr>
        <w:br/>
      </w:r>
      <w:hyperlink r:id="rId17" w:history="1">
        <w:r w:rsidRPr="009A2616">
          <w:rPr>
            <w:color w:val="0000FF"/>
            <w:szCs w:val="20"/>
            <w:u w:val="single"/>
          </w:rPr>
          <w:t>www</w:t>
        </w:r>
        <w:r w:rsidRPr="009A2616">
          <w:rPr>
            <w:color w:val="0000FF"/>
            <w:szCs w:val="20"/>
            <w:u w:val="single"/>
          </w:rPr>
          <w:t>.</w:t>
        </w:r>
        <w:r w:rsidRPr="009A2616">
          <w:rPr>
            <w:color w:val="0000FF"/>
            <w:szCs w:val="20"/>
            <w:u w:val="single"/>
          </w:rPr>
          <w:t>a</w:t>
        </w:r>
        <w:r w:rsidRPr="009A2616">
          <w:rPr>
            <w:color w:val="0000FF"/>
            <w:szCs w:val="20"/>
            <w:u w:val="single"/>
          </w:rPr>
          <w:t>v.se</w:t>
        </w:r>
      </w:hyperlink>
    </w:p>
    <w:p w14:paraId="6742C2E5" w14:textId="77777777" w:rsidR="009A2616" w:rsidRPr="009A2616" w:rsidRDefault="009A2616" w:rsidP="009A261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9A2616">
        <w:rPr>
          <w:szCs w:val="20"/>
        </w:rPr>
        <w:t xml:space="preserve">Allmänna bestämmelser (AB) </w:t>
      </w:r>
      <w:r w:rsidRPr="009A2616">
        <w:rPr>
          <w:szCs w:val="20"/>
        </w:rPr>
        <w:br/>
      </w:r>
      <w:hyperlink r:id="rId18" w:history="1">
        <w:r w:rsidRPr="009A2616">
          <w:rPr>
            <w:color w:val="0000FF"/>
            <w:szCs w:val="20"/>
            <w:u w:val="single"/>
          </w:rPr>
          <w:t>www.sk</w:t>
        </w:r>
        <w:r w:rsidRPr="009A2616">
          <w:rPr>
            <w:color w:val="0000FF"/>
            <w:szCs w:val="20"/>
            <w:u w:val="single"/>
          </w:rPr>
          <w:t>l</w:t>
        </w:r>
        <w:r w:rsidRPr="009A2616">
          <w:rPr>
            <w:color w:val="0000FF"/>
            <w:szCs w:val="20"/>
            <w:u w:val="single"/>
          </w:rPr>
          <w:t>.</w:t>
        </w:r>
        <w:r w:rsidRPr="009A2616">
          <w:rPr>
            <w:color w:val="0000FF"/>
            <w:szCs w:val="20"/>
            <w:u w:val="single"/>
          </w:rPr>
          <w:t>se</w:t>
        </w:r>
      </w:hyperlink>
    </w:p>
    <w:p w14:paraId="073BCBC6" w14:textId="77777777" w:rsidR="009A2616" w:rsidRPr="009A2616" w:rsidRDefault="009A2616" w:rsidP="009A2616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14:paraId="1C0512B8" w14:textId="77777777" w:rsidR="009A2616" w:rsidRPr="009A2616" w:rsidRDefault="009A2616" w:rsidP="009A2616">
      <w:pPr>
        <w:suppressAutoHyphens/>
        <w:spacing w:after="80" w:line="240" w:lineRule="auto"/>
        <w:ind w:left="0" w:right="0"/>
        <w:rPr>
          <w:szCs w:val="20"/>
        </w:rPr>
      </w:pPr>
    </w:p>
    <w:p w14:paraId="09ABE1A2" w14:textId="77777777" w:rsidR="009A2616" w:rsidRPr="009A2616" w:rsidRDefault="009A2616" w:rsidP="009A2616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261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43F69E7C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61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261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261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261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261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">
    <w:next w:val="ListNumber"/>
    <w:rsid w:val="009A2616"/>
    <w:pPr>
      <w:numPr>
        <w:numId w:val="1"/>
      </w:numPr>
      <w:spacing w:after="80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9A2616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kl.se/arbetsgivarekollektivavtal/kollektivavtal/allmannabestammelserab.145.html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av.se/arbetsmiljoarbete-och-inspektioner/lagar-och-regler-om-arbetsmiljo/arbetstidslagen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309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Förskjuten arbetstid från dag till natt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2022-03-25T07:15:00.0000000Z</dcterms:created>
  <dcterms:modified xsi:type="dcterms:W3CDTF">2022-03-25T07:15:00.0000000Z</dcterms:modified>
</coreProperties>
</file>