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47B5F" w:rsidP="00F35B05" w:rsidRDefault="00647B5F" w14:paraId="57255E0B" w14:textId="77777777">
      <w:pPr>
        <w:pStyle w:val="Rubrik2"/>
        <w:sectPr w:rsidR="00647B5F" w:rsidSect="00647B5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47B5F" w:rsidR="00647B5F" w:rsidP="00ED048F" w:rsidRDefault="00647B5F" w14:paraId="4F95AAA1" w14:textId="77777777">
      <w:pPr>
        <w:pStyle w:val="Rubrik1"/>
      </w:pPr>
      <w:bookmarkStart w:name="_Toc314219769" w:id="1"/>
      <w:r w:rsidRPr="00647B5F">
        <w:t xml:space="preserve">Operationsregistrering i Elvis och </w:t>
      </w:r>
      <w:proofErr w:type="spellStart"/>
      <w:r w:rsidRPr="00647B5F">
        <w:t>Orbit</w:t>
      </w:r>
      <w:proofErr w:type="spellEnd"/>
      <w:r w:rsidRPr="00647B5F">
        <w:t>, lathund SÄS</w:t>
      </w:r>
    </w:p>
    <w:p w:rsidRPr="00647B5F" w:rsidR="00647B5F" w:rsidP="00ED048F" w:rsidRDefault="00647B5F" w14:paraId="3BBFCC23" w14:textId="77777777">
      <w:pPr>
        <w:pStyle w:val="Rubrik2"/>
      </w:pPr>
      <w:bookmarkStart w:name="_Toc92704813" w:id="2"/>
      <w:r w:rsidRPr="00647B5F">
        <w:t>Sammanfattning</w:t>
      </w:r>
      <w:bookmarkEnd w:id="1"/>
      <w:bookmarkEnd w:id="2"/>
    </w:p>
    <w:p w:rsidRPr="00647B5F" w:rsidR="00647B5F" w:rsidP="00ED048F" w:rsidRDefault="00647B5F" w14:paraId="480738E6" w14:textId="6D0788EF">
      <w:r w:rsidRPr="00647B5F">
        <w:t xml:space="preserve">Denna lathund har tagits fram för att SÄS ska ha enhetliga rutiner för registrering av operationer. Lathunden är ett komplement till riktlinje </w:t>
      </w:r>
      <w:hyperlink w:history="1" r:id="rId17">
        <w:r w:rsidRPr="00647B5F">
          <w:rPr>
            <w:color w:val="0000FF"/>
            <w:u w:val="single"/>
          </w:rPr>
          <w:t>Registrering av vårdkonta</w:t>
        </w:r>
        <w:r w:rsidRPr="00647B5F">
          <w:rPr>
            <w:color w:val="0000FF"/>
            <w:u w:val="single"/>
          </w:rPr>
          <w:t>k</w:t>
        </w:r>
        <w:r w:rsidRPr="00647B5F">
          <w:rPr>
            <w:color w:val="0000FF"/>
            <w:u w:val="single"/>
          </w:rPr>
          <w:t>ter i Elvis</w:t>
        </w:r>
      </w:hyperlink>
      <w:r w:rsidRPr="00647B5F">
        <w:t xml:space="preserve"> och beskriver kortfattat hur registrering ska utföras i Elvis respektive </w:t>
      </w:r>
      <w:proofErr w:type="spellStart"/>
      <w:r w:rsidRPr="00647B5F">
        <w:t>Orbit</w:t>
      </w:r>
      <w:proofErr w:type="spellEnd"/>
      <w:r w:rsidRPr="00647B5F">
        <w:t>.</w:t>
      </w:r>
    </w:p>
    <w:p w:rsidRPr="00647B5F" w:rsidR="00647B5F" w:rsidP="00647B5F" w:rsidRDefault="00647B5F" w14:paraId="581EB5C1" w14:textId="77777777">
      <w:pPr>
        <w:spacing w:after="160" w:line="240" w:lineRule="auto"/>
        <w:ind w:left="2676" w:right="0"/>
        <w:rPr>
          <w:szCs w:val="20"/>
        </w:rPr>
      </w:pPr>
    </w:p>
    <w:p w:rsidRPr="00647B5F" w:rsidR="00647B5F" w:rsidP="00DC3D51" w:rsidRDefault="00647B5F" w14:paraId="2D2FA407" w14:textId="77777777">
      <w:pPr>
        <w:pStyle w:val="Rubrik2"/>
      </w:pPr>
      <w:bookmarkStart w:name="_Toc92704814" w:id="3"/>
      <w:r w:rsidRPr="00647B5F">
        <w:t>Förutsättningar</w:t>
      </w:r>
      <w:bookmarkEnd w:id="3"/>
    </w:p>
    <w:p w:rsidRPr="00647B5F" w:rsidR="00647B5F" w:rsidP="33890CFC" w:rsidRDefault="00647B5F" w14:paraId="67B41312" w14:textId="0FCC974A">
      <w:pPr>
        <w:spacing w:after="160" w:line="240" w:lineRule="auto"/>
        <w:ind/>
      </w:pPr>
      <w:r w:rsidR="00647B5F">
        <w:rPr/>
        <w:t xml:space="preserve">För att sjukhusets utdata ska bli korrekt, behöver SÄS verksamheter registrera operationer på ett enhetligt sätt i Elvis respektive </w:t>
      </w:r>
      <w:r w:rsidR="00647B5F">
        <w:rPr/>
        <w:t>Orbit</w:t>
      </w:r>
      <w:r w:rsidR="00647B5F">
        <w:rPr/>
        <w:t>.</w:t>
      </w:r>
    </w:p>
    <w:p w:rsidRPr="00647B5F" w:rsidR="00647B5F" w:rsidP="00DC3D51" w:rsidRDefault="00647B5F" w14:paraId="024C7C99" w14:textId="77777777">
      <w:pPr>
        <w:pStyle w:val="Rubrik2"/>
      </w:pPr>
      <w:r w:rsidRPr="00647B5F">
        <w:t>Genomförande</w:t>
      </w:r>
    </w:p>
    <w:p w:rsidRPr="00647B5F" w:rsidR="00647B5F" w:rsidP="00DC3D51" w:rsidRDefault="00647B5F" w14:paraId="4B54B201" w14:textId="77777777">
      <w:pPr>
        <w:pStyle w:val="Rubrik3"/>
      </w:pPr>
      <w:bookmarkStart w:name="_Toc92704816" w:id="4"/>
      <w:r w:rsidR="00647B5F">
        <w:rPr/>
        <w:t>Beslutad registrering</w:t>
      </w:r>
      <w:bookmarkEnd w:id="4"/>
    </w:p>
    <w:p w:rsidRPr="00647B5F" w:rsidR="00647B5F" w:rsidP="00DC3D51" w:rsidRDefault="00647B5F" w14:textId="77777777" w14:noSpellErr="1" w14:paraId="7EA1C6D8">
      <w:pPr>
        <w:pStyle w:val="MellanrubrikVGR"/>
      </w:pPr>
      <w:r w:rsidR="137CE6D2">
        <w:rPr/>
        <w:t>Slutenvårdsoperation</w:t>
      </w:r>
    </w:p>
    <w:p w:rsidRPr="00647B5F" w:rsidR="00647B5F" w:rsidP="33890CFC" w:rsidRDefault="00647B5F" w14:textId="77777777" w14:noSpellErr="1" w14:paraId="1BD63FDD">
      <w:pPr/>
      <w:r w:rsidR="137CE6D2">
        <w:rPr/>
        <w:t>Operation på anestesisal där patienten är inskriven i slutenvården.</w:t>
      </w:r>
    </w:p>
    <w:p w:rsidRPr="00647B5F" w:rsidR="00647B5F" w:rsidP="33890CFC" w:rsidRDefault="00647B5F" w14:paraId="5EF2EF5F" w14:textId="67D739EE">
      <w:pPr/>
      <w:r w:rsidR="137CE6D2">
        <w:rPr/>
        <w:t>Patientens vårdtillfälle registreras i Elvis (inkl. diagnos- och åtgärdskodning); operationen registreras i Orbit.</w:t>
      </w:r>
      <w:r w:rsidR="137CE6D2">
        <w:rPr/>
        <w:t xml:space="preserve"> </w:t>
      </w:r>
    </w:p>
    <w:p w:rsidRPr="00647B5F" w:rsidR="00647B5F" w:rsidP="00DC3D51" w:rsidRDefault="00647B5F" w14:paraId="0B3DA197" w14:textId="0473A8D3">
      <w:pPr>
        <w:pStyle w:val="MellanrubrikVGR"/>
      </w:pPr>
      <w:r w:rsidR="00647B5F">
        <w:rPr/>
        <w:t>Dagkirurgioperation</w:t>
      </w:r>
    </w:p>
    <w:p w:rsidRPr="00647B5F" w:rsidR="00647B5F" w:rsidP="00DC3D51" w:rsidRDefault="00647B5F" w14:paraId="566CE470" w14:textId="77777777">
      <w:r w:rsidRPr="00647B5F">
        <w:t xml:space="preserve">Operation på anestesisal där patienten sedan kan gå hem (öppenvård). Registreras med besökstyp D eller ED i Elvis och registreras i </w:t>
      </w:r>
      <w:proofErr w:type="spellStart"/>
      <w:r w:rsidRPr="00647B5F">
        <w:t>Orbit</w:t>
      </w:r>
      <w:proofErr w:type="spellEnd"/>
      <w:r w:rsidRPr="00647B5F">
        <w:t>.</w:t>
      </w:r>
    </w:p>
    <w:p w:rsidRPr="00647B5F" w:rsidR="00647B5F" w:rsidP="00DC3D51" w:rsidRDefault="00647B5F" w14:paraId="2A847A93" w14:textId="77777777">
      <w:r w:rsidRPr="00647B5F">
        <w:rPr>
          <w:b/>
          <w:bCs/>
        </w:rPr>
        <w:t>Dagkirurgioperation SÄS Borås</w:t>
      </w:r>
      <w:r w:rsidRPr="00647B5F">
        <w:t xml:space="preserve">: Registreras på team inom anestesi. Orsakskod </w:t>
      </w:r>
      <w:proofErr w:type="spellStart"/>
      <w:r w:rsidRPr="00647B5F">
        <w:t>Kolo</w:t>
      </w:r>
      <w:proofErr w:type="spellEnd"/>
      <w:r w:rsidRPr="00647B5F">
        <w:t xml:space="preserve">, </w:t>
      </w:r>
      <w:proofErr w:type="spellStart"/>
      <w:r w:rsidRPr="00647B5F">
        <w:t>gastro</w:t>
      </w:r>
      <w:proofErr w:type="spellEnd"/>
      <w:r w:rsidRPr="00647B5F">
        <w:t xml:space="preserve">, gyn, kir, peg, </w:t>
      </w:r>
      <w:proofErr w:type="spellStart"/>
      <w:r w:rsidRPr="00647B5F">
        <w:t>uppf</w:t>
      </w:r>
      <w:proofErr w:type="spellEnd"/>
      <w:r w:rsidRPr="00647B5F">
        <w:t>, öron, ort.</w:t>
      </w:r>
    </w:p>
    <w:p w:rsidRPr="00647B5F" w:rsidR="00647B5F" w:rsidP="00DC3D51" w:rsidRDefault="00647B5F" w14:paraId="375F23BB" w14:textId="77777777">
      <w:r w:rsidRPr="00647B5F">
        <w:t>Viktigt att MVO fortsätter att fyllas i utifrån medicinskt område.</w:t>
      </w:r>
    </w:p>
    <w:p w:rsidR="00647B5F" w:rsidRDefault="00647B5F" w14:paraId="26A6553D" w14:textId="6CAE6715">
      <w:r w:rsidRPr="33890CFC" w:rsidR="00647B5F">
        <w:rPr>
          <w:b w:val="1"/>
          <w:bCs w:val="1"/>
        </w:rPr>
        <w:t>Dagkirurgioperation SÄS Skene</w:t>
      </w:r>
      <w:r w:rsidR="00647B5F">
        <w:rPr/>
        <w:t xml:space="preserve">: Registreras på </w:t>
      </w:r>
      <w:r w:rsidR="00647B5F">
        <w:rPr/>
        <w:t>team ortopedi</w:t>
      </w:r>
      <w:r w:rsidR="00647B5F">
        <w:rPr/>
        <w:t xml:space="preserve"> dagkirurgi Skene</w:t>
      </w:r>
      <w:r w:rsidR="1D220EAE">
        <w:rPr/>
        <w:t xml:space="preserve"> (ORTSD)</w:t>
      </w:r>
      <w:r w:rsidR="78A4658A">
        <w:rPr/>
        <w:t xml:space="preserve"> och </w:t>
      </w:r>
      <w:r w:rsidR="702B86A0">
        <w:rPr/>
        <w:t>kirurgimottagning</w:t>
      </w:r>
      <w:r w:rsidR="702B86A0">
        <w:rPr/>
        <w:t xml:space="preserve"> dagkirurgi Skene (KIRSD)</w:t>
      </w:r>
      <w:r w:rsidR="00647B5F">
        <w:rPr/>
        <w:t xml:space="preserve">. </w:t>
      </w:r>
    </w:p>
    <w:p w:rsidR="77C839BA" w:rsidRDefault="77C839BA" w14:paraId="3700D133" w14:textId="0823B563">
      <w:r w:rsidR="77C839BA">
        <w:rPr/>
        <w:t xml:space="preserve">Orsakskod </w:t>
      </w:r>
      <w:r w:rsidR="77C839BA">
        <w:rPr/>
        <w:t>Kolo</w:t>
      </w:r>
      <w:r w:rsidR="77C839BA">
        <w:rPr/>
        <w:t xml:space="preserve">, </w:t>
      </w:r>
      <w:r w:rsidR="77C839BA">
        <w:rPr/>
        <w:t>gastro</w:t>
      </w:r>
      <w:r w:rsidR="77C839BA">
        <w:rPr/>
        <w:t xml:space="preserve">, gyn, kir, peg, </w:t>
      </w:r>
      <w:r w:rsidR="77C839BA">
        <w:rPr/>
        <w:t>uppf</w:t>
      </w:r>
      <w:r w:rsidR="77C839BA">
        <w:rPr/>
        <w:t xml:space="preserve">, öron, </w:t>
      </w:r>
      <w:r w:rsidR="2D22C8EE">
        <w:rPr/>
        <w:t>ort</w:t>
      </w:r>
    </w:p>
    <w:p w:rsidR="3107BC6E" w:rsidRDefault="3107BC6E" w14:noSpellErr="1" w14:paraId="41EDA4B8">
      <w:r w:rsidR="3107BC6E">
        <w:rPr/>
        <w:t>Viktigt att MVO fortsätter att fyllas i utifrån medicinskt område.</w:t>
      </w:r>
    </w:p>
    <w:p w:rsidRPr="00647B5F" w:rsidR="00647B5F" w:rsidP="00DC3D51" w:rsidRDefault="00647B5F" w14:paraId="5EBAEF2F" w14:textId="77777777">
      <w:pPr>
        <w:pStyle w:val="MellanrubrikVGR"/>
      </w:pPr>
      <w:r w:rsidRPr="00647B5F">
        <w:t>Mottagningsoperation</w:t>
      </w:r>
    </w:p>
    <w:p w:rsidRPr="00647B5F" w:rsidR="00647B5F" w:rsidP="33890CFC" w:rsidRDefault="00647B5F" w14:paraId="1D5CF0EF" w14:textId="12355796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0647B5F">
        <w:rPr/>
        <w:t xml:space="preserve">Operation på mottagning </w:t>
      </w:r>
      <w:r w:rsidR="629277A2">
        <w:rPr/>
        <w:t xml:space="preserve">och radiologin </w:t>
      </w:r>
      <w:r w:rsidR="00647B5F">
        <w:rPr/>
        <w:t xml:space="preserve">(öppenvård). </w:t>
      </w:r>
      <w:r w:rsidR="2F3B0AC3">
        <w:rPr/>
        <w:t xml:space="preserve">Registreras på team på verksamheten i Elvis. </w:t>
      </w:r>
      <w:r w:rsidR="0E8D7D5C">
        <w:rPr/>
        <w:t xml:space="preserve">Registreras i Elvis </w:t>
      </w:r>
      <w:r w:rsidR="733E2214">
        <w:rPr/>
        <w:t xml:space="preserve">i planeringsunderlaget </w:t>
      </w:r>
      <w:r w:rsidR="0E8D7D5C">
        <w:rPr/>
        <w:t>med b</w:t>
      </w:r>
      <w:r w:rsidR="00647B5F">
        <w:rPr/>
        <w:t>esökstyp D eller ED</w:t>
      </w:r>
      <w:r w:rsidR="3FD28946">
        <w:rPr/>
        <w:t xml:space="preserve"> och</w:t>
      </w:r>
      <w:r w:rsidR="00647B5F">
        <w:rPr/>
        <w:t xml:space="preserve"> med </w:t>
      </w:r>
      <w:r w:rsidR="7927B6B4">
        <w:rPr/>
        <w:t xml:space="preserve">planerad </w:t>
      </w:r>
      <w:r w:rsidR="00647B5F">
        <w:rPr/>
        <w:t>åtgärd</w:t>
      </w:r>
      <w:r w:rsidR="2C8D02B6">
        <w:rPr/>
        <w:t xml:space="preserve">. </w:t>
      </w:r>
      <w:r w:rsidR="498201C6">
        <w:rPr/>
        <w:t>Som o</w:t>
      </w:r>
      <w:r w:rsidR="00647B5F">
        <w:rPr/>
        <w:t xml:space="preserve">rsakskod </w:t>
      </w:r>
      <w:r w:rsidR="31784659">
        <w:rPr/>
        <w:t>använd</w:t>
      </w:r>
      <w:r w:rsidR="0FD0EA55">
        <w:rPr/>
        <w:t>s</w:t>
      </w:r>
      <w:r w:rsidR="31784659">
        <w:rPr/>
        <w:t xml:space="preserve"> en </w:t>
      </w:r>
      <w:r w:rsidR="00647B5F">
        <w:rPr/>
        <w:t>medicinsk kod (</w:t>
      </w:r>
      <w:r w:rsidR="5314C6CF">
        <w:rPr/>
        <w:t xml:space="preserve">exempel </w:t>
      </w:r>
      <w:r w:rsidR="5314C6CF">
        <w:rPr/>
        <w:t>ko</w:t>
      </w:r>
      <w:r w:rsidR="0B53159D">
        <w:rPr/>
        <w:t>lo</w:t>
      </w:r>
      <w:r w:rsidR="0B53159D">
        <w:rPr/>
        <w:t xml:space="preserve">, </w:t>
      </w:r>
      <w:r w:rsidR="0B53159D">
        <w:rPr/>
        <w:t>gastro</w:t>
      </w:r>
      <w:r w:rsidR="0B53159D">
        <w:rPr/>
        <w:t xml:space="preserve">, gyn, </w:t>
      </w:r>
      <w:r w:rsidR="6F7205EF">
        <w:rPr/>
        <w:t>bröst</w:t>
      </w:r>
      <w:r w:rsidR="0B53159D">
        <w:rPr/>
        <w:t>, öron,</w:t>
      </w:r>
      <w:r w:rsidR="00647B5F">
        <w:rPr/>
        <w:t xml:space="preserve"> </w:t>
      </w:r>
      <w:r w:rsidR="497BEADC">
        <w:rPr/>
        <w:t>h</w:t>
      </w:r>
      <w:r w:rsidR="00647B5F">
        <w:rPr/>
        <w:t>and</w:t>
      </w:r>
      <w:r w:rsidR="0BAE08EC">
        <w:rPr/>
        <w:t>, fot</w:t>
      </w:r>
      <w:r w:rsidR="00647B5F">
        <w:rPr/>
        <w:t xml:space="preserve">). Ingen registrering i </w:t>
      </w:r>
      <w:r w:rsidR="00647B5F">
        <w:rPr/>
        <w:t>Orbit</w:t>
      </w:r>
      <w:r w:rsidR="00647B5F">
        <w:rPr/>
        <w:t>.</w:t>
      </w:r>
    </w:p>
    <w:p w:rsidRPr="00647B5F" w:rsidR="00647B5F" w:rsidP="00DC3D51" w:rsidRDefault="00647B5F" w14:paraId="33967E58" w14:textId="77777777">
      <w:pPr>
        <w:pStyle w:val="Rubrik3"/>
      </w:pPr>
      <w:bookmarkStart w:name="_Toc92704817" w:id="5"/>
      <w:r w:rsidRPr="00647B5F">
        <w:t>Förtydligande av besökstyper</w:t>
      </w:r>
      <w:bookmarkEnd w:id="5"/>
    </w:p>
    <w:p w:rsidRPr="00647B5F" w:rsidR="00647B5F" w:rsidP="001A1ACA" w:rsidRDefault="00647B5F" w14:paraId="2F79B369" w14:textId="77777777">
      <w:r w:rsidRPr="00647B5F">
        <w:t>D - första behandling operation, efter beslut om behandling i öppenvård. Patienten är ej inskriven i slutenvård.</w:t>
      </w:r>
    </w:p>
    <w:p w:rsidRPr="00647B5F" w:rsidR="00647B5F" w:rsidP="001A1ACA" w:rsidRDefault="00647B5F" w14:paraId="6AE49AE2" w14:textId="77777777">
      <w:r w:rsidRPr="00647B5F">
        <w:t>ED - efterföljande behandling operation, patienten är ej inskriven i slutenvård.</w:t>
      </w:r>
    </w:p>
    <w:p w:rsidRPr="00647B5F" w:rsidR="00647B5F" w:rsidP="001A1ACA" w:rsidRDefault="00647B5F" w14:paraId="5F16C4D7" w14:textId="77777777">
      <w:r w:rsidRPr="00647B5F">
        <w:t>B - behandling under pågående vårdtillfälle. Patienten är inskriven i SV och erhåller behandling som har medicinskt samband med vårdtillfället. Frivillig att registrera.</w:t>
      </w:r>
    </w:p>
    <w:p w:rsidRPr="00647B5F" w:rsidR="00647B5F" w:rsidP="001A1ACA" w:rsidRDefault="00647B5F" w14:paraId="078A45F3" w14:textId="60CCC866">
      <w:r w:rsidRPr="00647B5F">
        <w:t xml:space="preserve">Se riktlinje </w:t>
      </w:r>
      <w:hyperlink w:history="1" r:id="rId18">
        <w:r w:rsidRPr="00647B5F">
          <w:rPr>
            <w:color w:val="0000FF"/>
            <w:u w:val="single"/>
          </w:rPr>
          <w:t xml:space="preserve">Registrering av </w:t>
        </w:r>
        <w:r w:rsidRPr="00647B5F">
          <w:rPr>
            <w:color w:val="0000FF"/>
            <w:u w:val="single"/>
          </w:rPr>
          <w:t>v</w:t>
        </w:r>
        <w:r w:rsidRPr="00647B5F">
          <w:rPr>
            <w:color w:val="0000FF"/>
            <w:u w:val="single"/>
          </w:rPr>
          <w:t>årdkontakter i Elvis</w:t>
        </w:r>
      </w:hyperlink>
      <w:r w:rsidRPr="00647B5F">
        <w:t xml:space="preserve"> för ytterligare information.</w:t>
      </w:r>
    </w:p>
    <w:p w:rsidRPr="00647B5F" w:rsidR="00647B5F" w:rsidP="001A1ACA" w:rsidRDefault="00647B5F" w14:paraId="5EAA2696" w14:textId="382B0DED">
      <w:r w:rsidRPr="33890CFC" w:rsidR="00647B5F">
        <w:rPr>
          <w:b w:val="1"/>
          <w:bCs w:val="1"/>
        </w:rPr>
        <w:t>Viktigt!</w:t>
      </w:r>
      <w:r w:rsidR="00647B5F">
        <w:rPr/>
        <w:t xml:space="preserve"> Om planering endast sker i </w:t>
      </w:r>
      <w:r w:rsidRPr="33890CFC" w:rsidR="00647B5F">
        <w:rPr>
          <w:b w:val="1"/>
          <w:bCs w:val="1"/>
        </w:rPr>
        <w:t>Elvis</w:t>
      </w:r>
      <w:r w:rsidR="00647B5F">
        <w:rPr/>
        <w:t xml:space="preserve"> för besökstyp D, ED, G och M, ska besökstypen kombineras med </w:t>
      </w:r>
      <w:r w:rsidR="734C5B2E">
        <w:rPr/>
        <w:t xml:space="preserve">planerad </w:t>
      </w:r>
      <w:r w:rsidR="00647B5F">
        <w:rPr/>
        <w:t xml:space="preserve">åtgärd i planeringsunderlaget. </w:t>
      </w:r>
    </w:p>
    <w:p w:rsidRPr="00647B5F" w:rsidR="00647B5F" w:rsidP="001A1ACA" w:rsidRDefault="00647B5F" w14:paraId="409721E2" w14:textId="77777777">
      <w:r w:rsidRPr="00647B5F">
        <w:t xml:space="preserve">Om planeringen görs i operationsplaneringssystemet </w:t>
      </w:r>
      <w:proofErr w:type="spellStart"/>
      <w:r w:rsidRPr="00647B5F">
        <w:rPr>
          <w:b/>
          <w:bCs/>
        </w:rPr>
        <w:t>Orbit</w:t>
      </w:r>
      <w:proofErr w:type="spellEnd"/>
      <w:r w:rsidRPr="00647B5F">
        <w:t xml:space="preserve"> ska inte åtgärds</w:t>
      </w:r>
      <w:r w:rsidRPr="00647B5F">
        <w:softHyphen/>
        <w:t>kod registreras i Elvis planeringsunderlag utan enbart besökstyp.</w:t>
      </w:r>
    </w:p>
    <w:p w:rsidRPr="00647B5F" w:rsidR="00647B5F" w:rsidP="00647B5F" w:rsidRDefault="00647B5F" w14:paraId="00FBA955" w14:textId="77777777">
      <w:pPr>
        <w:spacing w:after="160" w:line="240" w:lineRule="auto"/>
        <w:ind w:left="2676" w:right="0"/>
        <w:rPr>
          <w:szCs w:val="20"/>
        </w:rPr>
      </w:pPr>
    </w:p>
    <w:p w:rsidRPr="00647B5F" w:rsidR="00647B5F" w:rsidP="001A1ACA" w:rsidRDefault="00647B5F" w14:paraId="519BC744" w14:textId="77777777">
      <w:pPr>
        <w:pStyle w:val="Rubrik2"/>
      </w:pPr>
      <w:bookmarkStart w:name="_Toc182366122" w:id="6"/>
      <w:bookmarkStart w:name="_Toc92704818" w:id="7"/>
      <w:r w:rsidRPr="00647B5F">
        <w:t>Dokumentinformation</w:t>
      </w:r>
      <w:bookmarkEnd w:id="6"/>
      <w:bookmarkEnd w:id="7"/>
    </w:p>
    <w:p w:rsidRPr="00647B5F" w:rsidR="00647B5F" w:rsidP="00F76025" w:rsidRDefault="00647B5F" w14:paraId="60386E0B" w14:textId="77777777">
      <w:pPr>
        <w:pStyle w:val="Underrubrik"/>
      </w:pPr>
      <w:r w:rsidRPr="00647B5F">
        <w:t>För innehållet svarar</w:t>
      </w:r>
    </w:p>
    <w:p w:rsidRPr="00647B5F" w:rsidR="00647B5F" w:rsidP="001A1ACA" w:rsidRDefault="00647B5F" w14:paraId="6FE28857" w14:textId="77777777">
      <w:pPr>
        <w:rPr>
          <w:szCs w:val="20"/>
        </w:rPr>
      </w:pPr>
      <w:r w:rsidRPr="00647B5F">
        <w:rPr>
          <w:szCs w:val="20"/>
        </w:rPr>
        <w:t>Emma Mollmyr, ekonomienheten, SÄS</w:t>
      </w:r>
    </w:p>
    <w:p w:rsidRPr="00647B5F" w:rsidR="00647B5F" w:rsidP="00F76025" w:rsidRDefault="00647B5F" w14:paraId="60956478" w14:textId="6D50BDE1">
      <w:pPr>
        <w:pStyle w:val="Underrubrik"/>
      </w:pPr>
      <w:bookmarkStart w:name="_Toc149035757" w:id="8"/>
      <w:bookmarkStart w:name="_Toc149978547" w:id="9"/>
      <w:r w:rsidR="00647B5F">
        <w:rPr/>
        <w:t>Remissinstans</w:t>
      </w:r>
      <w:r w:rsidR="15D7792E">
        <w:rPr/>
        <w:t xml:space="preserve"> version 1</w:t>
      </w:r>
      <w:bookmarkEnd w:id="8"/>
      <w:bookmarkEnd w:id="9"/>
    </w:p>
    <w:p w:rsidRPr="00647B5F" w:rsidR="00647B5F" w:rsidP="001A1ACA" w:rsidRDefault="00647B5F" w14:paraId="5E3C3AF7" w14:textId="77777777">
      <w:pPr>
        <w:rPr>
          <w:szCs w:val="20"/>
        </w:rPr>
      </w:pPr>
      <w:r w:rsidRPr="00647B5F">
        <w:rPr>
          <w:szCs w:val="20"/>
        </w:rPr>
        <w:lastRenderedPageBreak/>
        <w:t>Elvisförvaltare, vårdgarantisamordnare, ekonomienheten, UC på opererande verksamheter, operationsstyrrådet</w:t>
      </w:r>
    </w:p>
    <w:p w:rsidRPr="00647B5F" w:rsidR="00647B5F" w:rsidP="00F76025" w:rsidRDefault="00647B5F" w14:paraId="47AEFABC" w14:textId="77777777">
      <w:pPr>
        <w:pStyle w:val="Underrubrik"/>
      </w:pPr>
      <w:r w:rsidRPr="00647B5F">
        <w:t>Fastställt av</w:t>
      </w:r>
    </w:p>
    <w:p w:rsidRPr="00647B5F" w:rsidR="00647B5F" w:rsidP="001A1ACA" w:rsidRDefault="00647B5F" w14:paraId="1ED5D272" w14:textId="77777777">
      <w:pPr>
        <w:rPr>
          <w:szCs w:val="20"/>
        </w:rPr>
      </w:pPr>
      <w:r w:rsidRPr="00647B5F">
        <w:rPr>
          <w:szCs w:val="20"/>
        </w:rPr>
        <w:t>Torben Pihl, ekonomichef, SÄS</w:t>
      </w:r>
    </w:p>
    <w:p w:rsidRPr="00647B5F" w:rsidR="00647B5F" w:rsidP="00F76025" w:rsidRDefault="00647B5F" w14:paraId="0BF71238" w14:textId="77777777">
      <w:pPr>
        <w:pStyle w:val="Underrubrik"/>
      </w:pPr>
      <w:r w:rsidRPr="00647B5F">
        <w:t>Nyckelord</w:t>
      </w:r>
    </w:p>
    <w:p w:rsidRPr="00647B5F" w:rsidR="00647B5F" w:rsidP="001A1ACA" w:rsidRDefault="00647B5F" w14:paraId="2082A7AB" w14:textId="77777777">
      <w:pPr>
        <w:rPr>
          <w:szCs w:val="20"/>
        </w:rPr>
      </w:pPr>
      <w:r w:rsidRPr="00647B5F">
        <w:rPr>
          <w:szCs w:val="20"/>
        </w:rPr>
        <w:t xml:space="preserve">diagnoser, åtgärder, operationer, ingrepp, </w:t>
      </w:r>
      <w:proofErr w:type="spellStart"/>
      <w:r w:rsidRPr="00647B5F">
        <w:rPr>
          <w:szCs w:val="20"/>
        </w:rPr>
        <w:t>drg</w:t>
      </w:r>
      <w:proofErr w:type="spellEnd"/>
      <w:r w:rsidRPr="00647B5F">
        <w:rPr>
          <w:szCs w:val="20"/>
        </w:rPr>
        <w:t>, DRG, journalföring, registrering, rapporteringar</w:t>
      </w:r>
    </w:p>
    <w:p w:rsidRPr="00647B5F" w:rsidR="00647B5F" w:rsidP="00647B5F" w:rsidRDefault="00647B5F" w14:paraId="4F66FCDF" w14:textId="77777777">
      <w:pPr>
        <w:spacing w:after="160" w:line="240" w:lineRule="auto"/>
        <w:ind w:left="2676" w:right="0"/>
        <w:rPr>
          <w:szCs w:val="20"/>
        </w:rPr>
      </w:pPr>
    </w:p>
    <w:p w:rsidRPr="00647B5F" w:rsidR="00647B5F" w:rsidP="001A1ACA" w:rsidRDefault="00647B5F" w14:paraId="3CFFE83B" w14:textId="77777777">
      <w:pPr>
        <w:pStyle w:val="Rubrik2"/>
      </w:pPr>
      <w:r w:rsidRPr="00647B5F">
        <w:t>Länkförteckning</w:t>
      </w:r>
    </w:p>
    <w:p w:rsidRPr="00647B5F" w:rsidR="00647B5F" w:rsidP="001A1ACA" w:rsidRDefault="00647B5F" w14:paraId="407CE485" w14:textId="5EDD3B06">
      <w:pPr>
        <w:rPr>
          <w:szCs w:val="20"/>
        </w:rPr>
      </w:pPr>
      <w:r w:rsidRPr="00647B5F">
        <w:rPr>
          <w:szCs w:val="20"/>
        </w:rPr>
        <w:t>Registrering av vårdkontakter i Elvis. Sjukhusövergripande riktlinje, SÄS</w:t>
      </w:r>
      <w:r w:rsidRPr="00647B5F">
        <w:rPr>
          <w:szCs w:val="20"/>
        </w:rPr>
        <w:br/>
      </w:r>
      <w:hyperlink w:history="1" r:id="rId19">
        <w:r w:rsidRPr="00647B5F">
          <w:rPr>
            <w:color w:val="0000FF"/>
            <w:szCs w:val="20"/>
            <w:u w:val="single"/>
          </w:rPr>
          <w:t>https://hittadokument.vgregion.se/sas</w:t>
        </w:r>
      </w:hyperlink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47B5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47351255">
    <w:abstractNumId w:val="17"/>
  </w:num>
  <w:num w:numId="2" w16cid:durableId="894514547">
    <w:abstractNumId w:val="14"/>
  </w:num>
  <w:num w:numId="3" w16cid:durableId="1846086985">
    <w:abstractNumId w:val="0"/>
  </w:num>
  <w:num w:numId="4" w16cid:durableId="1299337487">
    <w:abstractNumId w:val="6"/>
  </w:num>
  <w:num w:numId="5" w16cid:durableId="1993479878">
    <w:abstractNumId w:val="15"/>
  </w:num>
  <w:num w:numId="6" w16cid:durableId="1334406783">
    <w:abstractNumId w:val="2"/>
  </w:num>
  <w:num w:numId="7" w16cid:durableId="1975983294">
    <w:abstractNumId w:val="11"/>
  </w:num>
  <w:num w:numId="8" w16cid:durableId="1931692391">
    <w:abstractNumId w:val="8"/>
  </w:num>
  <w:num w:numId="9" w16cid:durableId="1472166491">
    <w:abstractNumId w:val="1"/>
  </w:num>
  <w:num w:numId="10" w16cid:durableId="514344486">
    <w:abstractNumId w:val="1"/>
  </w:num>
  <w:num w:numId="11" w16cid:durableId="1370179124">
    <w:abstractNumId w:val="3"/>
  </w:num>
  <w:num w:numId="12" w16cid:durableId="519583802">
    <w:abstractNumId w:val="4"/>
  </w:num>
  <w:num w:numId="13" w16cid:durableId="1253010404">
    <w:abstractNumId w:val="13"/>
  </w:num>
  <w:num w:numId="14" w16cid:durableId="1517696972">
    <w:abstractNumId w:val="9"/>
  </w:num>
  <w:num w:numId="15" w16cid:durableId="345254903">
    <w:abstractNumId w:val="7"/>
  </w:num>
  <w:num w:numId="16" w16cid:durableId="1048263255">
    <w:abstractNumId w:val="12"/>
  </w:num>
  <w:num w:numId="17" w16cid:durableId="1484160842">
    <w:abstractNumId w:val="5"/>
  </w:num>
  <w:num w:numId="18" w16cid:durableId="2041273039">
    <w:abstractNumId w:val="10"/>
  </w:num>
  <w:num w:numId="19" w16cid:durableId="13533357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AC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B5F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3A3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B84"/>
    <w:rsid w:val="00D37E7F"/>
    <w:rsid w:val="00D47AD7"/>
    <w:rsid w:val="00D51529"/>
    <w:rsid w:val="00D85218"/>
    <w:rsid w:val="00D915B1"/>
    <w:rsid w:val="00DA299D"/>
    <w:rsid w:val="00DA65C4"/>
    <w:rsid w:val="00DC3D5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48F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02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70BCC"/>
    <w:rsid w:val="024801E3"/>
    <w:rsid w:val="0750B302"/>
    <w:rsid w:val="0B53159D"/>
    <w:rsid w:val="0B9C819B"/>
    <w:rsid w:val="0BAE08EC"/>
    <w:rsid w:val="0E8D7D5C"/>
    <w:rsid w:val="0FD0EA55"/>
    <w:rsid w:val="137CE6D2"/>
    <w:rsid w:val="15D7792E"/>
    <w:rsid w:val="183E3F9C"/>
    <w:rsid w:val="1D220EAE"/>
    <w:rsid w:val="2BCD744B"/>
    <w:rsid w:val="2C8D02B6"/>
    <w:rsid w:val="2D22C8EE"/>
    <w:rsid w:val="2D888E23"/>
    <w:rsid w:val="2F3B0AC3"/>
    <w:rsid w:val="2FC9A96B"/>
    <w:rsid w:val="3107BC6E"/>
    <w:rsid w:val="31784659"/>
    <w:rsid w:val="33890CFC"/>
    <w:rsid w:val="36D9D61B"/>
    <w:rsid w:val="3D2FEF42"/>
    <w:rsid w:val="3ECBBFA3"/>
    <w:rsid w:val="3F7BBA97"/>
    <w:rsid w:val="3FD28946"/>
    <w:rsid w:val="45DA0DF3"/>
    <w:rsid w:val="494C9871"/>
    <w:rsid w:val="497BEADC"/>
    <w:rsid w:val="498201C6"/>
    <w:rsid w:val="4BB23031"/>
    <w:rsid w:val="50DB3BA2"/>
    <w:rsid w:val="5314C6CF"/>
    <w:rsid w:val="5890B339"/>
    <w:rsid w:val="5D0F0B8B"/>
    <w:rsid w:val="629277A2"/>
    <w:rsid w:val="63123015"/>
    <w:rsid w:val="647B2B65"/>
    <w:rsid w:val="64AACEB0"/>
    <w:rsid w:val="67E5A138"/>
    <w:rsid w:val="681EAF8D"/>
    <w:rsid w:val="6B2CF8ED"/>
    <w:rsid w:val="6F7205EF"/>
    <w:rsid w:val="702B86A0"/>
    <w:rsid w:val="733E2214"/>
    <w:rsid w:val="734C5B2E"/>
    <w:rsid w:val="7753B794"/>
    <w:rsid w:val="77C839BA"/>
    <w:rsid w:val="78A4658A"/>
    <w:rsid w:val="7927B6B4"/>
    <w:rsid w:val="7D4FA84E"/>
    <w:rsid w:val="7F7EA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47B5F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47B5F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47B5F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47B5F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F76025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F76025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13-1190749860-72/SURROGATE/Registrering%20av%20v%c3%a5rdkontakter%20i%20Elvis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13-1190749860-72/SURROGATE/Registrering%20av%20v%c3%a5rdkontakter%20i%20Elvis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13-1190749860-72/SURROGATE/Registrering%20av%20v%c3%a5rdkontakter%20i%20Elvi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1125d77af14342e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233777-dc15-4eb3-a350-f899f65926ec}"/>
      </w:docPartPr>
      <w:docPartBody>
        <w:p w14:paraId="61765FB4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Operationsregistrering i Elvis och Orbit, lathund SÄS</dc:title>
  <dc:subject/>
  <dc:creator>patrik.jens.johansson@vgregion.se</dc:creator>
  <keywords/>
  <lastModifiedBy>Mona Johansson</lastModifiedBy>
  <revision>11</revision>
  <lastPrinted>2016-03-31T10:56:00.0000000Z</lastPrinted>
  <dcterms:created xsi:type="dcterms:W3CDTF">2022-03-25T07:00:00.0000000Z</dcterms:created>
  <dcterms:modified xsi:type="dcterms:W3CDTF">2024-02-29T13:07:41.0000000Z</dcterms:modified>
</coreProperties>
</file>