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3EDE2148" w:rsidR="00184167" w:rsidRDefault="0047276D" w:rsidP="00184167">
      <w:pPr>
        <w:pStyle w:val="Rubrik1"/>
      </w:pPr>
      <w:r>
        <w:t>K</w:t>
      </w:r>
      <w:r w:rsidR="00057C90">
        <w:t xml:space="preserve">asserade läkemedel </w:t>
      </w:r>
      <w:r>
        <w:t xml:space="preserve">– Returflöde </w:t>
      </w:r>
      <w:r w:rsidR="008311FA">
        <w:t>från avdelning till miljöstation</w:t>
      </w:r>
      <w:bookmarkStart w:id="0" w:name="_Toc321146591"/>
    </w:p>
    <w:bookmarkEnd w:id="0"/>
    <w:p w14:paraId="4124A39D" w14:textId="1DCDAD4D" w:rsidR="00A85D5A" w:rsidRDefault="00C909F6" w:rsidP="00783DBF">
      <w:pPr>
        <w:spacing w:after="24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På Södra Älvsborgs </w:t>
      </w:r>
      <w:r w:rsidR="00A85D5A">
        <w:rPr>
          <w:bCs/>
          <w:sz w:val="28"/>
          <w:szCs w:val="28"/>
        </w:rPr>
        <w:t>S</w:t>
      </w:r>
      <w:r>
        <w:rPr>
          <w:bCs/>
          <w:sz w:val="28"/>
          <w:szCs w:val="28"/>
        </w:rPr>
        <w:t xml:space="preserve">jukhus </w:t>
      </w:r>
      <w:r w:rsidR="00A85D5A">
        <w:rPr>
          <w:bCs/>
          <w:sz w:val="28"/>
          <w:szCs w:val="28"/>
        </w:rPr>
        <w:t>ska hanteringen av kasserade läkemedel vara säker och spårbar.</w:t>
      </w:r>
      <w:r w:rsidR="000D07F0">
        <w:rPr>
          <w:bCs/>
          <w:sz w:val="28"/>
          <w:szCs w:val="28"/>
        </w:rPr>
        <w:t xml:space="preserve"> Det </w:t>
      </w:r>
      <w:r w:rsidR="00783DBF">
        <w:rPr>
          <w:bCs/>
          <w:sz w:val="28"/>
          <w:szCs w:val="28"/>
        </w:rPr>
        <w:t>kräver</w:t>
      </w:r>
      <w:r w:rsidR="000D07F0">
        <w:rPr>
          <w:bCs/>
          <w:sz w:val="28"/>
          <w:szCs w:val="28"/>
        </w:rPr>
        <w:t xml:space="preserve"> </w:t>
      </w:r>
      <w:r w:rsidR="00783DBF">
        <w:rPr>
          <w:bCs/>
          <w:sz w:val="28"/>
          <w:szCs w:val="28"/>
        </w:rPr>
        <w:t>samverkan</w:t>
      </w:r>
      <w:r w:rsidR="000D07F0">
        <w:rPr>
          <w:bCs/>
          <w:sz w:val="28"/>
          <w:szCs w:val="28"/>
        </w:rPr>
        <w:t xml:space="preserve"> mellan vårdpersonal på sjukhuset och servicepersonal på </w:t>
      </w:r>
      <w:r w:rsidR="00232EF3">
        <w:rPr>
          <w:bCs/>
          <w:sz w:val="28"/>
          <w:szCs w:val="28"/>
        </w:rPr>
        <w:t>Fastighet, stöd och service</w:t>
      </w:r>
      <w:r w:rsidR="000D07F0">
        <w:rPr>
          <w:bCs/>
          <w:sz w:val="28"/>
          <w:szCs w:val="28"/>
        </w:rPr>
        <w:t xml:space="preserve">. </w:t>
      </w:r>
      <w:r w:rsidR="00A85D5A">
        <w:rPr>
          <w:bCs/>
          <w:sz w:val="28"/>
          <w:szCs w:val="28"/>
        </w:rPr>
        <w:t xml:space="preserve">  </w:t>
      </w:r>
    </w:p>
    <w:p w14:paraId="3FE30DA6" w14:textId="6798A92A" w:rsidR="00AB7F82" w:rsidRDefault="00AB7F82" w:rsidP="00AB7F82">
      <w:pPr>
        <w:pStyle w:val="Rubrik2"/>
      </w:pPr>
      <w:r w:rsidRPr="00AB7F82">
        <w:t xml:space="preserve">Genomförande </w:t>
      </w:r>
    </w:p>
    <w:p w14:paraId="1D864EA4" w14:textId="77777777" w:rsidR="00DE5230" w:rsidRDefault="00DE5230" w:rsidP="00DE5230">
      <w:pPr>
        <w:pStyle w:val="MellanrubrikVGR"/>
      </w:pPr>
      <w:r>
        <w:t xml:space="preserve">Förutsättningar för genomförande </w:t>
      </w:r>
    </w:p>
    <w:p w14:paraId="4483AB4A" w14:textId="77777777" w:rsidR="00DE5230" w:rsidRDefault="00DE5230" w:rsidP="00DE5230">
      <w:pPr>
        <w:pStyle w:val="Liststycke"/>
        <w:numPr>
          <w:ilvl w:val="0"/>
          <w:numId w:val="21"/>
        </w:numPr>
        <w:spacing w:after="160" w:line="259" w:lineRule="auto"/>
        <w:ind w:right="0"/>
      </w:pPr>
      <w:r>
        <w:t>Det är viktigt att personal på vårdenhet lämnar rätt telefonnummer för snabb hantering på enheten.</w:t>
      </w:r>
    </w:p>
    <w:p w14:paraId="0A4F1B31" w14:textId="77777777" w:rsidR="00DE5230" w:rsidRDefault="00DE5230" w:rsidP="00DE5230">
      <w:pPr>
        <w:pStyle w:val="Liststycke"/>
        <w:numPr>
          <w:ilvl w:val="0"/>
          <w:numId w:val="21"/>
        </w:numPr>
        <w:spacing w:after="160" w:line="259" w:lineRule="auto"/>
        <w:ind w:right="0"/>
      </w:pPr>
      <w:r>
        <w:t>Det är viktigt att det enbart är läkemedelsavfall, och inte smittförande/skärande-stickande, och att läkemedelsavfallet står i läkemedelsrummet.</w:t>
      </w:r>
    </w:p>
    <w:p w14:paraId="0DCFAC44" w14:textId="3DA28710" w:rsidR="00C30D61" w:rsidRDefault="0099784A" w:rsidP="00A46063">
      <w:pPr>
        <w:pStyle w:val="MellanrubrikVGR"/>
      </w:pPr>
      <w:r>
        <w:t xml:space="preserve">Vårdpersonal </w:t>
      </w:r>
      <w:r w:rsidR="00C30D61">
        <w:t>ansvarar för att:</w:t>
      </w:r>
    </w:p>
    <w:p w14:paraId="3C009EBD" w14:textId="4E5BA257" w:rsidR="00AB7F82" w:rsidRDefault="0099784A" w:rsidP="00390246">
      <w:pPr>
        <w:pStyle w:val="Liststycke"/>
        <w:numPr>
          <w:ilvl w:val="0"/>
          <w:numId w:val="20"/>
        </w:numPr>
      </w:pPr>
      <w:r>
        <w:t>lägg</w:t>
      </w:r>
      <w:r w:rsidR="00C30D61">
        <w:t>a</w:t>
      </w:r>
      <w:r>
        <w:t xml:space="preserve"> kasserade läkemedel i </w:t>
      </w:r>
      <w:r w:rsidR="00300061">
        <w:t xml:space="preserve">svart </w:t>
      </w:r>
      <w:r>
        <w:t>avfallskärl</w:t>
      </w:r>
    </w:p>
    <w:p w14:paraId="50B9935D" w14:textId="08B928DF" w:rsidR="0099784A" w:rsidRDefault="00C30D61" w:rsidP="00390246">
      <w:pPr>
        <w:pStyle w:val="Liststycke"/>
        <w:numPr>
          <w:ilvl w:val="0"/>
          <w:numId w:val="20"/>
        </w:numPr>
      </w:pPr>
      <w:r>
        <w:t>plombera avfallskärlet</w:t>
      </w:r>
    </w:p>
    <w:p w14:paraId="36C9E042" w14:textId="656EDAF0" w:rsidR="00C30D61" w:rsidRPr="00D8672C" w:rsidRDefault="00C30D61" w:rsidP="00D8672C">
      <w:pPr>
        <w:pStyle w:val="Liststycke"/>
        <w:numPr>
          <w:ilvl w:val="0"/>
          <w:numId w:val="20"/>
        </w:numPr>
      </w:pPr>
      <w:r>
        <w:t xml:space="preserve">märka kärlet med </w:t>
      </w:r>
      <w:r w:rsidR="00D8672C">
        <w:t>förtryckt klisteretikett för läkemedelsavfall (fisk/dödskalle)</w:t>
      </w:r>
      <w:r w:rsidR="69938DC1">
        <w:t xml:space="preserve"> samt etikett för miljöfarlighet (fisk/träd)</w:t>
      </w:r>
    </w:p>
    <w:p w14:paraId="09F7902D" w14:textId="59F61685" w:rsidR="002277E9" w:rsidRPr="00DC1252" w:rsidRDefault="00C30D61" w:rsidP="00390246">
      <w:pPr>
        <w:pStyle w:val="Liststycke"/>
        <w:numPr>
          <w:ilvl w:val="0"/>
          <w:numId w:val="20"/>
        </w:numPr>
      </w:pPr>
      <w:r w:rsidRPr="00DC1252">
        <w:t xml:space="preserve">kontakta </w:t>
      </w:r>
      <w:r w:rsidR="00036A3A">
        <w:t>Fastighet, stöd och service</w:t>
      </w:r>
      <w:r w:rsidRPr="00DC1252">
        <w:t xml:space="preserve"> på anknytning 1953</w:t>
      </w:r>
      <w:r w:rsidR="000B0B79" w:rsidRPr="00DC1252">
        <w:t xml:space="preserve"> och meddela att det finns ett kärl med kasserade läkemedel att hämta</w:t>
      </w:r>
      <w:r w:rsidR="00DC1252">
        <w:t>:</w:t>
      </w:r>
      <w:r w:rsidR="000B0B79" w:rsidRPr="00DC1252">
        <w:t xml:space="preserve"> </w:t>
      </w:r>
    </w:p>
    <w:p w14:paraId="0CD42403" w14:textId="689E704F" w:rsidR="008C717B" w:rsidRPr="00DC1252" w:rsidRDefault="002277E9" w:rsidP="002277E9">
      <w:pPr>
        <w:pStyle w:val="Liststycke"/>
        <w:numPr>
          <w:ilvl w:val="1"/>
          <w:numId w:val="20"/>
        </w:numPr>
      </w:pPr>
      <w:r w:rsidRPr="00DC1252">
        <w:t>Uppge</w:t>
      </w:r>
      <w:r w:rsidR="00DC1252" w:rsidRPr="00DC1252">
        <w:t xml:space="preserve"> avsändarens </w:t>
      </w:r>
      <w:r w:rsidRPr="00DC1252">
        <w:t>namn</w:t>
      </w:r>
      <w:r w:rsidR="00DC1252" w:rsidRPr="00DC1252">
        <w:t xml:space="preserve"> och </w:t>
      </w:r>
      <w:r w:rsidRPr="00DC1252">
        <w:t xml:space="preserve">telefonnummer </w:t>
      </w:r>
      <w:r w:rsidR="00DC1252" w:rsidRPr="00DC1252">
        <w:t xml:space="preserve">samt </w:t>
      </w:r>
      <w:r w:rsidRPr="00DC1252">
        <w:t>enhet</w:t>
      </w:r>
      <w:r w:rsidR="00DC1252" w:rsidRPr="00DC1252">
        <w:t>ens namn</w:t>
      </w:r>
      <w:r w:rsidR="00DC1252">
        <w:t>.</w:t>
      </w:r>
    </w:p>
    <w:p w14:paraId="2362396F" w14:textId="2362E39C" w:rsidR="007E75CF" w:rsidRDefault="007E75CF" w:rsidP="00390246">
      <w:pPr>
        <w:pStyle w:val="Liststycke"/>
        <w:numPr>
          <w:ilvl w:val="0"/>
          <w:numId w:val="20"/>
        </w:numPr>
      </w:pPr>
      <w:r>
        <w:t>lämna kvar kärlet i läkemedelsrummet</w:t>
      </w:r>
    </w:p>
    <w:p w14:paraId="3CA1B3B4" w14:textId="463861B9" w:rsidR="00390246" w:rsidRDefault="00390246" w:rsidP="00390246">
      <w:pPr>
        <w:pStyle w:val="Liststycke"/>
        <w:numPr>
          <w:ilvl w:val="0"/>
          <w:numId w:val="20"/>
        </w:numPr>
      </w:pPr>
      <w:r w:rsidRPr="001B724E">
        <w:t xml:space="preserve">möta upp </w:t>
      </w:r>
      <w:r w:rsidR="006E355B">
        <w:t xml:space="preserve">medarbetare från </w:t>
      </w:r>
      <w:r w:rsidR="00036A3A">
        <w:t>Fastighet, stöd och service</w:t>
      </w:r>
      <w:r w:rsidR="00036A3A" w:rsidRPr="00DC1252">
        <w:t xml:space="preserve"> </w:t>
      </w:r>
      <w:r w:rsidRPr="001B724E">
        <w:t xml:space="preserve">så att </w:t>
      </w:r>
      <w:r w:rsidR="006E355B">
        <w:t>hen</w:t>
      </w:r>
      <w:r w:rsidRPr="001B724E">
        <w:t xml:space="preserve"> kommer in i </w:t>
      </w:r>
      <w:r w:rsidR="0047276D" w:rsidRPr="001B724E">
        <w:t>läkemedelsrummet för att hämta kärlet</w:t>
      </w:r>
    </w:p>
    <w:p w14:paraId="64F39D77" w14:textId="142EAB41" w:rsidR="003347BE" w:rsidRPr="001B724E" w:rsidRDefault="003347BE" w:rsidP="00390246">
      <w:pPr>
        <w:pStyle w:val="Liststycke"/>
        <w:numPr>
          <w:ilvl w:val="0"/>
          <w:numId w:val="20"/>
        </w:numPr>
      </w:pPr>
      <w:r>
        <w:t xml:space="preserve">signera kvittenslista som </w:t>
      </w:r>
      <w:r w:rsidR="00036A3A">
        <w:t>Fastighet, stöd och service</w:t>
      </w:r>
      <w:r w:rsidR="00036A3A" w:rsidRPr="00DC1252">
        <w:t xml:space="preserve"> </w:t>
      </w:r>
      <w:r>
        <w:t xml:space="preserve">tillhandahåller </w:t>
      </w:r>
    </w:p>
    <w:p w14:paraId="3E95E5E4" w14:textId="25751935" w:rsidR="0047276D" w:rsidRPr="00A46063" w:rsidRDefault="00232EF3" w:rsidP="00A46063">
      <w:pPr>
        <w:pStyle w:val="MellanrubrikVGR"/>
      </w:pPr>
      <w:r>
        <w:t xml:space="preserve">Servicepersonal </w:t>
      </w:r>
      <w:r w:rsidR="000D07F0" w:rsidRPr="00A46063">
        <w:t xml:space="preserve">ansvarar för att: </w:t>
      </w:r>
    </w:p>
    <w:p w14:paraId="4D36F3D6" w14:textId="104CA97F" w:rsidR="000D07F0" w:rsidRDefault="000D07F0" w:rsidP="000D07F0">
      <w:pPr>
        <w:pStyle w:val="Liststycke"/>
        <w:numPr>
          <w:ilvl w:val="0"/>
          <w:numId w:val="21"/>
        </w:numPr>
      </w:pPr>
      <w:r w:rsidRPr="001B724E">
        <w:t xml:space="preserve">kontakta enheten på angivet telefonnummer </w:t>
      </w:r>
      <w:r w:rsidR="00C5206B" w:rsidRPr="001B724E">
        <w:t>för att hämta upp kärlet</w:t>
      </w:r>
      <w:r w:rsidR="008C5B9F">
        <w:t xml:space="preserve"> </w:t>
      </w:r>
      <w:r w:rsidR="00DE5230">
        <w:t xml:space="preserve">inom 48 timmar, </w:t>
      </w:r>
      <w:r w:rsidR="008C5B9F">
        <w:t>enligt överenskommelse med vårdpersonale</w:t>
      </w:r>
      <w:r w:rsidR="00500C0C">
        <w:t xml:space="preserve">n </w:t>
      </w:r>
    </w:p>
    <w:p w14:paraId="18BE003C" w14:textId="7B945945" w:rsidR="00DE5230" w:rsidRPr="001B724E" w:rsidRDefault="00DE5230" w:rsidP="00DE5230">
      <w:pPr>
        <w:pStyle w:val="Liststycke"/>
        <w:numPr>
          <w:ilvl w:val="1"/>
          <w:numId w:val="21"/>
        </w:numPr>
      </w:pPr>
      <w:r>
        <w:t xml:space="preserve">Detta gäller inte helgdagar. </w:t>
      </w:r>
    </w:p>
    <w:p w14:paraId="281B738C" w14:textId="5A5ACF1C" w:rsidR="001B724E" w:rsidRPr="001B724E" w:rsidRDefault="00307D55" w:rsidP="000D07F0">
      <w:pPr>
        <w:pStyle w:val="Liststycke"/>
        <w:numPr>
          <w:ilvl w:val="0"/>
          <w:numId w:val="21"/>
        </w:numPr>
      </w:pPr>
      <w:r w:rsidRPr="001B724E">
        <w:t xml:space="preserve">säkerställa </w:t>
      </w:r>
      <w:r w:rsidR="001B724E" w:rsidRPr="001B724E">
        <w:t xml:space="preserve">att vårdpersonalen lämnar </w:t>
      </w:r>
      <w:r w:rsidRPr="001B724E">
        <w:t>skriftlig kvittens på kvittenslista</w:t>
      </w:r>
      <w:r w:rsidR="00232EF3">
        <w:t xml:space="preserve"> från Fastighet, stöd och service </w:t>
      </w:r>
    </w:p>
    <w:p w14:paraId="2C2CC051" w14:textId="3C2BE6A3" w:rsidR="008C717B" w:rsidRDefault="001B724E" w:rsidP="008E4758">
      <w:pPr>
        <w:pStyle w:val="Liststycke"/>
        <w:numPr>
          <w:ilvl w:val="0"/>
          <w:numId w:val="21"/>
        </w:numPr>
      </w:pPr>
      <w:r w:rsidRPr="00500C0C">
        <w:lastRenderedPageBreak/>
        <w:t>transportera kasserade läkemedel till miljöstation på Södra Älvsborgs Sjukhus</w:t>
      </w:r>
      <w:r w:rsidR="00307D55" w:rsidRPr="00500C0C">
        <w:t xml:space="preserve"> </w:t>
      </w:r>
    </w:p>
    <w:p w14:paraId="4CCB64F9" w14:textId="52A87E67" w:rsidR="00B163EB" w:rsidRPr="00500C0C" w:rsidRDefault="00B163EB" w:rsidP="002328A4"/>
    <w:sectPr w:rsidR="00B163EB" w:rsidRPr="00500C0C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6997E" w14:textId="77777777" w:rsidR="003410BD" w:rsidRDefault="003410BD">
      <w:r>
        <w:separator/>
      </w:r>
    </w:p>
  </w:endnote>
  <w:endnote w:type="continuationSeparator" w:id="0">
    <w:p w14:paraId="46E8B333" w14:textId="77777777" w:rsidR="003410BD" w:rsidRDefault="003410BD">
      <w:r>
        <w:continuationSeparator/>
      </w:r>
    </w:p>
  </w:endnote>
  <w:endnote w:type="continuationNotice" w:id="1">
    <w:p w14:paraId="0158C19E" w14:textId="77777777" w:rsidR="003410BD" w:rsidRDefault="003410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5A2FC" w14:textId="77777777" w:rsidR="003410BD" w:rsidRDefault="003410BD"/>
  </w:footnote>
  <w:footnote w:type="continuationSeparator" w:id="0">
    <w:p w14:paraId="0B6D651D" w14:textId="77777777" w:rsidR="003410BD" w:rsidRDefault="003410BD">
      <w:r>
        <w:continuationSeparator/>
      </w:r>
    </w:p>
  </w:footnote>
  <w:footnote w:type="continuationNotice" w:id="1">
    <w:p w14:paraId="10A6E051" w14:textId="77777777" w:rsidR="003410BD" w:rsidRDefault="003410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21B4163"/>
    <w:multiLevelType w:val="hybridMultilevel"/>
    <w:tmpl w:val="5ABC758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E9907AB"/>
    <w:multiLevelType w:val="hybridMultilevel"/>
    <w:tmpl w:val="B97415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4D0921"/>
    <w:multiLevelType w:val="hybridMultilevel"/>
    <w:tmpl w:val="E570B0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0D489B"/>
    <w:multiLevelType w:val="hybridMultilevel"/>
    <w:tmpl w:val="407645D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61172123">
    <w:abstractNumId w:val="21"/>
  </w:num>
  <w:num w:numId="2" w16cid:durableId="415632205">
    <w:abstractNumId w:val="16"/>
  </w:num>
  <w:num w:numId="3" w16cid:durableId="937760890">
    <w:abstractNumId w:val="0"/>
  </w:num>
  <w:num w:numId="4" w16cid:durableId="1245340021">
    <w:abstractNumId w:val="7"/>
  </w:num>
  <w:num w:numId="5" w16cid:durableId="59989836">
    <w:abstractNumId w:val="19"/>
  </w:num>
  <w:num w:numId="6" w16cid:durableId="1325864953">
    <w:abstractNumId w:val="2"/>
  </w:num>
  <w:num w:numId="7" w16cid:durableId="1342506447">
    <w:abstractNumId w:val="13"/>
  </w:num>
  <w:num w:numId="8" w16cid:durableId="1958872965">
    <w:abstractNumId w:val="10"/>
  </w:num>
  <w:num w:numId="9" w16cid:durableId="355355789">
    <w:abstractNumId w:val="1"/>
  </w:num>
  <w:num w:numId="10" w16cid:durableId="1581022207">
    <w:abstractNumId w:val="1"/>
  </w:num>
  <w:num w:numId="11" w16cid:durableId="2070304053">
    <w:abstractNumId w:val="3"/>
  </w:num>
  <w:num w:numId="12" w16cid:durableId="1214736879">
    <w:abstractNumId w:val="5"/>
  </w:num>
  <w:num w:numId="13" w16cid:durableId="781343829">
    <w:abstractNumId w:val="15"/>
  </w:num>
  <w:num w:numId="14" w16cid:durableId="743382886">
    <w:abstractNumId w:val="11"/>
  </w:num>
  <w:num w:numId="15" w16cid:durableId="48966409">
    <w:abstractNumId w:val="8"/>
  </w:num>
  <w:num w:numId="16" w16cid:durableId="1496646847">
    <w:abstractNumId w:val="14"/>
  </w:num>
  <w:num w:numId="17" w16cid:durableId="1985429105">
    <w:abstractNumId w:val="6"/>
  </w:num>
  <w:num w:numId="18" w16cid:durableId="1598178382">
    <w:abstractNumId w:val="12"/>
  </w:num>
  <w:num w:numId="19" w16cid:durableId="975911621">
    <w:abstractNumId w:val="20"/>
  </w:num>
  <w:num w:numId="20" w16cid:durableId="1087846515">
    <w:abstractNumId w:val="18"/>
  </w:num>
  <w:num w:numId="21" w16cid:durableId="361246933">
    <w:abstractNumId w:val="4"/>
  </w:num>
  <w:num w:numId="22" w16cid:durableId="1692337584">
    <w:abstractNumId w:val="17"/>
  </w:num>
  <w:num w:numId="23" w16cid:durableId="746415985">
    <w:abstractNumId w:val="15"/>
  </w:num>
  <w:num w:numId="24" w16cid:durableId="1560002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36324"/>
    <w:rsid w:val="00036A3A"/>
    <w:rsid w:val="00050500"/>
    <w:rsid w:val="0005691C"/>
    <w:rsid w:val="00056ECB"/>
    <w:rsid w:val="00056ED5"/>
    <w:rsid w:val="00057C90"/>
    <w:rsid w:val="000655CC"/>
    <w:rsid w:val="000700AE"/>
    <w:rsid w:val="00073DF9"/>
    <w:rsid w:val="00084024"/>
    <w:rsid w:val="00087B2D"/>
    <w:rsid w:val="0009062C"/>
    <w:rsid w:val="00095368"/>
    <w:rsid w:val="000954C4"/>
    <w:rsid w:val="000A611A"/>
    <w:rsid w:val="000B0B79"/>
    <w:rsid w:val="000B12D9"/>
    <w:rsid w:val="000B4536"/>
    <w:rsid w:val="000B7715"/>
    <w:rsid w:val="000D07F0"/>
    <w:rsid w:val="000E463B"/>
    <w:rsid w:val="000E5A7E"/>
    <w:rsid w:val="000F43A3"/>
    <w:rsid w:val="000F7681"/>
    <w:rsid w:val="00103031"/>
    <w:rsid w:val="001044FE"/>
    <w:rsid w:val="001139D4"/>
    <w:rsid w:val="001302F9"/>
    <w:rsid w:val="00131B08"/>
    <w:rsid w:val="00132A59"/>
    <w:rsid w:val="00133337"/>
    <w:rsid w:val="00133A0F"/>
    <w:rsid w:val="0013580F"/>
    <w:rsid w:val="00137B6D"/>
    <w:rsid w:val="0014070B"/>
    <w:rsid w:val="001422C1"/>
    <w:rsid w:val="00147A24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24E"/>
    <w:rsid w:val="001B762C"/>
    <w:rsid w:val="001C4D0A"/>
    <w:rsid w:val="001C5FEF"/>
    <w:rsid w:val="00211487"/>
    <w:rsid w:val="00211D91"/>
    <w:rsid w:val="00217DEC"/>
    <w:rsid w:val="002277E9"/>
    <w:rsid w:val="002328A4"/>
    <w:rsid w:val="00232EF3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51AD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0061"/>
    <w:rsid w:val="003066D0"/>
    <w:rsid w:val="00307D55"/>
    <w:rsid w:val="00311401"/>
    <w:rsid w:val="003129C7"/>
    <w:rsid w:val="003203D7"/>
    <w:rsid w:val="00320F86"/>
    <w:rsid w:val="00324171"/>
    <w:rsid w:val="00326C24"/>
    <w:rsid w:val="00330F6A"/>
    <w:rsid w:val="003347BE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0246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276D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0C0C"/>
    <w:rsid w:val="00501433"/>
    <w:rsid w:val="005037B7"/>
    <w:rsid w:val="00511CC4"/>
    <w:rsid w:val="00524447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2FE4"/>
    <w:rsid w:val="0060596B"/>
    <w:rsid w:val="00606D97"/>
    <w:rsid w:val="00614E64"/>
    <w:rsid w:val="00617710"/>
    <w:rsid w:val="00617EE6"/>
    <w:rsid w:val="0062184C"/>
    <w:rsid w:val="00623724"/>
    <w:rsid w:val="00627BEA"/>
    <w:rsid w:val="0063040E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355B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2E5D"/>
    <w:rsid w:val="00754905"/>
    <w:rsid w:val="00760038"/>
    <w:rsid w:val="00762EE0"/>
    <w:rsid w:val="00765C41"/>
    <w:rsid w:val="00771100"/>
    <w:rsid w:val="007759DD"/>
    <w:rsid w:val="00783DBF"/>
    <w:rsid w:val="007856AB"/>
    <w:rsid w:val="0078609F"/>
    <w:rsid w:val="007917BA"/>
    <w:rsid w:val="007A5C6F"/>
    <w:rsid w:val="007D30BA"/>
    <w:rsid w:val="007D4241"/>
    <w:rsid w:val="007D4317"/>
    <w:rsid w:val="007D4EA3"/>
    <w:rsid w:val="007D64D5"/>
    <w:rsid w:val="007E75CF"/>
    <w:rsid w:val="007F1CFF"/>
    <w:rsid w:val="007F5DD5"/>
    <w:rsid w:val="0081034D"/>
    <w:rsid w:val="00821A1B"/>
    <w:rsid w:val="008262E9"/>
    <w:rsid w:val="00827E69"/>
    <w:rsid w:val="008311FA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0664"/>
    <w:rsid w:val="008B1694"/>
    <w:rsid w:val="008C4B27"/>
    <w:rsid w:val="008C5B9F"/>
    <w:rsid w:val="008C717B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9784A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2636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6063"/>
    <w:rsid w:val="00A514B7"/>
    <w:rsid w:val="00A541CC"/>
    <w:rsid w:val="00A54A0B"/>
    <w:rsid w:val="00A65FD4"/>
    <w:rsid w:val="00A81198"/>
    <w:rsid w:val="00A81E48"/>
    <w:rsid w:val="00A82035"/>
    <w:rsid w:val="00A85D5A"/>
    <w:rsid w:val="00A90D77"/>
    <w:rsid w:val="00A92E07"/>
    <w:rsid w:val="00AA0B3A"/>
    <w:rsid w:val="00AA6EB4"/>
    <w:rsid w:val="00AA767D"/>
    <w:rsid w:val="00AB0CC9"/>
    <w:rsid w:val="00AB7F82"/>
    <w:rsid w:val="00AC3FF6"/>
    <w:rsid w:val="00AD73EC"/>
    <w:rsid w:val="00AD77A4"/>
    <w:rsid w:val="00AD7AD5"/>
    <w:rsid w:val="00AE5BC7"/>
    <w:rsid w:val="00AF5AAF"/>
    <w:rsid w:val="00B046D8"/>
    <w:rsid w:val="00B13F4C"/>
    <w:rsid w:val="00B16219"/>
    <w:rsid w:val="00B163EB"/>
    <w:rsid w:val="00B16C59"/>
    <w:rsid w:val="00B33FDD"/>
    <w:rsid w:val="00B359CC"/>
    <w:rsid w:val="00B36107"/>
    <w:rsid w:val="00B41789"/>
    <w:rsid w:val="00B46774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13BC"/>
    <w:rsid w:val="00C01F0D"/>
    <w:rsid w:val="00C07DDB"/>
    <w:rsid w:val="00C30D61"/>
    <w:rsid w:val="00C4115D"/>
    <w:rsid w:val="00C43BDD"/>
    <w:rsid w:val="00C47778"/>
    <w:rsid w:val="00C5011E"/>
    <w:rsid w:val="00C50EE5"/>
    <w:rsid w:val="00C5206B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09F6"/>
    <w:rsid w:val="00C97BD3"/>
    <w:rsid w:val="00CA39EF"/>
    <w:rsid w:val="00CA521F"/>
    <w:rsid w:val="00CA6C6C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56F5E"/>
    <w:rsid w:val="00D85218"/>
    <w:rsid w:val="00D8672C"/>
    <w:rsid w:val="00D915B1"/>
    <w:rsid w:val="00DA299D"/>
    <w:rsid w:val="00DA65C4"/>
    <w:rsid w:val="00DC1252"/>
    <w:rsid w:val="00DE4447"/>
    <w:rsid w:val="00DE5230"/>
    <w:rsid w:val="00DE5DA2"/>
    <w:rsid w:val="00DF0033"/>
    <w:rsid w:val="00E026BF"/>
    <w:rsid w:val="00E07B1B"/>
    <w:rsid w:val="00E11853"/>
    <w:rsid w:val="00E3391C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3D6C"/>
    <w:rsid w:val="00FB5086"/>
    <w:rsid w:val="00FB5411"/>
    <w:rsid w:val="00FB6392"/>
    <w:rsid w:val="00FC4F36"/>
    <w:rsid w:val="00FD3C70"/>
    <w:rsid w:val="00FD6820"/>
    <w:rsid w:val="00FE12D8"/>
    <w:rsid w:val="00FE44A2"/>
    <w:rsid w:val="00FF7C02"/>
    <w:rsid w:val="024801E3"/>
    <w:rsid w:val="1492EC97"/>
    <w:rsid w:val="5311023D"/>
    <w:rsid w:val="6005D3D8"/>
    <w:rsid w:val="647B2B65"/>
    <w:rsid w:val="69938DC1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Brdtext">
    <w:name w:val="Body Text"/>
    <w:basedOn w:val="Normal"/>
    <w:link w:val="BrdtextChar"/>
    <w:uiPriority w:val="99"/>
    <w:semiHidden/>
    <w:unhideWhenUsed/>
    <w:rsid w:val="00D8672C"/>
    <w:pPr>
      <w:autoSpaceDE w:val="0"/>
      <w:autoSpaceDN w:val="0"/>
      <w:spacing w:after="0" w:line="220" w:lineRule="atLeast"/>
      <w:ind w:left="0" w:right="0"/>
    </w:pPr>
    <w:rPr>
      <w:rFonts w:ascii="Times" w:eastAsiaTheme="minorHAnsi" w:hAnsi="Times" w:cs="Times"/>
      <w:color w:val="000000"/>
      <w:spacing w:val="1"/>
    </w:r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D8672C"/>
    <w:rPr>
      <w:rFonts w:ascii="Times" w:eastAsiaTheme="minorHAnsi" w:hAnsi="Times" w:cs="Times"/>
      <w:color w:val="000000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34</TotalTime>
  <Pages>2</Pages>
  <Words>204</Words>
  <Characters>1367</Characters>
  <Application>Microsoft Office Word</Application>
  <DocSecurity>0</DocSecurity>
  <Lines>11</Lines>
  <Paragraphs>3</Paragraphs>
  <ScaleCrop>false</ScaleCrop>
  <Manager/>
  <Company/>
  <LinksUpToDate>false</LinksUpToDate>
  <CharactersWithSpaces>1568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Kasserade läkemedel - Returflöde från avdelning till miljöstation</dc:title>
  <dc:subject/>
  <dc:creator/>
  <keywords/>
  <lastModifiedBy>Zeina Zimmerman</lastModifiedBy>
  <revision>72</revision>
  <lastPrinted>2016-03-31T10:56:00.0000000Z</lastPrinted>
  <dcterms:created xsi:type="dcterms:W3CDTF">2021-05-27T09:25:00.0000000Z</dcterms:created>
  <dcterms:modified xsi:type="dcterms:W3CDTF">2025-01-09T11:08:00.0000000Z</dcterms:modified>
</coreProperties>
</file>