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BC54A19" w:rsidR="00184167" w:rsidRDefault="00FF71C9" w:rsidP="00184167">
      <w:pPr>
        <w:pStyle w:val="Rubrik1"/>
      </w:pPr>
      <w:bookmarkStart w:id="0" w:name="_Toc106351249"/>
      <w:bookmarkStart w:id="1" w:name="_Toc321146591"/>
      <w:r>
        <w:t xml:space="preserve">Materialförsörjning </w:t>
      </w:r>
      <w:r w:rsidR="00D65BEC">
        <w:t>på SÄS</w:t>
      </w:r>
      <w:bookmarkEnd w:id="0"/>
    </w:p>
    <w:p w14:paraId="334A0707" w14:textId="7A369F3B" w:rsidR="00186D03" w:rsidRDefault="003F4C5A" w:rsidP="00186D03">
      <w:pPr>
        <w:rPr>
          <w:sz w:val="28"/>
          <w:szCs w:val="28"/>
        </w:rPr>
      </w:pPr>
      <w:r w:rsidRPr="40A99AC4">
        <w:rPr>
          <w:sz w:val="28"/>
          <w:szCs w:val="28"/>
        </w:rPr>
        <w:t xml:space="preserve">SÄS </w:t>
      </w:r>
      <w:proofErr w:type="spellStart"/>
      <w:r w:rsidRPr="40A99AC4">
        <w:rPr>
          <w:sz w:val="28"/>
          <w:szCs w:val="28"/>
        </w:rPr>
        <w:t>materialförsörjningsprocess</w:t>
      </w:r>
      <w:proofErr w:type="spellEnd"/>
      <w:r w:rsidRPr="40A99AC4">
        <w:rPr>
          <w:sz w:val="28"/>
          <w:szCs w:val="28"/>
        </w:rPr>
        <w:t xml:space="preserve"> </w:t>
      </w:r>
      <w:r w:rsidR="00153F85" w:rsidRPr="40A99AC4">
        <w:rPr>
          <w:sz w:val="28"/>
          <w:szCs w:val="28"/>
        </w:rPr>
        <w:t xml:space="preserve">följer </w:t>
      </w:r>
      <w:proofErr w:type="spellStart"/>
      <w:r w:rsidR="00153F85" w:rsidRPr="40A99AC4">
        <w:rPr>
          <w:sz w:val="28"/>
          <w:szCs w:val="28"/>
        </w:rPr>
        <w:t>MiV</w:t>
      </w:r>
      <w:proofErr w:type="spellEnd"/>
      <w:r w:rsidR="00153F85" w:rsidRPr="40A99AC4">
        <w:rPr>
          <w:sz w:val="28"/>
          <w:szCs w:val="28"/>
        </w:rPr>
        <w:t>-standard och</w:t>
      </w:r>
      <w:r w:rsidR="0071254A" w:rsidRPr="40A99AC4">
        <w:rPr>
          <w:sz w:val="28"/>
          <w:szCs w:val="28"/>
        </w:rPr>
        <w:t xml:space="preserve"> </w:t>
      </w:r>
      <w:r w:rsidR="00153F85" w:rsidRPr="40A99AC4">
        <w:rPr>
          <w:sz w:val="28"/>
          <w:szCs w:val="28"/>
        </w:rPr>
        <w:t>hanteras a</w:t>
      </w:r>
      <w:r w:rsidR="0071254A" w:rsidRPr="40A99AC4">
        <w:rPr>
          <w:sz w:val="28"/>
          <w:szCs w:val="28"/>
        </w:rPr>
        <w:t xml:space="preserve">v </w:t>
      </w:r>
      <w:proofErr w:type="spellStart"/>
      <w:r w:rsidR="0071254A" w:rsidRPr="40A99AC4">
        <w:rPr>
          <w:sz w:val="28"/>
          <w:szCs w:val="28"/>
        </w:rPr>
        <w:t>MiV</w:t>
      </w:r>
      <w:proofErr w:type="spellEnd"/>
      <w:r w:rsidR="0071254A" w:rsidRPr="40A99AC4">
        <w:rPr>
          <w:sz w:val="28"/>
          <w:szCs w:val="28"/>
        </w:rPr>
        <w:t>-team</w:t>
      </w:r>
      <w:r w:rsidR="00F25767" w:rsidRPr="40A99AC4">
        <w:rPr>
          <w:sz w:val="28"/>
          <w:szCs w:val="28"/>
        </w:rPr>
        <w:t xml:space="preserve"> på Internservice</w:t>
      </w:r>
      <w:r w:rsidR="0071254A" w:rsidRPr="40A99AC4">
        <w:rPr>
          <w:sz w:val="28"/>
          <w:szCs w:val="28"/>
        </w:rPr>
        <w:t xml:space="preserve">. Vårdpersonal hanterar artiklar som </w:t>
      </w:r>
      <w:r w:rsidR="00E74631" w:rsidRPr="40A99AC4">
        <w:rPr>
          <w:sz w:val="28"/>
          <w:szCs w:val="28"/>
        </w:rPr>
        <w:t>direktlevereras via externa leverantörer</w:t>
      </w:r>
      <w:r w:rsidR="0071254A" w:rsidRPr="40A99AC4">
        <w:rPr>
          <w:sz w:val="28"/>
          <w:szCs w:val="28"/>
        </w:rPr>
        <w:t xml:space="preserve">. </w:t>
      </w:r>
      <w:r w:rsidR="001B44CE" w:rsidRPr="40A99AC4">
        <w:rPr>
          <w:sz w:val="28"/>
          <w:szCs w:val="28"/>
        </w:rPr>
        <w:t xml:space="preserve">Ansatsen är att </w:t>
      </w:r>
      <w:r w:rsidR="00B33906" w:rsidRPr="40A99AC4">
        <w:rPr>
          <w:sz w:val="28"/>
          <w:szCs w:val="28"/>
        </w:rPr>
        <w:t>minska</w:t>
      </w:r>
      <w:r w:rsidR="001B44CE" w:rsidRPr="40A99AC4">
        <w:rPr>
          <w:sz w:val="28"/>
          <w:szCs w:val="28"/>
        </w:rPr>
        <w:t xml:space="preserve"> artiklar </w:t>
      </w:r>
      <w:r w:rsidR="00B33906" w:rsidRPr="40A99AC4">
        <w:rPr>
          <w:sz w:val="28"/>
          <w:szCs w:val="28"/>
        </w:rPr>
        <w:t xml:space="preserve">som direktlevereras från extern leverantör </w:t>
      </w:r>
      <w:r w:rsidR="001B44CE" w:rsidRPr="40A99AC4">
        <w:rPr>
          <w:sz w:val="28"/>
          <w:szCs w:val="28"/>
        </w:rPr>
        <w:t xml:space="preserve">för att skapa en mer robust materialförsörjning </w:t>
      </w:r>
      <w:r w:rsidR="00245A8B" w:rsidRPr="40A99AC4">
        <w:rPr>
          <w:sz w:val="28"/>
          <w:szCs w:val="28"/>
        </w:rPr>
        <w:t xml:space="preserve">på sjukhuset. </w:t>
      </w:r>
      <w:r w:rsidR="00756490" w:rsidRPr="40A99AC4">
        <w:rPr>
          <w:sz w:val="28"/>
          <w:szCs w:val="28"/>
        </w:rPr>
        <w:t xml:space="preserve"> </w:t>
      </w:r>
    </w:p>
    <w:p w14:paraId="303563DF" w14:textId="2E60A137" w:rsidR="002D246B" w:rsidRDefault="002D246B" w:rsidP="00F62756">
      <w:pPr>
        <w:pStyle w:val="Rubrik2"/>
      </w:pPr>
      <w:bookmarkStart w:id="2" w:name="_Toc106351250"/>
      <w:bookmarkEnd w:id="1"/>
      <w:r>
        <w:t xml:space="preserve">Material i vården, </w:t>
      </w:r>
      <w:proofErr w:type="spellStart"/>
      <w:r>
        <w:t>MiV</w:t>
      </w:r>
      <w:bookmarkEnd w:id="2"/>
      <w:proofErr w:type="spellEnd"/>
      <w:r>
        <w:t xml:space="preserve"> </w:t>
      </w:r>
    </w:p>
    <w:p w14:paraId="79A3D773" w14:textId="75DE32B5" w:rsidR="00457940" w:rsidRDefault="006F3919" w:rsidP="00586EB5">
      <w:r>
        <w:t>Majoriteten av de</w:t>
      </w:r>
      <w:r w:rsidR="006B17EA">
        <w:t xml:space="preserve"> produkter s</w:t>
      </w:r>
      <w:r w:rsidR="007F6082">
        <w:t xml:space="preserve">om används i hälso- och sjukvården på SÄS </w:t>
      </w:r>
      <w:r w:rsidR="00072590">
        <w:t>hanteras</w:t>
      </w:r>
      <w:r w:rsidR="007F6082">
        <w:t xml:space="preserve"> </w:t>
      </w:r>
      <w:r w:rsidR="002203A2">
        <w:t>via</w:t>
      </w:r>
      <w:r w:rsidR="00D55B1B">
        <w:t xml:space="preserve"> </w:t>
      </w:r>
      <w:proofErr w:type="spellStart"/>
      <w:r w:rsidR="00D55B1B">
        <w:t>MiV</w:t>
      </w:r>
      <w:proofErr w:type="spellEnd"/>
      <w:r w:rsidR="00260DD4">
        <w:t xml:space="preserve"> </w:t>
      </w:r>
      <w:hyperlink r:id="rId12" w:history="1">
        <w:r w:rsidR="002B3E9C">
          <w:rPr>
            <w:rStyle w:val="Hyperlnk"/>
          </w:rPr>
          <w:t>Materialförsörjning i vården (vgregion.se)</w:t>
        </w:r>
      </w:hyperlink>
      <w:r w:rsidR="00D55B1B">
        <w:t>.</w:t>
      </w:r>
      <w:r w:rsidR="00C43701">
        <w:t xml:space="preserve"> </w:t>
      </w:r>
      <w:proofErr w:type="spellStart"/>
      <w:r w:rsidR="00457940">
        <w:t>MiV</w:t>
      </w:r>
      <w:proofErr w:type="spellEnd"/>
      <w:r w:rsidR="00457940">
        <w:t xml:space="preserve"> är en tjänst som innebär att </w:t>
      </w:r>
      <w:r w:rsidR="00592CA9">
        <w:t>Internservice</w:t>
      </w:r>
      <w:r w:rsidR="00457940">
        <w:t xml:space="preserve"> (</w:t>
      </w:r>
      <w:r w:rsidR="0043426B">
        <w:t>f</w:t>
      </w:r>
      <w:r w:rsidR="00592CA9">
        <w:t xml:space="preserve">örvaltningen </w:t>
      </w:r>
      <w:r w:rsidR="0043426B">
        <w:t>Fastighet, stöd och service (FFSS)</w:t>
      </w:r>
      <w:r w:rsidR="00457940">
        <w:t xml:space="preserve">) </w:t>
      </w:r>
      <w:r w:rsidR="00BA40EE">
        <w:t>sköter materialhanteringen för förbrukningsartiklar från Sisjödepån</w:t>
      </w:r>
      <w:r w:rsidR="00902599">
        <w:t xml:space="preserve"> </w:t>
      </w:r>
      <w:hyperlink r:id="rId13" w:history="1">
        <w:r w:rsidR="00902599">
          <w:rPr>
            <w:rStyle w:val="Hyperlnk"/>
          </w:rPr>
          <w:t>Sisjödepån - Servicewebben (vgregion.se)</w:t>
        </w:r>
      </w:hyperlink>
      <w:r w:rsidR="00902599">
        <w:t xml:space="preserve"> </w:t>
      </w:r>
      <w:r w:rsidR="00BA40EE">
        <w:t>och patienttextilier från tvätteriet i Alingsås</w:t>
      </w:r>
      <w:r w:rsidR="00FC47FB" w:rsidRPr="00FC47FB">
        <w:t xml:space="preserve"> </w:t>
      </w:r>
      <w:hyperlink r:id="rId14" w:history="1">
        <w:r w:rsidR="00FA652E">
          <w:rPr>
            <w:rStyle w:val="Hyperlnk"/>
          </w:rPr>
          <w:t>Tvätt- och textilservice - Regionservice - Servicewebben (vgregion.se)</w:t>
        </w:r>
      </w:hyperlink>
      <w:r w:rsidR="00515D67">
        <w:t xml:space="preserve">. </w:t>
      </w:r>
    </w:p>
    <w:p w14:paraId="6C17015B" w14:textId="6B7138E5" w:rsidR="00BF7170" w:rsidRDefault="00F76D53" w:rsidP="00F76D53">
      <w:r>
        <w:t xml:space="preserve">Vårdenheterna </w:t>
      </w:r>
      <w:r w:rsidR="00F465FD">
        <w:t xml:space="preserve">har under införandet av </w:t>
      </w:r>
      <w:proofErr w:type="spellStart"/>
      <w:r w:rsidR="00F465FD">
        <w:t>MiV</w:t>
      </w:r>
      <w:proofErr w:type="spellEnd"/>
      <w:r w:rsidR="00F465FD">
        <w:t xml:space="preserve"> </w:t>
      </w:r>
      <w:r w:rsidR="00BF7170">
        <w:t>rekommendera</w:t>
      </w:r>
      <w:r w:rsidR="00FF0B3B">
        <w:t>t</w:t>
      </w:r>
      <w:r w:rsidR="00BF7170">
        <w:t>s att i</w:t>
      </w:r>
      <w:r>
        <w:t xml:space="preserve"> första hand välja </w:t>
      </w:r>
      <w:r w:rsidR="00BF7170">
        <w:t>artiklar</w:t>
      </w:r>
      <w:r>
        <w:t xml:space="preserve"> som </w:t>
      </w:r>
      <w:r w:rsidR="00BF7170">
        <w:t>levereras via</w:t>
      </w:r>
      <w:r>
        <w:t xml:space="preserve"> Sisjödepån</w:t>
      </w:r>
      <w:r w:rsidR="00BF7170">
        <w:t>,</w:t>
      </w:r>
      <w:r>
        <w:t xml:space="preserve"> så att de kan hanteras inom ordinarie </w:t>
      </w:r>
      <w:proofErr w:type="spellStart"/>
      <w:r>
        <w:t>materialförsörjningsprocess</w:t>
      </w:r>
      <w:proofErr w:type="spellEnd"/>
      <w:r>
        <w:t xml:space="preserve">. </w:t>
      </w:r>
      <w:r w:rsidR="00FF0B3B">
        <w:t xml:space="preserve">Denna rekommendation kvarstår även efter införandet </w:t>
      </w:r>
      <w:r w:rsidR="00B24D0E">
        <w:t xml:space="preserve">av </w:t>
      </w:r>
      <w:proofErr w:type="spellStart"/>
      <w:r w:rsidR="00B24D0E">
        <w:t>MiV</w:t>
      </w:r>
      <w:proofErr w:type="spellEnd"/>
      <w:r w:rsidR="00B24D0E">
        <w:t>.</w:t>
      </w:r>
    </w:p>
    <w:p w14:paraId="611E0798" w14:textId="2B453A5D" w:rsidR="00F76D53" w:rsidRDefault="00F76D53" w:rsidP="00F76D53">
      <w:r>
        <w:t xml:space="preserve">Vid val av andra </w:t>
      </w:r>
      <w:r w:rsidR="00BF7170">
        <w:t>artiklar än dem som levereras via Sisjödepån</w:t>
      </w:r>
      <w:r>
        <w:t xml:space="preserve"> tar vården på sig ansvar att på egen hand beställa </w:t>
      </w:r>
      <w:r w:rsidR="00BF7170">
        <w:t>artiklarna</w:t>
      </w:r>
      <w:r>
        <w:t xml:space="preserve">. </w:t>
      </w:r>
      <w:r w:rsidR="00B24D0E">
        <w:t xml:space="preserve">Detta gäller artiklar som direktlevereras </w:t>
      </w:r>
      <w:r w:rsidR="00966599">
        <w:t xml:space="preserve">från extern leverantör. </w:t>
      </w:r>
    </w:p>
    <w:p w14:paraId="0357F9FD" w14:textId="3668B005" w:rsidR="00F76D53" w:rsidRDefault="00C03597" w:rsidP="00966599">
      <w:pPr>
        <w:pStyle w:val="Rubrik3"/>
      </w:pPr>
      <w:bookmarkStart w:id="3" w:name="_Toc106351251"/>
      <w:r>
        <w:t>Förråd och a</w:t>
      </w:r>
      <w:r w:rsidR="00966599">
        <w:t>rbetssätt</w:t>
      </w:r>
      <w:bookmarkEnd w:id="3"/>
    </w:p>
    <w:p w14:paraId="5509A15D" w14:textId="77777777" w:rsidR="00051F39" w:rsidRDefault="00AC3A06" w:rsidP="00586EB5">
      <w:r>
        <w:t xml:space="preserve">I </w:t>
      </w:r>
      <w:proofErr w:type="spellStart"/>
      <w:r>
        <w:t>MiV</w:t>
      </w:r>
      <w:proofErr w:type="spellEnd"/>
      <w:r>
        <w:t xml:space="preserve"> byggs </w:t>
      </w:r>
      <w:r w:rsidR="00F05E8E" w:rsidRPr="000F6BD1">
        <w:rPr>
          <w:b/>
          <w:bCs/>
        </w:rPr>
        <w:t>enhets</w:t>
      </w:r>
      <w:r w:rsidRPr="000F6BD1">
        <w:rPr>
          <w:b/>
          <w:bCs/>
        </w:rPr>
        <w:t>förråd</w:t>
      </w:r>
      <w:r>
        <w:t xml:space="preserve"> upp enligt en </w:t>
      </w:r>
      <w:r w:rsidR="00BD6A4B">
        <w:t xml:space="preserve">regional </w:t>
      </w:r>
      <w:r>
        <w:t xml:space="preserve">standard och </w:t>
      </w:r>
      <w:r w:rsidR="00631EA2">
        <w:t xml:space="preserve">tom/full-principen tillämpas. </w:t>
      </w:r>
      <w:r w:rsidR="00B1278A">
        <w:t xml:space="preserve">Det innebär att artikeln har ett plockfack och ett buffertfack. </w:t>
      </w:r>
      <w:r w:rsidR="00C03597">
        <w:t xml:space="preserve">När vårdpersonal tar sista artikeln ur plockfacket flyttar hen fram artiklarna i buffertfacket till plockfacket och signalerar </w:t>
      </w:r>
      <w:r w:rsidR="00631EA2">
        <w:t xml:space="preserve">beställningsbehov </w:t>
      </w:r>
      <w:r w:rsidR="00C03597">
        <w:t xml:space="preserve">genom att flytta beställningsbrickan till </w:t>
      </w:r>
      <w:proofErr w:type="spellStart"/>
      <w:r w:rsidR="00C03597">
        <w:lastRenderedPageBreak/>
        <w:t>beställningslisten</w:t>
      </w:r>
      <w:proofErr w:type="spellEnd"/>
      <w:r w:rsidR="00EA687D">
        <w:t>. Sedan genomför</w:t>
      </w:r>
      <w:r w:rsidR="00C03597">
        <w:t xml:space="preserve"> </w:t>
      </w:r>
      <w:proofErr w:type="spellStart"/>
      <w:r w:rsidR="00C03597">
        <w:t>MiV</w:t>
      </w:r>
      <w:proofErr w:type="spellEnd"/>
      <w:r w:rsidR="00C03597">
        <w:t>-teamet beställningen</w:t>
      </w:r>
      <w:r w:rsidR="00EA687D">
        <w:t xml:space="preserve">, </w:t>
      </w:r>
      <w:r w:rsidR="00AA22F2">
        <w:t xml:space="preserve">tar emot leverans, </w:t>
      </w:r>
      <w:r w:rsidR="00EA687D">
        <w:t>tar bo</w:t>
      </w:r>
      <w:r w:rsidR="003F2960">
        <w:t>r</w:t>
      </w:r>
      <w:r w:rsidR="00EA687D">
        <w:t>t emballaget på förp</w:t>
      </w:r>
      <w:r w:rsidR="003F2960">
        <w:t>ackningen</w:t>
      </w:r>
      <w:r w:rsidR="00AA22F2">
        <w:t xml:space="preserve"> och fyller på </w:t>
      </w:r>
      <w:r w:rsidR="003F2960">
        <w:t xml:space="preserve">enhetsförrådet. </w:t>
      </w:r>
    </w:p>
    <w:p w14:paraId="7447E251" w14:textId="46A8B73F" w:rsidR="00AC3A06" w:rsidRDefault="00F05E8E" w:rsidP="00586EB5">
      <w:r>
        <w:t xml:space="preserve">I </w:t>
      </w:r>
      <w:proofErr w:type="spellStart"/>
      <w:r w:rsidRPr="000F6BD1">
        <w:rPr>
          <w:b/>
          <w:bCs/>
        </w:rPr>
        <w:t>närförråden</w:t>
      </w:r>
      <w:proofErr w:type="spellEnd"/>
      <w:r>
        <w:t xml:space="preserve"> </w:t>
      </w:r>
      <w:r w:rsidR="003F2960">
        <w:t>ansvarar vårdpersonal enbart för att göra uttag</w:t>
      </w:r>
      <w:r w:rsidR="00051F39">
        <w:t xml:space="preserve"> av artiklar</w:t>
      </w:r>
      <w:r w:rsidR="003F2960">
        <w:t>. Här tillämpas en princip för minimum- och maximumnivåer</w:t>
      </w:r>
      <w:r w:rsidR="00460C73">
        <w:t xml:space="preserve">. </w:t>
      </w:r>
      <w:proofErr w:type="spellStart"/>
      <w:r w:rsidR="003F2960">
        <w:t>MiV</w:t>
      </w:r>
      <w:proofErr w:type="spellEnd"/>
      <w:r w:rsidR="003F2960">
        <w:t xml:space="preserve">-teamet </w:t>
      </w:r>
      <w:r w:rsidR="00460C73">
        <w:t xml:space="preserve">bevakar nivåerna </w:t>
      </w:r>
      <w:r w:rsidR="008F271D">
        <w:t xml:space="preserve">enligt överenskommelse med vårdverksamheten </w:t>
      </w:r>
      <w:r w:rsidR="00460C73">
        <w:t xml:space="preserve">och fyller på </w:t>
      </w:r>
      <w:r w:rsidR="00051F39">
        <w:t xml:space="preserve">artiklar </w:t>
      </w:r>
      <w:r w:rsidR="00460C73">
        <w:t xml:space="preserve">efter behov. Artiklarna som fylls på i </w:t>
      </w:r>
      <w:proofErr w:type="spellStart"/>
      <w:r w:rsidR="00460C73">
        <w:t>närförrådet</w:t>
      </w:r>
      <w:proofErr w:type="spellEnd"/>
      <w:r w:rsidR="00460C73">
        <w:t xml:space="preserve"> hämtas från </w:t>
      </w:r>
      <w:r w:rsidR="00176577">
        <w:t xml:space="preserve">SÄS transithall. Där förvaras patienttextilier samt </w:t>
      </w:r>
      <w:r w:rsidR="00FE7F5E">
        <w:t xml:space="preserve">utvalda depåprodukter. </w:t>
      </w:r>
    </w:p>
    <w:p w14:paraId="2DE1C132" w14:textId="5FA45320" w:rsidR="00FE7F5E" w:rsidRDefault="00FE7F5E" w:rsidP="00586EB5">
      <w:r>
        <w:t xml:space="preserve">Observera vikten av att </w:t>
      </w:r>
      <w:r w:rsidR="001D0B02">
        <w:t xml:space="preserve">föra dialog med </w:t>
      </w:r>
      <w:proofErr w:type="spellStart"/>
      <w:r w:rsidR="001D0B02">
        <w:t>MiV</w:t>
      </w:r>
      <w:proofErr w:type="spellEnd"/>
      <w:r w:rsidR="001D0B02">
        <w:t>-teamet för att justera nivåerna framför valet att skapa egna reservförråd för artiklar på annan plats</w:t>
      </w:r>
      <w:r w:rsidR="004A1CA3">
        <w:t xml:space="preserve">. På så vis får vi rätt information i IT-systemet och </w:t>
      </w:r>
      <w:r w:rsidR="000F6BD1">
        <w:t xml:space="preserve">uppföljningen blir riktig. </w:t>
      </w:r>
    </w:p>
    <w:p w14:paraId="78EAF0DA" w14:textId="77777777" w:rsidR="00DA636C" w:rsidRDefault="00DA636C" w:rsidP="00DA636C">
      <w:pPr>
        <w:pStyle w:val="Rubrik3"/>
      </w:pPr>
      <w:bookmarkStart w:id="4" w:name="_Toc106351252"/>
      <w:r>
        <w:t xml:space="preserve">Processer i </w:t>
      </w:r>
      <w:proofErr w:type="spellStart"/>
      <w:r>
        <w:t>MiV</w:t>
      </w:r>
      <w:bookmarkEnd w:id="4"/>
      <w:proofErr w:type="spellEnd"/>
      <w:r>
        <w:t xml:space="preserve"> </w:t>
      </w:r>
    </w:p>
    <w:p w14:paraId="6396A1DE" w14:textId="62430145" w:rsidR="00165B92" w:rsidRDefault="007F2A9E" w:rsidP="00586EB5">
      <w:r>
        <w:t>Det finns</w:t>
      </w:r>
      <w:r w:rsidR="00C43701">
        <w:t xml:space="preserve"> processer som beskriver </w:t>
      </w:r>
      <w:r w:rsidR="003D1322">
        <w:t xml:space="preserve">ansvar och gränsdragningar mellan </w:t>
      </w:r>
      <w:r w:rsidR="00FE55FF">
        <w:t>servicepersonal (</w:t>
      </w:r>
      <w:proofErr w:type="spellStart"/>
      <w:r w:rsidR="003D1322">
        <w:t>MiV</w:t>
      </w:r>
      <w:proofErr w:type="spellEnd"/>
      <w:r w:rsidR="003D1322">
        <w:t>-</w:t>
      </w:r>
      <w:r w:rsidR="00FE55FF">
        <w:t>team)</w:t>
      </w:r>
      <w:r w:rsidR="003D1322">
        <w:t xml:space="preserve"> och vårdpersonal. </w:t>
      </w:r>
      <w:r w:rsidR="007F0563">
        <w:t>Några processer</w:t>
      </w:r>
      <w:r w:rsidR="009C1468">
        <w:t>,</w:t>
      </w:r>
      <w:r w:rsidR="007F0563">
        <w:t xml:space="preserve"> </w:t>
      </w:r>
      <w:r w:rsidR="009C1468">
        <w:t>förutom</w:t>
      </w:r>
      <w:r w:rsidR="007F0563">
        <w:t xml:space="preserve"> beställning till enhetsförråd</w:t>
      </w:r>
      <w:r>
        <w:t xml:space="preserve"> respektive</w:t>
      </w:r>
      <w:r w:rsidR="007F0563">
        <w:t xml:space="preserve"> </w:t>
      </w:r>
      <w:proofErr w:type="spellStart"/>
      <w:r w:rsidR="007F0563">
        <w:t>närförråd</w:t>
      </w:r>
      <w:proofErr w:type="spellEnd"/>
      <w:r w:rsidR="007F0563">
        <w:t xml:space="preserve">, </w:t>
      </w:r>
      <w:r w:rsidR="009C1468">
        <w:t xml:space="preserve">är </w:t>
      </w:r>
      <w:r w:rsidR="00601A32">
        <w:t xml:space="preserve">ansökan om förändring i </w:t>
      </w:r>
      <w:proofErr w:type="spellStart"/>
      <w:r w:rsidR="00601A32">
        <w:t>MiV</w:t>
      </w:r>
      <w:proofErr w:type="spellEnd"/>
      <w:r w:rsidR="00601A32">
        <w:t xml:space="preserve">-sortimentet, </w:t>
      </w:r>
      <w:r w:rsidR="008762EC">
        <w:t>brickhantering vid utbyte av artiklar</w:t>
      </w:r>
      <w:r w:rsidR="00165B92">
        <w:t>, utbyte av artiklar vid restnotering på kort respektive lång sikt samt hantering av a</w:t>
      </w:r>
      <w:r w:rsidR="007F0563">
        <w:t>kutbeställ</w:t>
      </w:r>
      <w:r w:rsidR="00165B92">
        <w:t xml:space="preserve">ning respektive anskaffningar. Det finns även en process som beskriver arbetssätt inför helgdagar, då leveranser normalt sett inte sker. </w:t>
      </w:r>
      <w:hyperlink r:id="rId15" w:history="1">
        <w:r w:rsidR="00BD4B17">
          <w:rPr>
            <w:rStyle w:val="Hyperlnk"/>
          </w:rPr>
          <w:t xml:space="preserve">Materialförsörjning i </w:t>
        </w:r>
        <w:proofErr w:type="gramStart"/>
        <w:r w:rsidR="00BD4B17">
          <w:rPr>
            <w:rStyle w:val="Hyperlnk"/>
          </w:rPr>
          <w:t>vården  -</w:t>
        </w:r>
        <w:proofErr w:type="gramEnd"/>
        <w:r w:rsidR="00BD4B17">
          <w:rPr>
            <w:rStyle w:val="Hyperlnk"/>
          </w:rPr>
          <w:t xml:space="preserve"> </w:t>
        </w:r>
        <w:proofErr w:type="spellStart"/>
        <w:r w:rsidR="00BD4B17">
          <w:rPr>
            <w:rStyle w:val="Hyperlnk"/>
          </w:rPr>
          <w:t>MiV</w:t>
        </w:r>
        <w:proofErr w:type="spellEnd"/>
        <w:r w:rsidR="00BD4B17">
          <w:rPr>
            <w:rStyle w:val="Hyperlnk"/>
          </w:rPr>
          <w:t xml:space="preserve"> 2.0 - processer och ansvarsfördelning (vgregion.se)</w:t>
        </w:r>
      </w:hyperlink>
    </w:p>
    <w:p w14:paraId="358CB13A" w14:textId="64956DCB" w:rsidR="00586EB5" w:rsidRDefault="00586EB5" w:rsidP="00586EB5">
      <w:r>
        <w:t xml:space="preserve">För ökad försörjningsuthållighet </w:t>
      </w:r>
      <w:r w:rsidR="006010D7">
        <w:t xml:space="preserve">i samband med </w:t>
      </w:r>
      <w:r w:rsidR="002B2D14">
        <w:t xml:space="preserve">förändrade förutsättningar i samhället </w:t>
      </w:r>
      <w:r>
        <w:t xml:space="preserve">ökas successivt lagerhållningen av förbrukningsmaterial i regionens centrallager. </w:t>
      </w:r>
    </w:p>
    <w:p w14:paraId="3B16779E" w14:textId="3EC17558" w:rsidR="00FC7627" w:rsidRPr="00D63404" w:rsidRDefault="00D63404" w:rsidP="00D63404">
      <w:pPr>
        <w:pStyle w:val="Rubrik2"/>
      </w:pPr>
      <w:bookmarkStart w:id="5" w:name="_Toc106351253"/>
      <w:proofErr w:type="spellStart"/>
      <w:r>
        <w:t>Direktlevererat</w:t>
      </w:r>
      <w:proofErr w:type="spellEnd"/>
      <w:r>
        <w:t xml:space="preserve"> material från </w:t>
      </w:r>
      <w:r w:rsidR="001B69E3">
        <w:t xml:space="preserve">extern </w:t>
      </w:r>
      <w:r>
        <w:t>leverantör</w:t>
      </w:r>
      <w:bookmarkEnd w:id="5"/>
      <w:r>
        <w:t xml:space="preserve"> </w:t>
      </w:r>
    </w:p>
    <w:p w14:paraId="7D51426F" w14:textId="279909D2" w:rsidR="00BD6A4B" w:rsidRDefault="001B69E3" w:rsidP="00BD6A4B">
      <w:proofErr w:type="spellStart"/>
      <w:r>
        <w:t>Direktlevererat</w:t>
      </w:r>
      <w:proofErr w:type="spellEnd"/>
      <w:r>
        <w:t xml:space="preserve"> material från extern leverantör är material som inte </w:t>
      </w:r>
      <w:r w:rsidR="001A32FC">
        <w:t xml:space="preserve">levereras från Sisjödepån. </w:t>
      </w:r>
      <w:r w:rsidR="00BD6A4B">
        <w:t xml:space="preserve">För </w:t>
      </w:r>
      <w:proofErr w:type="spellStart"/>
      <w:r w:rsidR="00BD6A4B">
        <w:t>direktlevererat</w:t>
      </w:r>
      <w:proofErr w:type="spellEnd"/>
      <w:r w:rsidR="00BD6A4B">
        <w:t xml:space="preserve"> material sker ingen central lagerhållning i regionen. Materialet levereras i stället direkt från leverantören till </w:t>
      </w:r>
      <w:r w:rsidR="0068238F">
        <w:t xml:space="preserve">beställande </w:t>
      </w:r>
      <w:r w:rsidR="0018683A">
        <w:t>enhet</w:t>
      </w:r>
      <w:r w:rsidR="00BD6A4B">
        <w:t>.</w:t>
      </w:r>
    </w:p>
    <w:p w14:paraId="60F874BF" w14:textId="2247A4B9" w:rsidR="00513DD5" w:rsidRDefault="00513DD5" w:rsidP="00513DD5">
      <w:r>
        <w:t xml:space="preserve">Vårdpersonal ansvarar för beställning av </w:t>
      </w:r>
      <w:proofErr w:type="spellStart"/>
      <w:r>
        <w:t>direktlevererat</w:t>
      </w:r>
      <w:proofErr w:type="spellEnd"/>
      <w:r>
        <w:t xml:space="preserve"> material från extern leverantör</w:t>
      </w:r>
      <w:r w:rsidR="003F4C5A">
        <w:t xml:space="preserve">. </w:t>
      </w:r>
      <w:r>
        <w:t xml:space="preserve">Dessa </w:t>
      </w:r>
      <w:r w:rsidR="00F85308">
        <w:t xml:space="preserve">artiklar hanteras inte i ordinarie </w:t>
      </w:r>
      <w:proofErr w:type="spellStart"/>
      <w:r w:rsidR="00F85308">
        <w:t>materialförsörjningsprocess</w:t>
      </w:r>
      <w:proofErr w:type="spellEnd"/>
      <w:r w:rsidR="00F85308">
        <w:t xml:space="preserve"> via </w:t>
      </w:r>
      <w:proofErr w:type="spellStart"/>
      <w:r w:rsidR="00F85308">
        <w:t>MiV</w:t>
      </w:r>
      <w:proofErr w:type="spellEnd"/>
      <w:r w:rsidR="00F85308">
        <w:t xml:space="preserve">. </w:t>
      </w:r>
    </w:p>
    <w:p w14:paraId="4BD73113" w14:textId="76CFFBBA" w:rsidR="00DA19AA" w:rsidRDefault="00D7538F" w:rsidP="00513DD5">
      <w:r>
        <w:t xml:space="preserve">Beställning </w:t>
      </w:r>
      <w:r w:rsidR="00A86DC9">
        <w:t xml:space="preserve">av </w:t>
      </w:r>
      <w:proofErr w:type="spellStart"/>
      <w:r w:rsidR="005D713B">
        <w:t>direktlevererat</w:t>
      </w:r>
      <w:proofErr w:type="spellEnd"/>
      <w:r w:rsidR="005D713B">
        <w:t xml:space="preserve"> material från extern leverantör </w:t>
      </w:r>
      <w:r>
        <w:t>ska alltid göras via Marknadsplatsen</w:t>
      </w:r>
      <w:r w:rsidR="00D9798C">
        <w:t xml:space="preserve"> </w:t>
      </w:r>
      <w:hyperlink r:id="rId16" w:history="1">
        <w:proofErr w:type="spellStart"/>
        <w:r w:rsidR="00D9798C">
          <w:rPr>
            <w:rStyle w:val="Hyperlnk"/>
          </w:rPr>
          <w:t>Marknadsplatsen</w:t>
        </w:r>
        <w:proofErr w:type="spellEnd"/>
        <w:r w:rsidR="00D9798C">
          <w:rPr>
            <w:rStyle w:val="Hyperlnk"/>
          </w:rPr>
          <w:t xml:space="preserve"> - Södra Älvsborgs Sjukhus (vgregion.se)</w:t>
        </w:r>
      </w:hyperlink>
      <w:r w:rsidR="005D713B">
        <w:t xml:space="preserve">. </w:t>
      </w:r>
    </w:p>
    <w:p w14:paraId="6D9D60E9" w14:textId="5CFA07A0" w:rsidR="008D36B3" w:rsidRDefault="001F163B" w:rsidP="00513DD5">
      <w:r>
        <w:lastRenderedPageBreak/>
        <w:t>För artiklar som direktlevereras via extern leverantör finns avtal i avtals</w:t>
      </w:r>
      <w:r w:rsidR="00371E5E">
        <w:t xml:space="preserve">katalogen </w:t>
      </w:r>
      <w:hyperlink r:id="rId17" w:history="1">
        <w:proofErr w:type="spellStart"/>
        <w:r w:rsidR="00371E5E">
          <w:rPr>
            <w:rStyle w:val="Hyperlnk"/>
          </w:rPr>
          <w:t>Mercell</w:t>
        </w:r>
        <w:proofErr w:type="spellEnd"/>
        <w:r w:rsidR="00371E5E">
          <w:rPr>
            <w:rStyle w:val="Hyperlnk"/>
          </w:rPr>
          <w:t xml:space="preserve"> Commerce - Start (opic.com)</w:t>
        </w:r>
      </w:hyperlink>
      <w:r>
        <w:t xml:space="preserve">. </w:t>
      </w:r>
      <w:r w:rsidR="00324D30">
        <w:t xml:space="preserve">Varje avtal stipulerar villkoren för leverans, inklusive ersättningshantering vid </w:t>
      </w:r>
      <w:proofErr w:type="spellStart"/>
      <w:r w:rsidR="00324D30">
        <w:t>långtidsrestad</w:t>
      </w:r>
      <w:proofErr w:type="spellEnd"/>
      <w:r w:rsidR="00324D30">
        <w:t xml:space="preserve"> produkt. </w:t>
      </w:r>
      <w:r>
        <w:t xml:space="preserve">I varje avtal ingår </w:t>
      </w:r>
      <w:r w:rsidR="00324D30">
        <w:t xml:space="preserve">också </w:t>
      </w:r>
      <w:r>
        <w:t xml:space="preserve">avtalsvård som </w:t>
      </w:r>
      <w:r w:rsidR="00324D30">
        <w:t xml:space="preserve">bland annat </w:t>
      </w:r>
      <w:r>
        <w:t xml:space="preserve">inkluderar </w:t>
      </w:r>
      <w:r w:rsidR="00324D30">
        <w:t xml:space="preserve">uppföljning av handel och hantering vid leveransstörningar. </w:t>
      </w:r>
    </w:p>
    <w:p w14:paraId="57EEB159" w14:textId="5DE50703" w:rsidR="0025156E" w:rsidRDefault="0025156E" w:rsidP="00513DD5">
      <w:r>
        <w:t xml:space="preserve">SÄS kan följa upp beställning och leverans av avtalade produkter </w:t>
      </w:r>
      <w:r w:rsidR="00B53D6E">
        <w:t xml:space="preserve">samt produkter som ligger utanför avtal </w:t>
      </w:r>
      <w:r>
        <w:t xml:space="preserve">via </w:t>
      </w:r>
      <w:r w:rsidR="00B53D6E">
        <w:t xml:space="preserve">rapporter i Power BI. Det finns också möjlighet att ta ut statistik </w:t>
      </w:r>
      <w:r w:rsidR="008E1218">
        <w:t xml:space="preserve">via </w:t>
      </w:r>
      <w:r w:rsidR="00B53D6E">
        <w:t>Marknadsplatsen</w:t>
      </w:r>
      <w:r w:rsidR="008E1218">
        <w:t xml:space="preserve"> eller via leverantörer av olika artiklar. </w:t>
      </w:r>
    </w:p>
    <w:p w14:paraId="3C9106A3" w14:textId="77777777" w:rsidR="008D36B3" w:rsidRDefault="005D713B" w:rsidP="00513DD5">
      <w:r>
        <w:t>I vissa fall har VGR tecknat avtal om k</w:t>
      </w:r>
      <w:r w:rsidR="00DA19AA">
        <w:t>onsignationslager</w:t>
      </w:r>
      <w:r>
        <w:t xml:space="preserve">. Det innebär att </w:t>
      </w:r>
      <w:r w:rsidR="008D36B3">
        <w:t>VGR har ett eget lager hos leverantören och att leverantören fakturerar VGR</w:t>
      </w:r>
      <w:r w:rsidR="00E83DE2">
        <w:t xml:space="preserve"> utifrån vad som tas ut från lagret. </w:t>
      </w:r>
      <w:r w:rsidR="008D36B3">
        <w:t xml:space="preserve">Exempel på konsignationslager är till exempel för implantat och skruvar som används vid operation. </w:t>
      </w:r>
    </w:p>
    <w:p w14:paraId="77BA2AD4" w14:textId="12C600E8" w:rsidR="00260B31" w:rsidRDefault="00F91A53" w:rsidP="00BD6A4B">
      <w:r>
        <w:t xml:space="preserve">Anskaffning får göras om det som verksamheten har behov av inte finns via Sisjödepån. </w:t>
      </w:r>
    </w:p>
    <w:p w14:paraId="5FFAFCC2" w14:textId="27FF12BE" w:rsidR="002433ED" w:rsidRDefault="000C1F25" w:rsidP="009E250F">
      <w:pPr>
        <w:pStyle w:val="Rubrik2"/>
      </w:pPr>
      <w:bookmarkStart w:id="6" w:name="_Toc106351254"/>
      <w:r>
        <w:t>Utökning av Sisjödepåns sortiment</w:t>
      </w:r>
      <w:bookmarkEnd w:id="6"/>
      <w:r>
        <w:t xml:space="preserve"> </w:t>
      </w:r>
    </w:p>
    <w:p w14:paraId="1D79EB3C" w14:textId="65DB80A5" w:rsidR="00E6467F" w:rsidRDefault="00E6467F">
      <w:r>
        <w:t xml:space="preserve">Införandet av </w:t>
      </w:r>
      <w:proofErr w:type="spellStart"/>
      <w:r>
        <w:t>MiV</w:t>
      </w:r>
      <w:proofErr w:type="spellEnd"/>
      <w:r>
        <w:t xml:space="preserve"> på sjukhusförvaltningarna i Västra Götalandsregionen </w:t>
      </w:r>
      <w:r w:rsidR="00466238">
        <w:t xml:space="preserve">leder till ökad kunskap om </w:t>
      </w:r>
      <w:r w:rsidR="009E250F">
        <w:t xml:space="preserve">vilka artiklar som direktlevereras via externa leverantörer </w:t>
      </w:r>
      <w:r w:rsidR="00346C55">
        <w:t>på respektive sjukhusförvaltning</w:t>
      </w:r>
      <w:r w:rsidR="00785D47">
        <w:t>.</w:t>
      </w:r>
      <w:r w:rsidR="00466238">
        <w:t xml:space="preserve"> </w:t>
      </w:r>
      <w:r w:rsidR="009C31C8">
        <w:t xml:space="preserve">Med utgångspunkt i denna kunskap </w:t>
      </w:r>
      <w:r w:rsidR="000C1F25">
        <w:t>har</w:t>
      </w:r>
      <w:r w:rsidR="009C31C8">
        <w:t xml:space="preserve"> </w:t>
      </w:r>
      <w:r w:rsidR="00F131F0">
        <w:t>Koncerni</w:t>
      </w:r>
      <w:r w:rsidR="009C31C8">
        <w:t xml:space="preserve">nköp </w:t>
      </w:r>
      <w:r w:rsidR="00785D47">
        <w:t xml:space="preserve">möjlighet att </w:t>
      </w:r>
      <w:r w:rsidR="009C31C8">
        <w:t xml:space="preserve">kartlägga </w:t>
      </w:r>
      <w:r w:rsidR="00785D47">
        <w:t xml:space="preserve">det totala behovet i regionen och </w:t>
      </w:r>
      <w:r w:rsidR="0065786E">
        <w:t xml:space="preserve">arbeta för att </w:t>
      </w:r>
      <w:r w:rsidR="009C31C8">
        <w:t xml:space="preserve">lägga till </w:t>
      </w:r>
      <w:r w:rsidR="00A936EE">
        <w:t>relevanta</w:t>
      </w:r>
      <w:r w:rsidR="009C31C8">
        <w:t xml:space="preserve"> </w:t>
      </w:r>
      <w:r w:rsidR="0065786E">
        <w:t xml:space="preserve">artiklar i </w:t>
      </w:r>
      <w:r w:rsidR="009A613D">
        <w:t>S</w:t>
      </w:r>
      <w:r w:rsidR="0065786E">
        <w:t xml:space="preserve">isjödepåns sortiment. På så vis minskar antalet </w:t>
      </w:r>
      <w:proofErr w:type="spellStart"/>
      <w:r w:rsidR="0065786E">
        <w:t>direktlevera</w:t>
      </w:r>
      <w:r w:rsidR="009711C1">
        <w:t>de</w:t>
      </w:r>
      <w:proofErr w:type="spellEnd"/>
      <w:r w:rsidR="009711C1">
        <w:t xml:space="preserve"> artiklar från externa leverantörer och sjukhusförvaltningarna får en mer robust </w:t>
      </w:r>
      <w:proofErr w:type="spellStart"/>
      <w:r w:rsidR="009711C1">
        <w:t>materialförsörjningsprocess</w:t>
      </w:r>
      <w:proofErr w:type="spellEnd"/>
      <w:r w:rsidR="009711C1">
        <w:t xml:space="preserve">. </w:t>
      </w:r>
    </w:p>
    <w:p w14:paraId="0D187FF6" w14:textId="1C0BE936" w:rsidR="008B1457" w:rsidRDefault="008B1457" w:rsidP="1F2F95CB">
      <w:pPr>
        <w:pStyle w:val="Rubrik2"/>
      </w:pPr>
      <w:bookmarkStart w:id="7" w:name="_Toc106351255"/>
      <w:r>
        <w:t xml:space="preserve">Brist på material </w:t>
      </w:r>
      <w:r w:rsidR="00C757A1">
        <w:t>med påverkan på patientsäkerheten</w:t>
      </w:r>
      <w:bookmarkEnd w:id="7"/>
    </w:p>
    <w:p w14:paraId="4C91BAE0" w14:textId="60698951" w:rsidR="008B1457" w:rsidRDefault="00352A27" w:rsidP="008B1457">
      <w:r>
        <w:t xml:space="preserve">Materialbrist kan i </w:t>
      </w:r>
      <w:r w:rsidR="003F4037">
        <w:t>vissa fall h</w:t>
      </w:r>
      <w:r w:rsidR="00200228">
        <w:t>a</w:t>
      </w:r>
      <w:r w:rsidR="003F4037">
        <w:t xml:space="preserve"> påverkan på patientsäkerheten. För att </w:t>
      </w:r>
      <w:r w:rsidR="00C10FD4">
        <w:t xml:space="preserve">åtgärda eventuella bristsituationer </w:t>
      </w:r>
      <w:r w:rsidR="00493DCB">
        <w:t>har roller</w:t>
      </w:r>
      <w:r w:rsidR="00577C6E">
        <w:t xml:space="preserve">, </w:t>
      </w:r>
      <w:r w:rsidR="00493DCB">
        <w:t xml:space="preserve">ansvar </w:t>
      </w:r>
      <w:r w:rsidR="00577C6E">
        <w:t xml:space="preserve">och </w:t>
      </w:r>
      <w:r w:rsidR="00493DCB">
        <w:t xml:space="preserve">arbetssätt </w:t>
      </w:r>
      <w:r w:rsidR="00C757A1">
        <w:t>identifierats</w:t>
      </w:r>
      <w:r w:rsidR="00200228">
        <w:t xml:space="preserve"> för </w:t>
      </w:r>
      <w:r w:rsidR="008D1ABB">
        <w:t xml:space="preserve">material som </w:t>
      </w:r>
      <w:r w:rsidR="00B821F4">
        <w:t xml:space="preserve">levereras via Sisjödepån respektive för material som direktlevereras via extern leverantör till beställande enhet. </w:t>
      </w:r>
    </w:p>
    <w:p w14:paraId="136DD775" w14:textId="72EFFB17" w:rsidR="00F969D3" w:rsidRDefault="00F969D3" w:rsidP="00A540AE">
      <w:pPr>
        <w:pStyle w:val="Rubrik3"/>
      </w:pPr>
      <w:bookmarkStart w:id="8" w:name="_Toc106351256"/>
      <w:r>
        <w:t>Roller</w:t>
      </w:r>
      <w:r w:rsidR="00257C2A">
        <w:t xml:space="preserve">, </w:t>
      </w:r>
      <w:r>
        <w:t xml:space="preserve">ansvar </w:t>
      </w:r>
      <w:r w:rsidR="00257C2A">
        <w:t xml:space="preserve">och arbetssätt </w:t>
      </w:r>
      <w:r>
        <w:t>vid leverans från Sisjödepån</w:t>
      </w:r>
      <w:bookmarkEnd w:id="8"/>
    </w:p>
    <w:p w14:paraId="16381C63" w14:textId="272659C2" w:rsidR="005D737C" w:rsidRDefault="005D737C" w:rsidP="00D5750A">
      <w:pPr>
        <w:pStyle w:val="MellanrubrikVGR"/>
      </w:pPr>
      <w:r>
        <w:t xml:space="preserve">Restnoterade artiklar på </w:t>
      </w:r>
      <w:r w:rsidR="00D5750A">
        <w:t xml:space="preserve">kort sikt </w:t>
      </w:r>
      <w:r>
        <w:t xml:space="preserve"> </w:t>
      </w:r>
    </w:p>
    <w:p w14:paraId="3CF56FC4" w14:textId="18EFD543" w:rsidR="006473D3" w:rsidRPr="00A540AE" w:rsidRDefault="006473D3" w:rsidP="006D36DA">
      <w:proofErr w:type="spellStart"/>
      <w:r w:rsidRPr="006D36DA">
        <w:t>MiV</w:t>
      </w:r>
      <w:proofErr w:type="spellEnd"/>
      <w:r w:rsidRPr="006D36DA">
        <w:t>-teamet</w:t>
      </w:r>
      <w:r>
        <w:t xml:space="preserve"> fyller på förråd på enheten och signalerar att en artikel är restnoterad genom att placera artikelns beställningsbricka på listen för </w:t>
      </w:r>
      <w:r>
        <w:lastRenderedPageBreak/>
        <w:t xml:space="preserve">restnoterade artiklar i enhetsförrådet. </w:t>
      </w:r>
      <w:proofErr w:type="spellStart"/>
      <w:r>
        <w:t>MiV</w:t>
      </w:r>
      <w:proofErr w:type="spellEnd"/>
      <w:r>
        <w:t xml:space="preserve">-teamet gör också en notering på whiteboardtavlan i enhetsförrådet. </w:t>
      </w:r>
    </w:p>
    <w:p w14:paraId="7A949372" w14:textId="7E1276AC" w:rsidR="00E764A5" w:rsidRDefault="001C4386" w:rsidP="00BC2F05">
      <w:r>
        <w:t>Om möjligt</w:t>
      </w:r>
      <w:r w:rsidR="00426D82">
        <w:t>,</w:t>
      </w:r>
      <w:r>
        <w:t xml:space="preserve"> gör</w:t>
      </w:r>
      <w:r w:rsidR="007E4A11">
        <w:t xml:space="preserve"> </w:t>
      </w:r>
      <w:proofErr w:type="spellStart"/>
      <w:r w:rsidR="007E4A11" w:rsidRPr="006D36DA">
        <w:t>MiV</w:t>
      </w:r>
      <w:proofErr w:type="spellEnd"/>
      <w:r w:rsidR="007E4A11" w:rsidRPr="006D36DA">
        <w:t>-teamet</w:t>
      </w:r>
      <w:r w:rsidR="00426D82">
        <w:t xml:space="preserve"> en lagerflytt av artikeln från annan enhet på SÄS</w:t>
      </w:r>
      <w:r w:rsidR="00B40D44">
        <w:t>,</w:t>
      </w:r>
      <w:r w:rsidR="00426D82">
        <w:t xml:space="preserve"> som har </w:t>
      </w:r>
      <w:r w:rsidR="00E764A5">
        <w:t xml:space="preserve">och kan avvara </w:t>
      </w:r>
      <w:r w:rsidR="00426D82">
        <w:t>artikeln</w:t>
      </w:r>
      <w:r w:rsidR="00E764A5">
        <w:t xml:space="preserve">. </w:t>
      </w:r>
    </w:p>
    <w:p w14:paraId="28BB0D72" w14:textId="5CB38A37" w:rsidR="00BC2F05" w:rsidRDefault="00B40D44" w:rsidP="00257C2A">
      <w:r>
        <w:t xml:space="preserve">Förrådsansvarig bevakar </w:t>
      </w:r>
      <w:r w:rsidR="00FE6457">
        <w:t>listen för restnoterade artiklar. Vi</w:t>
      </w:r>
      <w:r w:rsidR="003239D7">
        <w:t xml:space="preserve">d behov av ersättningsartikel från Sisjödepån ansvarar </w:t>
      </w:r>
      <w:r w:rsidR="003239D7" w:rsidRPr="006D36DA">
        <w:t>f</w:t>
      </w:r>
      <w:r w:rsidR="00834ACC" w:rsidRPr="006D36DA">
        <w:t>örrådsansvarig</w:t>
      </w:r>
      <w:r w:rsidR="00834ACC">
        <w:t xml:space="preserve"> </w:t>
      </w:r>
      <w:r w:rsidR="009C2F44">
        <w:t xml:space="preserve">på enheten </w:t>
      </w:r>
      <w:r w:rsidR="00D33B52" w:rsidRPr="00CA464B">
        <w:t>för beställning av tillfälligt ersättande artikel</w:t>
      </w:r>
      <w:r w:rsidR="009C2F44">
        <w:t xml:space="preserve">. </w:t>
      </w:r>
    </w:p>
    <w:p w14:paraId="232754E3" w14:textId="0B6D4997" w:rsidR="00D5750A" w:rsidRDefault="00D5750A" w:rsidP="00D5750A">
      <w:pPr>
        <w:pStyle w:val="MellanrubrikVGR"/>
      </w:pPr>
      <w:r>
        <w:t xml:space="preserve">Restnoterade artiklar på lång sikt </w:t>
      </w:r>
    </w:p>
    <w:p w14:paraId="2ADABDCD" w14:textId="731A6BC9" w:rsidR="007A4EEE" w:rsidRDefault="00EC120F" w:rsidP="00EC120F">
      <w:r>
        <w:t xml:space="preserve">Vid behov av ersättningsartikel från Sisjödepån ansvarar </w:t>
      </w:r>
      <w:r w:rsidR="00F83F08" w:rsidRPr="006D36DA">
        <w:t>Inköp</w:t>
      </w:r>
      <w:r>
        <w:t xml:space="preserve"> </w:t>
      </w:r>
      <w:r w:rsidR="00961B13">
        <w:t xml:space="preserve">för att föreslå ersättningsartikel. </w:t>
      </w:r>
      <w:proofErr w:type="spellStart"/>
      <w:r w:rsidR="008B69FF">
        <w:t>Mi</w:t>
      </w:r>
      <w:r w:rsidR="00106642">
        <w:t>V</w:t>
      </w:r>
      <w:proofErr w:type="spellEnd"/>
      <w:r w:rsidR="008B69FF">
        <w:t>-teamet</w:t>
      </w:r>
      <w:r w:rsidR="00C140F5">
        <w:t xml:space="preserve"> </w:t>
      </w:r>
      <w:r w:rsidR="006A5874">
        <w:t xml:space="preserve">skriver ut aktuell information </w:t>
      </w:r>
      <w:r w:rsidR="007F217A">
        <w:t xml:space="preserve">som kommer från Sisjödepån </w:t>
      </w:r>
      <w:r w:rsidR="006A5874">
        <w:t>och sätter upp den på whiteboardtavlan i enhetens förråd</w:t>
      </w:r>
      <w:r w:rsidR="008B69FF">
        <w:t>.</w:t>
      </w:r>
    </w:p>
    <w:p w14:paraId="161A122C" w14:textId="77777777" w:rsidR="007A4EEE" w:rsidRDefault="003C3D16" w:rsidP="00EC120F">
      <w:proofErr w:type="spellStart"/>
      <w:r>
        <w:t>MiV</w:t>
      </w:r>
      <w:proofErr w:type="spellEnd"/>
      <w:r>
        <w:t xml:space="preserve">-teamet </w:t>
      </w:r>
      <w:r w:rsidR="00F10974">
        <w:t xml:space="preserve">följer upp förslaget med </w:t>
      </w:r>
      <w:r w:rsidR="00892B92">
        <w:t>f</w:t>
      </w:r>
      <w:r w:rsidR="00F10974">
        <w:t xml:space="preserve">örrådsansvarig </w:t>
      </w:r>
      <w:r w:rsidR="00EC120F">
        <w:t>på enheten</w:t>
      </w:r>
      <w:r w:rsidR="00892B92">
        <w:t xml:space="preserve">. </w:t>
      </w:r>
    </w:p>
    <w:p w14:paraId="0A7BC6A0" w14:textId="50EF3517" w:rsidR="00EC120F" w:rsidRDefault="00892B92" w:rsidP="00EC120F">
      <w:r>
        <w:t>Förrådsansvarig måste bekräfta</w:t>
      </w:r>
      <w:r w:rsidR="00833810">
        <w:t xml:space="preserve"> ersättningshanteringen innan </w:t>
      </w:r>
      <w:proofErr w:type="spellStart"/>
      <w:r w:rsidR="00EC120F">
        <w:t>MiV</w:t>
      </w:r>
      <w:proofErr w:type="spellEnd"/>
      <w:r w:rsidR="00EC120F">
        <w:t xml:space="preserve">-teamet </w:t>
      </w:r>
      <w:r w:rsidR="00833810">
        <w:t>kan göra en beställning</w:t>
      </w:r>
      <w:r w:rsidR="00B74A8C">
        <w:t xml:space="preserve"> av ersättningsartikel</w:t>
      </w:r>
      <w:r w:rsidR="00833810">
        <w:t xml:space="preserve">. </w:t>
      </w:r>
    </w:p>
    <w:p w14:paraId="00E377C2" w14:textId="6D153962" w:rsidR="1F2F95CB" w:rsidRDefault="1F2F95CB" w:rsidP="008B1457">
      <w:pPr>
        <w:pStyle w:val="Rubrik3"/>
      </w:pPr>
      <w:bookmarkStart w:id="9" w:name="_Toc106351257"/>
      <w:r>
        <w:t>Roller</w:t>
      </w:r>
      <w:r w:rsidR="00A32732">
        <w:t xml:space="preserve">, </w:t>
      </w:r>
      <w:r w:rsidR="00631D9E">
        <w:t xml:space="preserve">ansvar </w:t>
      </w:r>
      <w:r w:rsidR="00A32732">
        <w:t xml:space="preserve">och arbetssätt </w:t>
      </w:r>
      <w:r w:rsidR="00B821F4">
        <w:t xml:space="preserve">vid direktleverans </w:t>
      </w:r>
      <w:r w:rsidR="00833810">
        <w:t>från extern leverantör</w:t>
      </w:r>
      <w:bookmarkEnd w:id="9"/>
      <w:r w:rsidR="00833810">
        <w:t xml:space="preserve"> </w:t>
      </w:r>
    </w:p>
    <w:p w14:paraId="16503971" w14:textId="6D34E7C4" w:rsidR="002F0CB9" w:rsidRDefault="002F0CB9" w:rsidP="002F0CB9">
      <w:r w:rsidRPr="002F0CB9">
        <w:rPr>
          <w:b/>
          <w:bCs/>
        </w:rPr>
        <w:t>Förrådansvarig</w:t>
      </w:r>
      <w:r>
        <w:t xml:space="preserve"> signalerar brist av material till vårdenhetschef</w:t>
      </w:r>
      <w:r w:rsidR="00CB56B0">
        <w:t xml:space="preserve"> och kontaktar </w:t>
      </w:r>
      <w:r w:rsidR="00BD27D9">
        <w:t xml:space="preserve">materialkonsulent </w:t>
      </w:r>
      <w:r w:rsidR="00FA6BDF">
        <w:t xml:space="preserve">inom aktuellt område </w:t>
      </w:r>
      <w:r w:rsidR="00CB56B0">
        <w:t>för att hitta ersättningsprodukt.</w:t>
      </w:r>
      <w:r w:rsidR="00A3233D" w:rsidRPr="00A3233D">
        <w:t xml:space="preserve"> </w:t>
      </w:r>
      <w:hyperlink r:id="rId18" w:history="1">
        <w:r w:rsidR="00A3233D">
          <w:rPr>
            <w:rStyle w:val="Hyperlnk"/>
          </w:rPr>
          <w:t>Kontakta en Material- eller Produktkonsulent - Södra Älvsborgs Sjukhus (vgregion.se)</w:t>
        </w:r>
      </w:hyperlink>
      <w:r w:rsidR="00A3233D">
        <w:t xml:space="preserve"> </w:t>
      </w:r>
    </w:p>
    <w:p w14:paraId="390DAA0F" w14:textId="77777777" w:rsidR="002F0CB9" w:rsidRDefault="002F0CB9" w:rsidP="002F0CB9">
      <w:r w:rsidRPr="002F0CB9">
        <w:rPr>
          <w:b/>
          <w:bCs/>
        </w:rPr>
        <w:t>Vårdenhetschef</w:t>
      </w:r>
      <w:r>
        <w:t xml:space="preserve"> förmedlar information om brist av material till verksamhetschef. </w:t>
      </w:r>
    </w:p>
    <w:p w14:paraId="08D7D2B1" w14:textId="33B876F4" w:rsidR="1F2F95CB" w:rsidRPr="00480321" w:rsidRDefault="1F2F95CB" w:rsidP="1F2F95CB">
      <w:r w:rsidRPr="002F0CB9">
        <w:rPr>
          <w:b/>
          <w:bCs/>
        </w:rPr>
        <w:t>Verksamhetschef</w:t>
      </w:r>
      <w:r w:rsidR="008577A9">
        <w:t xml:space="preserve"> ansvarar för att meddela chefläkare och </w:t>
      </w:r>
      <w:r w:rsidR="008577A9" w:rsidRPr="00480321">
        <w:t>administrativ chef</w:t>
      </w:r>
      <w:r w:rsidR="00227A5D" w:rsidRPr="00480321">
        <w:t xml:space="preserve"> vid bristsituation gällande material som på ett betydande vis påverkar patientsäkerheten. </w:t>
      </w:r>
      <w:r w:rsidR="00EB5BD2" w:rsidRPr="00480321">
        <w:t xml:space="preserve">Meddelande skickas via e-post till </w:t>
      </w:r>
      <w:hyperlink r:id="rId19">
        <w:r w:rsidR="00EB5BD2" w:rsidRPr="00480321">
          <w:rPr>
            <w:rStyle w:val="Hyperlnk"/>
          </w:rPr>
          <w:t>sas@vgregion.se</w:t>
        </w:r>
      </w:hyperlink>
      <w:r w:rsidR="00EB5BD2" w:rsidRPr="00480321">
        <w:t>.</w:t>
      </w:r>
    </w:p>
    <w:p w14:paraId="242E833F" w14:textId="653A48C1" w:rsidR="1F2F95CB" w:rsidRPr="00480321" w:rsidRDefault="1F2F95CB" w:rsidP="1F2F95CB">
      <w:r w:rsidRPr="00480321">
        <w:rPr>
          <w:b/>
          <w:bCs/>
        </w:rPr>
        <w:t>Chefläkare</w:t>
      </w:r>
      <w:r w:rsidR="003F6CE5" w:rsidRPr="00480321">
        <w:t xml:space="preserve"> ansvarar för att värdera allvarlighetsgraden i bristen på material. </w:t>
      </w:r>
    </w:p>
    <w:p w14:paraId="24E34B19" w14:textId="31115306" w:rsidR="00637858" w:rsidRDefault="1F2F95CB" w:rsidP="00371E5E">
      <w:r w:rsidRPr="00480321">
        <w:rPr>
          <w:b/>
          <w:bCs/>
        </w:rPr>
        <w:t>Administrativ</w:t>
      </w:r>
      <w:r w:rsidRPr="00480321">
        <w:t xml:space="preserve"> </w:t>
      </w:r>
      <w:r w:rsidRPr="00480321">
        <w:rPr>
          <w:b/>
          <w:bCs/>
        </w:rPr>
        <w:t>chef</w:t>
      </w:r>
      <w:r w:rsidR="002F0CB9" w:rsidRPr="00480321">
        <w:t xml:space="preserve"> ansvarar</w:t>
      </w:r>
      <w:r w:rsidR="002F0CB9" w:rsidRPr="009E36CC">
        <w:t xml:space="preserve"> för kontakter med övriga instanser i VGR</w:t>
      </w:r>
      <w:r w:rsidR="00EB5BD2" w:rsidRPr="009E36CC">
        <w:t xml:space="preserve"> om det bedöms som nödvändigt</w:t>
      </w:r>
      <w:r w:rsidR="002F0CB9" w:rsidRPr="009E36CC">
        <w:t>.</w:t>
      </w:r>
      <w:r w:rsidR="002F0CB9">
        <w:t xml:space="preserve"> </w:t>
      </w:r>
    </w:p>
    <w:p w14:paraId="1BE220DB" w14:textId="18E4675E" w:rsidR="00637858" w:rsidRDefault="00637858" w:rsidP="00371E5E">
      <w:pPr>
        <w:pStyle w:val="Rubrik2"/>
      </w:pPr>
      <w:r>
        <w:t xml:space="preserve">Länkar </w:t>
      </w:r>
    </w:p>
    <w:p w14:paraId="0E44CD93" w14:textId="1FB12A3A" w:rsidR="00E7578C" w:rsidRDefault="00E7578C" w:rsidP="004F69CB">
      <w:r>
        <w:t xml:space="preserve">Inköpspolicy </w:t>
      </w:r>
      <w:hyperlink r:id="rId20" w:history="1">
        <w:proofErr w:type="spellStart"/>
        <w:r>
          <w:rPr>
            <w:rStyle w:val="Hyperlnk"/>
          </w:rPr>
          <w:t>Inköpspolicy</w:t>
        </w:r>
        <w:proofErr w:type="spellEnd"/>
        <w:r>
          <w:rPr>
            <w:rStyle w:val="Hyperlnk"/>
          </w:rPr>
          <w:t xml:space="preserve"> (vgregion.se)</w:t>
        </w:r>
      </w:hyperlink>
    </w:p>
    <w:p w14:paraId="75D004DC" w14:textId="1A0A0A96" w:rsidR="00637858" w:rsidRDefault="00E7578C" w:rsidP="004F69CB">
      <w:r>
        <w:t xml:space="preserve">Riktlinje Inköp </w:t>
      </w:r>
      <w:hyperlink r:id="rId21" w:history="1">
        <w:r>
          <w:rPr>
            <w:rStyle w:val="Hyperlnk"/>
          </w:rPr>
          <w:t>Riktlinje för inköp (vgregion.se)</w:t>
        </w:r>
      </w:hyperlink>
    </w:p>
    <w:p w14:paraId="21B686CE" w14:textId="77777777" w:rsidR="00653D24" w:rsidRDefault="00653D24"/>
    <w:sectPr w:rsidR="00653D24" w:rsidSect="00330F6A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D1220" w14:textId="77777777" w:rsidR="0035119E" w:rsidRDefault="0035119E">
      <w:r>
        <w:separator/>
      </w:r>
    </w:p>
  </w:endnote>
  <w:endnote w:type="continuationSeparator" w:id="0">
    <w:p w14:paraId="5BE42062" w14:textId="77777777" w:rsidR="0035119E" w:rsidRDefault="0035119E">
      <w:r>
        <w:continuationSeparator/>
      </w:r>
    </w:p>
  </w:endnote>
  <w:endnote w:type="continuationNotice" w:id="1">
    <w:p w14:paraId="7F454249" w14:textId="77777777" w:rsidR="0035119E" w:rsidRDefault="003511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86A65" w14:textId="77777777" w:rsidR="0035119E" w:rsidRDefault="0035119E"/>
  </w:footnote>
  <w:footnote w:type="continuationSeparator" w:id="0">
    <w:p w14:paraId="6D899ED7" w14:textId="77777777" w:rsidR="0035119E" w:rsidRDefault="0035119E">
      <w:r>
        <w:continuationSeparator/>
      </w:r>
    </w:p>
  </w:footnote>
  <w:footnote w:type="continuationNotice" w:id="1">
    <w:p w14:paraId="29D47920" w14:textId="77777777" w:rsidR="0035119E" w:rsidRDefault="003511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1434CEA"/>
    <w:multiLevelType w:val="hybridMultilevel"/>
    <w:tmpl w:val="E9E6A1E8"/>
    <w:lvl w:ilvl="0" w:tplc="E5FE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6406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D66E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D428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867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44AC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78F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DEAD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4206095"/>
    <w:multiLevelType w:val="hybridMultilevel"/>
    <w:tmpl w:val="1976309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8200FA9"/>
    <w:multiLevelType w:val="hybridMultilevel"/>
    <w:tmpl w:val="1674D980"/>
    <w:lvl w:ilvl="0" w:tplc="8E4808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C61880"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85CB9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34D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28DC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E831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F6D4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E034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76A3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88F2CF0"/>
    <w:multiLevelType w:val="hybridMultilevel"/>
    <w:tmpl w:val="4B6835FC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5910C55"/>
    <w:multiLevelType w:val="hybridMultilevel"/>
    <w:tmpl w:val="A1E2DBEE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20068428">
    <w:abstractNumId w:val="22"/>
  </w:num>
  <w:num w:numId="2" w16cid:durableId="1091316811">
    <w:abstractNumId w:val="16"/>
  </w:num>
  <w:num w:numId="3" w16cid:durableId="1145509758">
    <w:abstractNumId w:val="0"/>
  </w:num>
  <w:num w:numId="4" w16cid:durableId="1054549602">
    <w:abstractNumId w:val="6"/>
  </w:num>
  <w:num w:numId="5" w16cid:durableId="1520654889">
    <w:abstractNumId w:val="19"/>
  </w:num>
  <w:num w:numId="6" w16cid:durableId="1798138109">
    <w:abstractNumId w:val="2"/>
  </w:num>
  <w:num w:numId="7" w16cid:durableId="1921909839">
    <w:abstractNumId w:val="13"/>
  </w:num>
  <w:num w:numId="8" w16cid:durableId="1876458738">
    <w:abstractNumId w:val="10"/>
  </w:num>
  <w:num w:numId="9" w16cid:durableId="1217626051">
    <w:abstractNumId w:val="1"/>
  </w:num>
  <w:num w:numId="10" w16cid:durableId="1755203771">
    <w:abstractNumId w:val="1"/>
  </w:num>
  <w:num w:numId="11" w16cid:durableId="1023482541">
    <w:abstractNumId w:val="3"/>
  </w:num>
  <w:num w:numId="12" w16cid:durableId="2130009155">
    <w:abstractNumId w:val="4"/>
  </w:num>
  <w:num w:numId="13" w16cid:durableId="1496340592">
    <w:abstractNumId w:val="15"/>
  </w:num>
  <w:num w:numId="14" w16cid:durableId="1330138147">
    <w:abstractNumId w:val="11"/>
  </w:num>
  <w:num w:numId="15" w16cid:durableId="1759983149">
    <w:abstractNumId w:val="7"/>
  </w:num>
  <w:num w:numId="16" w16cid:durableId="683747476">
    <w:abstractNumId w:val="14"/>
  </w:num>
  <w:num w:numId="17" w16cid:durableId="1656832594">
    <w:abstractNumId w:val="5"/>
  </w:num>
  <w:num w:numId="18" w16cid:durableId="1891191397">
    <w:abstractNumId w:val="12"/>
  </w:num>
  <w:num w:numId="19" w16cid:durableId="399330902">
    <w:abstractNumId w:val="21"/>
  </w:num>
  <w:num w:numId="20" w16cid:durableId="2133278347">
    <w:abstractNumId w:val="17"/>
  </w:num>
  <w:num w:numId="21" w16cid:durableId="1912808614">
    <w:abstractNumId w:val="8"/>
  </w:num>
  <w:num w:numId="22" w16cid:durableId="1526477112">
    <w:abstractNumId w:val="20"/>
  </w:num>
  <w:num w:numId="23" w16cid:durableId="970092368">
    <w:abstractNumId w:val="18"/>
  </w:num>
  <w:num w:numId="24" w16cid:durableId="10164216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3E37"/>
    <w:rsid w:val="00027B96"/>
    <w:rsid w:val="00030DDD"/>
    <w:rsid w:val="000313BB"/>
    <w:rsid w:val="00033EAD"/>
    <w:rsid w:val="00033ED5"/>
    <w:rsid w:val="00050500"/>
    <w:rsid w:val="00051F39"/>
    <w:rsid w:val="0005691C"/>
    <w:rsid w:val="00056ECB"/>
    <w:rsid w:val="00056ED5"/>
    <w:rsid w:val="000655CC"/>
    <w:rsid w:val="000700AE"/>
    <w:rsid w:val="00072590"/>
    <w:rsid w:val="00084024"/>
    <w:rsid w:val="0009062C"/>
    <w:rsid w:val="00095368"/>
    <w:rsid w:val="000954C4"/>
    <w:rsid w:val="000A28DE"/>
    <w:rsid w:val="000A2D0C"/>
    <w:rsid w:val="000A611A"/>
    <w:rsid w:val="000B1241"/>
    <w:rsid w:val="000B12D9"/>
    <w:rsid w:val="000B4536"/>
    <w:rsid w:val="000B7376"/>
    <w:rsid w:val="000B7715"/>
    <w:rsid w:val="000C1F25"/>
    <w:rsid w:val="000D025D"/>
    <w:rsid w:val="000D50AA"/>
    <w:rsid w:val="000E274C"/>
    <w:rsid w:val="000E463B"/>
    <w:rsid w:val="000E5A7E"/>
    <w:rsid w:val="000F2894"/>
    <w:rsid w:val="000F43A3"/>
    <w:rsid w:val="000F6BD1"/>
    <w:rsid w:val="000F7681"/>
    <w:rsid w:val="00103031"/>
    <w:rsid w:val="001044FE"/>
    <w:rsid w:val="00106642"/>
    <w:rsid w:val="00106AA2"/>
    <w:rsid w:val="001109EF"/>
    <w:rsid w:val="001139D4"/>
    <w:rsid w:val="00113E39"/>
    <w:rsid w:val="00131B08"/>
    <w:rsid w:val="00132A59"/>
    <w:rsid w:val="00133337"/>
    <w:rsid w:val="00133A0F"/>
    <w:rsid w:val="0013580F"/>
    <w:rsid w:val="00137B6D"/>
    <w:rsid w:val="0014070B"/>
    <w:rsid w:val="001422C1"/>
    <w:rsid w:val="001448F6"/>
    <w:rsid w:val="001522AE"/>
    <w:rsid w:val="001533DC"/>
    <w:rsid w:val="00153F85"/>
    <w:rsid w:val="0015775A"/>
    <w:rsid w:val="00157D5B"/>
    <w:rsid w:val="00161FE6"/>
    <w:rsid w:val="001620A5"/>
    <w:rsid w:val="00164C3D"/>
    <w:rsid w:val="00165B92"/>
    <w:rsid w:val="00166D3A"/>
    <w:rsid w:val="00176577"/>
    <w:rsid w:val="00181FDC"/>
    <w:rsid w:val="00184167"/>
    <w:rsid w:val="001860B9"/>
    <w:rsid w:val="0018683A"/>
    <w:rsid w:val="00186D03"/>
    <w:rsid w:val="00186F2B"/>
    <w:rsid w:val="001874D6"/>
    <w:rsid w:val="0019632A"/>
    <w:rsid w:val="001A32FC"/>
    <w:rsid w:val="001A4E7C"/>
    <w:rsid w:val="001B44CE"/>
    <w:rsid w:val="001B69E3"/>
    <w:rsid w:val="001B762C"/>
    <w:rsid w:val="001C4386"/>
    <w:rsid w:val="001C4D0A"/>
    <w:rsid w:val="001C5FEF"/>
    <w:rsid w:val="001D0B02"/>
    <w:rsid w:val="001D749D"/>
    <w:rsid w:val="001E1839"/>
    <w:rsid w:val="001F163B"/>
    <w:rsid w:val="00200228"/>
    <w:rsid w:val="00211487"/>
    <w:rsid w:val="00211D91"/>
    <w:rsid w:val="00217DEC"/>
    <w:rsid w:val="002203A2"/>
    <w:rsid w:val="0022072C"/>
    <w:rsid w:val="002218B8"/>
    <w:rsid w:val="00222383"/>
    <w:rsid w:val="00227A5D"/>
    <w:rsid w:val="00235B57"/>
    <w:rsid w:val="002433ED"/>
    <w:rsid w:val="00245A8B"/>
    <w:rsid w:val="00250F24"/>
    <w:rsid w:val="0025156E"/>
    <w:rsid w:val="002523C5"/>
    <w:rsid w:val="0025380B"/>
    <w:rsid w:val="0025703A"/>
    <w:rsid w:val="00257C2A"/>
    <w:rsid w:val="00260B31"/>
    <w:rsid w:val="00260DD4"/>
    <w:rsid w:val="00262F3D"/>
    <w:rsid w:val="00263281"/>
    <w:rsid w:val="0026498D"/>
    <w:rsid w:val="002651D6"/>
    <w:rsid w:val="0026551F"/>
    <w:rsid w:val="00280A85"/>
    <w:rsid w:val="00284119"/>
    <w:rsid w:val="00290B5C"/>
    <w:rsid w:val="00294791"/>
    <w:rsid w:val="00295882"/>
    <w:rsid w:val="002A1C4F"/>
    <w:rsid w:val="002A7450"/>
    <w:rsid w:val="002B0B30"/>
    <w:rsid w:val="002B0C78"/>
    <w:rsid w:val="002B2D14"/>
    <w:rsid w:val="002B35D0"/>
    <w:rsid w:val="002B3E9C"/>
    <w:rsid w:val="002C0C02"/>
    <w:rsid w:val="002C1277"/>
    <w:rsid w:val="002C2148"/>
    <w:rsid w:val="002C60AD"/>
    <w:rsid w:val="002C6EB8"/>
    <w:rsid w:val="002D0E0E"/>
    <w:rsid w:val="002D246B"/>
    <w:rsid w:val="002D6023"/>
    <w:rsid w:val="002E263F"/>
    <w:rsid w:val="002E6F81"/>
    <w:rsid w:val="002F08BA"/>
    <w:rsid w:val="002F0CB9"/>
    <w:rsid w:val="002F2CFF"/>
    <w:rsid w:val="002F4A01"/>
    <w:rsid w:val="002F568B"/>
    <w:rsid w:val="002F570A"/>
    <w:rsid w:val="002F7818"/>
    <w:rsid w:val="003066D0"/>
    <w:rsid w:val="00311401"/>
    <w:rsid w:val="003203D7"/>
    <w:rsid w:val="00320F86"/>
    <w:rsid w:val="003239D7"/>
    <w:rsid w:val="00324171"/>
    <w:rsid w:val="00324D30"/>
    <w:rsid w:val="00326C24"/>
    <w:rsid w:val="00330F6A"/>
    <w:rsid w:val="00337F99"/>
    <w:rsid w:val="003410BD"/>
    <w:rsid w:val="0034307B"/>
    <w:rsid w:val="00345EB1"/>
    <w:rsid w:val="00346C55"/>
    <w:rsid w:val="00350CC4"/>
    <w:rsid w:val="0035119E"/>
    <w:rsid w:val="00352A27"/>
    <w:rsid w:val="00360E0D"/>
    <w:rsid w:val="0036357D"/>
    <w:rsid w:val="003652A0"/>
    <w:rsid w:val="0036594C"/>
    <w:rsid w:val="0036687A"/>
    <w:rsid w:val="00367D19"/>
    <w:rsid w:val="00371BED"/>
    <w:rsid w:val="00371E5E"/>
    <w:rsid w:val="00384019"/>
    <w:rsid w:val="003854F1"/>
    <w:rsid w:val="0039118E"/>
    <w:rsid w:val="0039446D"/>
    <w:rsid w:val="00396A44"/>
    <w:rsid w:val="00397F54"/>
    <w:rsid w:val="003A023D"/>
    <w:rsid w:val="003A0D43"/>
    <w:rsid w:val="003A7133"/>
    <w:rsid w:val="003B2A4B"/>
    <w:rsid w:val="003B6EC4"/>
    <w:rsid w:val="003C3D16"/>
    <w:rsid w:val="003C5255"/>
    <w:rsid w:val="003C5A9C"/>
    <w:rsid w:val="003D099E"/>
    <w:rsid w:val="003D1322"/>
    <w:rsid w:val="003D21A2"/>
    <w:rsid w:val="003D29D2"/>
    <w:rsid w:val="003D577F"/>
    <w:rsid w:val="003D6DF1"/>
    <w:rsid w:val="003E0705"/>
    <w:rsid w:val="003E2FF7"/>
    <w:rsid w:val="003F1013"/>
    <w:rsid w:val="003F1ACF"/>
    <w:rsid w:val="003F2960"/>
    <w:rsid w:val="003F4037"/>
    <w:rsid w:val="003F4C5A"/>
    <w:rsid w:val="003F6CE5"/>
    <w:rsid w:val="00404948"/>
    <w:rsid w:val="00406BEA"/>
    <w:rsid w:val="00412244"/>
    <w:rsid w:val="00413A60"/>
    <w:rsid w:val="00416A3D"/>
    <w:rsid w:val="004222F2"/>
    <w:rsid w:val="004230F7"/>
    <w:rsid w:val="00425A03"/>
    <w:rsid w:val="00426D82"/>
    <w:rsid w:val="0043167E"/>
    <w:rsid w:val="0043409A"/>
    <w:rsid w:val="0043426B"/>
    <w:rsid w:val="00446255"/>
    <w:rsid w:val="00451935"/>
    <w:rsid w:val="00457940"/>
    <w:rsid w:val="00460C73"/>
    <w:rsid w:val="00460ED0"/>
    <w:rsid w:val="00465651"/>
    <w:rsid w:val="00466238"/>
    <w:rsid w:val="00467A88"/>
    <w:rsid w:val="00470CE7"/>
    <w:rsid w:val="00470F4F"/>
    <w:rsid w:val="004723F9"/>
    <w:rsid w:val="00472482"/>
    <w:rsid w:val="00480321"/>
    <w:rsid w:val="00480DC7"/>
    <w:rsid w:val="0048263D"/>
    <w:rsid w:val="00485CF8"/>
    <w:rsid w:val="004876F6"/>
    <w:rsid w:val="0049236A"/>
    <w:rsid w:val="00492718"/>
    <w:rsid w:val="00493DCB"/>
    <w:rsid w:val="0049674D"/>
    <w:rsid w:val="004A1CA3"/>
    <w:rsid w:val="004A2102"/>
    <w:rsid w:val="004A25A4"/>
    <w:rsid w:val="004A355D"/>
    <w:rsid w:val="004A4970"/>
    <w:rsid w:val="004B2183"/>
    <w:rsid w:val="004B2A01"/>
    <w:rsid w:val="004B462C"/>
    <w:rsid w:val="004C3536"/>
    <w:rsid w:val="004D7BA3"/>
    <w:rsid w:val="004F4518"/>
    <w:rsid w:val="004F4C62"/>
    <w:rsid w:val="004F59FC"/>
    <w:rsid w:val="004F69CB"/>
    <w:rsid w:val="005010ED"/>
    <w:rsid w:val="00501433"/>
    <w:rsid w:val="00502051"/>
    <w:rsid w:val="00502842"/>
    <w:rsid w:val="00511CC4"/>
    <w:rsid w:val="00513DD5"/>
    <w:rsid w:val="00515D67"/>
    <w:rsid w:val="005269CC"/>
    <w:rsid w:val="00531E60"/>
    <w:rsid w:val="00541D07"/>
    <w:rsid w:val="00542B26"/>
    <w:rsid w:val="00544BAB"/>
    <w:rsid w:val="0054521E"/>
    <w:rsid w:val="00545F31"/>
    <w:rsid w:val="0055047E"/>
    <w:rsid w:val="0055117D"/>
    <w:rsid w:val="005554F7"/>
    <w:rsid w:val="005578FA"/>
    <w:rsid w:val="00560A05"/>
    <w:rsid w:val="00565129"/>
    <w:rsid w:val="00565CD0"/>
    <w:rsid w:val="00567820"/>
    <w:rsid w:val="005770AD"/>
    <w:rsid w:val="00577C6E"/>
    <w:rsid w:val="00581414"/>
    <w:rsid w:val="00582490"/>
    <w:rsid w:val="00586717"/>
    <w:rsid w:val="00586EB5"/>
    <w:rsid w:val="00592CA9"/>
    <w:rsid w:val="00597E28"/>
    <w:rsid w:val="005A54ED"/>
    <w:rsid w:val="005A5D5B"/>
    <w:rsid w:val="005A6081"/>
    <w:rsid w:val="005A627D"/>
    <w:rsid w:val="005B7B0A"/>
    <w:rsid w:val="005C0045"/>
    <w:rsid w:val="005C084E"/>
    <w:rsid w:val="005C43A5"/>
    <w:rsid w:val="005C4606"/>
    <w:rsid w:val="005D0B0C"/>
    <w:rsid w:val="005D713B"/>
    <w:rsid w:val="005D737C"/>
    <w:rsid w:val="005E02B3"/>
    <w:rsid w:val="005E0DA7"/>
    <w:rsid w:val="005E1E24"/>
    <w:rsid w:val="006010D7"/>
    <w:rsid w:val="00601A32"/>
    <w:rsid w:val="00602675"/>
    <w:rsid w:val="0060596B"/>
    <w:rsid w:val="00606D97"/>
    <w:rsid w:val="00614E64"/>
    <w:rsid w:val="00615776"/>
    <w:rsid w:val="00617710"/>
    <w:rsid w:val="00617EE6"/>
    <w:rsid w:val="0062184C"/>
    <w:rsid w:val="00623724"/>
    <w:rsid w:val="00627BEA"/>
    <w:rsid w:val="006319DB"/>
    <w:rsid w:val="00631D9E"/>
    <w:rsid w:val="00631EA2"/>
    <w:rsid w:val="00633939"/>
    <w:rsid w:val="00637858"/>
    <w:rsid w:val="00643F63"/>
    <w:rsid w:val="006473D3"/>
    <w:rsid w:val="00653D24"/>
    <w:rsid w:val="0065595B"/>
    <w:rsid w:val="00656DCD"/>
    <w:rsid w:val="0065786E"/>
    <w:rsid w:val="00660269"/>
    <w:rsid w:val="00665F89"/>
    <w:rsid w:val="0067385B"/>
    <w:rsid w:val="00673C92"/>
    <w:rsid w:val="006753EC"/>
    <w:rsid w:val="0068238F"/>
    <w:rsid w:val="00685193"/>
    <w:rsid w:val="006A2789"/>
    <w:rsid w:val="006A4978"/>
    <w:rsid w:val="006A5874"/>
    <w:rsid w:val="006A7261"/>
    <w:rsid w:val="006B0D29"/>
    <w:rsid w:val="006B17EA"/>
    <w:rsid w:val="006B1819"/>
    <w:rsid w:val="006C5048"/>
    <w:rsid w:val="006C6A4B"/>
    <w:rsid w:val="006C779F"/>
    <w:rsid w:val="006D01F5"/>
    <w:rsid w:val="006D0CFB"/>
    <w:rsid w:val="006D30C0"/>
    <w:rsid w:val="006D36DA"/>
    <w:rsid w:val="006D5629"/>
    <w:rsid w:val="006D7535"/>
    <w:rsid w:val="006E450B"/>
    <w:rsid w:val="006E75F4"/>
    <w:rsid w:val="006F0D7E"/>
    <w:rsid w:val="006F3919"/>
    <w:rsid w:val="00710B77"/>
    <w:rsid w:val="0071254A"/>
    <w:rsid w:val="007155D5"/>
    <w:rsid w:val="0072075B"/>
    <w:rsid w:val="00720A57"/>
    <w:rsid w:val="0072148D"/>
    <w:rsid w:val="007221C2"/>
    <w:rsid w:val="00724CDB"/>
    <w:rsid w:val="00730955"/>
    <w:rsid w:val="00733A9C"/>
    <w:rsid w:val="00736574"/>
    <w:rsid w:val="007367E0"/>
    <w:rsid w:val="00737215"/>
    <w:rsid w:val="00747066"/>
    <w:rsid w:val="00754905"/>
    <w:rsid w:val="00756490"/>
    <w:rsid w:val="00760038"/>
    <w:rsid w:val="007619B0"/>
    <w:rsid w:val="00762EE0"/>
    <w:rsid w:val="00765C41"/>
    <w:rsid w:val="00771100"/>
    <w:rsid w:val="007759DD"/>
    <w:rsid w:val="00785D47"/>
    <w:rsid w:val="0078609F"/>
    <w:rsid w:val="007917BA"/>
    <w:rsid w:val="007975AE"/>
    <w:rsid w:val="007A4EEE"/>
    <w:rsid w:val="007A5C6F"/>
    <w:rsid w:val="007D2221"/>
    <w:rsid w:val="007D4241"/>
    <w:rsid w:val="007D4317"/>
    <w:rsid w:val="007D4EA3"/>
    <w:rsid w:val="007E35D8"/>
    <w:rsid w:val="007E3C10"/>
    <w:rsid w:val="007E4A11"/>
    <w:rsid w:val="007F0563"/>
    <w:rsid w:val="007F1CFF"/>
    <w:rsid w:val="007F217A"/>
    <w:rsid w:val="007F2A9E"/>
    <w:rsid w:val="007F5DD5"/>
    <w:rsid w:val="007F6082"/>
    <w:rsid w:val="007F74EB"/>
    <w:rsid w:val="008016E2"/>
    <w:rsid w:val="0081406A"/>
    <w:rsid w:val="008200F1"/>
    <w:rsid w:val="00821773"/>
    <w:rsid w:val="00821A1B"/>
    <w:rsid w:val="008262E9"/>
    <w:rsid w:val="00827E69"/>
    <w:rsid w:val="00833810"/>
    <w:rsid w:val="00834ACC"/>
    <w:rsid w:val="00834B2B"/>
    <w:rsid w:val="00835C4D"/>
    <w:rsid w:val="00843F48"/>
    <w:rsid w:val="008446C5"/>
    <w:rsid w:val="00851423"/>
    <w:rsid w:val="008569C6"/>
    <w:rsid w:val="008577A9"/>
    <w:rsid w:val="00857848"/>
    <w:rsid w:val="008654B6"/>
    <w:rsid w:val="0087139C"/>
    <w:rsid w:val="008762EC"/>
    <w:rsid w:val="00880E83"/>
    <w:rsid w:val="0088322A"/>
    <w:rsid w:val="00892B92"/>
    <w:rsid w:val="00892F28"/>
    <w:rsid w:val="00894977"/>
    <w:rsid w:val="00896CFE"/>
    <w:rsid w:val="008A0C5F"/>
    <w:rsid w:val="008A1860"/>
    <w:rsid w:val="008A38BA"/>
    <w:rsid w:val="008A3DEA"/>
    <w:rsid w:val="008A4EB9"/>
    <w:rsid w:val="008A74C0"/>
    <w:rsid w:val="008A77F5"/>
    <w:rsid w:val="008B0E28"/>
    <w:rsid w:val="008B1457"/>
    <w:rsid w:val="008B1694"/>
    <w:rsid w:val="008B69FF"/>
    <w:rsid w:val="008C4B27"/>
    <w:rsid w:val="008C7F2A"/>
    <w:rsid w:val="008D1ABB"/>
    <w:rsid w:val="008D36B3"/>
    <w:rsid w:val="008E1218"/>
    <w:rsid w:val="008E36F8"/>
    <w:rsid w:val="008E46B2"/>
    <w:rsid w:val="008E682C"/>
    <w:rsid w:val="008E78A1"/>
    <w:rsid w:val="008E7FDA"/>
    <w:rsid w:val="008F271D"/>
    <w:rsid w:val="008F589F"/>
    <w:rsid w:val="00902599"/>
    <w:rsid w:val="00906238"/>
    <w:rsid w:val="00907EF9"/>
    <w:rsid w:val="00911231"/>
    <w:rsid w:val="009123EB"/>
    <w:rsid w:val="0091295C"/>
    <w:rsid w:val="00914D58"/>
    <w:rsid w:val="00921F47"/>
    <w:rsid w:val="009228AB"/>
    <w:rsid w:val="00925A1D"/>
    <w:rsid w:val="0093085B"/>
    <w:rsid w:val="00931C57"/>
    <w:rsid w:val="009347A5"/>
    <w:rsid w:val="00942257"/>
    <w:rsid w:val="009456AD"/>
    <w:rsid w:val="009471BF"/>
    <w:rsid w:val="00950E4E"/>
    <w:rsid w:val="009529BD"/>
    <w:rsid w:val="009533B4"/>
    <w:rsid w:val="00957D35"/>
    <w:rsid w:val="00961B13"/>
    <w:rsid w:val="00966599"/>
    <w:rsid w:val="009711C1"/>
    <w:rsid w:val="0097164C"/>
    <w:rsid w:val="00971D93"/>
    <w:rsid w:val="00984864"/>
    <w:rsid w:val="00992E62"/>
    <w:rsid w:val="009A613D"/>
    <w:rsid w:val="009B1F6B"/>
    <w:rsid w:val="009B6D1A"/>
    <w:rsid w:val="009C0D12"/>
    <w:rsid w:val="009C1468"/>
    <w:rsid w:val="009C178B"/>
    <w:rsid w:val="009C192E"/>
    <w:rsid w:val="009C2E3E"/>
    <w:rsid w:val="009C2F44"/>
    <w:rsid w:val="009C31C8"/>
    <w:rsid w:val="009C7946"/>
    <w:rsid w:val="009D6819"/>
    <w:rsid w:val="009D6D1C"/>
    <w:rsid w:val="009E0CF9"/>
    <w:rsid w:val="009E250F"/>
    <w:rsid w:val="009E3299"/>
    <w:rsid w:val="009E36CC"/>
    <w:rsid w:val="009E3AED"/>
    <w:rsid w:val="009E531B"/>
    <w:rsid w:val="009E6C56"/>
    <w:rsid w:val="009E7DCF"/>
    <w:rsid w:val="009F2825"/>
    <w:rsid w:val="009F4A56"/>
    <w:rsid w:val="009F4E65"/>
    <w:rsid w:val="00A006A5"/>
    <w:rsid w:val="00A05942"/>
    <w:rsid w:val="00A07BEC"/>
    <w:rsid w:val="00A264BE"/>
    <w:rsid w:val="00A272CA"/>
    <w:rsid w:val="00A3233D"/>
    <w:rsid w:val="00A32732"/>
    <w:rsid w:val="00A33051"/>
    <w:rsid w:val="00A407AD"/>
    <w:rsid w:val="00A40923"/>
    <w:rsid w:val="00A41C05"/>
    <w:rsid w:val="00A42426"/>
    <w:rsid w:val="00A514B7"/>
    <w:rsid w:val="00A540AE"/>
    <w:rsid w:val="00A54A0B"/>
    <w:rsid w:val="00A65D49"/>
    <w:rsid w:val="00A65FD4"/>
    <w:rsid w:val="00A76076"/>
    <w:rsid w:val="00A81198"/>
    <w:rsid w:val="00A81E48"/>
    <w:rsid w:val="00A82035"/>
    <w:rsid w:val="00A86DC9"/>
    <w:rsid w:val="00A90D77"/>
    <w:rsid w:val="00A92E07"/>
    <w:rsid w:val="00A936EE"/>
    <w:rsid w:val="00A972C7"/>
    <w:rsid w:val="00AA0B3A"/>
    <w:rsid w:val="00AA22F2"/>
    <w:rsid w:val="00AA6EB4"/>
    <w:rsid w:val="00AA767D"/>
    <w:rsid w:val="00AB0CC9"/>
    <w:rsid w:val="00AC3A06"/>
    <w:rsid w:val="00AC3FF6"/>
    <w:rsid w:val="00AD73EC"/>
    <w:rsid w:val="00AD7AD5"/>
    <w:rsid w:val="00AE302D"/>
    <w:rsid w:val="00AE5BC7"/>
    <w:rsid w:val="00AF5AAF"/>
    <w:rsid w:val="00B046D8"/>
    <w:rsid w:val="00B1278A"/>
    <w:rsid w:val="00B13F4C"/>
    <w:rsid w:val="00B16219"/>
    <w:rsid w:val="00B16C59"/>
    <w:rsid w:val="00B179F8"/>
    <w:rsid w:val="00B17B47"/>
    <w:rsid w:val="00B217EF"/>
    <w:rsid w:val="00B24D0E"/>
    <w:rsid w:val="00B25044"/>
    <w:rsid w:val="00B33906"/>
    <w:rsid w:val="00B33FDD"/>
    <w:rsid w:val="00B359CC"/>
    <w:rsid w:val="00B36107"/>
    <w:rsid w:val="00B40D44"/>
    <w:rsid w:val="00B41789"/>
    <w:rsid w:val="00B46C03"/>
    <w:rsid w:val="00B52135"/>
    <w:rsid w:val="00B53D6E"/>
    <w:rsid w:val="00B55552"/>
    <w:rsid w:val="00B5691E"/>
    <w:rsid w:val="00B60C6C"/>
    <w:rsid w:val="00B619A9"/>
    <w:rsid w:val="00B65A9D"/>
    <w:rsid w:val="00B66D60"/>
    <w:rsid w:val="00B7455D"/>
    <w:rsid w:val="00B74A8C"/>
    <w:rsid w:val="00B75EDE"/>
    <w:rsid w:val="00B77D88"/>
    <w:rsid w:val="00B77FAF"/>
    <w:rsid w:val="00B81B86"/>
    <w:rsid w:val="00B821F4"/>
    <w:rsid w:val="00B83E5A"/>
    <w:rsid w:val="00B84336"/>
    <w:rsid w:val="00B851B9"/>
    <w:rsid w:val="00B86453"/>
    <w:rsid w:val="00B87A4F"/>
    <w:rsid w:val="00B90054"/>
    <w:rsid w:val="00B92C14"/>
    <w:rsid w:val="00BA0066"/>
    <w:rsid w:val="00BA40EE"/>
    <w:rsid w:val="00BB69DB"/>
    <w:rsid w:val="00BC2F05"/>
    <w:rsid w:val="00BC322E"/>
    <w:rsid w:val="00BC44CD"/>
    <w:rsid w:val="00BC48A6"/>
    <w:rsid w:val="00BD27D9"/>
    <w:rsid w:val="00BD2965"/>
    <w:rsid w:val="00BD4B17"/>
    <w:rsid w:val="00BD6A4B"/>
    <w:rsid w:val="00BE0769"/>
    <w:rsid w:val="00BE7978"/>
    <w:rsid w:val="00BF116B"/>
    <w:rsid w:val="00BF39AB"/>
    <w:rsid w:val="00BF7170"/>
    <w:rsid w:val="00C006F8"/>
    <w:rsid w:val="00C01F0D"/>
    <w:rsid w:val="00C03597"/>
    <w:rsid w:val="00C04F01"/>
    <w:rsid w:val="00C07DDB"/>
    <w:rsid w:val="00C10FD4"/>
    <w:rsid w:val="00C11B1F"/>
    <w:rsid w:val="00C140F5"/>
    <w:rsid w:val="00C32CF8"/>
    <w:rsid w:val="00C4011F"/>
    <w:rsid w:val="00C4115D"/>
    <w:rsid w:val="00C43701"/>
    <w:rsid w:val="00C43BDD"/>
    <w:rsid w:val="00C46577"/>
    <w:rsid w:val="00C47778"/>
    <w:rsid w:val="00C5011E"/>
    <w:rsid w:val="00C50EE5"/>
    <w:rsid w:val="00C5240A"/>
    <w:rsid w:val="00C5398F"/>
    <w:rsid w:val="00C556F5"/>
    <w:rsid w:val="00C70E19"/>
    <w:rsid w:val="00C7163B"/>
    <w:rsid w:val="00C72574"/>
    <w:rsid w:val="00C7430C"/>
    <w:rsid w:val="00C757A1"/>
    <w:rsid w:val="00C84570"/>
    <w:rsid w:val="00C85DA1"/>
    <w:rsid w:val="00C9071C"/>
    <w:rsid w:val="00C908FF"/>
    <w:rsid w:val="00C97BD3"/>
    <w:rsid w:val="00CA39EF"/>
    <w:rsid w:val="00CA51DD"/>
    <w:rsid w:val="00CA521F"/>
    <w:rsid w:val="00CB0493"/>
    <w:rsid w:val="00CB1645"/>
    <w:rsid w:val="00CB16EE"/>
    <w:rsid w:val="00CB17FF"/>
    <w:rsid w:val="00CB1ED7"/>
    <w:rsid w:val="00CB278C"/>
    <w:rsid w:val="00CB56B0"/>
    <w:rsid w:val="00CC167C"/>
    <w:rsid w:val="00CC52D9"/>
    <w:rsid w:val="00CD6647"/>
    <w:rsid w:val="00CE1703"/>
    <w:rsid w:val="00CE4B73"/>
    <w:rsid w:val="00CF134D"/>
    <w:rsid w:val="00CF70BB"/>
    <w:rsid w:val="00D074DB"/>
    <w:rsid w:val="00D139CF"/>
    <w:rsid w:val="00D33B52"/>
    <w:rsid w:val="00D37E7F"/>
    <w:rsid w:val="00D47AD7"/>
    <w:rsid w:val="00D51529"/>
    <w:rsid w:val="00D51789"/>
    <w:rsid w:val="00D51BA6"/>
    <w:rsid w:val="00D55B1B"/>
    <w:rsid w:val="00D55F97"/>
    <w:rsid w:val="00D5750A"/>
    <w:rsid w:val="00D63404"/>
    <w:rsid w:val="00D6361F"/>
    <w:rsid w:val="00D65BEC"/>
    <w:rsid w:val="00D7538F"/>
    <w:rsid w:val="00D85218"/>
    <w:rsid w:val="00D861DE"/>
    <w:rsid w:val="00D915B1"/>
    <w:rsid w:val="00D9798C"/>
    <w:rsid w:val="00DA19AA"/>
    <w:rsid w:val="00DA299D"/>
    <w:rsid w:val="00DA636C"/>
    <w:rsid w:val="00DA65C4"/>
    <w:rsid w:val="00DB3475"/>
    <w:rsid w:val="00DC1424"/>
    <w:rsid w:val="00DC3A28"/>
    <w:rsid w:val="00DE4447"/>
    <w:rsid w:val="00DE47A5"/>
    <w:rsid w:val="00DE5DA2"/>
    <w:rsid w:val="00DF0033"/>
    <w:rsid w:val="00DF7E14"/>
    <w:rsid w:val="00E026BF"/>
    <w:rsid w:val="00E0522B"/>
    <w:rsid w:val="00E0799E"/>
    <w:rsid w:val="00E07B1B"/>
    <w:rsid w:val="00E11853"/>
    <w:rsid w:val="00E238CD"/>
    <w:rsid w:val="00E368A6"/>
    <w:rsid w:val="00E36CE9"/>
    <w:rsid w:val="00E378E0"/>
    <w:rsid w:val="00E4416E"/>
    <w:rsid w:val="00E45480"/>
    <w:rsid w:val="00E52A86"/>
    <w:rsid w:val="00E54B47"/>
    <w:rsid w:val="00E553BF"/>
    <w:rsid w:val="00E55D93"/>
    <w:rsid w:val="00E61294"/>
    <w:rsid w:val="00E6467F"/>
    <w:rsid w:val="00E722C3"/>
    <w:rsid w:val="00E7237C"/>
    <w:rsid w:val="00E74631"/>
    <w:rsid w:val="00E7578C"/>
    <w:rsid w:val="00E764A5"/>
    <w:rsid w:val="00E772D2"/>
    <w:rsid w:val="00E77C46"/>
    <w:rsid w:val="00E83DE2"/>
    <w:rsid w:val="00E86CE8"/>
    <w:rsid w:val="00E90E82"/>
    <w:rsid w:val="00EA00CB"/>
    <w:rsid w:val="00EA1BAA"/>
    <w:rsid w:val="00EA3FCD"/>
    <w:rsid w:val="00EA42A0"/>
    <w:rsid w:val="00EA687D"/>
    <w:rsid w:val="00EB0061"/>
    <w:rsid w:val="00EB5BD2"/>
    <w:rsid w:val="00EB6714"/>
    <w:rsid w:val="00EC0A68"/>
    <w:rsid w:val="00EC120F"/>
    <w:rsid w:val="00EC3C32"/>
    <w:rsid w:val="00EC5006"/>
    <w:rsid w:val="00ED09C0"/>
    <w:rsid w:val="00ED49C3"/>
    <w:rsid w:val="00ED6CE8"/>
    <w:rsid w:val="00ED70B2"/>
    <w:rsid w:val="00ED7AA6"/>
    <w:rsid w:val="00EE2A56"/>
    <w:rsid w:val="00EE3818"/>
    <w:rsid w:val="00EE7E0E"/>
    <w:rsid w:val="00EF1EAB"/>
    <w:rsid w:val="00F05E8E"/>
    <w:rsid w:val="00F10974"/>
    <w:rsid w:val="00F131F0"/>
    <w:rsid w:val="00F16B05"/>
    <w:rsid w:val="00F22264"/>
    <w:rsid w:val="00F22737"/>
    <w:rsid w:val="00F23211"/>
    <w:rsid w:val="00F24F68"/>
    <w:rsid w:val="00F2564D"/>
    <w:rsid w:val="00F25767"/>
    <w:rsid w:val="00F35B05"/>
    <w:rsid w:val="00F413D9"/>
    <w:rsid w:val="00F441F9"/>
    <w:rsid w:val="00F465FD"/>
    <w:rsid w:val="00F46F3E"/>
    <w:rsid w:val="00F4747C"/>
    <w:rsid w:val="00F5135F"/>
    <w:rsid w:val="00F51F78"/>
    <w:rsid w:val="00F54C4C"/>
    <w:rsid w:val="00F62756"/>
    <w:rsid w:val="00F76421"/>
    <w:rsid w:val="00F76D53"/>
    <w:rsid w:val="00F83F08"/>
    <w:rsid w:val="00F85308"/>
    <w:rsid w:val="00F85437"/>
    <w:rsid w:val="00F86BA1"/>
    <w:rsid w:val="00F86F47"/>
    <w:rsid w:val="00F90B64"/>
    <w:rsid w:val="00F91A53"/>
    <w:rsid w:val="00F969D3"/>
    <w:rsid w:val="00FA652E"/>
    <w:rsid w:val="00FA6BDF"/>
    <w:rsid w:val="00FB2A07"/>
    <w:rsid w:val="00FB2F0F"/>
    <w:rsid w:val="00FB5086"/>
    <w:rsid w:val="00FB5411"/>
    <w:rsid w:val="00FB5E7B"/>
    <w:rsid w:val="00FB6392"/>
    <w:rsid w:val="00FC47FB"/>
    <w:rsid w:val="00FC4F36"/>
    <w:rsid w:val="00FC7627"/>
    <w:rsid w:val="00FC7C98"/>
    <w:rsid w:val="00FD3C70"/>
    <w:rsid w:val="00FD6820"/>
    <w:rsid w:val="00FE12D8"/>
    <w:rsid w:val="00FE1864"/>
    <w:rsid w:val="00FE55FF"/>
    <w:rsid w:val="00FE6457"/>
    <w:rsid w:val="00FE7F5E"/>
    <w:rsid w:val="00FF0B3B"/>
    <w:rsid w:val="00FF4308"/>
    <w:rsid w:val="00FF4EA7"/>
    <w:rsid w:val="00FF71C9"/>
    <w:rsid w:val="00FF7C02"/>
    <w:rsid w:val="01DFC505"/>
    <w:rsid w:val="024801E3"/>
    <w:rsid w:val="0762100A"/>
    <w:rsid w:val="0856F40F"/>
    <w:rsid w:val="0D2A6532"/>
    <w:rsid w:val="0EAD0D36"/>
    <w:rsid w:val="104001D0"/>
    <w:rsid w:val="1048DD97"/>
    <w:rsid w:val="1399A6B6"/>
    <w:rsid w:val="1492EC97"/>
    <w:rsid w:val="1D93C56A"/>
    <w:rsid w:val="1F2F95CB"/>
    <w:rsid w:val="2D3443FB"/>
    <w:rsid w:val="34876083"/>
    <w:rsid w:val="40A99AC4"/>
    <w:rsid w:val="42DEF3CC"/>
    <w:rsid w:val="4309A172"/>
    <w:rsid w:val="47DD1295"/>
    <w:rsid w:val="4DA446AB"/>
    <w:rsid w:val="50E93494"/>
    <w:rsid w:val="54E675EE"/>
    <w:rsid w:val="5DA14218"/>
    <w:rsid w:val="6410839C"/>
    <w:rsid w:val="647B2B65"/>
    <w:rsid w:val="67183284"/>
    <w:rsid w:val="6748245E"/>
    <w:rsid w:val="6843E1BA"/>
    <w:rsid w:val="6B2CF8ED"/>
    <w:rsid w:val="769D1BD7"/>
    <w:rsid w:val="76E8D4C5"/>
    <w:rsid w:val="7F3EF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F46F3E"/>
    <w:pPr>
      <w:tabs>
        <w:tab w:val="left" w:pos="8647"/>
        <w:tab w:val="right" w:leader="dot" w:pos="8919"/>
      </w:tabs>
      <w:ind w:left="851" w:right="282" w:firstLine="142"/>
    </w:pPr>
  </w:style>
  <w:style w:type="paragraph" w:styleId="Innehll3">
    <w:name w:val="toc 3"/>
    <w:basedOn w:val="Normal"/>
    <w:next w:val="Normal"/>
    <w:autoRedefine/>
    <w:uiPriority w:val="39"/>
    <w:unhideWhenUsed/>
    <w:rsid w:val="00F46F3E"/>
    <w:pPr>
      <w:tabs>
        <w:tab w:val="right" w:leader="dot" w:pos="8789"/>
      </w:tabs>
      <w:ind w:left="851" w:right="140" w:firstLine="142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F69CB"/>
    <w:rPr>
      <w:color w:val="605E5C"/>
      <w:shd w:val="clear" w:color="auto" w:fill="E1DFDD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1577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15776"/>
  </w:style>
  <w:style w:type="character" w:styleId="Kommentarsreferens">
    <w:name w:val="annotation reference"/>
    <w:basedOn w:val="Standardstycketeckensnitt"/>
    <w:uiPriority w:val="99"/>
    <w:semiHidden/>
    <w:unhideWhenUsed/>
    <w:rsid w:val="00615776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B0E2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B0E28"/>
    <w:rPr>
      <w:b/>
      <w:bCs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6AA2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260DD4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6823">
          <w:marLeft w:val="5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8220">
          <w:marLeft w:val="8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0477">
          <w:marLeft w:val="8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4252">
          <w:marLeft w:val="5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vgregion.se/om-vgr/organisation-och-verksamhet/inkop/bestallare/sisjodepan/" TargetMode="External" Id="rId13" /><Relationship Type="http://schemas.openxmlformats.org/officeDocument/2006/relationships/hyperlink" Target="https://insidan.vgregion.se/forvaltningar/sodra-alvsborgs-sjukhus/stod-och-tjanster/system-a-o/marknadsplatsen-2.0/kontakt-materialkonsulenter/" TargetMode="External" Id="rId18" /><Relationship Type="http://schemas.openxmlformats.org/officeDocument/2006/relationships/footer" Target="footer3.xml" Id="rId26" /><Relationship Type="http://schemas.openxmlformats.org/officeDocument/2006/relationships/hyperlink" Target="https://mellanarkiv-offentlig.vgregion.se/alfresco/s/archive/stream/public/v1/source/available/sofia/rs8631-1454170937-10/surrogate/Riktlinje%20f%c3%b6r%20ink%c3%b6p.pdf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insidan.vgregion.se/forvaltningar/sodra-alvsborgs-sjukhus/stod-och-tjanster/inkop-och-bestallningar/boka-och-bestall-varor-och-tjanster/miv/" TargetMode="External" Id="rId12" /><Relationship Type="http://schemas.openxmlformats.org/officeDocument/2006/relationships/hyperlink" Target="https://contracts.opic.com/Home/Index/?eId=SOuG3%2fqpoKxC7ABQJKpGwQA%3d" TargetMode="External" Id="rId17" /><Relationship Type="http://schemas.openxmlformats.org/officeDocument/2006/relationships/header" Target="header2.xml" Id="rId25" /><Relationship Type="http://schemas.openxmlformats.org/officeDocument/2006/relationships/hyperlink" Target="https://insidan.vgregion.se/forvaltningar/sodra-alvsborgs-sjukhus/stod-och-tjanster/system-a-o/marknadsplatsen-2.0/" TargetMode="External" Id="rId16" /><Relationship Type="http://schemas.openxmlformats.org/officeDocument/2006/relationships/hyperlink" Target="https://mellanarkiv-offentlig.vgregion.se/alfresco/s/archive/stream/public/v1/source/available/sofia/rs8631-1454170937-5/surrogate/Ink%c3%b6pspolicy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24" /><Relationship Type="http://schemas.openxmlformats.org/officeDocument/2006/relationships/hyperlink" Target="https://mellanarkiv.vgregion.se/share/page/dp/ws/archive/stream/auth/v1/source/available/sofia/sas7112-1995154906-136/surrogate" TargetMode="External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hyperlink" Target="mailto:sas@vgregion.se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service.vgregion.se/RNS/prodnarservice/tvatt/" TargetMode="External" Id="rId14" /><Relationship Type="http://schemas.openxmlformats.org/officeDocument/2006/relationships/header" Target="header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147</TotalTime>
  <Pages>4</Pages>
  <Words>985</Words>
  <Characters>7891</Characters>
  <Application>Microsoft Office Word</Application>
  <DocSecurity>0</DocSecurity>
  <Lines>65</Lines>
  <Paragraphs>17</Paragraphs>
  <ScaleCrop>false</ScaleCrop>
  <Manager/>
  <Company/>
  <LinksUpToDate>false</LinksUpToDate>
  <CharactersWithSpaces>8859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Materialförsörjning på SÄS</dc:title>
  <dc:subject/>
  <dc:creator/>
  <keywords/>
  <lastModifiedBy>Zeina Zimmerman</lastModifiedBy>
  <revision>346</revision>
  <lastPrinted>2016-03-31T10:56:00.0000000Z</lastPrinted>
  <dcterms:created xsi:type="dcterms:W3CDTF">2021-05-27T09:25:00.0000000Z</dcterms:created>
  <dcterms:modified xsi:type="dcterms:W3CDTF">2026-04-23T09:43:00.0000000Z</dcterms:modified>
</coreProperties>
</file>