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5BD38AA" w:rsidR="00184167" w:rsidRDefault="007A49B4" w:rsidP="00184167">
      <w:pPr>
        <w:pStyle w:val="Rubrik1"/>
      </w:pPr>
      <w:r>
        <w:t xml:space="preserve">Mottagning och </w:t>
      </w:r>
      <w:r w:rsidR="00941525">
        <w:t>kvittens</w:t>
      </w:r>
      <w:r>
        <w:t xml:space="preserve"> av </w:t>
      </w:r>
      <w:r w:rsidR="00421504">
        <w:t xml:space="preserve">interna </w:t>
      </w:r>
      <w:r>
        <w:t xml:space="preserve">läkemedelsleveranser </w:t>
      </w:r>
      <w:r w:rsidR="00602EAD">
        <w:t>till</w:t>
      </w:r>
      <w:r>
        <w:t xml:space="preserve"> enheterna på SÄS </w:t>
      </w:r>
      <w:bookmarkStart w:id="0" w:name="_Toc321146591"/>
    </w:p>
    <w:bookmarkEnd w:id="0"/>
    <w:p w14:paraId="334462B8" w14:textId="2F802F50" w:rsidR="00CD317D" w:rsidRDefault="00EA4FB5" w:rsidP="00123563">
      <w:r>
        <w:t>Servicepersonal</w:t>
      </w:r>
      <w:r w:rsidR="002B3D6A">
        <w:t xml:space="preserve"> ansvarar för interna läkemedelsleveranser till enheterna på SÄS</w:t>
      </w:r>
      <w:r w:rsidR="005115D2">
        <w:t xml:space="preserve">. </w:t>
      </w:r>
      <w:r w:rsidR="00C97588">
        <w:t>Vid överlämning av läkemedel till mottagande enhet ska</w:t>
      </w:r>
      <w:r w:rsidR="00123563">
        <w:t xml:space="preserve"> </w:t>
      </w:r>
      <w:r w:rsidR="00C97588">
        <w:t xml:space="preserve">dessa </w:t>
      </w:r>
      <w:r w:rsidR="00123563">
        <w:t>aldrig</w:t>
      </w:r>
      <w:r w:rsidR="005115D2">
        <w:t xml:space="preserve"> </w:t>
      </w:r>
      <w:r w:rsidR="00123563">
        <w:t>lämnas obevaka</w:t>
      </w:r>
      <w:r w:rsidR="00C97588">
        <w:t>de</w:t>
      </w:r>
      <w:r w:rsidR="00123563">
        <w:t xml:space="preserve">. Vid varje överlämningstillfälle ska respektive kolli kvitteras </w:t>
      </w:r>
      <w:r w:rsidR="00AF01B1">
        <w:t xml:space="preserve">med datum och signatur </w:t>
      </w:r>
      <w:r w:rsidR="00123563">
        <w:t xml:space="preserve">av </w:t>
      </w:r>
      <w:r w:rsidR="00821EB5">
        <w:t xml:space="preserve">ansvarig personal på </w:t>
      </w:r>
      <w:r w:rsidR="00123563">
        <w:t>mottagande enhet</w:t>
      </w:r>
      <w:r w:rsidR="0062258E">
        <w:t xml:space="preserve">. </w:t>
      </w:r>
      <w:r w:rsidR="00AF01B1">
        <w:t>Det som kvitteras och signeras är</w:t>
      </w:r>
      <w:r w:rsidR="00C97588">
        <w:t xml:space="preserve"> att</w:t>
      </w:r>
      <w:r w:rsidR="00CD317D">
        <w:t>:</w:t>
      </w:r>
    </w:p>
    <w:p w14:paraId="3E879427" w14:textId="7C757FA5" w:rsidR="00CD317D" w:rsidRDefault="00C97588" w:rsidP="00CD317D">
      <w:pPr>
        <w:pStyle w:val="Punktlista"/>
      </w:pPr>
      <w:r>
        <w:t xml:space="preserve">det är rätt </w:t>
      </w:r>
      <w:r w:rsidR="00123563">
        <w:t>antal kollin</w:t>
      </w:r>
    </w:p>
    <w:p w14:paraId="50EC5063" w14:textId="42BD99A1" w:rsidR="00CD317D" w:rsidRDefault="00C97588" w:rsidP="00CD317D">
      <w:pPr>
        <w:pStyle w:val="Punktlista"/>
      </w:pPr>
      <w:r>
        <w:t xml:space="preserve">alla </w:t>
      </w:r>
      <w:r w:rsidR="00CD317D">
        <w:t>kollin</w:t>
      </w:r>
      <w:r w:rsidR="00123563">
        <w:t xml:space="preserve"> levererats till rätt enhet</w:t>
      </w:r>
    </w:p>
    <w:p w14:paraId="7EFC757A" w14:textId="429D5EDD" w:rsidR="00CD317D" w:rsidRDefault="00C97588" w:rsidP="00CD317D">
      <w:pPr>
        <w:pStyle w:val="Punktlista"/>
      </w:pPr>
      <w:r>
        <w:t xml:space="preserve">inga </w:t>
      </w:r>
      <w:r w:rsidR="00CD317D">
        <w:t>kollin</w:t>
      </w:r>
      <w:r w:rsidR="00123563">
        <w:t xml:space="preserve"> har synliga skador </w:t>
      </w:r>
    </w:p>
    <w:p w14:paraId="0E3A31DF" w14:textId="25D5C335" w:rsidR="00AF01B1" w:rsidRDefault="00123563" w:rsidP="00CD317D">
      <w:pPr>
        <w:pStyle w:val="Punktlista"/>
      </w:pPr>
      <w:r>
        <w:t xml:space="preserve">alla kollin har obruten plombering. </w:t>
      </w:r>
    </w:p>
    <w:p w14:paraId="090029D0" w14:textId="39352F41" w:rsidR="009E3D6A" w:rsidRDefault="009E3D6A" w:rsidP="00123563">
      <w:r>
        <w:t xml:space="preserve">För att </w:t>
      </w:r>
      <w:r w:rsidR="57DA00AA">
        <w:t>s</w:t>
      </w:r>
      <w:r w:rsidR="00EA4FB5">
        <w:t>ervicepersonal</w:t>
      </w:r>
      <w:r>
        <w:t xml:space="preserve"> ska kunna hålla sina leveranstider </w:t>
      </w:r>
      <w:r w:rsidR="002714EE">
        <w:t xml:space="preserve">till alla enheter </w:t>
      </w:r>
      <w:r w:rsidR="00752A67">
        <w:t xml:space="preserve">på sjukhuset </w:t>
      </w:r>
      <w:r>
        <w:t>är det viktigt att ansvarig person</w:t>
      </w:r>
      <w:r w:rsidR="00AC05EE">
        <w:t>al</w:t>
      </w:r>
      <w:r w:rsidR="00752A67">
        <w:t xml:space="preserve"> på mottagande enhet </w:t>
      </w:r>
      <w:r w:rsidR="00AC05EE">
        <w:t xml:space="preserve">finns tillgänglig </w:t>
      </w:r>
      <w:r w:rsidR="00416466">
        <w:t>vid läkemedelsleveransen</w:t>
      </w:r>
      <w:r w:rsidR="00AC05EE">
        <w:t xml:space="preserve">. </w:t>
      </w:r>
    </w:p>
    <w:p w14:paraId="7D7A3874" w14:textId="77777777" w:rsidR="004A3D2B" w:rsidRDefault="00CE5581" w:rsidP="00123563">
      <w:r>
        <w:t>F</w:t>
      </w:r>
      <w:r w:rsidR="00FA7849">
        <w:t>örutsättningarna i vården kan ändras snabbt</w:t>
      </w:r>
      <w:r>
        <w:t xml:space="preserve">. Därför </w:t>
      </w:r>
      <w:r w:rsidR="00FA7849">
        <w:t>är det viktigt att v</w:t>
      </w:r>
      <w:r w:rsidR="00295EF8">
        <w:t>arje enhet ha</w:t>
      </w:r>
      <w:r w:rsidR="00FA7849">
        <w:t>r</w:t>
      </w:r>
      <w:r w:rsidR="00295EF8">
        <w:t xml:space="preserve"> ett telefonnummer till </w:t>
      </w:r>
      <w:r w:rsidR="00AF01B1">
        <w:t xml:space="preserve">ansvarig personal </w:t>
      </w:r>
      <w:r w:rsidR="004F23C2">
        <w:t>som får ta emot läkemedels</w:t>
      </w:r>
      <w:r w:rsidR="002F23D4">
        <w:t xml:space="preserve">leveranser </w:t>
      </w:r>
      <w:r w:rsidR="00AF01B1">
        <w:t xml:space="preserve">på </w:t>
      </w:r>
      <w:r w:rsidR="00ED7E10">
        <w:t>mottagande enhet</w:t>
      </w:r>
      <w:r w:rsidR="002F23D4">
        <w:t xml:space="preserve">. </w:t>
      </w:r>
    </w:p>
    <w:p w14:paraId="7D7C907A" w14:textId="77777777" w:rsidR="004A3D2B" w:rsidRDefault="004F23C2" w:rsidP="00123563">
      <w:r>
        <w:t xml:space="preserve">Telefonnumret ska </w:t>
      </w:r>
      <w:r w:rsidR="00CD317D">
        <w:t xml:space="preserve">finnas på </w:t>
      </w:r>
      <w:r w:rsidR="00295EF8">
        <w:t xml:space="preserve">dörren </w:t>
      </w:r>
      <w:r>
        <w:t>till läkemedelsrummet</w:t>
      </w:r>
      <w:r w:rsidR="00E00E00">
        <w:t xml:space="preserve"> med formuleringen </w:t>
      </w:r>
      <w:r w:rsidR="00E00E00" w:rsidRPr="004A3D2B">
        <w:rPr>
          <w:i/>
          <w:iCs/>
        </w:rPr>
        <w:t>Vid läkemedelsleverans ring 033-616 XXXX</w:t>
      </w:r>
      <w:r w:rsidR="00E00E00">
        <w:t>.</w:t>
      </w:r>
      <w:r w:rsidR="0085510B">
        <w:t xml:space="preserve"> </w:t>
      </w:r>
    </w:p>
    <w:p w14:paraId="02BC476C" w14:textId="411F0CED" w:rsidR="00E00E00" w:rsidRDefault="00E26DEF" w:rsidP="00123563">
      <w:r>
        <w:t>Service</w:t>
      </w:r>
      <w:r w:rsidR="0085510B">
        <w:t>personal ska kontakta ansvarig personal på mottagande enhet, via angivet telefonnummer, om hen inte går att hitta när läkemedelsleveransen sker.</w:t>
      </w:r>
    </w:p>
    <w:p w14:paraId="291F6812" w14:textId="6865BAE2" w:rsidR="00E75273" w:rsidRPr="00747066" w:rsidRDefault="004D2E4C" w:rsidP="004A3D2B">
      <w:r>
        <w:t xml:space="preserve">Ansvarig personal som får ta emot läkemedelsleveranser </w:t>
      </w:r>
      <w:r w:rsidR="008B6D49">
        <w:t xml:space="preserve">på enheten </w:t>
      </w:r>
      <w:r>
        <w:t xml:space="preserve">ansvarar </w:t>
      </w:r>
      <w:r w:rsidR="008B6D49">
        <w:t xml:space="preserve">för att ta emot </w:t>
      </w:r>
      <w:r w:rsidR="00FF3E5F">
        <w:t>och kvittera l</w:t>
      </w:r>
      <w:r w:rsidR="008B6D49">
        <w:t xml:space="preserve">äkemedelsleveransen skyndsamt. </w:t>
      </w:r>
    </w:p>
    <w:sectPr w:rsidR="00E75273" w:rsidRPr="00747066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29C70" w14:textId="77777777" w:rsidR="003654CE" w:rsidRDefault="003654CE">
      <w:r>
        <w:separator/>
      </w:r>
    </w:p>
  </w:endnote>
  <w:endnote w:type="continuationSeparator" w:id="0">
    <w:p w14:paraId="3DF145A2" w14:textId="77777777" w:rsidR="003654CE" w:rsidRDefault="003654CE">
      <w:r>
        <w:continuationSeparator/>
      </w:r>
    </w:p>
  </w:endnote>
  <w:endnote w:type="continuationNotice" w:id="1">
    <w:p w14:paraId="37B8A57E" w14:textId="77777777" w:rsidR="003654CE" w:rsidRDefault="003654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8D199" w14:textId="77777777" w:rsidR="003654CE" w:rsidRDefault="003654CE"/>
  </w:footnote>
  <w:footnote w:type="continuationSeparator" w:id="0">
    <w:p w14:paraId="420530F3" w14:textId="77777777" w:rsidR="003654CE" w:rsidRDefault="003654CE">
      <w:r>
        <w:continuationSeparator/>
      </w:r>
    </w:p>
  </w:footnote>
  <w:footnote w:type="continuationNotice" w:id="1">
    <w:p w14:paraId="4772017C" w14:textId="77777777" w:rsidR="003654CE" w:rsidRDefault="003654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62305216">
    <w:abstractNumId w:val="17"/>
  </w:num>
  <w:num w:numId="2" w16cid:durableId="1253778359">
    <w:abstractNumId w:val="14"/>
  </w:num>
  <w:num w:numId="3" w16cid:durableId="276419">
    <w:abstractNumId w:val="0"/>
  </w:num>
  <w:num w:numId="4" w16cid:durableId="1904680664">
    <w:abstractNumId w:val="6"/>
  </w:num>
  <w:num w:numId="5" w16cid:durableId="1431200100">
    <w:abstractNumId w:val="15"/>
  </w:num>
  <w:num w:numId="6" w16cid:durableId="1756703928">
    <w:abstractNumId w:val="2"/>
  </w:num>
  <w:num w:numId="7" w16cid:durableId="198323167">
    <w:abstractNumId w:val="11"/>
  </w:num>
  <w:num w:numId="8" w16cid:durableId="1977488605">
    <w:abstractNumId w:val="8"/>
  </w:num>
  <w:num w:numId="9" w16cid:durableId="1521966635">
    <w:abstractNumId w:val="1"/>
  </w:num>
  <w:num w:numId="10" w16cid:durableId="1069115439">
    <w:abstractNumId w:val="1"/>
  </w:num>
  <w:num w:numId="11" w16cid:durableId="1304047754">
    <w:abstractNumId w:val="3"/>
  </w:num>
  <w:num w:numId="12" w16cid:durableId="812678928">
    <w:abstractNumId w:val="4"/>
  </w:num>
  <w:num w:numId="13" w16cid:durableId="1383406593">
    <w:abstractNumId w:val="13"/>
  </w:num>
  <w:num w:numId="14" w16cid:durableId="466551604">
    <w:abstractNumId w:val="9"/>
  </w:num>
  <w:num w:numId="15" w16cid:durableId="1446462151">
    <w:abstractNumId w:val="7"/>
  </w:num>
  <w:num w:numId="16" w16cid:durableId="354694350">
    <w:abstractNumId w:val="12"/>
  </w:num>
  <w:num w:numId="17" w16cid:durableId="934173040">
    <w:abstractNumId w:val="5"/>
  </w:num>
  <w:num w:numId="18" w16cid:durableId="795758098">
    <w:abstractNumId w:val="10"/>
  </w:num>
  <w:num w:numId="19" w16cid:durableId="13247736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3563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7C3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1942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14EE"/>
    <w:rsid w:val="00280A85"/>
    <w:rsid w:val="00284119"/>
    <w:rsid w:val="00290B5C"/>
    <w:rsid w:val="00294791"/>
    <w:rsid w:val="00295EF8"/>
    <w:rsid w:val="002A1C4F"/>
    <w:rsid w:val="002A7450"/>
    <w:rsid w:val="002B0B30"/>
    <w:rsid w:val="002B0C78"/>
    <w:rsid w:val="002B3D6A"/>
    <w:rsid w:val="002C0C02"/>
    <w:rsid w:val="002C1277"/>
    <w:rsid w:val="002C60AD"/>
    <w:rsid w:val="002D0E0E"/>
    <w:rsid w:val="002D6023"/>
    <w:rsid w:val="002E263F"/>
    <w:rsid w:val="002E6F81"/>
    <w:rsid w:val="002F08BA"/>
    <w:rsid w:val="002F23D4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4CE"/>
    <w:rsid w:val="0036594C"/>
    <w:rsid w:val="00367D19"/>
    <w:rsid w:val="00371BED"/>
    <w:rsid w:val="00384019"/>
    <w:rsid w:val="003854F1"/>
    <w:rsid w:val="0039118E"/>
    <w:rsid w:val="00397F54"/>
    <w:rsid w:val="003A0D43"/>
    <w:rsid w:val="003B1536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16466"/>
    <w:rsid w:val="00421504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3D2B"/>
    <w:rsid w:val="004A4970"/>
    <w:rsid w:val="004B2183"/>
    <w:rsid w:val="004B2A01"/>
    <w:rsid w:val="004C3536"/>
    <w:rsid w:val="004D2E4C"/>
    <w:rsid w:val="004D7BA3"/>
    <w:rsid w:val="004F23C2"/>
    <w:rsid w:val="004F4518"/>
    <w:rsid w:val="004F4C62"/>
    <w:rsid w:val="00501433"/>
    <w:rsid w:val="005115D2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2EAD"/>
    <w:rsid w:val="0060596B"/>
    <w:rsid w:val="00606D97"/>
    <w:rsid w:val="00614E64"/>
    <w:rsid w:val="00617710"/>
    <w:rsid w:val="00617EE6"/>
    <w:rsid w:val="0062184C"/>
    <w:rsid w:val="0062258E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B4225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2A67"/>
    <w:rsid w:val="00754905"/>
    <w:rsid w:val="00760038"/>
    <w:rsid w:val="00762EE0"/>
    <w:rsid w:val="00765C41"/>
    <w:rsid w:val="00771100"/>
    <w:rsid w:val="007759DD"/>
    <w:rsid w:val="0078609F"/>
    <w:rsid w:val="007917BA"/>
    <w:rsid w:val="007A49B4"/>
    <w:rsid w:val="007A5C6F"/>
    <w:rsid w:val="007D4241"/>
    <w:rsid w:val="007D4317"/>
    <w:rsid w:val="007D4EA3"/>
    <w:rsid w:val="007F1CFF"/>
    <w:rsid w:val="007F5DD5"/>
    <w:rsid w:val="00821A1B"/>
    <w:rsid w:val="00821EB5"/>
    <w:rsid w:val="008262E9"/>
    <w:rsid w:val="00827E69"/>
    <w:rsid w:val="00835C4D"/>
    <w:rsid w:val="00843F48"/>
    <w:rsid w:val="00851423"/>
    <w:rsid w:val="0085510B"/>
    <w:rsid w:val="008569C6"/>
    <w:rsid w:val="00857848"/>
    <w:rsid w:val="008654B6"/>
    <w:rsid w:val="0087139C"/>
    <w:rsid w:val="00880E83"/>
    <w:rsid w:val="00892F28"/>
    <w:rsid w:val="008A0C5F"/>
    <w:rsid w:val="008A2F5C"/>
    <w:rsid w:val="008A3DEA"/>
    <w:rsid w:val="008A4EB9"/>
    <w:rsid w:val="008A74C0"/>
    <w:rsid w:val="008B1694"/>
    <w:rsid w:val="008B6D49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152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3D6A"/>
    <w:rsid w:val="009E531B"/>
    <w:rsid w:val="009E6C56"/>
    <w:rsid w:val="009E7DCF"/>
    <w:rsid w:val="009F4A56"/>
    <w:rsid w:val="009F4E65"/>
    <w:rsid w:val="00A006A5"/>
    <w:rsid w:val="00A05942"/>
    <w:rsid w:val="00A07BEC"/>
    <w:rsid w:val="00A239F3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05EE"/>
    <w:rsid w:val="00AC3FF6"/>
    <w:rsid w:val="00AD73EC"/>
    <w:rsid w:val="00AD7AD5"/>
    <w:rsid w:val="00AE5BC7"/>
    <w:rsid w:val="00AF01B1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1AC7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588"/>
    <w:rsid w:val="00C97BD3"/>
    <w:rsid w:val="00CA39EF"/>
    <w:rsid w:val="00CA521F"/>
    <w:rsid w:val="00CB0493"/>
    <w:rsid w:val="00CB17FF"/>
    <w:rsid w:val="00CB1ED7"/>
    <w:rsid w:val="00CC167C"/>
    <w:rsid w:val="00CC52D9"/>
    <w:rsid w:val="00CD317D"/>
    <w:rsid w:val="00CD6647"/>
    <w:rsid w:val="00CE4B73"/>
    <w:rsid w:val="00CE5581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DF40A2"/>
    <w:rsid w:val="00E00E00"/>
    <w:rsid w:val="00E026BF"/>
    <w:rsid w:val="00E07B1B"/>
    <w:rsid w:val="00E11853"/>
    <w:rsid w:val="00E26DEF"/>
    <w:rsid w:val="00E52A86"/>
    <w:rsid w:val="00E54B47"/>
    <w:rsid w:val="00E553BF"/>
    <w:rsid w:val="00E55D93"/>
    <w:rsid w:val="00E61294"/>
    <w:rsid w:val="00E7237C"/>
    <w:rsid w:val="00E75273"/>
    <w:rsid w:val="00E77C46"/>
    <w:rsid w:val="00E86CE8"/>
    <w:rsid w:val="00E90E82"/>
    <w:rsid w:val="00EA00CB"/>
    <w:rsid w:val="00EA1BAA"/>
    <w:rsid w:val="00EA3FCD"/>
    <w:rsid w:val="00EA42A0"/>
    <w:rsid w:val="00EA4FB5"/>
    <w:rsid w:val="00EB6714"/>
    <w:rsid w:val="00EC0A68"/>
    <w:rsid w:val="00EC3C32"/>
    <w:rsid w:val="00EC5006"/>
    <w:rsid w:val="00ED49C3"/>
    <w:rsid w:val="00ED6CE8"/>
    <w:rsid w:val="00ED7AA6"/>
    <w:rsid w:val="00ED7E10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7849"/>
    <w:rsid w:val="00FB2F0F"/>
    <w:rsid w:val="00FB5086"/>
    <w:rsid w:val="00FB5411"/>
    <w:rsid w:val="00FB6392"/>
    <w:rsid w:val="00FC4F36"/>
    <w:rsid w:val="00FD3C70"/>
    <w:rsid w:val="00FD6820"/>
    <w:rsid w:val="00FE12D8"/>
    <w:rsid w:val="00FF3E5F"/>
    <w:rsid w:val="00FF7C02"/>
    <w:rsid w:val="024801E3"/>
    <w:rsid w:val="10A046D5"/>
    <w:rsid w:val="3BA5823C"/>
    <w:rsid w:val="57DA00A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211</Words>
  <Characters>1122</Characters>
  <Application>Microsoft Office Word</Application>
  <DocSecurity>0</DocSecurity>
  <Lines>9</Lines>
  <Paragraphs>2</Paragraphs>
  <ScaleCrop>false</ScaleCrop>
  <Manager/>
  <Company/>
  <LinksUpToDate>false</LinksUpToDate>
  <CharactersWithSpaces>1331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Mottagning och kvittens av interna läkemedelsleveranser till enheterna på SÄS</dc:title>
  <dc:subject/>
  <dc:creator/>
  <keywords/>
  <lastModifiedBy>Mona Johansson</lastModifiedBy>
  <revision>58</revision>
  <lastPrinted>2016-03-31T10:56:00.0000000Z</lastPrinted>
  <dcterms:created xsi:type="dcterms:W3CDTF">2026-01-09T10:35:00.0000000Z</dcterms:created>
  <dcterms:modified xsi:type="dcterms:W3CDTF">2026-01-09T10:35:00.0000000Z</dcterms:modified>
</coreProperties>
</file>