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="00A26EE2" w:rsidP="00F35B05" w:rsidRDefault="00A26EE2" w14:paraId="43F762A7" w14:textId="77777777">
      <w:pPr>
        <w:pStyle w:val="Rubrik2"/>
        <w:sectPr w:rsidR="00A26EE2" w:rsidSect="00A26E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26EE2" w:rsidR="00A26EE2" w:rsidP="0064048C" w:rsidRDefault="00A26EE2" w14:paraId="04907318" w14:textId="77777777">
      <w:pPr>
        <w:pStyle w:val="Rubrik1"/>
      </w:pPr>
      <w:r w:rsidRPr="00A26EE2">
        <w:t>Ledigheter under AT-tjänstgöring</w:t>
      </w:r>
    </w:p>
    <w:p w:rsidRPr="00A26EE2" w:rsidR="00A26EE2" w:rsidP="0064048C" w:rsidRDefault="00A26EE2" w14:paraId="349C0BB4" w14:textId="77777777">
      <w:pPr>
        <w:pStyle w:val="Rubrik2"/>
      </w:pPr>
      <w:bookmarkStart w:name="_Toc24973920" w:id="1"/>
      <w:r w:rsidRPr="00A26EE2">
        <w:t>Sammanfattning</w:t>
      </w:r>
      <w:bookmarkEnd w:id="1"/>
    </w:p>
    <w:p w:rsidRPr="00A26EE2" w:rsidR="00A26EE2" w:rsidP="0064048C" w:rsidRDefault="00A26EE2" w14:paraId="6179C3C4" w14:textId="77777777">
      <w:r w:rsidRPr="00A26EE2">
        <w:t>En översikt av ledigheter och utbildningar under AT-tjänstgöring.</w:t>
      </w:r>
    </w:p>
    <w:p w:rsidRPr="00A26EE2" w:rsidR="00A26EE2" w:rsidP="00A26EE2" w:rsidRDefault="00A26EE2" w14:paraId="17582C11" w14:textId="77777777">
      <w:pPr>
        <w:spacing w:after="160" w:line="240" w:lineRule="auto"/>
        <w:ind w:left="2676" w:right="0"/>
        <w:rPr>
          <w:szCs w:val="20"/>
        </w:rPr>
      </w:pPr>
    </w:p>
    <w:p w:rsidRPr="00A26EE2" w:rsidR="00A26EE2" w:rsidP="001A2B76" w:rsidRDefault="00A26EE2" w14:paraId="2C9F574D" w14:textId="77777777">
      <w:pPr>
        <w:pStyle w:val="Rubrik2"/>
      </w:pPr>
      <w:bookmarkStart w:name="_Toc24973921" w:id="2"/>
      <w:r w:rsidRPr="00A26EE2">
        <w:t>Förutsättningar</w:t>
      </w:r>
      <w:bookmarkEnd w:id="2"/>
      <w:r w:rsidRPr="00A26EE2">
        <w:t xml:space="preserve"> </w:t>
      </w:r>
    </w:p>
    <w:p w:rsidRPr="00CA58F6" w:rsidR="00F64A11" w:rsidP="00F64A11" w:rsidRDefault="00F64A11" w14:paraId="6522F1EC" w14:textId="77777777">
      <w:pPr>
        <w:pStyle w:val="Rubrik2"/>
      </w:pPr>
      <w:bookmarkStart w:name="_Toc16252445" w:id="3"/>
      <w:bookmarkStart w:name="_Toc24973922" w:id="4"/>
      <w:r w:rsidRPr="00CA58F6">
        <w:t>Sommarsemester (gäller anställning från</w:t>
      </w:r>
      <w:r>
        <w:t xml:space="preserve"> november</w:t>
      </w:r>
      <w:r w:rsidRPr="00CA58F6">
        <w:t xml:space="preserve"> 20</w:t>
      </w:r>
      <w:r>
        <w:t>19</w:t>
      </w:r>
      <w:r w:rsidRPr="00CA58F6">
        <w:t>)</w:t>
      </w:r>
      <w:bookmarkEnd w:id="3"/>
      <w:bookmarkEnd w:id="4"/>
    </w:p>
    <w:p w:rsidRPr="00FF55DC" w:rsidR="00F64A11" w:rsidP="00F64A11" w:rsidRDefault="00F64A11" w14:paraId="08A7E612" w14:textId="77777777">
      <w:r w:rsidRPr="00FF55DC">
        <w:t xml:space="preserve">Huvudsemestern </w:t>
      </w:r>
      <w:r w:rsidRPr="00E84CFE">
        <w:t>schemaläggs</w:t>
      </w:r>
      <w:r w:rsidRPr="00FF55DC">
        <w:t xml:space="preserve"> av </w:t>
      </w:r>
      <w:r>
        <w:t>utbildningsenheten</w:t>
      </w:r>
      <w:r w:rsidRPr="00FF55DC">
        <w:t xml:space="preserve"> under perioden juni-augusti. Denna schemaläggning sker under medicin-, kirurgi och psykiatriplaceringarna. Undantaget är allmänmedicinplaceringen som hanterar sina ledigheter internt på vårdcentralen. </w:t>
      </w:r>
    </w:p>
    <w:p w:rsidRPr="00FF55DC" w:rsidR="00F64A11" w:rsidP="00F64A11" w:rsidRDefault="00F64A11" w14:paraId="2C31F344" w14:textId="77777777">
      <w:r w:rsidRPr="00FF55DC">
        <w:t>Om en AT-läkare inte vill ha fyra veckor semester, kan denna/dessa vecka/veckor tas bort. Detta sker i dialog med AT-chef. Denna/dessa veckor läggs inte ut någon annan period. Undantag kan ske i särskilda fall.</w:t>
      </w:r>
    </w:p>
    <w:p w:rsidRPr="00A26EE2" w:rsidR="00A26EE2" w:rsidP="00F64A11" w:rsidRDefault="00F64A11" w14:paraId="470A16DE" w14:textId="134E506C">
      <w:pPr>
        <w:rPr>
          <w:szCs w:val="20"/>
        </w:rPr>
      </w:pPr>
      <w:r w:rsidRPr="00FF55DC">
        <w:t xml:space="preserve">Detta för att AT-läkaren inte ska missa några utbildningstillfällen, då </w:t>
      </w:r>
      <w:r w:rsidRPr="00E84CFE">
        <w:t>dessa</w:t>
      </w:r>
      <w:r w:rsidRPr="00FF55DC">
        <w:t xml:space="preserve"> inte schemaläggs under sommaren. </w:t>
      </w:r>
      <w:r>
        <w:br/>
      </w:r>
    </w:p>
    <w:p w:rsidRPr="00A26EE2" w:rsidR="00A26EE2" w:rsidP="003A627C" w:rsidRDefault="00A26EE2" w14:paraId="691C24F4" w14:textId="77777777">
      <w:pPr>
        <w:pStyle w:val="Rubrik2"/>
      </w:pPr>
      <w:bookmarkStart w:name="_Toc24973923" w:id="5"/>
      <w:r w:rsidRPr="00A26EE2">
        <w:t>Genomförande</w:t>
      </w:r>
      <w:bookmarkEnd w:id="5"/>
    </w:p>
    <w:p w:rsidR="001F7905" w:rsidP="001F7905" w:rsidRDefault="001F7905" w14:paraId="5ABE330D" w14:textId="77777777">
      <w:pPr>
        <w:pStyle w:val="Rubrik2"/>
        <w:keepNext w:val="0"/>
      </w:pPr>
      <w:bookmarkStart w:name="_Toc16252452" w:id="6"/>
      <w:bookmarkStart w:name="_Toc24973930" w:id="7"/>
      <w:bookmarkStart w:name="_Toc16252446" w:id="8"/>
      <w:bookmarkStart w:name="_Toc24973924" w:id="9"/>
      <w:r w:rsidRPr="00FF55DC">
        <w:t>Ledighet under placeringarna</w:t>
      </w:r>
      <w:bookmarkEnd w:id="8"/>
      <w:bookmarkEnd w:id="9"/>
      <w:r w:rsidRPr="00FF55DC">
        <w:t xml:space="preserve"> </w:t>
      </w:r>
    </w:p>
    <w:p w:rsidRPr="00FF55DC" w:rsidR="001F7905" w:rsidP="001F7905" w:rsidRDefault="001F7905" w14:paraId="4DB94E77" w14:textId="77777777">
      <w:r>
        <w:t xml:space="preserve">Alla ledigheter över 1 arbetsvecka ska gå via utbildningsenheten för att möjliggöra kontroll av total frånvaro och förutsättningar för att uppnå AT-målen uppsatta av Socialstyrelsen. Tjänstledighet och föräldraledighet kommer medföra förlängning av AT-tjänsten i motsvarande mån, avrundat uppåt till hela veckor. Alla ansökningar om </w:t>
      </w:r>
      <w:r>
        <w:t xml:space="preserve">tjänstledighet och föräldraledighet ska gå via utbildningsenheten oavsett längd. </w:t>
      </w:r>
    </w:p>
    <w:p w:rsidR="0078489E" w:rsidP="0078489E" w:rsidRDefault="001F7905" w14:paraId="2CD0E767" w14:textId="77777777">
      <w:pPr>
        <w:rPr>
          <w:rStyle w:val="Rubrik3Char"/>
        </w:rPr>
      </w:pPr>
      <w:bookmarkStart w:name="_Toc16252447" w:id="10"/>
      <w:bookmarkStart w:name="_Toc24973925" w:id="11"/>
      <w:r w:rsidRPr="00FF55DC">
        <w:rPr>
          <w:rStyle w:val="Rubrik3Char"/>
        </w:rPr>
        <w:t>Medicin- och kirurgiplaceringen</w:t>
      </w:r>
      <w:bookmarkEnd w:id="11"/>
    </w:p>
    <w:p w:rsidRPr="00FF55DC" w:rsidR="001F7905" w:rsidP="0078489E" w:rsidRDefault="001F7905" w14:paraId="590415C7" w14:textId="3CFC0ECF">
      <w:r w:rsidRPr="00FF55DC">
        <w:t>Under medicin- och kirurgiplaceringen schemaläggs jourkompen</w:t>
      </w:r>
      <w:r>
        <w:t>sationen och semester utöver sommarsemester</w:t>
      </w:r>
      <w:r w:rsidRPr="00FF55DC">
        <w:t xml:space="preserve"> av verksamheten</w:t>
      </w:r>
      <w:r>
        <w:t xml:space="preserve"> eller delegerad schemaläggare</w:t>
      </w:r>
      <w:r w:rsidRPr="00FF55DC">
        <w:t>, dock inte</w:t>
      </w:r>
      <w:r>
        <w:t xml:space="preserve"> i</w:t>
      </w:r>
      <w:r w:rsidRPr="00FF55DC">
        <w:t xml:space="preserve"> perioden där sommarsemestern infaller. </w:t>
      </w:r>
      <w:bookmarkEnd w:id="10"/>
      <w:r w:rsidRPr="00FF55DC">
        <w:t>AT-läkaren erbjuds att ta del av ledighetsveckorna innan schemat fastställs.</w:t>
      </w:r>
      <w:r>
        <w:t xml:space="preserve"> </w:t>
      </w:r>
      <w:r w:rsidRPr="00FF55DC">
        <w:t xml:space="preserve">Vid enskilda fall har AT-läkaren möjlighet att inkomma med särskilda önskemål, dock ska detta ske tre månader innan aktuell schemaperiod infaller. </w:t>
      </w:r>
    </w:p>
    <w:p w:rsidRPr="00FF55DC" w:rsidR="001F7905" w:rsidP="0078489E" w:rsidRDefault="001F7905" w14:paraId="0CC45860" w14:textId="77777777">
      <w:r w:rsidRPr="00FF55DC">
        <w:t>Under medicin- och kirurgiplaceringen arbetar AT-läkaren ihop en till två veckors jourkomp på respektive placering. Jourkompen</w:t>
      </w:r>
      <w:r>
        <w:t>sationen</w:t>
      </w:r>
      <w:r w:rsidRPr="00FF55DC">
        <w:t xml:space="preserve"> som inte fås ut i tid, betalas ut som ersättning när placeringen är avslutad. </w:t>
      </w:r>
    </w:p>
    <w:p w:rsidRPr="00FF55DC" w:rsidR="001F7905" w:rsidP="0078489E" w:rsidRDefault="001F7905" w14:paraId="637F0F9F" w14:textId="1BD5D6A2">
      <w:bookmarkStart w:name="_Toc16252448" w:id="12"/>
      <w:bookmarkStart w:name="_Toc22108592" w:id="13"/>
      <w:bookmarkStart w:name="_Toc24973926" w:id="14"/>
      <w:r w:rsidRPr="7B3A1CC7" w:rsidR="001F7905">
        <w:rPr>
          <w:rStyle w:val="Rubrik3Char"/>
        </w:rPr>
        <w:t>Psykiatri</w:t>
      </w:r>
      <w:r w:rsidRPr="7B3A1CC7" w:rsidR="001F7905">
        <w:rPr>
          <w:rStyle w:val="Rubrik3Char"/>
        </w:rPr>
        <w:t>placeringen</w:t>
      </w:r>
      <w:bookmarkEnd w:id="12"/>
      <w:bookmarkEnd w:id="13"/>
      <w:bookmarkEnd w:id="14"/>
      <w:r>
        <w:br/>
      </w:r>
      <w:r w:rsidR="001F7905">
        <w:rPr/>
        <w:t xml:space="preserve">Under psykiatriplaceringen hanteras ledigheter av </w:t>
      </w:r>
      <w:r w:rsidR="001F7905">
        <w:rPr/>
        <w:t>chefen på kliniken</w:t>
      </w:r>
      <w:r w:rsidR="001F7905">
        <w:rPr/>
        <w:t xml:space="preserve"> eller delegerad schemaläggare</w:t>
      </w:r>
      <w:r w:rsidR="001F7905">
        <w:rPr/>
        <w:t xml:space="preserve">. </w:t>
      </w:r>
    </w:p>
    <w:p w:rsidRPr="001E3702" w:rsidR="001F7905" w:rsidP="0078489E" w:rsidRDefault="001F7905" w14:paraId="1C87422C" w14:textId="77777777">
      <w:bookmarkStart w:name="_Toc16252449" w:id="15"/>
      <w:bookmarkStart w:name="_Toc22108593" w:id="16"/>
      <w:bookmarkStart w:name="_Toc24973927" w:id="17"/>
      <w:r w:rsidRPr="006533D5">
        <w:rPr>
          <w:rStyle w:val="Rubrik3Char"/>
        </w:rPr>
        <w:t>Allmänmedicin</w:t>
      </w:r>
      <w:r>
        <w:rPr>
          <w:rStyle w:val="Rubrik3Char"/>
        </w:rPr>
        <w:t>placeringen</w:t>
      </w:r>
      <w:bookmarkEnd w:id="15"/>
      <w:bookmarkEnd w:id="16"/>
      <w:bookmarkEnd w:id="17"/>
      <w:r w:rsidRPr="001E3702">
        <w:rPr>
          <w:b/>
        </w:rPr>
        <w:br/>
      </w:r>
      <w:r w:rsidRPr="00FF55DC">
        <w:t>Under allmänmedicinplaceringen hanteras ledigheter av chefen på vårdcentralen</w:t>
      </w:r>
      <w:r>
        <w:t xml:space="preserve"> eller delegerad schemaläggare</w:t>
      </w:r>
      <w:r w:rsidRPr="00FF55DC">
        <w:t>.</w:t>
      </w:r>
      <w:r w:rsidRPr="001E3702">
        <w:t xml:space="preserve"> </w:t>
      </w:r>
    </w:p>
    <w:p w:rsidRPr="00D34C63" w:rsidR="001F7905" w:rsidP="0078489E" w:rsidRDefault="001F7905" w14:paraId="0C024BAF" w14:textId="77777777">
      <w:bookmarkStart w:name="_Toc16252450" w:id="18"/>
      <w:bookmarkStart w:name="_Toc24973928" w:id="19"/>
      <w:r w:rsidRPr="006533D5">
        <w:rPr>
          <w:rStyle w:val="Rubrik3Char"/>
        </w:rPr>
        <w:t>Ledighet under lagt schema (ej utb</w:t>
      </w:r>
      <w:r>
        <w:rPr>
          <w:rStyle w:val="Rubrik3Char"/>
        </w:rPr>
        <w:t>ildning</w:t>
      </w:r>
      <w:r w:rsidRPr="006533D5">
        <w:rPr>
          <w:rStyle w:val="Rubrik3Char"/>
        </w:rPr>
        <w:t>)</w:t>
      </w:r>
      <w:bookmarkEnd w:id="18"/>
      <w:bookmarkEnd w:id="19"/>
      <w:r w:rsidRPr="00D34C63">
        <w:br/>
      </w:r>
      <w:r w:rsidRPr="00FF55DC">
        <w:t xml:space="preserve">Om en AT-läkare önskar vara ledig utöver den utlagda ledigheten ska det ske i samråd med verksamheten. </w:t>
      </w:r>
    </w:p>
    <w:p w:rsidRPr="005C73DE" w:rsidR="001F7905" w:rsidP="001F7905" w:rsidRDefault="001F7905" w14:paraId="4F1E26CE" w14:textId="77777777">
      <w:pPr>
        <w:pStyle w:val="Rubrik3"/>
        <w:keepNext w:val="0"/>
      </w:pPr>
      <w:bookmarkStart w:name="_Toc16252451" w:id="20"/>
      <w:bookmarkStart w:name="_Toc24973929" w:id="21"/>
      <w:proofErr w:type="spellStart"/>
      <w:r w:rsidRPr="005C73DE">
        <w:t>Jourfri</w:t>
      </w:r>
      <w:proofErr w:type="spellEnd"/>
      <w:r w:rsidRPr="005C73DE">
        <w:t xml:space="preserve"> kväll och helg</w:t>
      </w:r>
      <w:bookmarkEnd w:id="20"/>
      <w:bookmarkEnd w:id="21"/>
    </w:p>
    <w:p w:rsidR="001F7905" w:rsidP="0078489E" w:rsidRDefault="001F7905" w14:paraId="52C38972" w14:textId="77777777">
      <w:r w:rsidRPr="00FF55DC">
        <w:t xml:space="preserve">Önskemål om </w:t>
      </w:r>
      <w:proofErr w:type="spellStart"/>
      <w:r w:rsidRPr="00FF55DC">
        <w:t>jourfri</w:t>
      </w:r>
      <w:proofErr w:type="spellEnd"/>
      <w:r w:rsidRPr="00FF55DC">
        <w:t xml:space="preserve"> kväll och helg kan lämnas in och tas med i beaktning vid schemaläggningen. Inför den nästkommande schemaperioden skickas det en förfrågan om önskemål. </w:t>
      </w:r>
    </w:p>
    <w:bookmarkEnd w:id="6"/>
    <w:bookmarkEnd w:id="7"/>
    <w:bookmarkEnd w:id="0"/>
    <w:p w:rsidR="0078489E" w:rsidP="0078489E" w:rsidRDefault="0078489E" w14:paraId="770DFF7A" w14:textId="77777777">
      <w:pPr>
        <w:pStyle w:val="Rubrik2"/>
        <w:keepNext w:val="0"/>
      </w:pPr>
      <w:r w:rsidRPr="006533D5">
        <w:t>Utbildning</w:t>
      </w:r>
    </w:p>
    <w:p w:rsidR="0078489E" w:rsidP="0078489E" w:rsidRDefault="0078489E" w14:paraId="6F0ED5DE" w14:textId="77777777">
      <w:pPr>
        <w:pStyle w:val="Rubrik3"/>
        <w:keepNext w:val="0"/>
      </w:pPr>
      <w:bookmarkStart w:name="_Toc24973931" w:id="22"/>
      <w:r>
        <w:t>Obligatoriska utbildningar</w:t>
      </w:r>
      <w:bookmarkEnd w:id="22"/>
      <w:r>
        <w:t xml:space="preserve"> </w:t>
      </w:r>
    </w:p>
    <w:p w:rsidR="0078489E" w:rsidP="0078489E" w:rsidRDefault="0078489E" w14:paraId="272F8AE1" w14:textId="77777777">
      <w:r>
        <w:t>De obligatoriska utbildningarna måste</w:t>
      </w:r>
      <w:r w:rsidRPr="0084397C">
        <w:t xml:space="preserve"> AT-läkaren gå under sin AT-tjänstgöring.</w:t>
      </w:r>
      <w:r>
        <w:t xml:space="preserve"> Dessa utbildningar s</w:t>
      </w:r>
      <w:r w:rsidRPr="006533D5">
        <w:t>ker på betald tid. Frånvaro under de</w:t>
      </w:r>
      <w:r>
        <w:t>ssa</w:t>
      </w:r>
      <w:r w:rsidRPr="006533D5">
        <w:t xml:space="preserve"> daga</w:t>
      </w:r>
      <w:r>
        <w:t>r</w:t>
      </w:r>
      <w:r w:rsidRPr="006533D5">
        <w:t xml:space="preserve"> ska </w:t>
      </w:r>
      <w:r>
        <w:t>meddelas</w:t>
      </w:r>
      <w:r w:rsidRPr="006533D5">
        <w:t xml:space="preserve"> </w:t>
      </w:r>
      <w:r>
        <w:t>till utbildningsenheten</w:t>
      </w:r>
      <w:r w:rsidRPr="006533D5">
        <w:t>.</w:t>
      </w:r>
      <w:r>
        <w:t xml:space="preserve"> </w:t>
      </w:r>
    </w:p>
    <w:p w:rsidRPr="006533D5" w:rsidR="0078489E" w:rsidP="0078489E" w:rsidRDefault="0078489E" w14:paraId="65EF9C7F" w14:textId="77777777">
      <w:r>
        <w:t>Frånvaro ska godkännas av AT-studierektor alternativt AT-chef.</w:t>
      </w:r>
    </w:p>
    <w:p w:rsidRPr="00C53675" w:rsidR="0078489E" w:rsidP="0078489E" w:rsidRDefault="0078489E" w14:paraId="3453AE45" w14:textId="77777777">
      <w:pPr>
        <w:pStyle w:val="Rubrik4"/>
        <w:keepNext w:val="0"/>
      </w:pPr>
      <w:r>
        <w:t xml:space="preserve">Obligatoriska utbildningar på bestämda datum </w:t>
      </w:r>
    </w:p>
    <w:p w:rsidR="0078489E" w:rsidP="0078489E" w:rsidRDefault="0078489E" w14:paraId="095169C2" w14:textId="77777777">
      <w:r w:rsidRPr="00C53675">
        <w:t>De</w:t>
      </w:r>
      <w:r>
        <w:t>ssa</w:t>
      </w:r>
      <w:r w:rsidRPr="00C53675">
        <w:t xml:space="preserve"> utbildning läggs in av verksamheten</w:t>
      </w:r>
      <w:r>
        <w:t xml:space="preserve"> utifrån utbildningsplanen</w:t>
      </w:r>
      <w:r w:rsidRPr="00C53675">
        <w:t xml:space="preserve">. AT-läkaren ansvarar att kontrollera att utbildningarna överensstämmer med </w:t>
      </w:r>
      <w:r>
        <w:t xml:space="preserve">sin </w:t>
      </w:r>
      <w:r w:rsidRPr="00C53675">
        <w:t>utbildningsplan.</w:t>
      </w:r>
      <w:r>
        <w:t xml:space="preserve"> </w:t>
      </w:r>
    </w:p>
    <w:p w:rsidRPr="00C53675" w:rsidR="0078489E" w:rsidP="0078489E" w:rsidRDefault="0078489E" w14:paraId="1352DF0B" w14:textId="77777777">
      <w:pPr>
        <w:pStyle w:val="Rubrik4"/>
        <w:rPr>
          <w:rStyle w:val="Rubrik2Char"/>
          <w:bCs/>
          <w:iCs w:val="0"/>
        </w:rPr>
      </w:pPr>
      <w:bookmarkStart w:name="_Toc16252454" w:id="23"/>
      <w:r w:rsidRPr="00C53675">
        <w:t>Obligatoriska utbildningar på valbara datum</w:t>
      </w:r>
      <w:bookmarkEnd w:id="23"/>
    </w:p>
    <w:p w:rsidRPr="00FF55DC" w:rsidR="0078489E" w:rsidP="0078489E" w:rsidRDefault="0078489E" w14:paraId="6D4358DF" w14:textId="77777777">
      <w:r w:rsidRPr="00FF55DC">
        <w:t xml:space="preserve">Försäkringsmedicin </w:t>
      </w:r>
      <w:r>
        <w:t>digital del</w:t>
      </w:r>
      <w:r w:rsidRPr="00FF55DC">
        <w:t xml:space="preserve"> sker under medicin-, kirurgi- eller psykiatriplaceringen och Försäkringsmedicin </w:t>
      </w:r>
      <w:r>
        <w:t>fysisk del</w:t>
      </w:r>
      <w:r w:rsidRPr="00FF55DC">
        <w:t xml:space="preserve"> sker under allmänmedicinplaceringen. </w:t>
      </w:r>
    </w:p>
    <w:p w:rsidRPr="00FF55DC" w:rsidR="0078489E" w:rsidP="0078489E" w:rsidRDefault="0078489E" w14:paraId="4BB565D6" w14:textId="77777777">
      <w:r>
        <w:t>Den fysiska delen</w:t>
      </w:r>
      <w:r w:rsidRPr="00FF55DC">
        <w:t xml:space="preserve"> måste AT-läkaren ansöka om själv. Det är verksamheten som avgör om det är möjligt att AT-läkaren kan gå den sökta utbildningen på det datumet.</w:t>
      </w:r>
    </w:p>
    <w:p w:rsidRPr="005C73DE" w:rsidR="0078489E" w:rsidP="0078489E" w:rsidRDefault="0078489E" w14:paraId="0910A248" w14:textId="77777777">
      <w:pPr>
        <w:pStyle w:val="Rubrik3"/>
      </w:pPr>
      <w:bookmarkStart w:name="_Toc16252455" w:id="24"/>
      <w:bookmarkStart w:name="_Toc24973932" w:id="25"/>
      <w:r w:rsidRPr="005C73DE">
        <w:t>Erbjudna utbildningar på valbara datum</w:t>
      </w:r>
      <w:bookmarkEnd w:id="24"/>
      <w:bookmarkEnd w:id="25"/>
    </w:p>
    <w:p w:rsidR="0078489E" w:rsidP="0078489E" w:rsidRDefault="0078489E" w14:paraId="5E2E47F8" w14:textId="77777777">
      <w:r>
        <w:t>Erbjudna utbildningar på valbara datum är följande: r</w:t>
      </w:r>
      <w:r w:rsidRPr="001E3702">
        <w:t>eumadagen</w:t>
      </w:r>
      <w:r>
        <w:t>, v</w:t>
      </w:r>
      <w:r w:rsidRPr="0084397C">
        <w:t xml:space="preserve">alfri </w:t>
      </w:r>
      <w:r>
        <w:t xml:space="preserve">egenvald </w:t>
      </w:r>
      <w:r w:rsidRPr="0084397C">
        <w:t xml:space="preserve">utbildning </w:t>
      </w:r>
      <w:r>
        <w:t xml:space="preserve">och </w:t>
      </w:r>
      <w:r w:rsidRPr="00CB56EA">
        <w:t>AT-forum</w:t>
      </w:r>
      <w:r>
        <w:t>.</w:t>
      </w:r>
    </w:p>
    <w:p w:rsidRPr="00B02AC7" w:rsidR="0078489E" w:rsidP="0078489E" w:rsidRDefault="0078489E" w14:paraId="308BEE8E" w14:textId="77777777">
      <w:r w:rsidRPr="00B02AC7">
        <w:t xml:space="preserve">Dessa utbildningar måste AT-läkaren ansöka om själv. </w:t>
      </w:r>
      <w:bookmarkStart w:name="_Hlk11144575" w:id="26"/>
      <w:r w:rsidRPr="00B02AC7">
        <w:t>Det är verksamheten som avgör om det är möjligt att AT-läkaren kan gå den sökta utbildningen på det datumet.</w:t>
      </w:r>
      <w:bookmarkEnd w:id="26"/>
    </w:p>
    <w:p w:rsidR="0078489E" w:rsidP="0078489E" w:rsidRDefault="0078489E" w14:paraId="034B81ED" w14:textId="77777777">
      <w:pPr>
        <w:pStyle w:val="Rubrik2"/>
      </w:pPr>
      <w:bookmarkStart w:name="_Toc24973933" w:id="27"/>
      <w:r>
        <w:t>Uppföljning</w:t>
      </w:r>
      <w:bookmarkEnd w:id="27"/>
    </w:p>
    <w:p w:rsidRPr="00FF55DC" w:rsidR="0078489E" w:rsidP="55D114D4" w:rsidRDefault="0078489E" w14:paraId="02C40764" w14:textId="4110D1C6">
      <w:pPr>
        <w:rPr>
          <w:strike w:val="1"/>
          <w:color w:val="auto"/>
        </w:rPr>
      </w:pPr>
      <w:r w:rsidR="0078489E">
        <w:rPr/>
        <w:t>Uppföljning görs under hösten</w:t>
      </w:r>
      <w:r w:rsidR="5AC60390">
        <w:rPr/>
        <w:t xml:space="preserve"> 2029.</w:t>
      </w:r>
    </w:p>
    <w:p w:rsidRPr="00A26EE2" w:rsidR="00545E14" w:rsidP="00545E14" w:rsidRDefault="00545E14" w14:paraId="6B60BD86" w14:textId="123E31ED"/>
    <w:p w:rsidRPr="00A26EE2" w:rsidR="00545E14" w:rsidP="00545E14" w:rsidRDefault="00545E14" w14:paraId="7953A6E0" w14:textId="77777777">
      <w:pPr>
        <w:spacing w:after="160" w:line="240" w:lineRule="auto"/>
        <w:ind w:left="2676" w:right="0"/>
        <w:rPr>
          <w:szCs w:val="20"/>
        </w:rPr>
      </w:pPr>
    </w:p>
    <w:p w:rsidRPr="00A26EE2" w:rsidR="00545E14" w:rsidP="00545E14" w:rsidRDefault="00545E14" w14:paraId="1935E07B" w14:textId="77777777">
      <w:pPr>
        <w:pStyle w:val="Rubrik2"/>
      </w:pPr>
      <w:bookmarkStart w:name="_Toc182366122" w:id="28"/>
      <w:bookmarkStart w:name="_Toc24973934" w:id="29"/>
      <w:r w:rsidRPr="00A26EE2">
        <w:t>Dokumentinformation</w:t>
      </w:r>
      <w:bookmarkEnd w:id="28"/>
      <w:bookmarkEnd w:id="29"/>
    </w:p>
    <w:p w:rsidRPr="00A26EE2" w:rsidR="00545E14" w:rsidP="00545E14" w:rsidRDefault="00545E14" w14:paraId="42F180F6" w14:textId="77777777">
      <w:pPr>
        <w:pStyle w:val="Underrubrik"/>
      </w:pPr>
      <w:r w:rsidRPr="00A26EE2">
        <w:t>För innehållet svarar</w:t>
      </w:r>
    </w:p>
    <w:p w:rsidRPr="00A26EE2" w:rsidR="00545E14" w:rsidP="00545E14" w:rsidRDefault="00545E14" w14:paraId="45ED32A3" w14:textId="23D028B7">
      <w:pPr/>
      <w:r w:rsidR="3190457E">
        <w:rPr/>
        <w:t xml:space="preserve">Emil </w:t>
      </w:r>
      <w:r w:rsidR="3190457E">
        <w:rPr/>
        <w:t>Svalbring,</w:t>
      </w:r>
      <w:r w:rsidR="3190457E">
        <w:rPr/>
        <w:t xml:space="preserve"> </w:t>
      </w:r>
      <w:r w:rsidR="00545E14">
        <w:rPr/>
        <w:t>AT-chef, SÄS</w:t>
      </w:r>
    </w:p>
    <w:p w:rsidRPr="00A26EE2" w:rsidR="00545E14" w:rsidP="00545E14" w:rsidRDefault="00545E14" w14:paraId="37BC65D1" w14:textId="77777777">
      <w:pPr>
        <w:pStyle w:val="Underrubrik"/>
      </w:pPr>
      <w:bookmarkStart w:name="_Toc149035757" w:id="30"/>
      <w:bookmarkStart w:name="_Toc149978547" w:id="31"/>
      <w:r w:rsidRPr="00A26EE2">
        <w:t>Remissinstanser</w:t>
      </w:r>
      <w:bookmarkEnd w:id="30"/>
      <w:bookmarkEnd w:id="31"/>
    </w:p>
    <w:p w:rsidRPr="00A26EE2" w:rsidR="00545E14" w:rsidP="00545E14" w:rsidRDefault="00545E14" w14:paraId="519ACB28" w14:textId="77777777">
      <w:pPr>
        <w:rPr>
          <w:szCs w:val="20"/>
        </w:rPr>
      </w:pPr>
      <w:r w:rsidRPr="00A26EE2">
        <w:rPr>
          <w:szCs w:val="20"/>
        </w:rPr>
        <w:t xml:space="preserve">Berit Lemburg, </w:t>
      </w:r>
      <w:proofErr w:type="spellStart"/>
      <w:r w:rsidRPr="00A26EE2">
        <w:rPr>
          <w:szCs w:val="20"/>
        </w:rPr>
        <w:t>FoUUI</w:t>
      </w:r>
      <w:proofErr w:type="spellEnd"/>
      <w:r w:rsidRPr="00A26EE2">
        <w:rPr>
          <w:szCs w:val="20"/>
        </w:rPr>
        <w:t>-stab/utbildningsenheten SÄS</w:t>
      </w:r>
      <w:r w:rsidRPr="00A26EE2">
        <w:rPr>
          <w:szCs w:val="20"/>
        </w:rPr>
        <w:br/>
      </w:r>
      <w:r w:rsidRPr="00A26EE2">
        <w:rPr>
          <w:szCs w:val="20"/>
        </w:rPr>
        <w:t xml:space="preserve">Agneta Svensson, </w:t>
      </w:r>
      <w:proofErr w:type="spellStart"/>
      <w:r w:rsidRPr="00A26EE2">
        <w:rPr>
          <w:szCs w:val="20"/>
        </w:rPr>
        <w:t>FoUUI</w:t>
      </w:r>
      <w:proofErr w:type="spellEnd"/>
      <w:r w:rsidRPr="00A26EE2">
        <w:rPr>
          <w:szCs w:val="20"/>
        </w:rPr>
        <w:t>-stab/utbildningsenheten SÄS</w:t>
      </w:r>
      <w:r w:rsidRPr="00A26EE2">
        <w:rPr>
          <w:szCs w:val="20"/>
        </w:rPr>
        <w:br/>
      </w:r>
      <w:r w:rsidRPr="00A26EE2">
        <w:rPr>
          <w:szCs w:val="20"/>
        </w:rPr>
        <w:t xml:space="preserve">Schemarepresentanter från verksamheten </w:t>
      </w:r>
    </w:p>
    <w:p w:rsidRPr="00A26EE2" w:rsidR="00545E14" w:rsidP="00545E14" w:rsidRDefault="00545E14" w14:paraId="3A709B44" w14:textId="77777777">
      <w:pPr>
        <w:pStyle w:val="Underrubrik"/>
      </w:pPr>
      <w:r w:rsidRPr="00A26EE2">
        <w:t>Fastställt av</w:t>
      </w:r>
    </w:p>
    <w:p w:rsidRPr="00A26EE2" w:rsidR="00545E14" w:rsidP="00545E14" w:rsidRDefault="00545E14" w14:paraId="0D016276" w14:textId="77777777">
      <w:pPr>
        <w:rPr>
          <w:szCs w:val="20"/>
        </w:rPr>
      </w:pPr>
      <w:r w:rsidRPr="00A26EE2">
        <w:rPr>
          <w:szCs w:val="20"/>
        </w:rPr>
        <w:t xml:space="preserve">Marie Rusner, </w:t>
      </w:r>
      <w:proofErr w:type="spellStart"/>
      <w:r w:rsidRPr="00A26EE2">
        <w:rPr>
          <w:szCs w:val="20"/>
        </w:rPr>
        <w:t>FoUUI</w:t>
      </w:r>
      <w:proofErr w:type="spellEnd"/>
      <w:r w:rsidRPr="00A26EE2">
        <w:rPr>
          <w:szCs w:val="20"/>
        </w:rPr>
        <w:t>-chef, SÄS</w:t>
      </w:r>
    </w:p>
    <w:p w:rsidRPr="00A26EE2" w:rsidR="00545E14" w:rsidP="00545E14" w:rsidRDefault="00545E14" w14:paraId="092B0BC8" w14:textId="77777777">
      <w:pPr>
        <w:pStyle w:val="Underrubrik"/>
      </w:pPr>
      <w:r w:rsidRPr="00A26EE2">
        <w:t>Nyckelord</w:t>
      </w:r>
    </w:p>
    <w:p w:rsidRPr="00A26EE2" w:rsidR="00545E14" w:rsidP="00545E14" w:rsidRDefault="00545E14" w14:paraId="536FB300" w14:textId="77777777">
      <w:pPr>
        <w:rPr>
          <w:szCs w:val="20"/>
        </w:rPr>
      </w:pPr>
      <w:r w:rsidRPr="00A26EE2">
        <w:rPr>
          <w:szCs w:val="20"/>
        </w:rPr>
        <w:t>AT-tjänstgöring, AT, semester, utbildning</w:t>
      </w:r>
    </w:p>
    <w:p w:rsidRPr="00536A5A" w:rsidR="00545E14" w:rsidP="00545E14" w:rsidRDefault="00545E14" w14:paraId="7F32DB71" w14:textId="77777777">
      <w:pPr>
        <w:spacing w:after="0" w:line="240" w:lineRule="auto"/>
        <w:ind w:left="0" w:right="0"/>
      </w:pPr>
    </w:p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26EE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0A45" w:rsidRDefault="00ED0A45" w14:paraId="1E03CB57" w14:textId="77777777">
      <w:r>
        <w:separator/>
      </w:r>
    </w:p>
  </w:endnote>
  <w:endnote w:type="continuationSeparator" w:id="0">
    <w:p w:rsidR="00ED0A45" w:rsidRDefault="00ED0A45" w14:paraId="17AD2AAD" w14:textId="77777777">
      <w:r>
        <w:continuationSeparator/>
      </w:r>
    </w:p>
  </w:endnote>
  <w:endnote w:type="continuationNotice" w:id="1">
    <w:p w:rsidR="00ED0A45" w:rsidRDefault="00ED0A45" w14:paraId="797D347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0A45" w:rsidRDefault="00ED0A45" w14:paraId="377AF532" w14:textId="77777777"/>
  </w:footnote>
  <w:footnote w:type="continuationSeparator" w:id="0">
    <w:p w:rsidR="00ED0A45" w:rsidRDefault="00ED0A45" w14:paraId="142F181B" w14:textId="77777777">
      <w:r>
        <w:continuationSeparator/>
      </w:r>
    </w:p>
  </w:footnote>
  <w:footnote w:type="continuationNotice" w:id="1">
    <w:p w:rsidR="00ED0A45" w:rsidRDefault="00ED0A45" w14:paraId="70D784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00AD4F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382D4C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5168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18874061">
    <w:abstractNumId w:val="17"/>
  </w:num>
  <w:num w:numId="2" w16cid:durableId="453837658">
    <w:abstractNumId w:val="14"/>
  </w:num>
  <w:num w:numId="3" w16cid:durableId="2138982343">
    <w:abstractNumId w:val="0"/>
  </w:num>
  <w:num w:numId="4" w16cid:durableId="1547909585">
    <w:abstractNumId w:val="6"/>
  </w:num>
  <w:num w:numId="5" w16cid:durableId="721254553">
    <w:abstractNumId w:val="15"/>
  </w:num>
  <w:num w:numId="6" w16cid:durableId="910698154">
    <w:abstractNumId w:val="2"/>
  </w:num>
  <w:num w:numId="7" w16cid:durableId="1267737071">
    <w:abstractNumId w:val="11"/>
  </w:num>
  <w:num w:numId="8" w16cid:durableId="1897009913">
    <w:abstractNumId w:val="8"/>
  </w:num>
  <w:num w:numId="9" w16cid:durableId="800683569">
    <w:abstractNumId w:val="1"/>
  </w:num>
  <w:num w:numId="10" w16cid:durableId="1178156073">
    <w:abstractNumId w:val="1"/>
  </w:num>
  <w:num w:numId="11" w16cid:durableId="504516154">
    <w:abstractNumId w:val="3"/>
  </w:num>
  <w:num w:numId="12" w16cid:durableId="1509904948">
    <w:abstractNumId w:val="4"/>
  </w:num>
  <w:num w:numId="13" w16cid:durableId="39986632">
    <w:abstractNumId w:val="13"/>
  </w:num>
  <w:num w:numId="14" w16cid:durableId="763496791">
    <w:abstractNumId w:val="9"/>
  </w:num>
  <w:num w:numId="15" w16cid:durableId="1907691171">
    <w:abstractNumId w:val="7"/>
  </w:num>
  <w:num w:numId="16" w16cid:durableId="1399212654">
    <w:abstractNumId w:val="12"/>
  </w:num>
  <w:num w:numId="17" w16cid:durableId="1135874115">
    <w:abstractNumId w:val="5"/>
  </w:num>
  <w:num w:numId="18" w16cid:durableId="453447179">
    <w:abstractNumId w:val="10"/>
  </w:num>
  <w:num w:numId="19" w16cid:durableId="214068251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7FA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90E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B76"/>
    <w:rsid w:val="001A4E7C"/>
    <w:rsid w:val="001B3DE6"/>
    <w:rsid w:val="001B762C"/>
    <w:rsid w:val="001C4D0A"/>
    <w:rsid w:val="001C5FEF"/>
    <w:rsid w:val="001F790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27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E14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48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89E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EE2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45C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C06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A4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015"/>
    <w:rsid w:val="00F5135F"/>
    <w:rsid w:val="00F51F78"/>
    <w:rsid w:val="00F64A11"/>
    <w:rsid w:val="00F86F47"/>
    <w:rsid w:val="00F90B64"/>
    <w:rsid w:val="00FB149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E1C15F"/>
    <w:rsid w:val="1888289E"/>
    <w:rsid w:val="3190457E"/>
    <w:rsid w:val="409BC623"/>
    <w:rsid w:val="55D114D4"/>
    <w:rsid w:val="5AC60390"/>
    <w:rsid w:val="647B2B65"/>
    <w:rsid w:val="6B2CF8ED"/>
    <w:rsid w:val="70F8246B"/>
    <w:rsid w:val="759F5411"/>
    <w:rsid w:val="75C9BDC0"/>
    <w:rsid w:val="7B3A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6EE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6EE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,Styckerubrik Char"/>
    <w:basedOn w:val="Standardstycketeckensnitt"/>
    <w:link w:val="Rubrik2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,Avsnittsrubrik Char"/>
    <w:basedOn w:val="Standardstycketeckensnitt"/>
    <w:link w:val="Rubrik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A26EE2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A26EE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Underrubrik">
    <w:name w:val="Subtitle"/>
    <w:basedOn w:val="Normal"/>
    <w:next w:val="Normal"/>
    <w:link w:val="UnderrubrikChar"/>
    <w:qFormat/>
    <w:rsid w:val="00545E14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545E14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Brdtext">
    <w:name w:val="Body Text"/>
    <w:aliases w:val="(=Löpande text)"/>
    <w:link w:val="BrdtextChar"/>
    <w:rsid w:val="00F64A11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F64A1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Ledigheter under AT-tjänstgöring</dc:title>
  <dc:subject/>
  <dc:creator>patrik.jens.johansson@vgregion.se</dc:creator>
  <keywords/>
  <lastModifiedBy>Susanne Frösslund</lastModifiedBy>
  <revision>4</revision>
  <lastPrinted>2016-03-31T10:56:00.0000000Z</lastPrinted>
  <dcterms:created xsi:type="dcterms:W3CDTF">2024-08-26T07:28:00.0000000Z</dcterms:created>
  <dcterms:modified xsi:type="dcterms:W3CDTF">2026-06-05T05:56:26.0000000Z</dcterms:modified>
</coreProperties>
</file>