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9A0C" w14:textId="77777777" w:rsidR="00B47292" w:rsidRDefault="00B47292" w:rsidP="00F35B05">
      <w:pPr>
        <w:pStyle w:val="Rubrik2"/>
        <w:sectPr w:rsidR="00B47292" w:rsidSect="00B4729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EB47CED" w14:textId="77777777" w:rsidR="00B47292" w:rsidRPr="00B47292" w:rsidRDefault="00B47292" w:rsidP="00A562D1">
      <w:pPr>
        <w:pStyle w:val="Rubrik1"/>
      </w:pPr>
      <w:r w:rsidRPr="00B47292">
        <w:t xml:space="preserve">Handledarutbildning på gymnasial- och eftergymnasial yrkeshögskolenivå </w:t>
      </w:r>
    </w:p>
    <w:p w14:paraId="2D295D46" w14:textId="77777777" w:rsidR="00B47292" w:rsidRPr="00B47292" w:rsidRDefault="00B47292" w:rsidP="00A562D1">
      <w:pPr>
        <w:pStyle w:val="Rubrik2"/>
      </w:pPr>
      <w:bookmarkStart w:id="1" w:name="_Toc419884686"/>
      <w:bookmarkStart w:id="2" w:name="_Toc256000000"/>
      <w:r w:rsidRPr="00B47292">
        <w:t>Sammanfattning</w:t>
      </w:r>
      <w:bookmarkEnd w:id="1"/>
      <w:bookmarkEnd w:id="2"/>
    </w:p>
    <w:p w14:paraId="26EC23B8" w14:textId="77777777" w:rsidR="00B47292" w:rsidRPr="00B47292" w:rsidRDefault="00B47292" w:rsidP="00A562D1">
      <w:r w:rsidRPr="00B47292">
        <w:t>Handledarutbildningen, Vårdpedagogik och handledning 100gp eller Vård- och omsorgscollege handledarutbildning steg 1 och 2, riktas till medarbetare på Södra Älvsborgs Sjukhus som handleder studerande som gör sitt praktiska lärande inom vård och omsorg på gymnasial nivå s.k. arbetsplatsförlagt lärande (APL) och yrkeshögskolenivå s.k. lärande i arbetslivet (LIA).</w:t>
      </w:r>
    </w:p>
    <w:p w14:paraId="4C2302CA" w14:textId="77777777" w:rsidR="00B47292" w:rsidRPr="00B47292" w:rsidRDefault="00B47292" w:rsidP="00B47292">
      <w:pPr>
        <w:spacing w:before="40" w:after="40" w:line="240" w:lineRule="auto"/>
        <w:ind w:left="0" w:right="0"/>
        <w:rPr>
          <w:rFonts w:ascii="Arial" w:hAnsi="Arial"/>
          <w:b/>
          <w:sz w:val="22"/>
          <w:szCs w:val="20"/>
        </w:rPr>
      </w:pPr>
    </w:p>
    <w:p w14:paraId="762EDB04" w14:textId="77777777" w:rsidR="00B47292" w:rsidRPr="00B47292" w:rsidRDefault="00B47292" w:rsidP="00A562D1">
      <w:pPr>
        <w:pStyle w:val="Rubrik2"/>
      </w:pPr>
      <w:bookmarkStart w:id="3" w:name="_Toc419884687"/>
      <w:bookmarkStart w:id="4" w:name="_Toc256000001"/>
      <w:r w:rsidRPr="00B47292">
        <w:t>Bakgrund</w:t>
      </w:r>
      <w:bookmarkEnd w:id="3"/>
      <w:bookmarkEnd w:id="4"/>
    </w:p>
    <w:p w14:paraId="7E952E46" w14:textId="77777777" w:rsidR="00B47292" w:rsidRPr="00B47292" w:rsidRDefault="00B47292" w:rsidP="00A562D1">
      <w:r w:rsidRPr="00B47292">
        <w:t>Kompetensförsörjning är ett prioriterat område inom Västra Götalands</w:t>
      </w:r>
      <w:r w:rsidRPr="00B47292">
        <w:softHyphen/>
        <w:t xml:space="preserve">regionen. Södra Älvsborgs Sjukhus, samtliga verksamheter, har ett tydligt utbildningsuppdrag vilket innebär att medarbetarna behöver förmåga och kunskap i att handleda studerande. Förvaltningens samlade verksamheter skall ta ett gemensamt ansvar för att tillgodose behovet av formellt utbildad handledare.  </w:t>
      </w:r>
    </w:p>
    <w:p w14:paraId="3C1D1D27" w14:textId="77777777" w:rsidR="00B47292" w:rsidRPr="00B47292" w:rsidRDefault="00B47292" w:rsidP="00A562D1">
      <w:r w:rsidRPr="00B47292">
        <w:t xml:space="preserve">Enligt skriftlig överenskommelse mellan Sjuhäradsområdets kommuner, Närhälsan och Södra Älvsborgs Sjukhus ska respektive förvaltning sträva efter att personalen har den handledarutbildning som erfordras för att handleda studerande med god kvalitet.  </w:t>
      </w:r>
    </w:p>
    <w:p w14:paraId="43F44665" w14:textId="77777777" w:rsidR="00B47292" w:rsidRPr="00B47292" w:rsidRDefault="00B47292" w:rsidP="00A562D1">
      <w:pPr>
        <w:rPr>
          <w:sz w:val="18"/>
          <w:szCs w:val="18"/>
        </w:rPr>
      </w:pPr>
      <w:r w:rsidRPr="00B47292">
        <w:t>Vård- och omsorgscollege (VO-College) är en regional och lokal samverkansform mellan arbetsliv och utbildningsanordnare inom vård- och omsorgsområdet. Det övergripande syftet med samverkan är att trygga framtida personal- och kompetensförsörjning inom vård och omsorg.</w:t>
      </w:r>
      <w:r w:rsidRPr="00B47292">
        <w:rPr>
          <w:sz w:val="18"/>
          <w:szCs w:val="18"/>
        </w:rPr>
        <w:t> </w:t>
      </w:r>
      <w:r w:rsidRPr="00B47292">
        <w:t xml:space="preserve">Södra Älvsborgs Sjukhus har undertecknat ett samverkansavtal vilket innebär att nationella kvalitetskriterier ska följas då det gäller rekommenderad godkänd handledarutbildning, Vårdpedagogik och </w:t>
      </w:r>
      <w:r w:rsidRPr="00B47292">
        <w:lastRenderedPageBreak/>
        <w:t xml:space="preserve">handledning 100gp </w:t>
      </w:r>
      <w:r w:rsidRPr="00B47292">
        <w:rPr>
          <w:i/>
        </w:rPr>
        <w:t>eller</w:t>
      </w:r>
      <w:r w:rsidRPr="00B47292">
        <w:t xml:space="preserve"> Vård- och omsorgscollege handledarutbildning steg 1 och 2. </w:t>
      </w:r>
    </w:p>
    <w:p w14:paraId="0D3D79BF" w14:textId="77777777" w:rsidR="00B47292" w:rsidRPr="00B47292" w:rsidRDefault="00B47292" w:rsidP="00A562D1">
      <w:r w:rsidRPr="00B47292">
        <w:t xml:space="preserve">I handledarnas uppdrag ingår att stödja de studerandes praktiska lärande och yrkesmässiga utveckling. Ett kompetent handledarskap skapar tillsammans med ett gott bemötande på arbetsplatsen en positiv upplevelse vilket främjar framtida rekrytering. </w:t>
      </w:r>
    </w:p>
    <w:p w14:paraId="0A743AD4" w14:textId="77777777" w:rsidR="00B47292" w:rsidRPr="00B47292" w:rsidRDefault="00B47292" w:rsidP="00B47292">
      <w:pPr>
        <w:spacing w:after="160" w:line="240" w:lineRule="auto"/>
        <w:ind w:left="2676" w:right="0"/>
        <w:rPr>
          <w:szCs w:val="20"/>
        </w:rPr>
      </w:pPr>
    </w:p>
    <w:p w14:paraId="28019176" w14:textId="77777777" w:rsidR="00B47292" w:rsidRPr="00B47292" w:rsidRDefault="00B47292" w:rsidP="00B47292">
      <w:pPr>
        <w:spacing w:after="160" w:line="240" w:lineRule="auto"/>
        <w:ind w:left="2676" w:right="0"/>
        <w:rPr>
          <w:szCs w:val="20"/>
        </w:rPr>
      </w:pPr>
    </w:p>
    <w:p w14:paraId="5F36296B" w14:textId="77777777" w:rsidR="00B47292" w:rsidRPr="00B47292" w:rsidRDefault="00B47292" w:rsidP="00B47292">
      <w:pPr>
        <w:spacing w:after="160" w:line="240" w:lineRule="auto"/>
        <w:ind w:left="2676" w:right="0"/>
        <w:rPr>
          <w:szCs w:val="20"/>
        </w:rPr>
      </w:pPr>
    </w:p>
    <w:p w14:paraId="3BDFC7A3" w14:textId="77777777" w:rsidR="00B47292" w:rsidRPr="00B47292" w:rsidRDefault="00B47292" w:rsidP="00A562D1">
      <w:pPr>
        <w:pStyle w:val="Rubrik2"/>
      </w:pPr>
      <w:bookmarkStart w:id="5" w:name="_Toc419884688"/>
      <w:bookmarkStart w:id="6" w:name="_Toc256000002"/>
      <w:r w:rsidRPr="00B47292">
        <w:t>Förutsättningar</w:t>
      </w:r>
      <w:bookmarkEnd w:id="5"/>
      <w:bookmarkEnd w:id="6"/>
    </w:p>
    <w:p w14:paraId="12FA82EC" w14:textId="77777777" w:rsidR="00B47292" w:rsidRPr="00B47292" w:rsidRDefault="00B47292" w:rsidP="00A562D1">
      <w:r w:rsidRPr="00B47292">
        <w:t xml:space="preserve">Medarbetaren som utses att gå handledarutbildningen ska ha en gymnasial- eller eftergymnasial yrkeshögskoleutbildning (YH) inom vård och omsorg och vara tillsvidareanställd på Södra Älvsborgs Sjukhus. Medarbetaren ska också ha praktisk erfarenhet utifrån sin yrkesfunktion under minst 12 månader. Då det efter utbildningen ingår att handleda studerande så är det av största vikt att medarbetaren är intresserad av att handleda studerande. </w:t>
      </w:r>
      <w:r w:rsidRPr="00B47292">
        <w:br/>
      </w:r>
    </w:p>
    <w:p w14:paraId="2F7D4EE2" w14:textId="77777777" w:rsidR="00B47292" w:rsidRPr="00B47292" w:rsidRDefault="00B47292" w:rsidP="00A562D1">
      <w:pPr>
        <w:pStyle w:val="Rubrik2"/>
      </w:pPr>
      <w:bookmarkStart w:id="7" w:name="_Toc419884689"/>
      <w:bookmarkStart w:id="8" w:name="_Toc256000003"/>
      <w:r w:rsidRPr="00B47292">
        <w:t>Genomförande</w:t>
      </w:r>
      <w:bookmarkEnd w:id="7"/>
      <w:bookmarkEnd w:id="8"/>
    </w:p>
    <w:p w14:paraId="754801F3" w14:textId="77777777" w:rsidR="00B47292" w:rsidRPr="00B47292" w:rsidRDefault="00B47292" w:rsidP="00403372">
      <w:pPr>
        <w:pStyle w:val="Liststycke"/>
        <w:numPr>
          <w:ilvl w:val="0"/>
          <w:numId w:val="8"/>
        </w:numPr>
      </w:pPr>
      <w:r w:rsidRPr="00B47292">
        <w:t>Ansvarig chef ska tillsammans med medarbetaren ha fört dialog om lämplighet för handledaruppdraget och därigenom initierat till behov av kompetensutveckling i form av handledarutbildning.</w:t>
      </w:r>
    </w:p>
    <w:p w14:paraId="667FBCEA" w14:textId="77777777" w:rsidR="00B47292" w:rsidRPr="00B47292" w:rsidRDefault="00B47292" w:rsidP="00403372">
      <w:pPr>
        <w:pStyle w:val="Liststycke"/>
        <w:numPr>
          <w:ilvl w:val="0"/>
          <w:numId w:val="8"/>
        </w:numPr>
      </w:pPr>
      <w:r w:rsidRPr="00B47292">
        <w:t xml:space="preserve">Vuxenutbildningen i respektive Sjuhäradskommun anordnar handledarutbildning enligt Vård- och omsorgscollege riktlinje dvs. gymnasiala kursen Vårdpedagogik och handledning 100gp och/eller Vård- och omsorgscollege handledarutbildning steg 1 och 2. </w:t>
      </w:r>
    </w:p>
    <w:p w14:paraId="4D7F3DBD" w14:textId="77777777" w:rsidR="00B47292" w:rsidRPr="00B47292" w:rsidRDefault="00B47292" w:rsidP="00403372">
      <w:pPr>
        <w:pStyle w:val="Liststycke"/>
        <w:numPr>
          <w:ilvl w:val="0"/>
          <w:numId w:val="8"/>
        </w:numPr>
      </w:pPr>
      <w:r w:rsidRPr="00B47292">
        <w:t xml:space="preserve">Utbildningar startar och genomförs flera gånger/år. Ansökan görs till respektive utbildningsanordnare. </w:t>
      </w:r>
    </w:p>
    <w:p w14:paraId="2570689C" w14:textId="77777777" w:rsidR="00B47292" w:rsidRPr="00B47292" w:rsidRDefault="00B47292" w:rsidP="00403372">
      <w:pPr>
        <w:pStyle w:val="Liststycke"/>
        <w:numPr>
          <w:ilvl w:val="0"/>
          <w:numId w:val="8"/>
        </w:numPr>
      </w:pPr>
      <w:r w:rsidRPr="00B47292">
        <w:t>Varje höst genomförs också kursen vårdpedagogik och handledning 100gp, på SÄS vilken samordnas av studierektor för APL/LIA.</w:t>
      </w:r>
    </w:p>
    <w:p w14:paraId="6469E031" w14:textId="77777777" w:rsidR="00B47292" w:rsidRPr="00B47292" w:rsidRDefault="00B47292" w:rsidP="00403372">
      <w:pPr>
        <w:pStyle w:val="Liststycke"/>
        <w:numPr>
          <w:ilvl w:val="0"/>
          <w:numId w:val="8"/>
        </w:numPr>
      </w:pPr>
      <w:r w:rsidRPr="00B47292">
        <w:t xml:space="preserve">Medarbetaren genomför utbildningen på betald arbetstid. </w:t>
      </w:r>
    </w:p>
    <w:p w14:paraId="4CCAA87E" w14:textId="77777777" w:rsidR="00B47292" w:rsidRPr="00B47292" w:rsidRDefault="00B47292" w:rsidP="00403372">
      <w:pPr>
        <w:pStyle w:val="Liststycke"/>
        <w:numPr>
          <w:ilvl w:val="0"/>
          <w:numId w:val="8"/>
        </w:numPr>
      </w:pPr>
      <w:r w:rsidRPr="00B47292">
        <w:t xml:space="preserve">Medarbetaren bör ges möjlighet till max 21 timmar betald studieledighet för att kunna tillgodogöra sig sina teoretiska studier under utbildningens gång. Uttag av tid sker i samverkan med ansvarig chef för att passa både verksamhet och medarbetare bäst.  </w:t>
      </w:r>
    </w:p>
    <w:p w14:paraId="15AECACF" w14:textId="43853AAE" w:rsidR="00B47292" w:rsidRPr="00B47292" w:rsidRDefault="00B47292" w:rsidP="009D5313">
      <w:pPr>
        <w:pStyle w:val="Liststycke"/>
        <w:numPr>
          <w:ilvl w:val="0"/>
          <w:numId w:val="8"/>
        </w:numPr>
      </w:pPr>
      <w:r>
        <w:lastRenderedPageBreak/>
        <w:t xml:space="preserve">Kostnad för kurslitteratur bekostas av verksamheten dvs. ansvarig chef. Eventuellt kan det finnas kurslitteratur för utlåning på </w:t>
      </w:r>
      <w:r w:rsidR="206B5093">
        <w:t>SÄS medicinska bibliotek.</w:t>
      </w:r>
      <w:r>
        <w:t xml:space="preserve"> </w:t>
      </w:r>
    </w:p>
    <w:p w14:paraId="6DA7234A" w14:textId="77777777" w:rsidR="00B47292" w:rsidRPr="00B47292" w:rsidRDefault="00B47292" w:rsidP="009D5313">
      <w:pPr>
        <w:pStyle w:val="Liststycke"/>
        <w:numPr>
          <w:ilvl w:val="0"/>
          <w:numId w:val="8"/>
        </w:numPr>
      </w:pPr>
      <w:r w:rsidRPr="00B47292">
        <w:t xml:space="preserve">Resekostnader till och från de ”skolförlagda teoretiska” tillfällena ersätts inte då detta ses som en resa till och från arbetet. </w:t>
      </w:r>
    </w:p>
    <w:p w14:paraId="4001C1A6" w14:textId="77777777" w:rsidR="00B47292" w:rsidRPr="00B47292" w:rsidRDefault="00B47292" w:rsidP="009D5313">
      <w:pPr>
        <w:pStyle w:val="Liststycke"/>
        <w:numPr>
          <w:ilvl w:val="0"/>
          <w:numId w:val="8"/>
        </w:numPr>
      </w:pPr>
      <w:r w:rsidRPr="00B47292">
        <w:t xml:space="preserve">Kompetenshöjande medel utgår </w:t>
      </w:r>
      <w:r w:rsidRPr="009D5313">
        <w:rPr>
          <w:b/>
        </w:rPr>
        <w:t>inte</w:t>
      </w:r>
      <w:r w:rsidRPr="00B47292">
        <w:t xml:space="preserve"> till verksamheten efter avslutad handledarutbildning Vårdpedagogik och handledning, 100p eller Vård- och omsorgscollege handledarutbildning steg 1 och 2. </w:t>
      </w:r>
    </w:p>
    <w:p w14:paraId="1E6EC936" w14:textId="77777777" w:rsidR="00B47292" w:rsidRPr="00B47292" w:rsidRDefault="00B47292" w:rsidP="009D5313">
      <w:pPr>
        <w:pStyle w:val="Rubrik2"/>
      </w:pPr>
      <w:bookmarkStart w:id="9" w:name="_Toc419884690"/>
      <w:bookmarkStart w:id="10" w:name="_Toc256000004"/>
      <w:r w:rsidRPr="00B47292">
        <w:t>Uppföljning</w:t>
      </w:r>
      <w:bookmarkEnd w:id="9"/>
      <w:bookmarkEnd w:id="10"/>
    </w:p>
    <w:p w14:paraId="1B29D02C" w14:textId="77777777" w:rsidR="00B47292" w:rsidRPr="00B47292" w:rsidRDefault="00B47292" w:rsidP="009D5313">
      <w:r w:rsidRPr="00B47292">
        <w:t>Efter avslutad utbildning med godkänt resultat ansvarar närmsta chef för att kopia på utbildningsbeviset skickas till HR-direkt för arkivering i person</w:t>
      </w:r>
      <w:r w:rsidRPr="00B47292">
        <w:softHyphen/>
        <w:t xml:space="preserve">akten. HR-direkt dokumenterar också handledarkompetensen i Heroma. Chef, tillsammans med huvudhandledare och medarbetare, planerar för hur handledarkompetensen på bästa sätt ska tas tillvara för kommande APL elever och LIA studenter samt verksamhet. </w:t>
      </w:r>
    </w:p>
    <w:p w14:paraId="4FEA030B" w14:textId="77777777" w:rsidR="00B47292" w:rsidRPr="00B47292" w:rsidRDefault="00B47292" w:rsidP="00B47292">
      <w:pPr>
        <w:keepNext/>
        <w:keepLines/>
        <w:overflowPunct w:val="0"/>
        <w:autoSpaceDE w:val="0"/>
        <w:autoSpaceDN w:val="0"/>
        <w:adjustRightInd w:val="0"/>
        <w:spacing w:after="160" w:line="259" w:lineRule="auto"/>
        <w:ind w:left="0" w:right="0"/>
        <w:textAlignment w:val="baseline"/>
        <w:rPr>
          <w:szCs w:val="20"/>
        </w:rPr>
      </w:pPr>
    </w:p>
    <w:p w14:paraId="5F83987B" w14:textId="77777777" w:rsidR="00B47292" w:rsidRPr="00B47292" w:rsidRDefault="00B47292" w:rsidP="00E11CD8">
      <w:pPr>
        <w:pStyle w:val="Rubrik3"/>
      </w:pPr>
      <w:bookmarkStart w:id="11" w:name="_Toc419894905"/>
      <w:r w:rsidRPr="00B47292">
        <w:t>Referensförteckning</w:t>
      </w:r>
      <w:bookmarkEnd w:id="11"/>
    </w:p>
    <w:p w14:paraId="567D9E91" w14:textId="720040F3" w:rsidR="00B47292" w:rsidRPr="00B47292" w:rsidRDefault="00B47292" w:rsidP="00E11CD8">
      <w:pPr>
        <w:pStyle w:val="Liststycke"/>
        <w:numPr>
          <w:ilvl w:val="0"/>
          <w:numId w:val="1"/>
        </w:numPr>
        <w:tabs>
          <w:tab w:val="num" w:pos="-137"/>
        </w:tabs>
        <w:ind w:left="1352"/>
      </w:pPr>
      <w:r>
        <w:t xml:space="preserve">Överenskommelse avseende den arbetsplatsförlagda utbildningen inom omvårdnadsutbildningarna, Dr </w:t>
      </w:r>
      <w:r w:rsidR="2559E66D">
        <w:t>2021</w:t>
      </w:r>
      <w:r>
        <w:t>-00</w:t>
      </w:r>
      <w:r w:rsidR="2CB89E4F">
        <w:t>606-1</w:t>
      </w:r>
    </w:p>
    <w:p w14:paraId="2C39127E" w14:textId="77777777" w:rsidR="00B47292" w:rsidRPr="00B47292" w:rsidRDefault="00B47292" w:rsidP="00E11CD8">
      <w:pPr>
        <w:pStyle w:val="Liststycke"/>
        <w:numPr>
          <w:ilvl w:val="0"/>
          <w:numId w:val="1"/>
        </w:numPr>
        <w:tabs>
          <w:tab w:val="num" w:pos="-137"/>
        </w:tabs>
        <w:ind w:left="1352"/>
      </w:pPr>
      <w:r w:rsidRPr="00B47292">
        <w:t>Samverkansavtal mellan parterna inom Vård- och omsorgscollege Sjuhärad, Dr SÄS 2016 - 00696</w:t>
      </w:r>
    </w:p>
    <w:p w14:paraId="2487423E" w14:textId="77777777" w:rsidR="00B47292" w:rsidRPr="00B47292" w:rsidRDefault="00B47292" w:rsidP="00B47292">
      <w:pPr>
        <w:spacing w:before="20" w:after="20" w:line="240" w:lineRule="auto"/>
        <w:ind w:left="2676" w:right="0"/>
        <w:outlineLvl w:val="8"/>
        <w:rPr>
          <w:rFonts w:ascii="Arial" w:hAnsi="Arial" w:cs="Arial"/>
          <w:sz w:val="22"/>
          <w:szCs w:val="22"/>
        </w:rPr>
      </w:pPr>
    </w:p>
    <w:bookmarkEnd w:id="0"/>
    <w:p w14:paraId="76B9F95B" w14:textId="24513497" w:rsidR="00536A5A" w:rsidRPr="00536A5A" w:rsidRDefault="00536A5A" w:rsidP="00536A5A">
      <w:pPr>
        <w:spacing w:after="0" w:line="240" w:lineRule="auto"/>
        <w:ind w:left="0" w:right="0"/>
      </w:pPr>
    </w:p>
    <w:sectPr w:rsidR="00536A5A" w:rsidRPr="00536A5A" w:rsidSect="00B4729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E8080262"/>
    <w:lvl w:ilvl="0">
      <w:start w:val="1"/>
      <w:numFmt w:val="decimal"/>
      <w:lvlText w:val="%1."/>
      <w:lvlJc w:val="left"/>
      <w:pPr>
        <w:tabs>
          <w:tab w:val="num" w:pos="3036"/>
        </w:tabs>
        <w:ind w:left="3036"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152412D"/>
    <w:multiLevelType w:val="multilevel"/>
    <w:tmpl w:val="4976C1D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8B9476E"/>
    <w:multiLevelType w:val="hybridMultilevel"/>
    <w:tmpl w:val="A42216F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3372"/>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5313"/>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62D1"/>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47292"/>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1CD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2539C3"/>
    <w:rsid w:val="024801E3"/>
    <w:rsid w:val="07684177"/>
    <w:rsid w:val="206B5093"/>
    <w:rsid w:val="2559E66D"/>
    <w:rsid w:val="2830EEAA"/>
    <w:rsid w:val="2BCE0069"/>
    <w:rsid w:val="2CB89E4F"/>
    <w:rsid w:val="647B2B65"/>
    <w:rsid w:val="6B2CF8ED"/>
    <w:rsid w:val="72286EB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B47292"/>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B472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B47292"/>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B47292"/>
    <w:rPr>
      <w:rFonts w:asciiTheme="majorHAnsi" w:eastAsiaTheme="majorEastAsia" w:hAnsiTheme="majorHAnsi" w:cstheme="majorBidi"/>
      <w:i/>
      <w:iCs/>
      <w:color w:val="272727" w:themeColor="text1" w:themeTint="D8"/>
      <w:sz w:val="21"/>
      <w:szCs w:val="21"/>
    </w:rPr>
  </w:style>
  <w:style w:type="paragraph" w:customStyle="1" w:styleId="a">
    <w:next w:val="Numreradlista"/>
    <w:rsid w:val="00B47292"/>
    <w:pPr>
      <w:spacing w:after="80"/>
    </w:pPr>
    <w:rPr>
      <w:sz w:val="24"/>
    </w:rPr>
  </w:style>
  <w:style w:type="paragraph" w:styleId="Numreradlista">
    <w:name w:val="List Number"/>
    <w:basedOn w:val="Normal"/>
    <w:uiPriority w:val="99"/>
    <w:semiHidden/>
    <w:unhideWhenUsed/>
    <w:rsid w:val="00B47292"/>
    <w:pPr>
      <w:tabs>
        <w:tab w:val="num" w:pos="720"/>
      </w:tabs>
      <w:ind w:left="72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553</Words>
  <Characters>3898</Characters>
  <Application>Microsoft Office Word</Application>
  <DocSecurity>0</DocSecurity>
  <Lines>32</Lines>
  <Paragraphs>8</Paragraphs>
  <ScaleCrop>false</ScaleCrop>
  <Manager/>
  <Company/>
  <LinksUpToDate>false</LinksUpToDate>
  <CharactersWithSpaces>4443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Handledarutbildning på gymnasial- och eftergymnasial yrkeshögskolenivå </dc:title>
  <dc:subject/>
  <dc:creator>patrik.jens.johansson@vgregion.se</dc:creator>
  <keywords/>
  <lastModifiedBy>Mona Johansson</lastModifiedBy>
  <revision>8</revision>
  <lastPrinted>2016-03-31T10:56:00.0000000Z</lastPrinted>
  <dcterms:created xsi:type="dcterms:W3CDTF">2022-03-25T07:34:00.0000000Z</dcterms:created>
  <dcterms:modified xsi:type="dcterms:W3CDTF">2022-12-30T10:05:00.0000000Z</dcterms:modified>
</coreProperties>
</file>