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B3D271" w14:textId="77777777" w:rsidR="00FB7FC3" w:rsidRDefault="00FB7FC3" w:rsidP="00F35B05">
      <w:pPr>
        <w:pStyle w:val="Rubrik2"/>
        <w:sectPr w:rsidR="00FB7FC3" w:rsidSect="00FB7FC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F9D192E" w14:textId="77777777" w:rsidR="00FB7FC3" w:rsidRPr="00FB7FC3" w:rsidRDefault="00FB7FC3" w:rsidP="0047690E">
      <w:pPr>
        <w:pStyle w:val="Rubrik1"/>
      </w:pPr>
      <w:r w:rsidRPr="00FB7FC3">
        <w:t>Saltolås vid Södra Älvsborgs Sjukhus</w:t>
      </w:r>
    </w:p>
    <w:p w14:paraId="78DBFBA2" w14:textId="77777777" w:rsidR="00FB7FC3" w:rsidRPr="00FB7FC3" w:rsidRDefault="00FB7FC3" w:rsidP="0047690E">
      <w:pPr>
        <w:pStyle w:val="Rubrik2"/>
      </w:pPr>
      <w:bookmarkStart w:id="1" w:name="_Toc373843311"/>
      <w:r w:rsidRPr="00FB7FC3">
        <w:t>Sammanfattning</w:t>
      </w:r>
      <w:bookmarkEnd w:id="1"/>
    </w:p>
    <w:p w14:paraId="2A5174DB" w14:textId="77777777" w:rsidR="00FB7FC3" w:rsidRPr="00FB7FC3" w:rsidRDefault="00FB7FC3" w:rsidP="0047690E">
      <w:r w:rsidRPr="00FB7FC3">
        <w:t>Rutinen anger grundläggande struktur och förutsättningar när det gäller låssystemet Saltolås.</w:t>
      </w:r>
    </w:p>
    <w:p w14:paraId="11FCCAE8" w14:textId="77777777" w:rsidR="00FB7FC3" w:rsidRPr="00FB7FC3" w:rsidRDefault="00FB7FC3" w:rsidP="00FB7FC3">
      <w:pPr>
        <w:spacing w:after="160" w:line="240" w:lineRule="auto"/>
        <w:ind w:left="2676" w:right="0"/>
        <w:rPr>
          <w:szCs w:val="20"/>
        </w:rPr>
      </w:pPr>
    </w:p>
    <w:p w14:paraId="2A00D57D" w14:textId="77777777" w:rsidR="00FB7FC3" w:rsidRPr="00FB7FC3" w:rsidRDefault="00FB7FC3" w:rsidP="0047690E">
      <w:pPr>
        <w:pStyle w:val="Rubrik2"/>
      </w:pPr>
      <w:bookmarkStart w:id="2" w:name="_Toc373843312"/>
      <w:r w:rsidRPr="00FB7FC3">
        <w:t>Förutsättningar</w:t>
      </w:r>
      <w:bookmarkEnd w:id="2"/>
    </w:p>
    <w:p w14:paraId="7D0AE084" w14:textId="77777777" w:rsidR="00FB7FC3" w:rsidRPr="00FB7FC3" w:rsidRDefault="00FB7FC3" w:rsidP="0047690E">
      <w:r w:rsidRPr="00FB7FC3">
        <w:t>Låssystemet Saltolås används för inre tillträdesskydd vid SÄS Borås och SÄS Skene, vid vårdcentraler och tandvårdskliniker samt även som yttre tillträdesskydd. Administreras av SÄS säkerhetsavdelning. Västfastigheter har huvudansvaret för drift, tillsyn, skötsel (DTS) och felavhjälpande underhåll.</w:t>
      </w:r>
    </w:p>
    <w:p w14:paraId="25542C6E" w14:textId="77777777" w:rsidR="00FB7FC3" w:rsidRPr="00FB7FC3" w:rsidRDefault="00FB7FC3" w:rsidP="0047690E">
      <w:r w:rsidRPr="00FB7FC3">
        <w:t xml:space="preserve">Låset lagrar de senaste 1000 händelserna (öppningar/stängningar), dessa kan tappas ur med hjälp av </w:t>
      </w:r>
      <w:proofErr w:type="spellStart"/>
      <w:r w:rsidRPr="00FB7FC3">
        <w:t>ppd:n</w:t>
      </w:r>
      <w:proofErr w:type="spellEnd"/>
      <w:r w:rsidRPr="00FB7FC3">
        <w:t xml:space="preserve"> som väktarna använder. Korten lagrar batteri</w:t>
      </w:r>
      <w:r w:rsidRPr="00FB7FC3">
        <w:softHyphen/>
        <w:t xml:space="preserve">status i de 25 senaste dörrarna användaren varit vid. Detta förs över till databasen när korten uppdateras. Batterierna beräknas hålla för cirka 30 000 händelser (en händelse = </w:t>
      </w:r>
      <w:proofErr w:type="gramStart"/>
      <w:r w:rsidRPr="00FB7FC3">
        <w:t>t.ex.</w:t>
      </w:r>
      <w:proofErr w:type="gramEnd"/>
      <w:r w:rsidRPr="00FB7FC3">
        <w:t xml:space="preserve"> öppning).</w:t>
      </w:r>
    </w:p>
    <w:p w14:paraId="293930D5" w14:textId="77777777" w:rsidR="00FB7FC3" w:rsidRPr="00FB7FC3" w:rsidRDefault="00FB7FC3" w:rsidP="00FB7FC3">
      <w:pPr>
        <w:spacing w:after="80" w:line="240" w:lineRule="auto"/>
        <w:ind w:left="2676" w:right="0"/>
        <w:rPr>
          <w:szCs w:val="20"/>
        </w:rPr>
      </w:pPr>
    </w:p>
    <w:p w14:paraId="1213300D" w14:textId="77777777" w:rsidR="00FB7FC3" w:rsidRPr="00FB7FC3" w:rsidRDefault="00FB7FC3" w:rsidP="0047690E">
      <w:pPr>
        <w:pStyle w:val="Rubrik2"/>
      </w:pPr>
      <w:bookmarkStart w:id="3" w:name="_Toc373843313"/>
      <w:r w:rsidRPr="00FB7FC3">
        <w:t>Genomförande</w:t>
      </w:r>
      <w:bookmarkEnd w:id="3"/>
    </w:p>
    <w:p w14:paraId="05271FF1" w14:textId="77777777" w:rsidR="00FB7FC3" w:rsidRPr="00FB7FC3" w:rsidRDefault="00FB7FC3" w:rsidP="0047690E">
      <w:pPr>
        <w:pStyle w:val="Rubrik3"/>
      </w:pPr>
      <w:bookmarkStart w:id="4" w:name="_Toc373843314"/>
      <w:r w:rsidRPr="00FB7FC3">
        <w:t>Dörrgrupper</w:t>
      </w:r>
      <w:bookmarkEnd w:id="4"/>
    </w:p>
    <w:p w14:paraId="49012363" w14:textId="77777777" w:rsidR="00FB7FC3" w:rsidRPr="00FB7FC3" w:rsidRDefault="00FB7FC3" w:rsidP="0047690E">
      <w:pPr>
        <w:pStyle w:val="MellanrubrikVGR"/>
      </w:pPr>
      <w:r w:rsidRPr="00FB7FC3">
        <w:t xml:space="preserve">Borås </w:t>
      </w:r>
    </w:p>
    <w:p w14:paraId="4BB767B4" w14:textId="77777777" w:rsidR="00FB7FC3" w:rsidRPr="00FB7FC3" w:rsidRDefault="00FB7FC3" w:rsidP="0047690E">
      <w:r w:rsidRPr="00FB7FC3">
        <w:t>B XX Bygg/Installation = Låsinstallation i Borås som inte är driftsatta av SÄS</w:t>
      </w:r>
    </w:p>
    <w:p w14:paraId="56123CF4" w14:textId="77777777" w:rsidR="00FB7FC3" w:rsidRPr="00FB7FC3" w:rsidRDefault="00FB7FC3" w:rsidP="0047690E">
      <w:r w:rsidRPr="00FB7FC3">
        <w:t>B YX Alla Dörrar Alltid = SÄS väktare och säkerhetsavdelning</w:t>
      </w:r>
    </w:p>
    <w:p w14:paraId="14B9514F" w14:textId="77777777" w:rsidR="00FB7FC3" w:rsidRPr="00FB7FC3" w:rsidRDefault="00FB7FC3" w:rsidP="0047690E">
      <w:r w:rsidRPr="00FB7FC3">
        <w:t>B XX Miljörum + personalrum AVC = All personal vid SÄS</w:t>
      </w:r>
    </w:p>
    <w:p w14:paraId="2470F00F" w14:textId="77777777" w:rsidR="00FB7FC3" w:rsidRPr="00FB7FC3" w:rsidRDefault="00FB7FC3" w:rsidP="0047690E">
      <w:r w:rsidRPr="00FB7FC3">
        <w:lastRenderedPageBreak/>
        <w:t xml:space="preserve">B 06-07/08 Masterkort Patientskåp = Patientskåp på </w:t>
      </w:r>
      <w:proofErr w:type="spellStart"/>
      <w:r w:rsidRPr="00FB7FC3">
        <w:t>BB-Vård</w:t>
      </w:r>
      <w:proofErr w:type="spellEnd"/>
      <w:r w:rsidRPr="00FB7FC3">
        <w:t xml:space="preserve"> &amp; BB Hotell (för nödöppning av väktare)</w:t>
      </w:r>
    </w:p>
    <w:p w14:paraId="1BB6374F" w14:textId="77777777" w:rsidR="00FB7FC3" w:rsidRPr="00FB7FC3" w:rsidRDefault="00FB7FC3" w:rsidP="0047690E">
      <w:r w:rsidRPr="00FB7FC3">
        <w:t>B 07 08 BB Vård USK/LÄK = Dörrar på avdelningen som vårdpersonal behöver tillträde till.</w:t>
      </w:r>
    </w:p>
    <w:p w14:paraId="38748C98" w14:textId="77777777" w:rsidR="00FB7FC3" w:rsidRPr="00FB7FC3" w:rsidRDefault="00FB7FC3" w:rsidP="0047690E">
      <w:r w:rsidRPr="00FB7FC3">
        <w:t>B 07 08 BB Vård SSK = Skåp dit enbart SSK har behörighet (</w:t>
      </w:r>
      <w:proofErr w:type="spellStart"/>
      <w:r w:rsidRPr="00FB7FC3">
        <w:t>ev</w:t>
      </w:r>
      <w:proofErr w:type="spellEnd"/>
      <w:r w:rsidRPr="00FB7FC3">
        <w:t xml:space="preserve"> läkemedelsskåp ingår).</w:t>
      </w:r>
    </w:p>
    <w:p w14:paraId="6A427437" w14:textId="77777777" w:rsidR="00FB7FC3" w:rsidRPr="00FB7FC3" w:rsidRDefault="00FB7FC3" w:rsidP="001B49F6">
      <w:pPr>
        <w:pStyle w:val="MellanrubrikVGR"/>
      </w:pPr>
      <w:r w:rsidRPr="00FB7FC3">
        <w:t>Skene</w:t>
      </w:r>
    </w:p>
    <w:p w14:paraId="12714962" w14:textId="77777777" w:rsidR="00FB7FC3" w:rsidRPr="00FB7FC3" w:rsidRDefault="00FB7FC3" w:rsidP="001B49F6">
      <w:r w:rsidRPr="00FB7FC3">
        <w:t>S XX Bygg/Installation = Låsinstallation i Skene som inte är driftsatta av SÄS.</w:t>
      </w:r>
    </w:p>
    <w:p w14:paraId="1F19018E" w14:textId="77777777" w:rsidR="00FB7FC3" w:rsidRPr="00FB7FC3" w:rsidRDefault="00FB7FC3" w:rsidP="001B49F6">
      <w:r w:rsidRPr="00FB7FC3">
        <w:t>S YX Alla Dörrar Alltid = SÄS väktare och säkerhetsavdelning.</w:t>
      </w:r>
    </w:p>
    <w:p w14:paraId="1D5D6CF8" w14:textId="77777777" w:rsidR="00FB7FC3" w:rsidRPr="00FB7FC3" w:rsidRDefault="00FB7FC3" w:rsidP="001B49F6">
      <w:r w:rsidRPr="00FB7FC3">
        <w:t>S XX Miljörum = All personal vid SÄS/Skene</w:t>
      </w:r>
    </w:p>
    <w:p w14:paraId="242A2B68" w14:textId="77777777" w:rsidR="00FB7FC3" w:rsidRPr="00FB7FC3" w:rsidRDefault="00FB7FC3" w:rsidP="001B49F6">
      <w:r w:rsidRPr="00FB7FC3">
        <w:t>S 01 05 Masterkort patientskåp = Patientskåp på vårdenhet 1 i Skene (för nödöppning av väktare).</w:t>
      </w:r>
    </w:p>
    <w:p w14:paraId="00CFE8EF" w14:textId="77777777" w:rsidR="00FB7FC3" w:rsidRPr="00FB7FC3" w:rsidRDefault="00FB7FC3" w:rsidP="001B49F6">
      <w:r w:rsidRPr="00FB7FC3">
        <w:t>S 01 05 Vårdenhet 1 USK/LÄK = Dörrar på avdelningen som vårdpersonal behöver tillträde till.</w:t>
      </w:r>
    </w:p>
    <w:p w14:paraId="4327DC7C" w14:textId="77777777" w:rsidR="00FB7FC3" w:rsidRPr="00FB7FC3" w:rsidRDefault="00FB7FC3" w:rsidP="001B49F6">
      <w:r w:rsidRPr="00FB7FC3">
        <w:t>S 01 05 Vårdenhet 1 SSK = Skåp dit enbart SSK har behörighet (</w:t>
      </w:r>
      <w:proofErr w:type="spellStart"/>
      <w:r w:rsidRPr="00FB7FC3">
        <w:t>ev</w:t>
      </w:r>
      <w:proofErr w:type="spellEnd"/>
      <w:r w:rsidRPr="00FB7FC3">
        <w:t xml:space="preserve"> läkemedelsskåp ingår).</w:t>
      </w:r>
    </w:p>
    <w:p w14:paraId="6B425BB5" w14:textId="77777777" w:rsidR="00FB7FC3" w:rsidRPr="00FB7FC3" w:rsidRDefault="00FB7FC3" w:rsidP="00FB7FC3">
      <w:pPr>
        <w:spacing w:after="160" w:line="240" w:lineRule="auto"/>
        <w:ind w:left="2676" w:right="0"/>
        <w:rPr>
          <w:szCs w:val="20"/>
        </w:rPr>
      </w:pPr>
    </w:p>
    <w:p w14:paraId="6BC5322D" w14:textId="77777777" w:rsidR="00FB7FC3" w:rsidRPr="00FB7FC3" w:rsidRDefault="00FB7FC3" w:rsidP="001B49F6">
      <w:r w:rsidRPr="00FB7FC3">
        <w:t>Ovanstående är grunduppbyggnad men andra dörrgrupper förekommer.</w:t>
      </w:r>
    </w:p>
    <w:p w14:paraId="0722D945" w14:textId="77777777" w:rsidR="00FB7FC3" w:rsidRPr="00FB7FC3" w:rsidRDefault="00FB7FC3" w:rsidP="001B49F6">
      <w:r w:rsidRPr="00FB7FC3">
        <w:t>I databasen ser vi ett antal dörrar och skåp med bokstav framför, exempel S 01 05 Vårdenhet 2</w:t>
      </w:r>
    </w:p>
    <w:p w14:paraId="5EF5D55A" w14:textId="77777777" w:rsidR="00FB7FC3" w:rsidRPr="00FB7FC3" w:rsidRDefault="00FB7FC3" w:rsidP="001B49F6">
      <w:r w:rsidRPr="00FB7FC3">
        <w:t>B = Borås</w:t>
      </w:r>
      <w:r w:rsidRPr="00FB7FC3">
        <w:tab/>
      </w:r>
      <w:r w:rsidRPr="00FB7FC3">
        <w:tab/>
        <w:t>A = Alingsås</w:t>
      </w:r>
      <w:r w:rsidRPr="00FB7FC3">
        <w:tab/>
      </w:r>
      <w:r w:rsidRPr="00FB7FC3">
        <w:tab/>
        <w:t>VCT = Vårdcentral</w:t>
      </w:r>
    </w:p>
    <w:p w14:paraId="1806BAC2" w14:textId="77777777" w:rsidR="00FB7FC3" w:rsidRPr="00FB7FC3" w:rsidRDefault="00FB7FC3" w:rsidP="001B49F6">
      <w:r w:rsidRPr="00FB7FC3">
        <w:t>S = Skene</w:t>
      </w:r>
      <w:r w:rsidRPr="00FB7FC3">
        <w:tab/>
      </w:r>
      <w:r w:rsidRPr="00FB7FC3">
        <w:tab/>
        <w:t>FTV = Folktandvård</w:t>
      </w:r>
    </w:p>
    <w:p w14:paraId="55376EE1" w14:textId="77777777" w:rsidR="00FB7FC3" w:rsidRPr="00FB7FC3" w:rsidRDefault="00FB7FC3" w:rsidP="001B49F6">
      <w:r w:rsidRPr="00FB7FC3">
        <w:t>Första siffran = byggnadsnummer</w:t>
      </w:r>
    </w:p>
    <w:p w14:paraId="4AA595BD" w14:textId="77777777" w:rsidR="00FB7FC3" w:rsidRPr="00FB7FC3" w:rsidRDefault="00FB7FC3" w:rsidP="001B49F6">
      <w:r w:rsidRPr="00FB7FC3">
        <w:t>Andra siffran = våningsplan</w:t>
      </w:r>
    </w:p>
    <w:p w14:paraId="4D6E51FF" w14:textId="77777777" w:rsidR="00FB7FC3" w:rsidRPr="00FB7FC3" w:rsidRDefault="00FB7FC3" w:rsidP="001B49F6">
      <w:r w:rsidRPr="00FB7FC3">
        <w:t>S 01 05 Vårdenhet 1 = Skene by 1 plan 5, vårdenhet 1.</w:t>
      </w:r>
    </w:p>
    <w:p w14:paraId="1C4C716A" w14:textId="77777777" w:rsidR="00FB7FC3" w:rsidRPr="00FB7FC3" w:rsidRDefault="00FB7FC3" w:rsidP="001B49F6">
      <w:r w:rsidRPr="00FB7FC3">
        <w:t xml:space="preserve">I passagesystemet </w:t>
      </w:r>
      <w:r w:rsidRPr="00FB7FC3">
        <w:rPr>
          <w:i/>
        </w:rPr>
        <w:t>Alliera</w:t>
      </w:r>
      <w:r w:rsidRPr="00FB7FC3">
        <w:t xml:space="preserve"> utförs all kortadministration för Salto!</w:t>
      </w:r>
    </w:p>
    <w:p w14:paraId="3BA7B7D0" w14:textId="77777777" w:rsidR="00FB7FC3" w:rsidRPr="00FB7FC3" w:rsidRDefault="00FB7FC3" w:rsidP="001B49F6">
      <w:r w:rsidRPr="00FB7FC3">
        <w:t>Hantering av dörrgrupper eller namnändring av saltolås utförs i Salto.</w:t>
      </w:r>
    </w:p>
    <w:p w14:paraId="2C438B45" w14:textId="77777777" w:rsidR="00FB7FC3" w:rsidRPr="00FB7FC3" w:rsidRDefault="00FB7FC3" w:rsidP="001B49F6">
      <w:pPr>
        <w:pStyle w:val="Rubrik3"/>
      </w:pPr>
      <w:r w:rsidRPr="00FB7FC3">
        <w:t>Nermontering av saltolås</w:t>
      </w:r>
    </w:p>
    <w:p w14:paraId="36428E57" w14:textId="77777777" w:rsidR="00FB7FC3" w:rsidRPr="00FB7FC3" w:rsidRDefault="00FB7FC3" w:rsidP="001B49F6">
      <w:r w:rsidRPr="00FB7FC3">
        <w:t>Vid nermontering av saltolås måste säkerhetsenheten informeras och saltolåset raderas ur Salto databas samt ur Alliera.</w:t>
      </w:r>
    </w:p>
    <w:p w14:paraId="325B62E4" w14:textId="77777777" w:rsidR="00FB7FC3" w:rsidRPr="00FB7FC3" w:rsidRDefault="00FB7FC3" w:rsidP="001B49F6">
      <w:pPr>
        <w:pStyle w:val="Rubrik3"/>
      </w:pPr>
      <w:r w:rsidRPr="00FB7FC3">
        <w:lastRenderedPageBreak/>
        <w:t>Uppmontering av saltolås</w:t>
      </w:r>
    </w:p>
    <w:p w14:paraId="76EDA303" w14:textId="77777777" w:rsidR="00FB7FC3" w:rsidRPr="00FB7FC3" w:rsidRDefault="00FB7FC3" w:rsidP="001B49F6">
      <w:r w:rsidRPr="00FB7FC3">
        <w:t>Vid uppmontering/driftsättning av saltolås ska säkerhetsenheten informeras för att namnge saltolåset och tilldela behörigheter.</w:t>
      </w:r>
    </w:p>
    <w:p w14:paraId="1593904C" w14:textId="77777777" w:rsidR="00FB7FC3" w:rsidRPr="00FB7FC3" w:rsidRDefault="00FB7FC3" w:rsidP="001B49F6">
      <w:pPr>
        <w:pStyle w:val="Rubrik3"/>
      </w:pPr>
      <w:bookmarkStart w:id="5" w:name="_Toc373843315"/>
      <w:r w:rsidRPr="00FB7FC3">
        <w:t>Uppföljning</w:t>
      </w:r>
      <w:bookmarkEnd w:id="5"/>
    </w:p>
    <w:p w14:paraId="59135DCB" w14:textId="77777777" w:rsidR="00FB7FC3" w:rsidRPr="00FB7FC3" w:rsidRDefault="00FB7FC3" w:rsidP="001B49F6">
      <w:r w:rsidRPr="00FB7FC3">
        <w:t>Rutinen följs fortlöpande upp och ändas vid behov, dock med längsta revideringsintervall enligt sjukhusets principer för styrdokument.</w:t>
      </w:r>
    </w:p>
    <w:bookmarkEnd w:id="0"/>
    <w:p w14:paraId="76B9F95B" w14:textId="24513497" w:rsidR="00536A5A" w:rsidRPr="00536A5A" w:rsidRDefault="00536A5A" w:rsidP="00536A5A">
      <w:pPr>
        <w:spacing w:after="0" w:line="240" w:lineRule="auto"/>
        <w:ind w:left="0" w:right="0"/>
      </w:pPr>
    </w:p>
    <w:sectPr w:rsidR="00536A5A" w:rsidRPr="00536A5A" w:rsidSect="00FB7FC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33098561">
    <w:abstractNumId w:val="17"/>
  </w:num>
  <w:num w:numId="2" w16cid:durableId="1661692804">
    <w:abstractNumId w:val="14"/>
  </w:num>
  <w:num w:numId="3" w16cid:durableId="2088768231">
    <w:abstractNumId w:val="0"/>
  </w:num>
  <w:num w:numId="4" w16cid:durableId="610671083">
    <w:abstractNumId w:val="6"/>
  </w:num>
  <w:num w:numId="5" w16cid:durableId="1618297970">
    <w:abstractNumId w:val="15"/>
  </w:num>
  <w:num w:numId="6" w16cid:durableId="1335912536">
    <w:abstractNumId w:val="2"/>
  </w:num>
  <w:num w:numId="7" w16cid:durableId="2042973717">
    <w:abstractNumId w:val="11"/>
  </w:num>
  <w:num w:numId="8" w16cid:durableId="1668558407">
    <w:abstractNumId w:val="8"/>
  </w:num>
  <w:num w:numId="9" w16cid:durableId="1469056175">
    <w:abstractNumId w:val="1"/>
  </w:num>
  <w:num w:numId="10" w16cid:durableId="1890527728">
    <w:abstractNumId w:val="1"/>
  </w:num>
  <w:num w:numId="11" w16cid:durableId="1590844925">
    <w:abstractNumId w:val="3"/>
  </w:num>
  <w:num w:numId="12" w16cid:durableId="1773747706">
    <w:abstractNumId w:val="4"/>
  </w:num>
  <w:num w:numId="13" w16cid:durableId="364602560">
    <w:abstractNumId w:val="13"/>
  </w:num>
  <w:num w:numId="14" w16cid:durableId="1320381819">
    <w:abstractNumId w:val="9"/>
  </w:num>
  <w:num w:numId="15" w16cid:durableId="1633629495">
    <w:abstractNumId w:val="7"/>
  </w:num>
  <w:num w:numId="16" w16cid:durableId="1590575149">
    <w:abstractNumId w:val="12"/>
  </w:num>
  <w:num w:numId="17" w16cid:durableId="806701837">
    <w:abstractNumId w:val="5"/>
  </w:num>
  <w:num w:numId="18" w16cid:durableId="548688094">
    <w:abstractNumId w:val="10"/>
  </w:num>
  <w:num w:numId="19" w16cid:durableId="13418333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49F6"/>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690E"/>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B7FC3"/>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FB7FC3"/>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FB7FC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FB7FC3"/>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FB7FC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TotalTime>
  <Pages>3</Pages>
  <Words>399</Words>
  <Characters>2307</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Saltolås vid Södra Älvsborgs Sjukhus</dc:title>
  <dc:subject/>
  <dc:creator>patrik.jens.johansson@vgregion.se</dc:creator>
  <keywords/>
  <lastModifiedBy>Mona Johansson</lastModifiedBy>
  <revision>4</revision>
  <lastPrinted>2016-03-31T10:56:00.0000000Z</lastPrinted>
  <dcterms:created xsi:type="dcterms:W3CDTF">2022-03-25T07:34:00.0000000Z</dcterms:created>
  <dcterms:modified xsi:type="dcterms:W3CDTF">2023-12-29T12:20:00.0000000Z</dcterms:modified>
</coreProperties>
</file>