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1704" w14:textId="77777777" w:rsidR="008B4758" w:rsidRDefault="008B4758" w:rsidP="00F35B05">
      <w:pPr>
        <w:pStyle w:val="Rubrik2"/>
        <w:sectPr w:rsidR="008B4758" w:rsidSect="008B475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468BF9B" w14:textId="77777777" w:rsidR="008B4758" w:rsidRPr="008B4758" w:rsidRDefault="008B4758" w:rsidP="00B32BF0">
      <w:pPr>
        <w:pStyle w:val="Rubrik1"/>
      </w:pPr>
      <w:r w:rsidRPr="00B32BF0">
        <w:t>Brandpärm</w:t>
      </w:r>
      <w:r w:rsidRPr="008B4758">
        <w:t>, SÄS</w:t>
      </w:r>
    </w:p>
    <w:p w14:paraId="518B7E44" w14:textId="77777777" w:rsidR="008B4758" w:rsidRPr="008B4758" w:rsidRDefault="008B4758" w:rsidP="003411B4">
      <w:pPr>
        <w:pStyle w:val="Rubrik2"/>
      </w:pPr>
      <w:bookmarkStart w:id="1" w:name="_Toc322358329"/>
      <w:r w:rsidRPr="008B4758">
        <w:t>Sammanfattning</w:t>
      </w:r>
      <w:bookmarkEnd w:id="1"/>
    </w:p>
    <w:p w14:paraId="6F77D230" w14:textId="3C4BE9FF" w:rsidR="008B4758" w:rsidRPr="008B4758" w:rsidRDefault="008B4758" w:rsidP="00B32BF0">
      <w:r w:rsidRPr="008B4758">
        <w:t xml:space="preserve">Brandpärmen innehåller </w:t>
      </w:r>
      <w:r w:rsidR="00B32BF0" w:rsidRPr="008B4758">
        <w:t>bland annat</w:t>
      </w:r>
      <w:r w:rsidRPr="008B4758">
        <w:t xml:space="preserve"> information om SÄS brandskyddsorganisation, regelverk vid SÄS respektive Västfastigheter, ansvarsområden för brandskyddssamordnaren, </w:t>
      </w:r>
      <w:r w:rsidR="41198395" w:rsidRPr="37257652">
        <w:t>delegation arbetsuppgifter mellan</w:t>
      </w:r>
      <w:r w:rsidRPr="37257652">
        <w:t xml:space="preserve"> </w:t>
      </w:r>
      <w:r w:rsidRPr="008B4758">
        <w:t>avdelningschef och brandskyddsombud samt mall till checklista att använda vid interna brandskyddskontroller.</w:t>
      </w:r>
    </w:p>
    <w:p w14:paraId="62C77352" w14:textId="77777777" w:rsidR="008B4758" w:rsidRPr="008B4758" w:rsidRDefault="008B4758" w:rsidP="003411B4">
      <w:r w:rsidRPr="008B4758">
        <w:t>Brandpärmen uppdateras och publiceras på SÄS interna webb via säkerhetsenheten, SÄS. Denna riktlinje är ett tillägg till ”Brandpärmen” i syfte att tydliggöra, dels att ”Brandpärmen” har förankring som sjukhusövergripande riktlinje vid SÄS, dels för att den ska bli sökbar ihop med sjukhusets övriga styrdokument.</w:t>
      </w:r>
    </w:p>
    <w:p w14:paraId="18A0029C" w14:textId="77777777" w:rsidR="008B4758" w:rsidRPr="008B4758" w:rsidRDefault="008B4758" w:rsidP="008B4758">
      <w:pPr>
        <w:spacing w:after="160" w:line="240" w:lineRule="auto"/>
        <w:ind w:left="2676" w:right="0"/>
        <w:rPr>
          <w:szCs w:val="20"/>
        </w:rPr>
      </w:pPr>
    </w:p>
    <w:p w14:paraId="4D90CAC6" w14:textId="77777777" w:rsidR="008B4758" w:rsidRPr="008B4758" w:rsidRDefault="008B4758" w:rsidP="003411B4">
      <w:pPr>
        <w:pStyle w:val="Rubrik3"/>
      </w:pPr>
      <w:bookmarkStart w:id="2" w:name="_Toc322358331"/>
      <w:r w:rsidRPr="008B4758">
        <w:t>Förutsättningar</w:t>
      </w:r>
      <w:bookmarkEnd w:id="2"/>
    </w:p>
    <w:p w14:paraId="46BFFF4C" w14:textId="77777777" w:rsidR="008B4758" w:rsidRPr="008B4758" w:rsidRDefault="008B4758" w:rsidP="003411B4">
      <w:r w:rsidRPr="008B4758">
        <w:t>Brandpärmen, som ska finnas på samtliga avdelningar och mottagningar på SÄS, används som stöd för att utbilda nyanställda och vid brandskydds-kontrollerna som ska genomföras en gång per kvartal.</w:t>
      </w:r>
    </w:p>
    <w:p w14:paraId="4EB1D9A1" w14:textId="77777777" w:rsidR="008B4758" w:rsidRPr="008B4758" w:rsidRDefault="008B4758" w:rsidP="003411B4">
      <w:pPr>
        <w:pStyle w:val="Rubrik3"/>
      </w:pPr>
      <w:r w:rsidRPr="008B4758">
        <w:t>Ansvar</w:t>
      </w:r>
    </w:p>
    <w:p w14:paraId="17F6D938" w14:textId="77777777" w:rsidR="008B4758" w:rsidRPr="008B4758" w:rsidRDefault="00B32BF0" w:rsidP="003411B4">
      <w:pPr>
        <w:rPr>
          <w:szCs w:val="20"/>
        </w:rPr>
      </w:pPr>
      <w:hyperlink r:id="rId17" w:history="1">
        <w:r w:rsidR="008B4758" w:rsidRPr="008B4758">
          <w:rPr>
            <w:color w:val="0000FF"/>
            <w:szCs w:val="20"/>
            <w:u w:val="single"/>
          </w:rPr>
          <w:t>Se brandpärmen</w:t>
        </w:r>
      </w:hyperlink>
      <w:r w:rsidR="008B4758" w:rsidRPr="008B4758">
        <w:rPr>
          <w:szCs w:val="20"/>
        </w:rPr>
        <w:t>.</w:t>
      </w:r>
    </w:p>
    <w:p w14:paraId="73F80A1D" w14:textId="77777777" w:rsidR="008B4758" w:rsidRPr="008B4758" w:rsidRDefault="008B4758" w:rsidP="008B4758">
      <w:pPr>
        <w:spacing w:after="160" w:line="240" w:lineRule="auto"/>
        <w:ind w:left="2676" w:right="0"/>
        <w:rPr>
          <w:szCs w:val="20"/>
        </w:rPr>
      </w:pPr>
    </w:p>
    <w:p w14:paraId="0DA8F366" w14:textId="77777777" w:rsidR="008B4758" w:rsidRPr="008B4758" w:rsidRDefault="008B4758" w:rsidP="00F547C1">
      <w:pPr>
        <w:pStyle w:val="Rubrik2"/>
      </w:pPr>
      <w:bookmarkStart w:id="3" w:name="_Toc322358332"/>
      <w:r w:rsidRPr="00F547C1">
        <w:t>Genomförande</w:t>
      </w:r>
      <w:bookmarkEnd w:id="3"/>
    </w:p>
    <w:p w14:paraId="258E4315" w14:textId="77777777" w:rsidR="008B4758" w:rsidRPr="008B4758" w:rsidRDefault="008B4758" w:rsidP="00F547C1">
      <w:pPr>
        <w:pStyle w:val="Rubrik3"/>
      </w:pPr>
      <w:r w:rsidRPr="008B4758">
        <w:t>Brandpärm</w:t>
      </w:r>
    </w:p>
    <w:p w14:paraId="5DB04ADA" w14:textId="77777777" w:rsidR="008B4758" w:rsidRPr="008B4758" w:rsidRDefault="008B4758" w:rsidP="00F547C1">
      <w:r w:rsidRPr="008B4758">
        <w:t>Dokumenten i brandpärmen ska skrivas ut och förvaras i verksamhetens brandpärm.</w:t>
      </w:r>
    </w:p>
    <w:p w14:paraId="4F347F4F" w14:textId="77777777" w:rsidR="008B4758" w:rsidRPr="008B4758" w:rsidRDefault="008B4758" w:rsidP="00F547C1">
      <w:pPr>
        <w:rPr>
          <w:szCs w:val="20"/>
        </w:rPr>
      </w:pPr>
      <w:r w:rsidRPr="008B4758">
        <w:rPr>
          <w:szCs w:val="20"/>
        </w:rPr>
        <w:lastRenderedPageBreak/>
        <w:t>De aktuella dokumenten publiceras på SÄS interna webb:</w:t>
      </w:r>
      <w:r w:rsidRPr="008B4758">
        <w:rPr>
          <w:szCs w:val="20"/>
        </w:rPr>
        <w:br/>
      </w:r>
      <w:hyperlink r:id="rId18" w:history="1">
        <w:r w:rsidRPr="008B4758">
          <w:rPr>
            <w:color w:val="0000FF"/>
            <w:szCs w:val="20"/>
            <w:u w:val="single"/>
          </w:rPr>
          <w:t>https://insidan.vgregion.se/forvaltningar/sodra-alvsborgs-sjukhus/stod-och-tjanster/sakerhet-och-krisberedskap/brandparm</w:t>
        </w:r>
      </w:hyperlink>
    </w:p>
    <w:p w14:paraId="2C04EC0B" w14:textId="77777777" w:rsidR="008B4758" w:rsidRPr="008B4758" w:rsidRDefault="008B4758" w:rsidP="00F547C1">
      <w:pPr>
        <w:pStyle w:val="Rubrik3"/>
      </w:pPr>
      <w:r w:rsidRPr="008B4758">
        <w:t>Utbildningar och brandskyddsinformation</w:t>
      </w:r>
    </w:p>
    <w:p w14:paraId="53E01C84" w14:textId="77777777" w:rsidR="008B4758" w:rsidRPr="008B4758" w:rsidRDefault="008B4758" w:rsidP="004914E3">
      <w:pPr>
        <w:rPr>
          <w:szCs w:val="20"/>
        </w:rPr>
      </w:pPr>
      <w:r w:rsidRPr="008B4758">
        <w:rPr>
          <w:szCs w:val="20"/>
        </w:rPr>
        <w:t>Information om utbildningar och annan brandskyddsinformation finns publicerad på SÄS interna webb på</w:t>
      </w:r>
      <w:r w:rsidRPr="008B4758">
        <w:rPr>
          <w:szCs w:val="20"/>
        </w:rPr>
        <w:br/>
      </w:r>
      <w:hyperlink r:id="rId19" w:history="1">
        <w:r w:rsidRPr="008B4758">
          <w:rPr>
            <w:color w:val="0000FF"/>
            <w:szCs w:val="20"/>
            <w:u w:val="single"/>
          </w:rPr>
          <w:t>https://insidan.vgregion.se/forvaltningar/sodra-alvsborgs-sjukhus/stod-och-tjanster/sakerhet-och-krisberedskap/brandskydd/brandskyddsutbildning/</w:t>
        </w:r>
      </w:hyperlink>
    </w:p>
    <w:p w14:paraId="57B2C879" w14:textId="77777777" w:rsidR="008B4758" w:rsidRPr="008B4758" w:rsidRDefault="008B4758" w:rsidP="004914E3">
      <w:pPr>
        <w:pStyle w:val="Rubrik2"/>
      </w:pPr>
      <w:bookmarkStart w:id="4" w:name="_Toc182366122"/>
      <w:bookmarkStart w:id="5" w:name="_Toc322358334"/>
      <w:r w:rsidRPr="008B4758">
        <w:t>Dokumentinformation</w:t>
      </w:r>
      <w:bookmarkEnd w:id="4"/>
      <w:bookmarkEnd w:id="5"/>
    </w:p>
    <w:p w14:paraId="00C19F9B" w14:textId="77777777" w:rsidR="008B4758" w:rsidRPr="008B4758" w:rsidRDefault="008B4758" w:rsidP="004914E3">
      <w:pPr>
        <w:pStyle w:val="MellanrubrikVGR"/>
      </w:pPr>
      <w:r w:rsidRPr="008B4758">
        <w:t>Sakkunniga</w:t>
      </w:r>
    </w:p>
    <w:p w14:paraId="4844D3F4" w14:textId="5E6D516D" w:rsidR="535D9771" w:rsidRDefault="535D9771" w:rsidP="37257652">
      <w:r w:rsidRPr="37257652">
        <w:t>Patrik Olofsson, säkerhetssamordnare, säkerhetsenhet, SÄS</w:t>
      </w:r>
    </w:p>
    <w:p w14:paraId="1F14A207" w14:textId="109D6F70" w:rsidR="008B4758" w:rsidRPr="008B4758" w:rsidRDefault="008B4758" w:rsidP="004914E3">
      <w:r>
        <w:t xml:space="preserve">Johan Aneljung, säkerhetssamordnare, </w:t>
      </w:r>
      <w:r w:rsidR="4D7B332F">
        <w:t>säkerhetsenhet</w:t>
      </w:r>
      <w:r>
        <w:t>, SÄS</w:t>
      </w:r>
    </w:p>
    <w:p w14:paraId="75989A2B" w14:textId="77777777" w:rsidR="008B4758" w:rsidRPr="008B4758" w:rsidRDefault="008B4758" w:rsidP="004914E3">
      <w:pPr>
        <w:pStyle w:val="MellanrubrikVGR"/>
      </w:pPr>
      <w:bookmarkStart w:id="6" w:name="_Toc149035757"/>
      <w:bookmarkStart w:id="7" w:name="_Toc149978547"/>
      <w:r w:rsidRPr="008B4758">
        <w:t>Remissinstanser</w:t>
      </w:r>
      <w:bookmarkEnd w:id="6"/>
      <w:bookmarkEnd w:id="7"/>
    </w:p>
    <w:p w14:paraId="7A5F4EBA" w14:textId="77777777" w:rsidR="008B4758" w:rsidRPr="008B4758" w:rsidRDefault="008B4758" w:rsidP="004914E3">
      <w:pPr>
        <w:rPr>
          <w:szCs w:val="20"/>
        </w:rPr>
      </w:pPr>
      <w:r w:rsidRPr="008B4758">
        <w:rPr>
          <w:szCs w:val="20"/>
        </w:rPr>
        <w:t>-</w:t>
      </w:r>
    </w:p>
    <w:p w14:paraId="355C3BC5" w14:textId="77777777" w:rsidR="008B4758" w:rsidRPr="008B4758" w:rsidRDefault="008B4758" w:rsidP="004914E3">
      <w:pPr>
        <w:pStyle w:val="MellanrubrikVGR"/>
      </w:pPr>
      <w:r w:rsidRPr="008B4758">
        <w:t>Fastställt av</w:t>
      </w:r>
    </w:p>
    <w:p w14:paraId="2E6DB455" w14:textId="77777777" w:rsidR="008B4758" w:rsidRPr="008B4758" w:rsidRDefault="008B4758" w:rsidP="004914E3">
      <w:pPr>
        <w:rPr>
          <w:szCs w:val="20"/>
        </w:rPr>
      </w:pPr>
      <w:r w:rsidRPr="008B4758">
        <w:rPr>
          <w:szCs w:val="20"/>
        </w:rPr>
        <w:t>Henrik Hermansson, administrativ chef, SÄS</w:t>
      </w:r>
    </w:p>
    <w:p w14:paraId="41ABEA75" w14:textId="77777777" w:rsidR="008B4758" w:rsidRPr="008B4758" w:rsidRDefault="008B4758" w:rsidP="00C57688">
      <w:pPr>
        <w:pStyle w:val="MellanrubrikVGR"/>
      </w:pPr>
      <w:r w:rsidRPr="008B4758">
        <w:t>Nyckelord</w:t>
      </w:r>
    </w:p>
    <w:p w14:paraId="7B4E7293" w14:textId="1991D806" w:rsidR="008B4758" w:rsidRPr="008B4758" w:rsidRDefault="008B4758" w:rsidP="004914E3">
      <w:r>
        <w:t xml:space="preserve">Brand, brandskydd, brandskyddsrutiner, säkerhet, </w:t>
      </w:r>
      <w:r w:rsidR="2D10AF8F">
        <w:t>säkerhetsrutiner</w:t>
      </w:r>
      <w:r>
        <w:t>, beredskapsplanering, katastrofberedskap</w:t>
      </w:r>
    </w:p>
    <w:p w14:paraId="0B8E7D12" w14:textId="77777777" w:rsidR="008B4758" w:rsidRPr="008B4758" w:rsidRDefault="008B4758" w:rsidP="008B4758">
      <w:pPr>
        <w:spacing w:after="160" w:line="240" w:lineRule="auto"/>
        <w:ind w:left="2676" w:right="0"/>
        <w:rPr>
          <w:szCs w:val="20"/>
        </w:rPr>
      </w:pPr>
    </w:p>
    <w:p w14:paraId="7460E531" w14:textId="77777777" w:rsidR="008B4758" w:rsidRPr="008B4758" w:rsidRDefault="008B4758" w:rsidP="00C57688">
      <w:pPr>
        <w:pStyle w:val="Rubrik2"/>
      </w:pPr>
      <w:bookmarkStart w:id="8" w:name="_Toc169686209"/>
      <w:bookmarkStart w:id="9" w:name="_Toc169686713"/>
      <w:bookmarkStart w:id="10" w:name="_Toc182366123"/>
      <w:bookmarkStart w:id="11" w:name="_Toc322358336"/>
      <w:r w:rsidRPr="008B4758">
        <w:t>Länkförteckning</w:t>
      </w:r>
      <w:bookmarkEnd w:id="8"/>
      <w:bookmarkEnd w:id="9"/>
      <w:bookmarkEnd w:id="10"/>
      <w:bookmarkEnd w:id="11"/>
    </w:p>
    <w:p w14:paraId="444577D8" w14:textId="77777777" w:rsidR="008B4758" w:rsidRPr="008B4758" w:rsidRDefault="008B4758" w:rsidP="00C57688">
      <w:pPr>
        <w:rPr>
          <w:szCs w:val="20"/>
        </w:rPr>
      </w:pPr>
      <w:r w:rsidRPr="008B4758">
        <w:rPr>
          <w:szCs w:val="20"/>
        </w:rPr>
        <w:t>Brandpärm, SÄS</w:t>
      </w:r>
      <w:r w:rsidRPr="008B4758">
        <w:rPr>
          <w:szCs w:val="20"/>
        </w:rPr>
        <w:br/>
      </w:r>
      <w:hyperlink r:id="rId20" w:history="1">
        <w:r w:rsidRPr="008B4758">
          <w:rPr>
            <w:color w:val="0000FF"/>
            <w:szCs w:val="20"/>
            <w:u w:val="single"/>
          </w:rPr>
          <w:t>https://insidan.vgregion.se/forvaltningar/sodra-alvsborgs-sjukhus/stod-och-tjanster/sakerhet-och-krisberedskap/brandparm</w:t>
        </w:r>
      </w:hyperlink>
    </w:p>
    <w:p w14:paraId="38137ACD" w14:textId="77777777" w:rsidR="008B4758" w:rsidRPr="008B4758" w:rsidRDefault="008B4758" w:rsidP="00C57688">
      <w:pPr>
        <w:rPr>
          <w:szCs w:val="20"/>
        </w:rPr>
      </w:pPr>
      <w:r w:rsidRPr="008B4758">
        <w:rPr>
          <w:szCs w:val="20"/>
        </w:rPr>
        <w:t>Brandskyddsutbildningar, SÄS</w:t>
      </w:r>
      <w:r w:rsidRPr="008B4758">
        <w:rPr>
          <w:szCs w:val="20"/>
        </w:rPr>
        <w:br/>
      </w:r>
      <w:hyperlink r:id="rId21" w:history="1">
        <w:r w:rsidRPr="008B4758">
          <w:rPr>
            <w:color w:val="0000FF"/>
            <w:szCs w:val="20"/>
            <w:u w:val="single"/>
          </w:rPr>
          <w:t>https://insidan.vgregion.se/forvaltningar/sodra-alvsborgs-sjukhus/stod-och-tjanster/sakerhet-och-krisberedskap/brandskydd/brandskyddsutbildning/</w:t>
        </w:r>
      </w:hyperlink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B475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5039" w14:textId="77777777" w:rsidR="00C32D70" w:rsidRDefault="00C32D70">
      <w:r>
        <w:separator/>
      </w:r>
    </w:p>
  </w:endnote>
  <w:endnote w:type="continuationSeparator" w:id="0">
    <w:p w14:paraId="65BED8AD" w14:textId="77777777" w:rsidR="00C32D70" w:rsidRDefault="00C32D70">
      <w:r>
        <w:continuationSeparator/>
      </w:r>
    </w:p>
  </w:endnote>
  <w:endnote w:type="continuationNotice" w:id="1">
    <w:p w14:paraId="2E492590" w14:textId="77777777" w:rsidR="00C32D70" w:rsidRDefault="00C32D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AB059" w14:textId="77777777" w:rsidR="00C32D70" w:rsidRDefault="00C32D70"/>
  </w:footnote>
  <w:footnote w:type="continuationSeparator" w:id="0">
    <w:p w14:paraId="6D638A0F" w14:textId="77777777" w:rsidR="00C32D70" w:rsidRDefault="00C32D70">
      <w:r>
        <w:continuationSeparator/>
      </w:r>
    </w:p>
  </w:footnote>
  <w:footnote w:type="continuationNotice" w:id="1">
    <w:p w14:paraId="061C3790" w14:textId="77777777" w:rsidR="00C32D70" w:rsidRDefault="00C32D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60593566">
    <w:abstractNumId w:val="17"/>
  </w:num>
  <w:num w:numId="2" w16cid:durableId="1565721049">
    <w:abstractNumId w:val="14"/>
  </w:num>
  <w:num w:numId="3" w16cid:durableId="718284498">
    <w:abstractNumId w:val="0"/>
  </w:num>
  <w:num w:numId="4" w16cid:durableId="591402107">
    <w:abstractNumId w:val="6"/>
  </w:num>
  <w:num w:numId="5" w16cid:durableId="98570917">
    <w:abstractNumId w:val="15"/>
  </w:num>
  <w:num w:numId="6" w16cid:durableId="837235501">
    <w:abstractNumId w:val="2"/>
  </w:num>
  <w:num w:numId="7" w16cid:durableId="1387534885">
    <w:abstractNumId w:val="11"/>
  </w:num>
  <w:num w:numId="8" w16cid:durableId="1071927690">
    <w:abstractNumId w:val="8"/>
  </w:num>
  <w:num w:numId="9" w16cid:durableId="468018324">
    <w:abstractNumId w:val="1"/>
  </w:num>
  <w:num w:numId="10" w16cid:durableId="1985502225">
    <w:abstractNumId w:val="1"/>
  </w:num>
  <w:num w:numId="11" w16cid:durableId="1921870731">
    <w:abstractNumId w:val="3"/>
  </w:num>
  <w:num w:numId="12" w16cid:durableId="705256335">
    <w:abstractNumId w:val="4"/>
  </w:num>
  <w:num w:numId="13" w16cid:durableId="1074165301">
    <w:abstractNumId w:val="13"/>
  </w:num>
  <w:num w:numId="14" w16cid:durableId="1707875969">
    <w:abstractNumId w:val="9"/>
  </w:num>
  <w:num w:numId="15" w16cid:durableId="38166426">
    <w:abstractNumId w:val="7"/>
  </w:num>
  <w:num w:numId="16" w16cid:durableId="1864707306">
    <w:abstractNumId w:val="12"/>
  </w:num>
  <w:num w:numId="17" w16cid:durableId="345522835">
    <w:abstractNumId w:val="5"/>
  </w:num>
  <w:num w:numId="18" w16cid:durableId="2111267411">
    <w:abstractNumId w:val="10"/>
  </w:num>
  <w:num w:numId="19" w16cid:durableId="19641900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1B4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14E3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4758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2BF0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8A8"/>
    <w:rsid w:val="00BE7978"/>
    <w:rsid w:val="00C07DDB"/>
    <w:rsid w:val="00C32D70"/>
    <w:rsid w:val="00C4115D"/>
    <w:rsid w:val="00C43BDD"/>
    <w:rsid w:val="00C47778"/>
    <w:rsid w:val="00C5011E"/>
    <w:rsid w:val="00C50EE5"/>
    <w:rsid w:val="00C5240A"/>
    <w:rsid w:val="00C5398F"/>
    <w:rsid w:val="00C556F5"/>
    <w:rsid w:val="00C57688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49E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47C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FF4901B"/>
    <w:rsid w:val="2D10AF8F"/>
    <w:rsid w:val="37257652"/>
    <w:rsid w:val="41198395"/>
    <w:rsid w:val="4AA73D7E"/>
    <w:rsid w:val="4D7B332F"/>
    <w:rsid w:val="535D9771"/>
    <w:rsid w:val="647B2B65"/>
    <w:rsid w:val="66DAAE85"/>
    <w:rsid w:val="68767EE6"/>
    <w:rsid w:val="6AEE58D7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47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47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4758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47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derrubrik">
    <w:name w:val="Subtitle"/>
    <w:basedOn w:val="Normal"/>
    <w:next w:val="Normal"/>
    <w:link w:val="UnderrubrikChar"/>
    <w:qFormat/>
    <w:rsid w:val="004914E3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914E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insidan.vgregion.se/forvaltningar/sodra-alvsborgs-sjukhus/stod-och-tjanster/sakerhet-och-krisberedskap/brandparm" TargetMode="External" Id="rId18" /><Relationship Type="http://schemas.openxmlformats.org/officeDocument/2006/relationships/hyperlink" Target="https://insidan.vgregion.se/forvaltningar/sodra-alvsborgs-sjukhus/stod-och-tjanster/sakerhet-och-krisberedskap/brandskydd/brandskyddsutbildning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sidan.vgregion.se/forvaltningar/sodra-alvsborgs-sjukhus/stod-och-tjanster/sakerhet-och-krisberedskap/brandparm/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insidan.vgregion.se/forvaltningar/sodra-alvsborgs-sjukhus/stod-och-tjanster/sakerhet-och-krisberedskap/brandparm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s://insidan.vgregion.se/forvaltningar/sodra-alvsborgs-sjukhus/stod-och-tjanster/sakerhet-och-krisberedskap/brandskydd/brandskyddsutbildning/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185</Words>
  <Characters>2671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Brandpärm, SÄS</dc:title>
  <dc:subject/>
  <dc:creator>patrik.jens.johansson@vgregion.se</dc:creator>
  <keywords/>
  <lastModifiedBy>Mona Johansson</lastModifiedBy>
  <revision>8</revision>
  <lastPrinted>2016-03-31T10:56:00.0000000Z</lastPrinted>
  <dcterms:created xsi:type="dcterms:W3CDTF">2022-03-25T07:33:00.0000000Z</dcterms:created>
  <dcterms:modified xsi:type="dcterms:W3CDTF">2023-04-06T13:03:00.0000000Z</dcterms:modified>
</coreProperties>
</file>