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65B1D" w:rsidP="004E09A3" w:rsidRDefault="00A65B1D" w14:paraId="52B3E1B6" w14:textId="24176480">
      <w:pPr>
        <w:pStyle w:val="Rubrik1"/>
      </w:pPr>
      <w:bookmarkStart w:name="_Hlk141260202" w:id="0"/>
      <w:bookmarkStart w:name="_Toc314219769" w:id="1"/>
      <w:r w:rsidR="7B768EA3">
        <w:rPr/>
        <w:t>B</w:t>
      </w:r>
      <w:r w:rsidR="00A65B1D">
        <w:rPr/>
        <w:t xml:space="preserve">ehörigheter i </w:t>
      </w:r>
      <w:r w:rsidR="00A65B1D">
        <w:rPr/>
        <w:t>Her</w:t>
      </w:r>
      <w:r w:rsidR="00A65B1D">
        <w:rPr/>
        <w:t>oma</w:t>
      </w:r>
      <w:r w:rsidR="00A65B1D">
        <w:rPr/>
        <w:t xml:space="preserve"> på</w:t>
      </w:r>
      <w:r w:rsidR="00A65B1D">
        <w:rPr/>
        <w:t xml:space="preserve"> Södra Älvsborgs Sjukhus</w:t>
      </w:r>
    </w:p>
    <w:p w:rsidR="00A65B1D" w:rsidP="00534DCC" w:rsidRDefault="00A65B1D" w14:paraId="59E6E7AB" w14:textId="77409546">
      <w:pPr>
        <w:pStyle w:val="Rubrik2"/>
      </w:pPr>
      <w:bookmarkStart w:name="_Toc138073616" w:id="2"/>
      <w:bookmarkEnd w:id="0"/>
      <w:r>
        <w:t>Sammanfattning</w:t>
      </w:r>
      <w:bookmarkEnd w:id="1"/>
      <w:bookmarkEnd w:id="2"/>
    </w:p>
    <w:p w:rsidR="00A65B1D" w:rsidP="00534DCC" w:rsidRDefault="00A65B1D" w14:paraId="0A528230" w14:textId="77777777">
      <w:r>
        <w:t xml:space="preserve">Dokumentet </w:t>
      </w:r>
      <w:r w:rsidRPr="00534DCC">
        <w:t>innehåller övergripande samlad information kring tillvägagångsättet för att få/ansöka om</w:t>
      </w:r>
      <w:r>
        <w:t xml:space="preserve"> korrekt delegerad behörighetsroll i Heroma – som chef eller stödfunktion. </w:t>
      </w:r>
    </w:p>
    <w:p w:rsidR="00A65B1D" w:rsidP="00A65B1D" w:rsidRDefault="00A65B1D" w14:paraId="1A59109B" w14:textId="77777777">
      <w:pPr>
        <w:pStyle w:val="Brdtext"/>
      </w:pPr>
    </w:p>
    <w:p w:rsidR="00A65B1D" w:rsidP="00534DCC" w:rsidRDefault="00A65B1D" w14:paraId="65DEC161" w14:textId="77777777">
      <w:pPr>
        <w:pStyle w:val="Rubrik2"/>
      </w:pPr>
      <w:bookmarkStart w:name="_Toc138073617" w:id="3"/>
      <w:r>
        <w:t>Förutsättningar</w:t>
      </w:r>
      <w:bookmarkEnd w:id="3"/>
    </w:p>
    <w:p w:rsidR="00A65B1D" w:rsidP="00534DCC" w:rsidRDefault="00A65B1D" w14:paraId="2DAD937C" w14:textId="77777777">
      <w:r>
        <w:t>Västra Götalandsregionen och Södra Älvsborgs sjukhus använder sig av Heroma som är ett personal- och löneadministrativt system.</w:t>
      </w:r>
    </w:p>
    <w:p w:rsidRPr="00544DDE" w:rsidR="00A65B1D" w:rsidP="00534DCC" w:rsidRDefault="00A65B1D" w14:paraId="76FFCF70" w14:textId="77777777">
      <w:r w:rsidRPr="002A4D33">
        <w:t>En förutsättning</w:t>
      </w:r>
      <w:r>
        <w:t xml:space="preserve"> för att kunna arbeta i Heroma är att aktuell person har korrekt behörighetsroll för sitt uppdrag.</w:t>
      </w:r>
      <w:r>
        <w:br/>
      </w:r>
    </w:p>
    <w:p w:rsidR="00A65B1D" w:rsidP="004E09A3" w:rsidRDefault="00A65B1D" w14:paraId="4EC60242" w14:textId="77777777">
      <w:pPr>
        <w:pStyle w:val="Rubrik2"/>
      </w:pPr>
      <w:bookmarkStart w:name="_Toc138073618" w:id="4"/>
      <w:r>
        <w:t>Genomförande</w:t>
      </w:r>
      <w:bookmarkEnd w:id="4"/>
    </w:p>
    <w:p w:rsidR="00A65B1D" w:rsidP="004E09A3" w:rsidRDefault="00A65B1D" w14:paraId="1D518082" w14:textId="77777777">
      <w:pPr>
        <w:pStyle w:val="Rubrik3"/>
      </w:pPr>
      <w:bookmarkStart w:name="_Toc138073619" w:id="5"/>
      <w:r w:rsidRPr="0086506C">
        <w:t>Chefs</w:t>
      </w:r>
      <w:r>
        <w:t>kopplingar</w:t>
      </w:r>
      <w:bookmarkEnd w:id="5"/>
    </w:p>
    <w:p w:rsidR="00A65B1D" w:rsidP="00E025EB" w:rsidRDefault="00A65B1D" w14:paraId="5ABBCF98" w14:textId="77777777">
      <w:r>
        <w:t xml:space="preserve">För att medarbetares ärenden ska gå till rätt chef i Heroma och andra system behöver den som är chef för ett ansvar vara kopplad till det ansvaret i Heroma. </w:t>
      </w:r>
    </w:p>
    <w:p w:rsidRPr="00CC4E31" w:rsidR="00A65B1D" w:rsidP="00E025EB" w:rsidRDefault="00A65B1D" w14:paraId="7217E849" w14:textId="2114EA75">
      <w:r>
        <w:t xml:space="preserve">Det är viktigt att detta hanteras när det sker en förändring av chefskapet på ansvaret och det hanteras via en </w:t>
      </w:r>
      <w:hyperlink w:history="1" r:id="rId12">
        <w:r>
          <w:rPr>
            <w:rStyle w:val="Hyperlnk"/>
          </w:rPr>
          <w:t>behörighetsblankett</w:t>
        </w:r>
      </w:hyperlink>
      <w:r w:rsidRPr="00D42892">
        <w:rPr>
          <w:rStyle w:val="Hyperlnk"/>
        </w:rPr>
        <w:t xml:space="preserve">. </w:t>
      </w:r>
    </w:p>
    <w:p w:rsidR="00A65B1D" w:rsidP="00E025EB" w:rsidRDefault="00A65B1D" w14:paraId="1A373235" w14:textId="77777777">
      <w:r>
        <w:t>Varje verksamhetsområde ska ha en utsedd funktion, en kontaktperson, som med ett helhetsperspektiv koordinerar verksamhetsområdets Heroma-delar rörande verksamhetsunderlag, PA-team, behörighet/behörighetsroller samt chefskopplingar till ansvar i Heroma. Rekommendation är att kontaktpersonen är en vårdadministrativ sekreterare som har en övergripande roll inom verksamhetsområdet.</w:t>
      </w:r>
    </w:p>
    <w:p w:rsidR="00A65B1D" w:rsidP="00E025EB" w:rsidRDefault="00A65B1D" w14:paraId="528DCE21" w14:textId="3536620D">
      <w:r>
        <w:t xml:space="preserve">Underlag Heromahantering – VO är en mall för dokumentation är framtagen för att följa ovan delar. Mallen kommer skickas till respektive verksamhetsområdets kontaktperson, det är VO:s underlag för att få ett helhetsperspektiv och dialog med Löneservice. Underlag Heromahantering – VO fylls i utifrån verksamhetsområdets struktur och det behöver uppdateras när förändring sker. </w:t>
      </w:r>
      <w:r w:rsidR="008C2A63">
        <w:t xml:space="preserve">Underlaget </w:t>
      </w:r>
      <w:r w:rsidR="00FD6110">
        <w:t>är ett arbetsmaterial som tillhör VO.</w:t>
      </w:r>
    </w:p>
    <w:p w:rsidR="00A65B1D" w:rsidP="004E09A3" w:rsidRDefault="00A65B1D" w14:paraId="4B1D9D93" w14:textId="77777777">
      <w:pPr>
        <w:pStyle w:val="Rubrik3"/>
      </w:pPr>
      <w:bookmarkStart w:name="_Toc138073620" w:id="6"/>
      <w:r>
        <w:t>Heromabehörighet</w:t>
      </w:r>
      <w:bookmarkEnd w:id="6"/>
    </w:p>
    <w:p w:rsidR="007648C8" w:rsidP="007272CE" w:rsidRDefault="00A65B1D" w14:paraId="39C836D8" w14:textId="3851F70B">
      <w:r>
        <w:t>Det är ansvarig chef som skall ansöka om behörighet till ny medarbetare som antingen är chef eller ska arbeta som stödfunktion i Heroma.</w:t>
      </w:r>
    </w:p>
    <w:p w:rsidR="0F0EAF66" w:rsidP="0DD17B9C" w:rsidRDefault="009F6D66" w14:paraId="32239CEA" w14:textId="4DD9692F">
      <w:pPr>
        <w:rPr>
          <w:i/>
          <w:iCs/>
        </w:rPr>
      </w:pPr>
      <w:hyperlink r:id="rId13">
        <w:r w:rsidRPr="0DD17B9C" w:rsidR="0F0EAF66">
          <w:rPr>
            <w:rStyle w:val="Hyperlnk"/>
          </w:rPr>
          <w:t>Här</w:t>
        </w:r>
      </w:hyperlink>
      <w:r w:rsidR="0F0EAF66">
        <w:t xml:space="preserve"> finns ett </w:t>
      </w:r>
      <w:r w:rsidR="3FA38620">
        <w:t xml:space="preserve">stöddokument </w:t>
      </w:r>
      <w:r w:rsidR="6C27EE25">
        <w:t>för chefen gällande</w:t>
      </w:r>
      <w:r w:rsidR="3FA38620">
        <w:t xml:space="preserve"> heromabehörigheter</w:t>
      </w:r>
      <w:r w:rsidR="409ECF34">
        <w:t xml:space="preserve"> så att du som chef har en sammanställning av aktuella behörigheter. </w:t>
      </w:r>
      <w:r w:rsidR="2F5101A0">
        <w:t>Detta är chefens underlag.</w:t>
      </w:r>
      <w:r w:rsidR="49412CE5">
        <w:t xml:space="preserve"> </w:t>
      </w:r>
      <w:r w:rsidRPr="0DD17B9C" w:rsidR="49412CE5">
        <w:rPr>
          <w:i/>
          <w:iCs/>
        </w:rPr>
        <w:t xml:space="preserve">Dokumentet </w:t>
      </w:r>
      <w:r w:rsidRPr="0DD17B9C" w:rsidR="0CBEAC91">
        <w:rPr>
          <w:i/>
          <w:iCs/>
        </w:rPr>
        <w:t>öppnas separat för att spara ner på egen dator.</w:t>
      </w:r>
    </w:p>
    <w:p w:rsidR="007272CE" w:rsidP="007272CE" w:rsidRDefault="007272CE" w14:paraId="1C8DA392" w14:textId="040D3430">
      <w:r>
        <w:t>På SÄS gäller följande behörighetsroll till respektive chefsuppdrag:</w:t>
      </w:r>
    </w:p>
    <w:p w:rsidR="007272CE" w:rsidP="007272CE" w:rsidRDefault="007272CE" w14:paraId="0F3E9641" w14:textId="27128021">
      <w:pPr>
        <w:pStyle w:val="Liststycke"/>
        <w:numPr>
          <w:ilvl w:val="0"/>
          <w:numId w:val="24"/>
        </w:numPr>
      </w:pPr>
      <w:r>
        <w:t>Verksamhet- och stabschef</w:t>
      </w:r>
    </w:p>
    <w:p w:rsidR="007272CE" w:rsidP="007272CE" w:rsidRDefault="007272CE" w14:paraId="6AC33613" w14:textId="2525C497">
      <w:pPr>
        <w:pStyle w:val="Liststycke"/>
        <w:numPr>
          <w:ilvl w:val="1"/>
          <w:numId w:val="24"/>
        </w:numPr>
      </w:pPr>
      <w:r>
        <w:t>Någon av behörighetsrollerna nedan</w:t>
      </w:r>
    </w:p>
    <w:p w:rsidR="007272CE" w:rsidP="007272CE" w:rsidRDefault="007272CE" w14:paraId="7F294662" w14:textId="1ACCCD3E">
      <w:pPr>
        <w:pStyle w:val="Liststycke"/>
        <w:numPr>
          <w:ilvl w:val="0"/>
          <w:numId w:val="24"/>
        </w:numPr>
      </w:pPr>
      <w:r>
        <w:t>Första linjens chef</w:t>
      </w:r>
      <w:r w:rsidR="00EC7B59">
        <w:t xml:space="preserve"> (vårdenhets-, enhets- och läkarchef)</w:t>
      </w:r>
    </w:p>
    <w:p w:rsidR="00EC7B59" w:rsidP="00915812" w:rsidRDefault="007272CE" w14:paraId="677F45B0" w14:textId="5E23DC22">
      <w:pPr>
        <w:pStyle w:val="Liststycke"/>
        <w:numPr>
          <w:ilvl w:val="1"/>
          <w:numId w:val="24"/>
        </w:numPr>
      </w:pPr>
      <w:r>
        <w:t xml:space="preserve">Chef schema </w:t>
      </w:r>
    </w:p>
    <w:p w:rsidR="009B4D14" w:rsidP="009B4D14" w:rsidRDefault="009B4D14" w14:paraId="34056591" w14:textId="2756E0BB">
      <w:r>
        <w:t xml:space="preserve">Ovan gäller from </w:t>
      </w:r>
      <w:proofErr w:type="gramStart"/>
      <w:r>
        <w:t>231213</w:t>
      </w:r>
      <w:proofErr w:type="gramEnd"/>
      <w:r>
        <w:t>, de behörigheter som redan finns ändras inte om det inte finns ett behov.</w:t>
      </w:r>
    </w:p>
    <w:p w:rsidRPr="00B45C92" w:rsidR="00A65B1D" w:rsidP="00E025EB" w:rsidRDefault="00A65B1D" w14:paraId="1C20976B" w14:textId="77777777">
      <w:pPr>
        <w:pStyle w:val="MellanrubrikVGR"/>
      </w:pPr>
      <w:r>
        <w:t>Behörighetsroller</w:t>
      </w:r>
    </w:p>
    <w:p w:rsidRPr="00E025EB" w:rsidR="00A65B1D" w:rsidP="00E025EB" w:rsidRDefault="00A65B1D" w14:paraId="295D94E0" w14:textId="77777777">
      <w:pPr>
        <w:rPr>
          <w:u w:val="single"/>
        </w:rPr>
      </w:pPr>
      <w:r w:rsidRPr="00E025EB">
        <w:rPr>
          <w:u w:val="single"/>
        </w:rPr>
        <w:t>Chef</w:t>
      </w:r>
    </w:p>
    <w:p w:rsidR="00A65B1D" w:rsidP="00E025EB" w:rsidRDefault="00A65B1D" w14:paraId="06252747" w14:textId="77777777">
      <w:r>
        <w:t xml:space="preserve">De som arbetar som chef ska ha behörighet i Heroma. Det finns tre olika behörighetsroller i Heroma: </w:t>
      </w:r>
    </w:p>
    <w:p w:rsidR="00A65B1D" w:rsidP="00E025EB" w:rsidRDefault="00A65B1D" w14:paraId="5A60705C" w14:textId="77777777">
      <w:pPr>
        <w:pStyle w:val="Punktlista"/>
      </w:pPr>
      <w:r>
        <w:t>Chef Schema</w:t>
      </w:r>
      <w:r>
        <w:br/>
      </w:r>
      <w:r>
        <w:t>Målgrupp: Chefer som ska ha full behörighet i Heroma</w:t>
      </w:r>
    </w:p>
    <w:p w:rsidR="00A65B1D" w:rsidP="00E025EB" w:rsidRDefault="00A65B1D" w14:paraId="40C361A6" w14:textId="77777777">
      <w:pPr>
        <w:pStyle w:val="Punktlista"/>
      </w:pPr>
      <w:r>
        <w:t>Chef</w:t>
      </w:r>
      <w:r>
        <w:br/>
      </w:r>
      <w:r>
        <w:t xml:space="preserve">Målgrupp: Chefer som ska ha behörighet till personalöversikten och godkänna frånvaro och arbetsförändringar i Heroma Windowsklient. Här krävs att det finns en Heromarapportör som utför vissa arbetsuppgifter, till exempel schemahantering, saldo- och </w:t>
      </w:r>
      <w:proofErr w:type="spellStart"/>
      <w:r>
        <w:t>flexärenden</w:t>
      </w:r>
      <w:proofErr w:type="spellEnd"/>
      <w:r>
        <w:t>.</w:t>
      </w:r>
    </w:p>
    <w:p w:rsidR="00A65B1D" w:rsidP="00E025EB" w:rsidRDefault="00A65B1D" w14:paraId="2285EA2F" w14:textId="77777777">
      <w:pPr>
        <w:pStyle w:val="Punktlista"/>
      </w:pPr>
      <w:r>
        <w:t>Chef webb</w:t>
      </w:r>
      <w:r>
        <w:br/>
      </w:r>
      <w:r>
        <w:t>Målgrupp: Chefer som ska ha behörighet att hantera ärenden via Heroma Webb. Här krävs att det finns en Heromarapportör som utför arbetsuppgifter i Heroma Windowsklient.</w:t>
      </w:r>
    </w:p>
    <w:p w:rsidRPr="00E025EB" w:rsidR="00A65B1D" w:rsidP="00E025EB" w:rsidRDefault="00A65B1D" w14:paraId="0675CE7E" w14:textId="77777777">
      <w:pPr>
        <w:rPr>
          <w:u w:val="single"/>
        </w:rPr>
      </w:pPr>
      <w:r w:rsidRPr="00E025EB">
        <w:rPr>
          <w:u w:val="single"/>
        </w:rPr>
        <w:t>Stödfunktion</w:t>
      </w:r>
    </w:p>
    <w:p w:rsidR="00A65B1D" w:rsidP="00E025EB" w:rsidRDefault="00A65B1D" w14:paraId="707F5AD6" w14:textId="77777777">
      <w:r>
        <w:t xml:space="preserve">Det är chefens ansvar att säkerställa att delegeringen av behörighetsrollen (någon av stödfunktionerna nedan) är relevant samt främja att rätt personer har behörighet i Heroma. Det är chefen som beslutar om det behövs en ny Heromarapportör. </w:t>
      </w:r>
    </w:p>
    <w:p w:rsidR="00A65B1D" w:rsidP="00E025EB" w:rsidRDefault="00A65B1D" w14:paraId="60CCC43E" w14:textId="77777777">
      <w:r>
        <w:t xml:space="preserve">De som ska stödja chefer i Heroma behöver ha rätt behörighet. Det finns två olika behörighetsroller i Heroma: </w:t>
      </w:r>
    </w:p>
    <w:p w:rsidR="00A65B1D" w:rsidP="00E025EB" w:rsidRDefault="00A65B1D" w14:paraId="2A916C25" w14:textId="77777777">
      <w:pPr>
        <w:pStyle w:val="Punktlista"/>
      </w:pPr>
      <w:r>
        <w:t>Heromarapportör</w:t>
      </w:r>
      <w:r>
        <w:br/>
      </w:r>
      <w:r>
        <w:t>Målgrupp: Heromarapportörer som ska ha full behörighet</w:t>
      </w:r>
    </w:p>
    <w:p w:rsidR="00A65B1D" w:rsidP="00E025EB" w:rsidRDefault="00A65B1D" w14:paraId="27EE9751" w14:textId="77777777">
      <w:pPr>
        <w:pStyle w:val="Punktlista"/>
      </w:pPr>
      <w:r>
        <w:t xml:space="preserve">Administrativt stöd </w:t>
      </w:r>
      <w:r>
        <w:br/>
      </w:r>
      <w:r>
        <w:t>Målgrupp:</w:t>
      </w:r>
      <w:r w:rsidRPr="008048D5">
        <w:rPr>
          <w:rFonts w:ascii="Helvetica" w:hAnsi="Helvetica" w:cs="Helvetica"/>
          <w:color w:val="494746"/>
          <w:sz w:val="27"/>
          <w:szCs w:val="27"/>
          <w:shd w:val="clear" w:color="auto" w:fill="FFFFFF"/>
        </w:rPr>
        <w:t xml:space="preserve"> </w:t>
      </w:r>
      <w:r w:rsidRPr="008048D5">
        <w:t>Administrativt stöd. Rollen är begränsad och innehåller inte schemahantering/ISP och kräver att det finns en Heromarapportör eller Chef schema som utför vissa arbetsuppgifter</w:t>
      </w:r>
    </w:p>
    <w:p w:rsidRPr="004E09A3" w:rsidR="004E09A3" w:rsidP="004E09A3" w:rsidRDefault="00A65B1D" w14:paraId="025FC872" w14:textId="6AB00BC0">
      <w:pPr>
        <w:pStyle w:val="Rubrik3"/>
      </w:pPr>
      <w:r>
        <w:br/>
      </w:r>
      <w:r>
        <w:t>Ansökan om Heromabehörighet</w:t>
      </w:r>
    </w:p>
    <w:p w:rsidR="00003B46" w:rsidP="00A65B1D" w:rsidRDefault="00A65B1D" w14:paraId="499B617C" w14:textId="28213656">
      <w:r w:rsidRPr="789DDA79">
        <w:rPr>
          <w:b/>
          <w:bCs/>
        </w:rPr>
        <w:t>Steg 1</w:t>
      </w:r>
      <w:r w:rsidRPr="45C309B5">
        <w:t xml:space="preserve">: </w:t>
      </w:r>
      <w:r w:rsidR="00003B46">
        <w:t>Genomför den/de förberedande utbildningar som krävs enligt nedan till respektive behörighet.</w:t>
      </w:r>
    </w:p>
    <w:p w:rsidR="00003B46" w:rsidP="00A65B1D" w:rsidRDefault="00003B46" w14:paraId="1443FF01" w14:textId="7F39B8CC">
      <w:r>
        <w:rPr>
          <w:b/>
          <w:bCs/>
        </w:rPr>
        <w:t>Steg 2</w:t>
      </w:r>
      <w:r w:rsidRPr="00003B46">
        <w:t>:</w:t>
      </w:r>
      <w:r>
        <w:t xml:space="preserve"> Anmäl till utbildning i Lärportalen - </w:t>
      </w:r>
      <w:hyperlink r:id="rId14">
        <w:r w:rsidRPr="3F157E23">
          <w:rPr>
            <w:rStyle w:val="Hyperlnk"/>
          </w:rPr>
          <w:t>här</w:t>
        </w:r>
      </w:hyperlink>
      <w:r>
        <w:rPr>
          <w:rStyle w:val="Hyperlnk"/>
        </w:rPr>
        <w:t xml:space="preserve"> </w:t>
      </w:r>
      <w:r>
        <w:rPr>
          <w:rStyle w:val="Hyperlnk"/>
        </w:rPr>
        <w:br/>
      </w:r>
      <w:r w:rsidRPr="00F9176F">
        <w:rPr>
          <w:rStyle w:val="Hyperlnk"/>
          <w:color w:val="auto"/>
          <w:u w:val="none"/>
        </w:rPr>
        <w:t>Sök på Heroma</w:t>
      </w:r>
      <w:r w:rsidRPr="00F9176F">
        <w:t xml:space="preserve"> </w:t>
      </w:r>
      <w:r>
        <w:t>i Lärportalen. Det är personen som ska gå utbildningen som ska anmäla sig.</w:t>
      </w:r>
    </w:p>
    <w:p w:rsidRPr="00EC6B96" w:rsidR="00A65B1D" w:rsidP="00A65B1D" w:rsidRDefault="00003B46" w14:paraId="4F6652F2" w14:textId="65FB5E9D">
      <w:pPr>
        <w:rPr>
          <w:i/>
          <w:iCs/>
        </w:rPr>
      </w:pPr>
      <w:r w:rsidRPr="00003B46">
        <w:rPr>
          <w:b/>
          <w:bCs/>
        </w:rPr>
        <w:t>Steg 3:</w:t>
      </w:r>
      <w:r>
        <w:t xml:space="preserve"> </w:t>
      </w:r>
      <w:r w:rsidRPr="45C309B5" w:rsidR="00A65B1D">
        <w:t xml:space="preserve">Ansök om behörighet via denna </w:t>
      </w:r>
      <w:hyperlink w:history="1" r:id="rId15">
        <w:r w:rsidRPr="45C309B5" w:rsidR="00A65B1D">
          <w:rPr>
            <w:rStyle w:val="Hyperlnk"/>
          </w:rPr>
          <w:t>blankett</w:t>
        </w:r>
      </w:hyperlink>
      <w:r w:rsidRPr="45C309B5" w:rsidR="00A65B1D">
        <w:t xml:space="preserve"> (fylls i av ansvarig chef) </w:t>
      </w:r>
    </w:p>
    <w:p w:rsidR="00A65B1D" w:rsidP="009748AC" w:rsidRDefault="00A65B1D" w14:paraId="2388F70A" w14:textId="30FF3025">
      <w:pPr>
        <w:jc w:val="both"/>
      </w:pPr>
      <w:r w:rsidRPr="77C4D050" w:rsidR="00A65B1D">
        <w:rPr>
          <w:b w:val="1"/>
          <w:bCs w:val="1"/>
        </w:rPr>
        <w:t xml:space="preserve">Steg </w:t>
      </w:r>
      <w:r w:rsidRPr="77C4D050" w:rsidR="00003B46">
        <w:rPr>
          <w:b w:val="1"/>
          <w:bCs w:val="1"/>
        </w:rPr>
        <w:t>4</w:t>
      </w:r>
      <w:r w:rsidR="00A65B1D">
        <w:rPr/>
        <w:t>: Skicka sedan den ifyllda behörighetsblanketten krypterat</w:t>
      </w:r>
      <w:r w:rsidR="00A65B1D">
        <w:rPr/>
        <w:t xml:space="preserve"> mejl till</w:t>
      </w:r>
      <w:r w:rsidR="00A65B1D">
        <w:rPr/>
        <w:t xml:space="preserve"> </w:t>
      </w:r>
      <w:hyperlink r:id="Ra7f72c2a6bcc4838">
        <w:r w:rsidRPr="77C4D050" w:rsidR="55E08D5D">
          <w:rPr>
            <w:rStyle w:val="Hyperlnk"/>
          </w:rPr>
          <w:t>alexandra.blomgren</w:t>
        </w:r>
        <w:r w:rsidRPr="77C4D050" w:rsidR="00302E0B">
          <w:rPr>
            <w:rStyle w:val="Hyperlnk"/>
          </w:rPr>
          <w:t>@vgregion.se</w:t>
        </w:r>
      </w:hyperlink>
      <w:r w:rsidRPr="77C4D050" w:rsidR="00A65B1D">
        <w:rPr>
          <w:rStyle w:val="Hyperlnk"/>
        </w:rPr>
        <w:t>.</w:t>
      </w:r>
      <w:r>
        <w:br/>
      </w:r>
      <w:r w:rsidRPr="77C4D050" w:rsidR="00A65B1D">
        <w:rPr>
          <w:i w:val="1"/>
          <w:iCs w:val="1"/>
        </w:rPr>
        <w:t xml:space="preserve">Vid frånvaro skickas mejlet till hänvisad person i </w:t>
      </w:r>
      <w:r w:rsidRPr="77C4D050" w:rsidR="53C446B3">
        <w:rPr>
          <w:i w:val="1"/>
          <w:iCs w:val="1"/>
        </w:rPr>
        <w:t xml:space="preserve">Alexandras </w:t>
      </w:r>
      <w:r w:rsidRPr="77C4D050" w:rsidR="00A65B1D">
        <w:rPr>
          <w:i w:val="1"/>
          <w:iCs w:val="1"/>
        </w:rPr>
        <w:t>frånvarohänvisning.</w:t>
      </w:r>
      <w:r w:rsidR="00A65B1D">
        <w:rPr/>
        <w:t xml:space="preserve"> </w:t>
      </w:r>
    </w:p>
    <w:p w:rsidR="00A65B1D" w:rsidP="004E09A3" w:rsidRDefault="00A65B1D" w14:paraId="2DCB73BC" w14:textId="77777777">
      <w:pPr>
        <w:pStyle w:val="Rubrik3"/>
        <w:rPr>
          <w:b/>
        </w:rPr>
      </w:pPr>
      <w:r>
        <w:t>Förberedande Utbildningar</w:t>
      </w:r>
    </w:p>
    <w:p w:rsidR="00A65B1D" w:rsidP="00A65B1D" w:rsidRDefault="00A65B1D" w14:paraId="7123C989" w14:textId="77777777">
      <w:pPr>
        <w:rPr>
          <w:b/>
        </w:rPr>
      </w:pPr>
      <w:r>
        <w:t>Innan anmälan sker till utbildningen måste personen ha godkända förberedande utbildningar i Lärportalen för respektive behörighetsroll</w:t>
      </w:r>
      <w:r w:rsidRPr="1F38B48C">
        <w:rPr>
          <w:b/>
          <w:bCs/>
        </w:rPr>
        <w:t xml:space="preserve">. </w:t>
      </w:r>
      <w:r w:rsidRPr="00AB5E0F">
        <w:t>Vilka utbildningar som behövs till respektive behörighet, se nedan.</w:t>
      </w:r>
    </w:p>
    <w:p w:rsidRPr="00C46D8C" w:rsidR="00A65B1D" w:rsidP="00A65B1D" w:rsidRDefault="00A65B1D" w14:paraId="04F78F99" w14:textId="7147D322">
      <w:r>
        <w:t xml:space="preserve">Mer information och utbildningsbokning se </w:t>
      </w:r>
      <w:hyperlink r:id="rId17">
        <w:r w:rsidRPr="3F157E23">
          <w:rPr>
            <w:rStyle w:val="Hyperlnk"/>
          </w:rPr>
          <w:t>Löneservice Heroma</w:t>
        </w:r>
      </w:hyperlink>
      <w:r>
        <w:tab/>
      </w:r>
    </w:p>
    <w:p w:rsidRPr="00C46D8C" w:rsidR="00A65B1D" w:rsidP="00C56234" w:rsidRDefault="00A65B1D" w14:paraId="284C99C1" w14:textId="77777777">
      <w:pPr>
        <w:pStyle w:val="Punktlista"/>
      </w:pPr>
      <w:r w:rsidRPr="00C46D8C">
        <w:t xml:space="preserve">Behörighetsblanketten ska vara underskriven av chef och inskickad till </w:t>
      </w:r>
      <w:r>
        <w:t xml:space="preserve">HR (se steg 2) </w:t>
      </w:r>
      <w:r w:rsidRPr="00C46D8C">
        <w:t xml:space="preserve">i </w:t>
      </w:r>
      <w:r w:rsidRPr="00C46D8C">
        <w:rPr>
          <w:u w:val="single"/>
        </w:rPr>
        <w:t>samband</w:t>
      </w:r>
      <w:r w:rsidRPr="00C46D8C">
        <w:t xml:space="preserve"> med anmälan till </w:t>
      </w:r>
      <w:r>
        <w:t>följande</w:t>
      </w:r>
      <w:r w:rsidRPr="00C46D8C">
        <w:t xml:space="preserve"> utbildningar.</w:t>
      </w:r>
    </w:p>
    <w:p w:rsidRPr="00795BC4" w:rsidR="00A65B1D" w:rsidP="009749BE" w:rsidRDefault="00A65B1D" w14:paraId="1DB34B4B" w14:textId="77777777">
      <w:pPr>
        <w:pStyle w:val="Punktlista"/>
        <w:numPr>
          <w:ilvl w:val="1"/>
          <w:numId w:val="14"/>
        </w:numPr>
      </w:pPr>
      <w:r w:rsidRPr="00795BC4">
        <w:t xml:space="preserve">Chef: </w:t>
      </w:r>
    </w:p>
    <w:p w:rsidRPr="00795BC4" w:rsidR="00A65B1D" w:rsidP="009749BE" w:rsidRDefault="00A65B1D" w14:paraId="025C4F58" w14:textId="77777777">
      <w:pPr>
        <w:pStyle w:val="Punktlista"/>
        <w:numPr>
          <w:ilvl w:val="2"/>
          <w:numId w:val="14"/>
        </w:numPr>
      </w:pPr>
      <w:r w:rsidRPr="00795BC4">
        <w:t xml:space="preserve">Heroma - Introduktion </w:t>
      </w:r>
    </w:p>
    <w:p w:rsidRPr="00795BC4" w:rsidR="00A65B1D" w:rsidP="009749BE" w:rsidRDefault="00A65B1D" w14:paraId="2A5CA74E" w14:textId="77777777">
      <w:pPr>
        <w:pStyle w:val="Punktlista"/>
        <w:numPr>
          <w:ilvl w:val="2"/>
          <w:numId w:val="14"/>
        </w:numPr>
      </w:pPr>
      <w:r w:rsidRPr="00795BC4">
        <w:t xml:space="preserve">Heroma - Chef webb </w:t>
      </w:r>
    </w:p>
    <w:p w:rsidRPr="00795BC4" w:rsidR="00A65B1D" w:rsidP="009749BE" w:rsidRDefault="00A65B1D" w14:paraId="3F8B27FE" w14:textId="77777777">
      <w:pPr>
        <w:pStyle w:val="Punktlista"/>
        <w:numPr>
          <w:ilvl w:val="2"/>
          <w:numId w:val="14"/>
        </w:numPr>
      </w:pPr>
      <w:r w:rsidRPr="00795BC4">
        <w:t>Heroma - Personalöversikt</w:t>
      </w:r>
    </w:p>
    <w:p w:rsidRPr="00795BC4" w:rsidR="00A65B1D" w:rsidP="009749BE" w:rsidRDefault="00A65B1D" w14:paraId="5889FEC8" w14:textId="77777777">
      <w:pPr>
        <w:pStyle w:val="Punktlista"/>
        <w:numPr>
          <w:ilvl w:val="1"/>
          <w:numId w:val="14"/>
        </w:numPr>
      </w:pPr>
      <w:r w:rsidRPr="00795BC4">
        <w:t xml:space="preserve">Chef schema: </w:t>
      </w:r>
    </w:p>
    <w:p w:rsidRPr="00795BC4" w:rsidR="00A65B1D" w:rsidP="009749BE" w:rsidRDefault="00A65B1D" w14:paraId="410031BF" w14:textId="77777777">
      <w:pPr>
        <w:pStyle w:val="Punktlista"/>
        <w:numPr>
          <w:ilvl w:val="2"/>
          <w:numId w:val="14"/>
        </w:numPr>
      </w:pPr>
      <w:r w:rsidRPr="00795BC4">
        <w:t xml:space="preserve">Heroma - Introduktion </w:t>
      </w:r>
    </w:p>
    <w:p w:rsidRPr="00795BC4" w:rsidR="00A65B1D" w:rsidP="009749BE" w:rsidRDefault="00A65B1D" w14:paraId="3F81463A" w14:textId="77777777">
      <w:pPr>
        <w:pStyle w:val="Punktlista"/>
        <w:numPr>
          <w:ilvl w:val="2"/>
          <w:numId w:val="14"/>
        </w:numPr>
      </w:pPr>
      <w:r w:rsidRPr="00795BC4">
        <w:t xml:space="preserve">Heroma - Chef webb </w:t>
      </w:r>
    </w:p>
    <w:p w:rsidRPr="00795BC4" w:rsidR="00A65B1D" w:rsidP="009749BE" w:rsidRDefault="00A65B1D" w14:paraId="5D6FF0BE" w14:textId="77777777">
      <w:pPr>
        <w:pStyle w:val="Punktlista"/>
        <w:numPr>
          <w:ilvl w:val="2"/>
          <w:numId w:val="14"/>
        </w:numPr>
      </w:pPr>
      <w:r w:rsidRPr="00795BC4">
        <w:t>Heroma - Personalöversikt</w:t>
      </w:r>
    </w:p>
    <w:p w:rsidRPr="00795BC4" w:rsidR="00A65B1D" w:rsidP="009749BE" w:rsidRDefault="00A65B1D" w14:paraId="2A73826A" w14:textId="77777777">
      <w:pPr>
        <w:pStyle w:val="Punktlista"/>
        <w:numPr>
          <w:ilvl w:val="1"/>
          <w:numId w:val="14"/>
        </w:numPr>
      </w:pPr>
      <w:r w:rsidRPr="00795BC4">
        <w:t xml:space="preserve">Heromarapportör: </w:t>
      </w:r>
    </w:p>
    <w:p w:rsidRPr="00795BC4" w:rsidR="00A65B1D" w:rsidP="009749BE" w:rsidRDefault="00A65B1D" w14:paraId="2C5EEABC" w14:textId="77777777">
      <w:pPr>
        <w:pStyle w:val="Punktlista"/>
        <w:numPr>
          <w:ilvl w:val="2"/>
          <w:numId w:val="14"/>
        </w:numPr>
      </w:pPr>
      <w:r w:rsidRPr="00795BC4">
        <w:t xml:space="preserve">Heroma - Introduktion </w:t>
      </w:r>
    </w:p>
    <w:p w:rsidRPr="00795BC4" w:rsidR="00A65B1D" w:rsidP="009749BE" w:rsidRDefault="00A65B1D" w14:paraId="505FFA0C" w14:textId="77777777">
      <w:pPr>
        <w:pStyle w:val="Punktlista"/>
        <w:numPr>
          <w:ilvl w:val="2"/>
          <w:numId w:val="14"/>
        </w:numPr>
      </w:pPr>
      <w:r w:rsidRPr="00795BC4">
        <w:t>Heroma - Personalöversikt</w:t>
      </w:r>
    </w:p>
    <w:p w:rsidRPr="00795BC4" w:rsidR="00A65B1D" w:rsidP="009749BE" w:rsidRDefault="00A65B1D" w14:paraId="0D0890B4" w14:textId="77777777">
      <w:pPr>
        <w:pStyle w:val="Punktlista"/>
        <w:numPr>
          <w:ilvl w:val="1"/>
          <w:numId w:val="14"/>
        </w:numPr>
      </w:pPr>
      <w:r w:rsidRPr="00795BC4">
        <w:t xml:space="preserve">Administrativt stöd: </w:t>
      </w:r>
    </w:p>
    <w:p w:rsidR="00A65B1D" w:rsidP="009749BE" w:rsidRDefault="00A65B1D" w14:paraId="1CA403E9" w14:textId="77777777">
      <w:pPr>
        <w:pStyle w:val="Punktlista"/>
        <w:numPr>
          <w:ilvl w:val="2"/>
          <w:numId w:val="14"/>
        </w:numPr>
      </w:pPr>
      <w:r w:rsidRPr="00F00A83">
        <w:t xml:space="preserve">Heroma - Introduktion </w:t>
      </w:r>
    </w:p>
    <w:p w:rsidRPr="00F00A83" w:rsidR="00A65B1D" w:rsidP="009749BE" w:rsidRDefault="00A65B1D" w14:paraId="5B36D62A" w14:textId="77777777">
      <w:pPr>
        <w:pStyle w:val="Punktlista"/>
        <w:numPr>
          <w:ilvl w:val="2"/>
          <w:numId w:val="14"/>
        </w:numPr>
      </w:pPr>
      <w:r w:rsidRPr="00F00A83">
        <w:t>Heroma – Personalöversikt</w:t>
      </w:r>
      <w:r w:rsidRPr="00F00A83">
        <w:rPr>
          <w:i/>
          <w:iCs/>
          <w:color w:val="FF0000"/>
        </w:rPr>
        <w:br/>
      </w:r>
    </w:p>
    <w:p w:rsidRPr="00C46D8C" w:rsidR="00A65B1D" w:rsidP="009749BE" w:rsidRDefault="00A65B1D" w14:paraId="61C2DEE6" w14:textId="3C1CC92F">
      <w:pPr>
        <w:pStyle w:val="Punktlista"/>
        <w:rPr>
          <w:b/>
          <w:bCs/>
        </w:rPr>
      </w:pPr>
      <w:r w:rsidRPr="00413606">
        <w:t xml:space="preserve">Vad som gäller specifikt för Chef webb-rollen ska behörighetsblanketten skickas till HR </w:t>
      </w:r>
      <w:r>
        <w:t>först</w:t>
      </w:r>
      <w:r w:rsidRPr="00413606">
        <w:t xml:space="preserve"> efter </w:t>
      </w:r>
      <w:r w:rsidRPr="00C46D8C">
        <w:rPr>
          <w:u w:val="single"/>
        </w:rPr>
        <w:t>genomförda</w:t>
      </w:r>
      <w:r w:rsidRPr="00C46D8C">
        <w:t xml:space="preserve"> utbildningar i Lärportalen</w:t>
      </w:r>
      <w:r>
        <w:t>.</w:t>
      </w:r>
      <w:r w:rsidRPr="00C46D8C">
        <w:t xml:space="preserve"> </w:t>
      </w:r>
    </w:p>
    <w:p w:rsidRPr="00795BC4" w:rsidR="00A65B1D" w:rsidP="009749BE" w:rsidRDefault="00A65B1D" w14:paraId="0BEE0F00" w14:textId="77777777">
      <w:pPr>
        <w:pStyle w:val="Punktlista"/>
        <w:numPr>
          <w:ilvl w:val="1"/>
          <w:numId w:val="14"/>
        </w:numPr>
      </w:pPr>
      <w:r w:rsidRPr="00795BC4">
        <w:t xml:space="preserve">Chef webb: </w:t>
      </w:r>
    </w:p>
    <w:p w:rsidRPr="00795BC4" w:rsidR="00A65B1D" w:rsidP="009749BE" w:rsidRDefault="00A65B1D" w14:paraId="46C226A0" w14:textId="77777777">
      <w:pPr>
        <w:pStyle w:val="Punktlista"/>
        <w:numPr>
          <w:ilvl w:val="2"/>
          <w:numId w:val="14"/>
        </w:numPr>
      </w:pPr>
      <w:r w:rsidRPr="00795BC4">
        <w:t>Heroma - Introduktion</w:t>
      </w:r>
    </w:p>
    <w:p w:rsidRPr="00795BC4" w:rsidR="00A65B1D" w:rsidP="009749BE" w:rsidRDefault="00A65B1D" w14:paraId="2150A7BC" w14:textId="77777777">
      <w:pPr>
        <w:pStyle w:val="Punktlista"/>
        <w:numPr>
          <w:ilvl w:val="2"/>
          <w:numId w:val="14"/>
        </w:numPr>
      </w:pPr>
      <w:r w:rsidRPr="00795BC4">
        <w:t>Heroma - Chef webb</w:t>
      </w:r>
    </w:p>
    <w:p w:rsidR="00A65B1D" w:rsidP="009749BE" w:rsidRDefault="00A65B1D" w14:paraId="2E3FA872" w14:textId="77777777">
      <w:pPr>
        <w:pStyle w:val="Liststycke"/>
        <w:numPr>
          <w:ilvl w:val="0"/>
          <w:numId w:val="0"/>
        </w:numPr>
        <w:ind w:left="2676"/>
      </w:pPr>
    </w:p>
    <w:p w:rsidR="00A65B1D" w:rsidP="009749BE" w:rsidRDefault="00A65B1D" w14:paraId="5B2DEC63" w14:textId="77777777">
      <w:r>
        <w:t xml:space="preserve">Mer information och utbildningsmaterial se </w:t>
      </w:r>
      <w:hyperlink r:id="rId18">
        <w:r w:rsidRPr="253F7D88">
          <w:rPr>
            <w:rStyle w:val="Hyperlnk"/>
          </w:rPr>
          <w:t>Löneservice Heroma</w:t>
        </w:r>
      </w:hyperlink>
      <w:r w:rsidRPr="253F7D88">
        <w:rPr>
          <w:rStyle w:val="Hyperlnk"/>
        </w:rPr>
        <w:t xml:space="preserve"> </w:t>
      </w:r>
      <w:r w:rsidRPr="00863F66">
        <w:rPr>
          <w:i/>
          <w:iCs/>
        </w:rPr>
        <w:t xml:space="preserve"> </w:t>
      </w:r>
      <w:r>
        <w:rPr>
          <w:i/>
          <w:iCs/>
        </w:rPr>
        <w:br/>
      </w:r>
      <w:r>
        <w:t xml:space="preserve">För mer information och utbildningsmaterial, se </w:t>
      </w:r>
      <w:hyperlink r:id="rId19">
        <w:r w:rsidRPr="3F157E23">
          <w:rPr>
            <w:rStyle w:val="Hyperlnk"/>
          </w:rPr>
          <w:t>Löneservice Heroma</w:t>
        </w:r>
      </w:hyperlink>
      <w:r w:rsidRPr="3F157E23">
        <w:rPr>
          <w:rStyle w:val="Hyperlnk"/>
        </w:rPr>
        <w:t xml:space="preserve"> </w:t>
      </w:r>
    </w:p>
    <w:p w:rsidR="00A65B1D" w:rsidP="004E09A3" w:rsidRDefault="00A65B1D" w14:paraId="0BD27D0A" w14:textId="77777777">
      <w:pPr>
        <w:pStyle w:val="Rubrik3"/>
        <w:rPr>
          <w:b/>
        </w:rPr>
      </w:pPr>
      <w:r>
        <w:t xml:space="preserve">Förändring </w:t>
      </w:r>
      <w:r w:rsidRPr="004E09A3">
        <w:t>av</w:t>
      </w:r>
      <w:r w:rsidRPr="789DDA79">
        <w:t xml:space="preserve"> behörighet</w:t>
      </w:r>
    </w:p>
    <w:p w:rsidR="00A65B1D" w:rsidP="009749BE" w:rsidRDefault="00A65B1D" w14:paraId="2513B1C4" w14:textId="5E0E238D">
      <w:pPr>
        <w:rPr>
          <w:rStyle w:val="Hyperlnk"/>
        </w:rPr>
      </w:pPr>
      <w:r w:rsidR="00A65B1D">
        <w:rPr/>
        <w:t xml:space="preserve">Vid förändringar ska </w:t>
      </w:r>
      <w:hyperlink r:id="R8aeb84bf4c1c437a">
        <w:r w:rsidRPr="77C4D050" w:rsidR="00A65B1D">
          <w:rPr>
            <w:rStyle w:val="Hyperlnk"/>
          </w:rPr>
          <w:t>behörighetsblankett</w:t>
        </w:r>
      </w:hyperlink>
      <w:r w:rsidR="00A65B1D">
        <w:rPr/>
        <w:t xml:space="preserve"> skickas till HR, </w:t>
      </w:r>
      <w:hyperlink r:id="Rad8fcaebd4414230">
        <w:r w:rsidRPr="77C4D050" w:rsidR="700A77B3">
          <w:rPr>
            <w:rStyle w:val="Hyperlnk"/>
          </w:rPr>
          <w:t>alexandra.bomgren@</w:t>
        </w:r>
        <w:r w:rsidRPr="77C4D050" w:rsidR="009F6D66">
          <w:rPr>
            <w:rStyle w:val="Hyperlnk"/>
          </w:rPr>
          <w:t>vgregion.se</w:t>
        </w:r>
      </w:hyperlink>
      <w:r w:rsidRPr="77C4D050" w:rsidR="009F6D66">
        <w:rPr>
          <w:rStyle w:val="Hyperlnk"/>
        </w:rPr>
        <w:t xml:space="preserve"> </w:t>
      </w:r>
      <w:r w:rsidR="00A65B1D">
        <w:rPr/>
        <w:t>med krypterad e-post.</w:t>
      </w:r>
      <w:r w:rsidR="00B33E68">
        <w:rPr/>
        <w:t xml:space="preserve"> </w:t>
      </w:r>
      <w:r w:rsidR="00A65B1D">
        <w:rPr/>
        <w:t>När blanketten är hanterad av HR skickas den vidare till Löneservice specialistsupport för handläggning.</w:t>
      </w:r>
    </w:p>
    <w:p w:rsidR="00A65B1D" w:rsidP="009749BE" w:rsidRDefault="00A65B1D" w14:paraId="7F976A77" w14:textId="77777777">
      <w:r>
        <w:t>Det är viktigt att behörighetsrollen revideras ifall någon förändring sker. Ansvarig chef behöver skicka in när en behörighet ska förändras, detta som ett led i att säkerställa att rätt person har åtkomst till rätt medarbetare.</w:t>
      </w:r>
    </w:p>
    <w:p w:rsidR="00A65B1D" w:rsidP="004E09A3" w:rsidRDefault="00A65B1D" w14:paraId="6EDC5542" w14:textId="77777777">
      <w:pPr>
        <w:pStyle w:val="Rubrik3"/>
        <w:rPr>
          <w:b/>
        </w:rPr>
      </w:pPr>
      <w:r>
        <w:t>Avslut</w:t>
      </w:r>
      <w:r w:rsidRPr="789DDA79">
        <w:t xml:space="preserve"> av behörighet</w:t>
      </w:r>
    </w:p>
    <w:p w:rsidR="00A65B1D" w:rsidP="009749BE" w:rsidRDefault="00A65B1D" w14:paraId="15BFB2E6" w14:textId="77777777">
      <w:r>
        <w:t>Behörighetsrollen i Heroma avslutas inte per automatik utan avslut behöver skickas in av ansvarig chef.</w:t>
      </w:r>
    </w:p>
    <w:p w:rsidR="00A65B1D" w:rsidP="009749BE" w:rsidRDefault="00430BA0" w14:paraId="6631468A" w14:textId="1895FF70">
      <w:r w:rsidR="00430BA0">
        <w:rPr/>
        <w:t xml:space="preserve">Vid avslut ska </w:t>
      </w:r>
      <w:hyperlink r:id="Rcdc36c0ef4cc435a">
        <w:r w:rsidRPr="77C4D050" w:rsidR="00430BA0">
          <w:rPr>
            <w:rStyle w:val="Hyperlnk"/>
          </w:rPr>
          <w:t>behörighetsblankett</w:t>
        </w:r>
      </w:hyperlink>
      <w:r w:rsidR="00430BA0">
        <w:rPr/>
        <w:t xml:space="preserve"> skickas till HR, </w:t>
      </w:r>
      <w:hyperlink r:id="R357cb337d5a846e2">
        <w:r w:rsidRPr="77C4D050" w:rsidR="30C54D9C">
          <w:rPr>
            <w:rStyle w:val="Hyperlnk"/>
          </w:rPr>
          <w:t>alexandra.blomgren</w:t>
        </w:r>
        <w:r w:rsidRPr="77C4D050" w:rsidR="009F6D66">
          <w:rPr>
            <w:rStyle w:val="Hyperlnk"/>
          </w:rPr>
          <w:t>@vgregion.se</w:t>
        </w:r>
      </w:hyperlink>
      <w:r w:rsidRPr="77C4D050" w:rsidR="009F6D66">
        <w:rPr>
          <w:rStyle w:val="Hyperlnk"/>
        </w:rPr>
        <w:t xml:space="preserve"> </w:t>
      </w:r>
      <w:r w:rsidR="00430BA0">
        <w:rPr/>
        <w:t>med krypterad e-post. När blanketten är hanterad av HR skickas den vidare till Löneservice specialistsupport för hand</w:t>
      </w:r>
      <w:r w:rsidR="009F6D66">
        <w:rPr/>
        <w:t>l</w:t>
      </w:r>
      <w:r w:rsidR="00430BA0">
        <w:rPr/>
        <w:t>äggning.</w:t>
      </w:r>
      <w:r>
        <w:br/>
      </w:r>
      <w:r>
        <w:br/>
      </w:r>
      <w:r>
        <w:br/>
      </w:r>
      <w:r>
        <w:br/>
      </w:r>
      <w:r w:rsidR="00A65B1D">
        <w:rPr/>
        <w:t>Länkar:</w:t>
      </w:r>
    </w:p>
    <w:p w:rsidR="00A65B1D" w:rsidP="009749BE" w:rsidRDefault="00A65B1D" w14:paraId="0B6BFE11" w14:textId="77777777">
      <w:pPr>
        <w:pStyle w:val="Punktlista"/>
      </w:pPr>
      <w:r>
        <w:t xml:space="preserve">Behörighetsblankett: Informationen hittas på Löneservice hemsida </w:t>
      </w:r>
      <w:r w:rsidRPr="0019072C">
        <w:rPr>
          <w:rFonts w:ascii="Wingdings" w:hAnsi="Wingdings" w:eastAsia="Wingdings" w:cs="Wingdings"/>
        </w:rPr>
        <w:t>à</w:t>
      </w:r>
      <w:r>
        <w:t xml:space="preserve"> Chef och Heromarapportör </w:t>
      </w:r>
      <w:r w:rsidRPr="0019072C">
        <w:rPr>
          <w:rFonts w:ascii="Wingdings" w:hAnsi="Wingdings" w:eastAsia="Wingdings" w:cs="Wingdings"/>
        </w:rPr>
        <w:t>à</w:t>
      </w:r>
      <w:r>
        <w:t xml:space="preserve"> Blanketter</w:t>
      </w:r>
    </w:p>
    <w:p w:rsidR="00A65B1D" w:rsidP="009749BE" w:rsidRDefault="00A65B1D" w14:paraId="48FE9529" w14:textId="77777777">
      <w:pPr>
        <w:pStyle w:val="Punktlista"/>
      </w:pPr>
      <w:r w:rsidRPr="00D134FD">
        <w:t>Utbildningsmaterial:</w:t>
      </w:r>
      <w:r>
        <w:t xml:space="preserve"> Informationen hittas på Löneservice hemsida </w:t>
      </w:r>
      <w:r w:rsidRPr="0019072C">
        <w:rPr>
          <w:rFonts w:ascii="Wingdings" w:hAnsi="Wingdings" w:eastAsia="Wingdings" w:cs="Wingdings"/>
        </w:rPr>
        <w:t>à</w:t>
      </w:r>
      <w:r>
        <w:t xml:space="preserve"> Chef och Heromarapportör </w:t>
      </w:r>
      <w:r w:rsidRPr="0019072C">
        <w:rPr>
          <w:rFonts w:ascii="Wingdings" w:hAnsi="Wingdings" w:eastAsia="Wingdings" w:cs="Wingdings"/>
        </w:rPr>
        <w:t>à</w:t>
      </w:r>
      <w:r>
        <w:t xml:space="preserve"> Utbildningsbokning</w:t>
      </w:r>
    </w:p>
    <w:p w:rsidR="00A65B1D" w:rsidP="004E09A3" w:rsidRDefault="00A65B1D" w14:paraId="69AD2E91" w14:textId="77777777">
      <w:pPr>
        <w:pStyle w:val="Rubrik3"/>
      </w:pPr>
      <w:bookmarkStart w:name="_Toc138073621" w:id="7"/>
      <w:r w:rsidRPr="009749BE">
        <w:t>Uppföljning</w:t>
      </w:r>
      <w:bookmarkEnd w:id="7"/>
    </w:p>
    <w:p w:rsidR="00A65B1D" w:rsidP="009749BE" w:rsidRDefault="00A65B1D" w14:paraId="33E0675D" w14:textId="77777777">
      <w:r>
        <w:t>Underlag Heromahantering – VO behöver uppdateras när förändring sker.</w:t>
      </w:r>
    </w:p>
    <w:p w:rsidR="00A65B1D" w:rsidP="009749BE" w:rsidRDefault="00A65B1D" w14:paraId="42EA29D6" w14:textId="77777777">
      <w:r>
        <w:t xml:space="preserve">Behörigheter följs upp regelbundet från HR efter inkomna behörighetsblanketter. </w:t>
      </w:r>
    </w:p>
    <w:p w:rsidR="00A65B1D" w:rsidP="00A65B1D" w:rsidRDefault="00A65B1D" w14:paraId="2C53C26C" w14:textId="77777777">
      <w:pPr>
        <w:pStyle w:val="Brdtext"/>
        <w:tabs>
          <w:tab w:val="left" w:pos="7619"/>
        </w:tabs>
      </w:pPr>
      <w:r>
        <w:tab/>
      </w:r>
    </w:p>
    <w:p w:rsidR="00A65B1D" w:rsidP="004E09A3" w:rsidRDefault="00A65B1D" w14:paraId="24566E3F" w14:textId="77777777">
      <w:pPr>
        <w:pStyle w:val="Rubrik2"/>
      </w:pPr>
      <w:bookmarkStart w:name="_Toc182366122" w:id="8"/>
      <w:bookmarkStart w:name="_Toc138073622" w:id="9"/>
      <w:r>
        <w:t>Dokumentinformation</w:t>
      </w:r>
      <w:bookmarkEnd w:id="8"/>
      <w:bookmarkEnd w:id="9"/>
    </w:p>
    <w:p w:rsidR="00A65B1D" w:rsidP="009749BE" w:rsidRDefault="00A65B1D" w14:paraId="22D02587" w14:textId="77777777">
      <w:r>
        <w:t>För innehållet svarar</w:t>
      </w:r>
    </w:p>
    <w:p w:rsidR="00A65B1D" w:rsidP="009749BE" w:rsidRDefault="00A65B1D" w14:paraId="263C8030" w14:textId="77777777">
      <w:r>
        <w:t>Sara Jareteg, HR-strateg</w:t>
      </w:r>
    </w:p>
    <w:p w:rsidR="00A65B1D" w:rsidP="009749BE" w:rsidRDefault="00A65B1D" w14:paraId="1AE815A2" w14:textId="77777777">
      <w:r>
        <w:t>Fastställt av</w:t>
      </w:r>
    </w:p>
    <w:p w:rsidR="00A65B1D" w:rsidP="009749BE" w:rsidRDefault="00A65B1D" w14:paraId="549299AE" w14:textId="77777777">
      <w:r>
        <w:t>Anders Poutiainen, HR-chef</w:t>
      </w:r>
    </w:p>
    <w:p w:rsidR="00A65B1D" w:rsidP="009749BE" w:rsidRDefault="00A65B1D" w14:paraId="171E7A09" w14:textId="77777777">
      <w:r>
        <w:t>Nyckelord</w:t>
      </w:r>
    </w:p>
    <w:p w:rsidRPr="00CE04F0" w:rsidR="00A65B1D" w:rsidP="009749BE" w:rsidRDefault="00A65B1D" w14:paraId="073C6C3C" w14:textId="77777777">
      <w:r>
        <w:t xml:space="preserve">Heroma, PA-team, Verksamhetsunderlag, </w:t>
      </w:r>
      <w:proofErr w:type="gramStart"/>
      <w:r>
        <w:t>chefskopplingar,  heromabehörigheter</w:t>
      </w:r>
      <w:proofErr w:type="gramEnd"/>
      <w:r>
        <w:t xml:space="preserve">, </w:t>
      </w:r>
      <w:proofErr w:type="spellStart"/>
      <w:r>
        <w:t>heromautbildningar</w:t>
      </w:r>
      <w:proofErr w:type="spellEnd"/>
    </w:p>
    <w:sectPr w:rsidRPr="00CE04F0" w:rsidR="00A65B1D" w:rsidSect="00330F6A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92B2B" w:rsidRDefault="00E92B2B" w14:paraId="5F0730C6" w14:textId="77777777">
      <w:r>
        <w:separator/>
      </w:r>
    </w:p>
  </w:endnote>
  <w:endnote w:type="continuationSeparator" w:id="0">
    <w:p w:rsidR="00E92B2B" w:rsidRDefault="00E92B2B" w14:paraId="06EA9BA9" w14:textId="77777777">
      <w:r>
        <w:continuationSeparator/>
      </w:r>
    </w:p>
  </w:endnote>
  <w:endnote w:type="continuationNotice" w:id="1">
    <w:p w:rsidR="00E92B2B" w:rsidRDefault="00E92B2B" w14:paraId="65F22D4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92B2B" w:rsidRDefault="00E92B2B" w14:paraId="797DB89E" w14:textId="77777777"/>
  </w:footnote>
  <w:footnote w:type="continuationSeparator" w:id="0">
    <w:p w:rsidR="00E92B2B" w:rsidRDefault="00E92B2B" w14:paraId="66CBEA04" w14:textId="77777777">
      <w:r>
        <w:continuationSeparator/>
      </w:r>
    </w:p>
  </w:footnote>
  <w:footnote w:type="continuationNotice" w:id="1">
    <w:p w:rsidR="00E92B2B" w:rsidRDefault="00E92B2B" w14:paraId="499B455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EE1B87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1587AF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DF3E6F"/>
    <w:multiLevelType w:val="hybridMultilevel"/>
    <w:tmpl w:val="929E311E"/>
    <w:lvl w:ilvl="0" w:tplc="041D0001">
      <w:start w:val="1"/>
      <w:numFmt w:val="bullet"/>
      <w:lvlText w:val=""/>
      <w:lvlJc w:val="left"/>
      <w:pPr>
        <w:ind w:left="303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6272502"/>
    <w:multiLevelType w:val="hybridMultilevel"/>
    <w:tmpl w:val="6D2EE658"/>
    <w:lvl w:ilvl="0" w:tplc="041D0001">
      <w:start w:val="1"/>
      <w:numFmt w:val="bullet"/>
      <w:lvlText w:val=""/>
      <w:lvlJc w:val="left"/>
      <w:pPr>
        <w:ind w:left="303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7871B7C"/>
    <w:multiLevelType w:val="hybridMultilevel"/>
    <w:tmpl w:val="1B8C3C2A"/>
    <w:lvl w:ilvl="0" w:tplc="79C88574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8" w15:restartNumberingAfterBreak="0">
    <w:nsid w:val="5DF7248C"/>
    <w:multiLevelType w:val="hybridMultilevel"/>
    <w:tmpl w:val="A6162A8C"/>
    <w:lvl w:ilvl="0" w:tplc="041D0001">
      <w:start w:val="1"/>
      <w:numFmt w:val="bullet"/>
      <w:lvlText w:val=""/>
      <w:lvlJc w:val="left"/>
      <w:pPr>
        <w:ind w:left="3396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90D4A21"/>
    <w:multiLevelType w:val="hybridMultilevel"/>
    <w:tmpl w:val="357655B0"/>
    <w:lvl w:ilvl="0" w:tplc="B8FE61B8">
      <w:numFmt w:val="bullet"/>
      <w:lvlText w:val="-"/>
      <w:lvlJc w:val="left"/>
      <w:pPr>
        <w:ind w:left="3036" w:hanging="360"/>
      </w:pPr>
      <w:rPr>
        <w:rFonts w:hint="default" w:ascii="Times New Roman" w:hAnsi="Times New Roman" w:eastAsia="Times New Roman" w:cs="Times New Roman"/>
        <w:i w:val="0"/>
      </w:rPr>
    </w:lvl>
    <w:lvl w:ilvl="1" w:tplc="041D0003" w:tentative="1">
      <w:start w:val="1"/>
      <w:numFmt w:val="bullet"/>
      <w:lvlText w:val="o"/>
      <w:lvlJc w:val="left"/>
      <w:pPr>
        <w:ind w:left="375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11482998">
    <w:abstractNumId w:val="22"/>
  </w:num>
  <w:num w:numId="2" w16cid:durableId="518396236">
    <w:abstractNumId w:val="16"/>
  </w:num>
  <w:num w:numId="3" w16cid:durableId="1026760548">
    <w:abstractNumId w:val="0"/>
  </w:num>
  <w:num w:numId="4" w16cid:durableId="1656450517">
    <w:abstractNumId w:val="7"/>
  </w:num>
  <w:num w:numId="5" w16cid:durableId="1902134047">
    <w:abstractNumId w:val="19"/>
  </w:num>
  <w:num w:numId="6" w16cid:durableId="1104687345">
    <w:abstractNumId w:val="2"/>
  </w:num>
  <w:num w:numId="7" w16cid:durableId="83965393">
    <w:abstractNumId w:val="13"/>
  </w:num>
  <w:num w:numId="8" w16cid:durableId="1878422277">
    <w:abstractNumId w:val="10"/>
  </w:num>
  <w:num w:numId="9" w16cid:durableId="736972030">
    <w:abstractNumId w:val="1"/>
  </w:num>
  <w:num w:numId="10" w16cid:durableId="785386707">
    <w:abstractNumId w:val="1"/>
  </w:num>
  <w:num w:numId="11" w16cid:durableId="341130611">
    <w:abstractNumId w:val="3"/>
  </w:num>
  <w:num w:numId="12" w16cid:durableId="1130592124">
    <w:abstractNumId w:val="4"/>
  </w:num>
  <w:num w:numId="13" w16cid:durableId="882640039">
    <w:abstractNumId w:val="15"/>
  </w:num>
  <w:num w:numId="14" w16cid:durableId="1447500384">
    <w:abstractNumId w:val="11"/>
  </w:num>
  <w:num w:numId="15" w16cid:durableId="225339115">
    <w:abstractNumId w:val="8"/>
  </w:num>
  <w:num w:numId="16" w16cid:durableId="470489585">
    <w:abstractNumId w:val="14"/>
  </w:num>
  <w:num w:numId="17" w16cid:durableId="275216917">
    <w:abstractNumId w:val="5"/>
  </w:num>
  <w:num w:numId="18" w16cid:durableId="179896683">
    <w:abstractNumId w:val="12"/>
  </w:num>
  <w:num w:numId="19" w16cid:durableId="1373506202">
    <w:abstractNumId w:val="21"/>
  </w:num>
  <w:num w:numId="20" w16cid:durableId="343240498">
    <w:abstractNumId w:val="18"/>
  </w:num>
  <w:num w:numId="21" w16cid:durableId="309942534">
    <w:abstractNumId w:val="6"/>
  </w:num>
  <w:num w:numId="22" w16cid:durableId="42142949">
    <w:abstractNumId w:val="9"/>
  </w:num>
  <w:num w:numId="23" w16cid:durableId="1600486703">
    <w:abstractNumId w:val="20"/>
  </w:num>
  <w:num w:numId="24" w16cid:durableId="752241306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46"/>
    <w:rsid w:val="000051D5"/>
    <w:rsid w:val="00006D2A"/>
    <w:rsid w:val="00010D47"/>
    <w:rsid w:val="00016060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9F8"/>
    <w:rsid w:val="001139D4"/>
    <w:rsid w:val="0011670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5EA"/>
    <w:rsid w:val="00164C3D"/>
    <w:rsid w:val="00166D3A"/>
    <w:rsid w:val="00181FDC"/>
    <w:rsid w:val="001833E3"/>
    <w:rsid w:val="00183A35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243"/>
    <w:rsid w:val="00211487"/>
    <w:rsid w:val="00211D91"/>
    <w:rsid w:val="00217DEC"/>
    <w:rsid w:val="0023546B"/>
    <w:rsid w:val="00235B57"/>
    <w:rsid w:val="00240CF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734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E0B"/>
    <w:rsid w:val="003036A7"/>
    <w:rsid w:val="00305AEB"/>
    <w:rsid w:val="003066D0"/>
    <w:rsid w:val="00311401"/>
    <w:rsid w:val="0031169E"/>
    <w:rsid w:val="003203D7"/>
    <w:rsid w:val="00320F86"/>
    <w:rsid w:val="00324171"/>
    <w:rsid w:val="00326730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E0"/>
    <w:rsid w:val="003D099E"/>
    <w:rsid w:val="003D21A2"/>
    <w:rsid w:val="003D2552"/>
    <w:rsid w:val="003D29D2"/>
    <w:rsid w:val="003D6DF1"/>
    <w:rsid w:val="003E0705"/>
    <w:rsid w:val="003E2FF7"/>
    <w:rsid w:val="003F1013"/>
    <w:rsid w:val="003F1ACF"/>
    <w:rsid w:val="00404948"/>
    <w:rsid w:val="00406A21"/>
    <w:rsid w:val="00406BEA"/>
    <w:rsid w:val="00413A60"/>
    <w:rsid w:val="004230F7"/>
    <w:rsid w:val="00430BA0"/>
    <w:rsid w:val="0043167E"/>
    <w:rsid w:val="0043409A"/>
    <w:rsid w:val="0043434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B34"/>
    <w:rsid w:val="004D7BA3"/>
    <w:rsid w:val="004E09A3"/>
    <w:rsid w:val="004F4518"/>
    <w:rsid w:val="004F4C62"/>
    <w:rsid w:val="00501433"/>
    <w:rsid w:val="00511CC4"/>
    <w:rsid w:val="00531E60"/>
    <w:rsid w:val="00534DC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A5C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C7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6BA"/>
    <w:rsid w:val="0065595B"/>
    <w:rsid w:val="00656DCD"/>
    <w:rsid w:val="0065787E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72CE"/>
    <w:rsid w:val="00730955"/>
    <w:rsid w:val="00733A9C"/>
    <w:rsid w:val="00736574"/>
    <w:rsid w:val="007367E0"/>
    <w:rsid w:val="00737215"/>
    <w:rsid w:val="0074498D"/>
    <w:rsid w:val="00747066"/>
    <w:rsid w:val="00754905"/>
    <w:rsid w:val="00760038"/>
    <w:rsid w:val="00762EE0"/>
    <w:rsid w:val="007648C8"/>
    <w:rsid w:val="00765C41"/>
    <w:rsid w:val="00771100"/>
    <w:rsid w:val="00772D6A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A6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812"/>
    <w:rsid w:val="00921F47"/>
    <w:rsid w:val="009228AB"/>
    <w:rsid w:val="00930852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8AC"/>
    <w:rsid w:val="009749BE"/>
    <w:rsid w:val="009B1F6B"/>
    <w:rsid w:val="009B4D14"/>
    <w:rsid w:val="009C0D12"/>
    <w:rsid w:val="009C192E"/>
    <w:rsid w:val="009C2E3E"/>
    <w:rsid w:val="009C5DFB"/>
    <w:rsid w:val="009D34B1"/>
    <w:rsid w:val="009D6819"/>
    <w:rsid w:val="009D6D1C"/>
    <w:rsid w:val="009E0CF9"/>
    <w:rsid w:val="009E531B"/>
    <w:rsid w:val="009E6C56"/>
    <w:rsid w:val="009E7DCF"/>
    <w:rsid w:val="009F4A56"/>
    <w:rsid w:val="009F4E65"/>
    <w:rsid w:val="009F6D66"/>
    <w:rsid w:val="00A006A5"/>
    <w:rsid w:val="00A05942"/>
    <w:rsid w:val="00A07BEC"/>
    <w:rsid w:val="00A264BE"/>
    <w:rsid w:val="00A272CA"/>
    <w:rsid w:val="00A33051"/>
    <w:rsid w:val="00A360DE"/>
    <w:rsid w:val="00A407AD"/>
    <w:rsid w:val="00A40923"/>
    <w:rsid w:val="00A41C05"/>
    <w:rsid w:val="00A42426"/>
    <w:rsid w:val="00A501B5"/>
    <w:rsid w:val="00A514B7"/>
    <w:rsid w:val="00A54A0B"/>
    <w:rsid w:val="00A65B1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E68"/>
    <w:rsid w:val="00B33FDD"/>
    <w:rsid w:val="00B359CC"/>
    <w:rsid w:val="00B36107"/>
    <w:rsid w:val="00B41789"/>
    <w:rsid w:val="00B46C03"/>
    <w:rsid w:val="00B52135"/>
    <w:rsid w:val="00B60C6C"/>
    <w:rsid w:val="00B619A9"/>
    <w:rsid w:val="00B6263A"/>
    <w:rsid w:val="00B65A9D"/>
    <w:rsid w:val="00B66D60"/>
    <w:rsid w:val="00B7430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CAF"/>
    <w:rsid w:val="00BB69DB"/>
    <w:rsid w:val="00BC322E"/>
    <w:rsid w:val="00BC44CD"/>
    <w:rsid w:val="00BC48A6"/>
    <w:rsid w:val="00BE7978"/>
    <w:rsid w:val="00C01F0D"/>
    <w:rsid w:val="00C07DDB"/>
    <w:rsid w:val="00C13AB2"/>
    <w:rsid w:val="00C4115D"/>
    <w:rsid w:val="00C43BDD"/>
    <w:rsid w:val="00C47778"/>
    <w:rsid w:val="00C5011E"/>
    <w:rsid w:val="00C50EE5"/>
    <w:rsid w:val="00C5240A"/>
    <w:rsid w:val="00C5398F"/>
    <w:rsid w:val="00C556F5"/>
    <w:rsid w:val="00C562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920"/>
    <w:rsid w:val="00D47AD7"/>
    <w:rsid w:val="00D51529"/>
    <w:rsid w:val="00D56CED"/>
    <w:rsid w:val="00D61613"/>
    <w:rsid w:val="00D6220C"/>
    <w:rsid w:val="00D85218"/>
    <w:rsid w:val="00D915B1"/>
    <w:rsid w:val="00DA299D"/>
    <w:rsid w:val="00DA65C4"/>
    <w:rsid w:val="00DE4447"/>
    <w:rsid w:val="00DE5DA2"/>
    <w:rsid w:val="00DF0033"/>
    <w:rsid w:val="00E025EB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B2B"/>
    <w:rsid w:val="00EA00CB"/>
    <w:rsid w:val="00EA1BAA"/>
    <w:rsid w:val="00EA3FCD"/>
    <w:rsid w:val="00EA42A0"/>
    <w:rsid w:val="00EB6714"/>
    <w:rsid w:val="00EB7900"/>
    <w:rsid w:val="00EC0A68"/>
    <w:rsid w:val="00EC3C32"/>
    <w:rsid w:val="00EC5006"/>
    <w:rsid w:val="00EC7B59"/>
    <w:rsid w:val="00ED49C3"/>
    <w:rsid w:val="00ED6CE8"/>
    <w:rsid w:val="00ED7AA6"/>
    <w:rsid w:val="00EE2A56"/>
    <w:rsid w:val="00EE3818"/>
    <w:rsid w:val="00F22264"/>
    <w:rsid w:val="00F2564D"/>
    <w:rsid w:val="00F306B6"/>
    <w:rsid w:val="00F32DEA"/>
    <w:rsid w:val="00F35B05"/>
    <w:rsid w:val="00F413D9"/>
    <w:rsid w:val="00F5135F"/>
    <w:rsid w:val="00F51F78"/>
    <w:rsid w:val="00F86F47"/>
    <w:rsid w:val="00F90B64"/>
    <w:rsid w:val="00F9176F"/>
    <w:rsid w:val="00FB2F0F"/>
    <w:rsid w:val="00FB5086"/>
    <w:rsid w:val="00FB5411"/>
    <w:rsid w:val="00FB6392"/>
    <w:rsid w:val="00FC4F36"/>
    <w:rsid w:val="00FD3C70"/>
    <w:rsid w:val="00FD6110"/>
    <w:rsid w:val="00FD6820"/>
    <w:rsid w:val="00FE12D8"/>
    <w:rsid w:val="00FF7C02"/>
    <w:rsid w:val="024801E3"/>
    <w:rsid w:val="03659C57"/>
    <w:rsid w:val="05F61DD9"/>
    <w:rsid w:val="0AC98EFC"/>
    <w:rsid w:val="0CBEAC91"/>
    <w:rsid w:val="0DD17B9C"/>
    <w:rsid w:val="0F0EAF66"/>
    <w:rsid w:val="1492EC97"/>
    <w:rsid w:val="1D561DBD"/>
    <w:rsid w:val="29F8C64C"/>
    <w:rsid w:val="2B855414"/>
    <w:rsid w:val="2F5101A0"/>
    <w:rsid w:val="304BC53B"/>
    <w:rsid w:val="30C54D9C"/>
    <w:rsid w:val="319F9EF1"/>
    <w:rsid w:val="35CF3152"/>
    <w:rsid w:val="3A52B215"/>
    <w:rsid w:val="3B529D69"/>
    <w:rsid w:val="3FA38620"/>
    <w:rsid w:val="409ECF34"/>
    <w:rsid w:val="460608CD"/>
    <w:rsid w:val="49412CE5"/>
    <w:rsid w:val="5204D02B"/>
    <w:rsid w:val="53C446B3"/>
    <w:rsid w:val="55E08D5D"/>
    <w:rsid w:val="5D5FF699"/>
    <w:rsid w:val="647B2B65"/>
    <w:rsid w:val="65BEC44D"/>
    <w:rsid w:val="672BE97D"/>
    <w:rsid w:val="6B2CF8ED"/>
    <w:rsid w:val="6C27EE25"/>
    <w:rsid w:val="6E961DF4"/>
    <w:rsid w:val="700A77B3"/>
    <w:rsid w:val="72FCFBAD"/>
    <w:rsid w:val="77C4D050"/>
    <w:rsid w:val="7B768EA3"/>
    <w:rsid w:val="7DC39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7FD1457-BF8A-4F7F-8780-55826922C70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65B1D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65B1D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A65B1D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A65B1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A65B1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A65B1D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305AEB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743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.vgregion.se/share/page/dp/ws/archive/stream/auth/v1/source/available/sofia/sas9519-477323189-269/native" TargetMode="External" Id="rId13" /><Relationship Type="http://schemas.openxmlformats.org/officeDocument/2006/relationships/hyperlink" Target="https://regionservice.vgregion.se/RNS/administrativ-service/lon-och-pension/chef-och-heromarapportor/" TargetMode="External" Id="rId18" /><Relationship Type="http://schemas.openxmlformats.org/officeDocument/2006/relationships/footer" Target="footer2.xml" Id="rId26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2" /><Relationship Type="http://schemas.openxmlformats.org/officeDocument/2006/relationships/hyperlink" Target="https://regionservice.vgregion.se/RNS/administrativ-service/lon-och-pension/chef-och-heromarapportor/" TargetMode="External" Id="rId17" /><Relationship Type="http://schemas.openxmlformats.org/officeDocument/2006/relationships/footer" Target="footer1.xml" Id="rId25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24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5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hyperlink" Target="https://regionservice.vgregion.se/RNS/administrativ-service/lon-och-pension/chef-och-heromarapportor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larportalen.vgregion.se/login/index.php" TargetMode="External" Id="rId14" /><Relationship Type="http://schemas.openxmlformats.org/officeDocument/2006/relationships/header" Target="header2.xml" Id="rId27" /><Relationship Type="http://schemas.openxmlformats.org/officeDocument/2006/relationships/theme" Target="theme/theme1.xml" Id="rId30" /><Relationship Type="http://schemas.openxmlformats.org/officeDocument/2006/relationships/hyperlink" Target="mailto:alexandra.blomgren@vgregion.se" TargetMode="External" Id="Ra7f72c2a6bcc4838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8aeb84bf4c1c437a" /><Relationship Type="http://schemas.openxmlformats.org/officeDocument/2006/relationships/hyperlink" Target="mailto:alexandra.blomgren@vgregion.se" TargetMode="External" Id="Rad8fcaebd4414230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cdc36c0ef4cc435a" /><Relationship Type="http://schemas.openxmlformats.org/officeDocument/2006/relationships/hyperlink" Target="mailto:alexandra.blomgren@vgregion.se" TargetMode="External" Id="R357cb337d5a846e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Behörigheter i Heroma på Södra Älvsborgs Sjukhus</dc:title>
  <dc:subject/>
  <dc:creator>Karolina Josefsson</dc:creator>
  <keywords/>
  <lastModifiedBy>Karolina Josefsson</lastModifiedBy>
  <revision>36</revision>
  <lastPrinted>2016-03-31T10:56:00.0000000Z</lastPrinted>
  <dcterms:created xsi:type="dcterms:W3CDTF">2023-08-10T09:30:00.0000000Z</dcterms:created>
  <dcterms:modified xsi:type="dcterms:W3CDTF">2024-05-23T11:05:05.0000000Z</dcterms:modified>
</coreProperties>
</file>