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747066" w:rsidP="00EA7EF6" w:rsidRDefault="1F4D52A8" w14:paraId="11010C13" w14:textId="699BEF12">
      <w:pPr>
        <w:pStyle w:val="Rubrik1"/>
      </w:pPr>
      <w:proofErr w:type="spellStart"/>
      <w:r>
        <w:t>Crisis</w:t>
      </w:r>
      <w:proofErr w:type="spellEnd"/>
      <w:r>
        <w:t xml:space="preserve"> </w:t>
      </w:r>
      <w:proofErr w:type="spellStart"/>
      <w:r>
        <w:t>resource</w:t>
      </w:r>
      <w:proofErr w:type="spellEnd"/>
      <w:r>
        <w:t xml:space="preserve"> management (</w:t>
      </w:r>
      <w:r w:rsidR="00EA7EF6">
        <w:t>CRM</w:t>
      </w:r>
      <w:r w:rsidR="218016F0">
        <w:t>)</w:t>
      </w:r>
      <w:r w:rsidR="52E0C393">
        <w:t xml:space="preserve"> - Checklista</w:t>
      </w:r>
      <w:r w:rsidR="19647ED5">
        <w:t xml:space="preserve"> </w:t>
      </w:r>
      <w:r w:rsidR="009F36C1">
        <w:t xml:space="preserve">och ansvarsfördelning </w:t>
      </w:r>
      <w:r w:rsidR="19647ED5">
        <w:t>för om</w:t>
      </w:r>
      <w:r w:rsidR="00EA7EF6">
        <w:t xml:space="preserve">händertagande av </w:t>
      </w:r>
      <w:proofErr w:type="spellStart"/>
      <w:r w:rsidR="00EA7EF6">
        <w:t>urakut</w:t>
      </w:r>
      <w:proofErr w:type="spellEnd"/>
      <w:r w:rsidR="00EA7EF6">
        <w:t xml:space="preserve"> patient på operatio</w:t>
      </w:r>
      <w:r w:rsidR="00B94130">
        <w:t>n</w:t>
      </w:r>
    </w:p>
    <w:p w:rsidR="00841B48" w:rsidP="00841B48" w:rsidRDefault="00841B48" w14:paraId="164B7813" w14:textId="77777777">
      <w:pPr>
        <w:pStyle w:val="Rubrik2"/>
      </w:pPr>
      <w:r>
        <w:t>Sammanfattning</w:t>
      </w:r>
    </w:p>
    <w:p w:rsidR="008628B6" w:rsidP="00841B48" w:rsidRDefault="008628B6" w14:paraId="2879BE47" w14:textId="32862E68">
      <w:r>
        <w:t xml:space="preserve">Vi använder oss av </w:t>
      </w:r>
      <w:proofErr w:type="spellStart"/>
      <w:r w:rsidR="00D77539">
        <w:t>C</w:t>
      </w:r>
      <w:r w:rsidR="005E61C0">
        <w:t>risis</w:t>
      </w:r>
      <w:proofErr w:type="spellEnd"/>
      <w:r w:rsidR="00D77539">
        <w:t xml:space="preserve"> </w:t>
      </w:r>
      <w:proofErr w:type="spellStart"/>
      <w:r w:rsidR="00D77539">
        <w:t>resource</w:t>
      </w:r>
      <w:proofErr w:type="spellEnd"/>
      <w:r w:rsidR="00D77539">
        <w:t xml:space="preserve"> </w:t>
      </w:r>
      <w:r w:rsidR="00244FDF">
        <w:t>management (</w:t>
      </w:r>
      <w:r>
        <w:t>CRM</w:t>
      </w:r>
      <w:r w:rsidR="00244FDF">
        <w:t>)</w:t>
      </w:r>
      <w:r>
        <w:t xml:space="preserve"> och fokuserar på tydligt ledarskap, teamarbete och kommunikation</w:t>
      </w:r>
      <w:r w:rsidR="0048221E">
        <w:t xml:space="preserve">, </w:t>
      </w:r>
      <w:proofErr w:type="spellStart"/>
      <w:r>
        <w:t>Closed</w:t>
      </w:r>
      <w:proofErr w:type="spellEnd"/>
      <w:r>
        <w:t xml:space="preserve"> loop och </w:t>
      </w:r>
      <w:proofErr w:type="spellStart"/>
      <w:r>
        <w:t>Speak</w:t>
      </w:r>
      <w:proofErr w:type="spellEnd"/>
      <w:r>
        <w:t xml:space="preserve"> </w:t>
      </w:r>
      <w:proofErr w:type="spellStart"/>
      <w:r>
        <w:t>Up</w:t>
      </w:r>
      <w:proofErr w:type="spellEnd"/>
      <w:r w:rsidR="00841B48">
        <w:t xml:space="preserve">. </w:t>
      </w:r>
      <w:r>
        <w:t>Alla på sal ansvarar för att teamarbetet blir framgångsrikt och patientsäkert</w:t>
      </w:r>
      <w:r w:rsidR="00442256">
        <w:t>.</w:t>
      </w:r>
    </w:p>
    <w:p w:rsidR="008437BF" w:rsidP="00F4145E" w:rsidRDefault="00F4145E" w14:paraId="5466BE9B" w14:textId="3D824E55">
      <w:pPr>
        <w:pStyle w:val="Rubrik2"/>
      </w:pPr>
      <w:r>
        <w:t>Förändringar sedan föregående version</w:t>
      </w:r>
    </w:p>
    <w:p w:rsidR="00F4145E" w:rsidP="00841B48" w:rsidRDefault="00F4145E" w14:paraId="72690BD2" w14:textId="382217C7">
      <w:r>
        <w:t xml:space="preserve">Komplettering av </w:t>
      </w:r>
      <w:r w:rsidR="00BB3747">
        <w:t xml:space="preserve">bilaga med ansvarsfördelning. </w:t>
      </w:r>
    </w:p>
    <w:p w:rsidR="008628B6" w:rsidP="008628B6" w:rsidRDefault="008628B6" w14:paraId="72DAFBAD" w14:textId="56120D38">
      <w:pPr>
        <w:pStyle w:val="Rubrik2"/>
      </w:pPr>
      <w:r>
        <w:t>Genomförande</w:t>
      </w:r>
    </w:p>
    <w:p w:rsidR="008628B6" w:rsidP="008628B6" w:rsidRDefault="008628B6" w14:paraId="5B55F7F3" w14:textId="09C2C46D">
      <w:pPr>
        <w:pStyle w:val="Punktlista"/>
      </w:pPr>
      <w:r>
        <w:t>Anmälan sker enligt “</w:t>
      </w:r>
      <w:proofErr w:type="spellStart"/>
      <w:r>
        <w:t>Urakut</w:t>
      </w:r>
      <w:proofErr w:type="spellEnd"/>
      <w:r>
        <w:t xml:space="preserve"> operationsanmälan”</w:t>
      </w:r>
      <w:r w:rsidR="00255985">
        <w:t xml:space="preserve"> (se länk nedan)</w:t>
      </w:r>
      <w:r>
        <w:t xml:space="preserve"> av operatör till </w:t>
      </w:r>
      <w:r w:rsidR="00EC72C9">
        <w:t>k</w:t>
      </w:r>
      <w:r>
        <w:t>oord</w:t>
      </w:r>
      <w:r w:rsidR="00244FDF">
        <w:t>inator</w:t>
      </w:r>
      <w:r w:rsidR="00152B8D">
        <w:t xml:space="preserve">/TAL, </w:t>
      </w:r>
      <w:r>
        <w:t xml:space="preserve">3072 samt av </w:t>
      </w:r>
      <w:r w:rsidR="12AEBEF1">
        <w:t>anestesi</w:t>
      </w:r>
      <w:r>
        <w:t>läkare på larm till SOL/</w:t>
      </w:r>
      <w:r w:rsidR="00EC72C9">
        <w:t>b</w:t>
      </w:r>
      <w:r>
        <w:t>akjour</w:t>
      </w:r>
      <w:r w:rsidR="00EC70BA">
        <w:t>.</w:t>
      </w:r>
    </w:p>
    <w:p w:rsidR="008628B6" w:rsidP="008628B6" w:rsidRDefault="008628B6" w14:paraId="0C1616A6" w14:textId="08A8E8FD">
      <w:pPr>
        <w:pStyle w:val="Punktlista"/>
      </w:pPr>
      <w:r>
        <w:t xml:space="preserve">Operationsteamet samlas vid bryggan efter att ha fått ett samtal från </w:t>
      </w:r>
      <w:r w:rsidR="00EC70BA">
        <w:t>k</w:t>
      </w:r>
      <w:r>
        <w:t>oord</w:t>
      </w:r>
      <w:r w:rsidR="00152B8D">
        <w:t>inator</w:t>
      </w:r>
      <w:r>
        <w:t>/TAL</w:t>
      </w:r>
      <w:r w:rsidR="0080506C">
        <w:t>. T</w:t>
      </w:r>
      <w:r>
        <w:t>eamet får en gemensam rapport och tilldelas sal</w:t>
      </w:r>
      <w:r w:rsidR="00EC70BA">
        <w:t>.</w:t>
      </w:r>
    </w:p>
    <w:p w:rsidR="008628B6" w:rsidP="008628B6" w:rsidRDefault="008628B6" w14:paraId="466F8AF6" w14:textId="4E790BCD">
      <w:pPr>
        <w:pStyle w:val="Punktlista"/>
      </w:pPr>
      <w:r>
        <w:t xml:space="preserve">Ansvarig </w:t>
      </w:r>
      <w:r w:rsidR="63A73F5A">
        <w:t>anestesi</w:t>
      </w:r>
      <w:r>
        <w:t>läkare och anestesisjuksköterska på larm</w:t>
      </w:r>
      <w:r w:rsidR="00E469D3">
        <w:t>et</w:t>
      </w:r>
      <w:r>
        <w:t xml:space="preserve"> är patientansvariga tills lämpligt tillfälle ges för en överrapportering</w:t>
      </w:r>
      <w:r w:rsidR="00E469D3">
        <w:t>.</w:t>
      </w:r>
    </w:p>
    <w:p w:rsidR="008628B6" w:rsidP="008628B6" w:rsidRDefault="008628B6" w14:paraId="4032E319" w14:textId="33D0F3FE">
      <w:pPr>
        <w:pStyle w:val="Punktlista"/>
      </w:pPr>
      <w:r>
        <w:t>Patient</w:t>
      </w:r>
      <w:r w:rsidR="00E469D3">
        <w:t>en</w:t>
      </w:r>
      <w:r>
        <w:t xml:space="preserve"> kommer. Innan flytt av patient till operationsbord, ges en kort rapport av </w:t>
      </w:r>
      <w:r w:rsidR="3E6F3091">
        <w:t>anestesi</w:t>
      </w:r>
      <w:r w:rsidR="00E469D3">
        <w:t>l</w:t>
      </w:r>
      <w:r w:rsidR="007579CF">
        <w:t xml:space="preserve">äkare </w:t>
      </w:r>
      <w:r>
        <w:t xml:space="preserve">om något </w:t>
      </w:r>
      <w:proofErr w:type="spellStart"/>
      <w:r w:rsidR="00E469D3">
        <w:t>nytillkomm</w:t>
      </w:r>
      <w:r w:rsidR="003807E5">
        <w:t>it</w:t>
      </w:r>
      <w:proofErr w:type="spellEnd"/>
      <w:r w:rsidR="003807E5">
        <w:t xml:space="preserve"> </w:t>
      </w:r>
      <w:r>
        <w:t>hos patient eller inte. Teamet stannar kort upp och lyssnar</w:t>
      </w:r>
      <w:r w:rsidR="003807E5">
        <w:t>.</w:t>
      </w:r>
    </w:p>
    <w:p w:rsidR="008628B6" w:rsidP="008628B6" w:rsidRDefault="008628B6" w14:paraId="7B3F06DA" w14:textId="27F213A0">
      <w:pPr>
        <w:pStyle w:val="Punktlista"/>
      </w:pPr>
      <w:r>
        <w:t>Överrapport av traumaledare till SOL/lämplig som övertar teamledaransvaret på salen</w:t>
      </w:r>
      <w:r w:rsidR="00BA4B1C">
        <w:t>.</w:t>
      </w:r>
    </w:p>
    <w:p w:rsidR="008628B6" w:rsidP="008628B6" w:rsidRDefault="008628B6" w14:paraId="3BF6D20E" w14:textId="3F8018F9">
      <w:pPr>
        <w:pStyle w:val="Punktlista"/>
      </w:pPr>
      <w:r>
        <w:lastRenderedPageBreak/>
        <w:t>S</w:t>
      </w:r>
      <w:r w:rsidR="007579CF">
        <w:t>OL</w:t>
      </w:r>
      <w:r>
        <w:t xml:space="preserve">/lämplig </w:t>
      </w:r>
      <w:r w:rsidR="00B2479E">
        <w:t xml:space="preserve">har </w:t>
      </w:r>
      <w:r>
        <w:t>helikopterperspektiv över teamet</w:t>
      </w:r>
      <w:r w:rsidR="00B2479E">
        <w:t xml:space="preserve"> och</w:t>
      </w:r>
      <w:r>
        <w:t xml:space="preserve"> </w:t>
      </w:r>
      <w:proofErr w:type="spellStart"/>
      <w:r>
        <w:t>reevaluerar</w:t>
      </w:r>
      <w:proofErr w:type="spellEnd"/>
      <w:r>
        <w:t xml:space="preserve"> med operatör om patientstatus för forts</w:t>
      </w:r>
      <w:r w:rsidR="00D30777">
        <w:t>att</w:t>
      </w:r>
      <w:r>
        <w:t xml:space="preserve"> plan</w:t>
      </w:r>
      <w:r w:rsidR="00B2479E">
        <w:t>,</w:t>
      </w:r>
      <w:r w:rsidR="00D30777">
        <w:t xml:space="preserve"> samt</w:t>
      </w:r>
      <w:r>
        <w:t xml:space="preserve"> ser till att resurser finns och </w:t>
      </w:r>
      <w:r w:rsidR="008E77FC">
        <w:t xml:space="preserve">att </w:t>
      </w:r>
      <w:r>
        <w:t>övriga står utanför</w:t>
      </w:r>
      <w:r w:rsidR="00542BE6">
        <w:t>.</w:t>
      </w:r>
    </w:p>
    <w:p w:rsidR="008628B6" w:rsidP="008628B6" w:rsidRDefault="008628B6" w14:paraId="06E53C7B" w14:textId="304AD449">
      <w:pPr>
        <w:pStyle w:val="Punktlista"/>
      </w:pPr>
      <w:r>
        <w:t>Op</w:t>
      </w:r>
      <w:r w:rsidR="00550AF1">
        <w:t xml:space="preserve">erationssjuksköterskan </w:t>
      </w:r>
      <w:r>
        <w:t>har här ånyo möjlighet att stämma av med operatör om något mer material</w:t>
      </w:r>
      <w:r w:rsidR="00B2479E">
        <w:t xml:space="preserve"> eller utrustning behövs</w:t>
      </w:r>
      <w:r w:rsidR="00542BE6">
        <w:t>.</w:t>
      </w:r>
    </w:p>
    <w:p w:rsidR="008628B6" w:rsidP="008628B6" w:rsidRDefault="008628B6" w14:paraId="234DE28C" w14:textId="3522F930">
      <w:pPr>
        <w:pStyle w:val="Punktlista"/>
      </w:pPr>
      <w:r>
        <w:t>Intervju sker enligt anestesirutin</w:t>
      </w:r>
      <w:r w:rsidR="00526EDF">
        <w:t>.</w:t>
      </w:r>
    </w:p>
    <w:p w:rsidR="008628B6" w:rsidP="008628B6" w:rsidRDefault="008628B6" w14:paraId="7DF8E09C" w14:textId="19BE6442">
      <w:pPr>
        <w:pStyle w:val="Punktlista"/>
      </w:pPr>
      <w:r>
        <w:t xml:space="preserve">Patient </w:t>
      </w:r>
      <w:r w:rsidR="00593C72">
        <w:t>monitorernas</w:t>
      </w:r>
      <w:r>
        <w:t>, distala EKG-elektroder sätts först, armarna ut</w:t>
      </w:r>
      <w:r w:rsidR="00593C72">
        <w:t xml:space="preserve">. Operationssjuksköterskan </w:t>
      </w:r>
      <w:r>
        <w:t>tvättar</w:t>
      </w:r>
      <w:r w:rsidR="00593C72">
        <w:t xml:space="preserve"> och </w:t>
      </w:r>
      <w:r>
        <w:t>klär</w:t>
      </w:r>
      <w:r w:rsidR="00526EDF">
        <w:t>.</w:t>
      </w:r>
    </w:p>
    <w:p w:rsidR="008628B6" w:rsidP="008628B6" w:rsidRDefault="2B8E871D" w14:paraId="4FCDB303" w14:textId="570334B4">
      <w:pPr>
        <w:pStyle w:val="Punktlista"/>
      </w:pPr>
      <w:r>
        <w:t>Anestesi</w:t>
      </w:r>
      <w:r w:rsidR="00593C72">
        <w:t>läkaren</w:t>
      </w:r>
      <w:r w:rsidR="008628B6">
        <w:t xml:space="preserve"> </w:t>
      </w:r>
      <w:proofErr w:type="spellStart"/>
      <w:r w:rsidR="008628B6">
        <w:t>reevaluerar</w:t>
      </w:r>
      <w:proofErr w:type="spellEnd"/>
      <w:r w:rsidR="008628B6">
        <w:t xml:space="preserve"> A-E innan sövning</w:t>
      </w:r>
      <w:r w:rsidR="00526EDF">
        <w:t>.</w:t>
      </w:r>
    </w:p>
    <w:p w:rsidR="008628B6" w:rsidP="008628B6" w:rsidRDefault="008628B6" w14:paraId="21595B20" w14:textId="542AB81D">
      <w:pPr>
        <w:pStyle w:val="Punktlista"/>
      </w:pPr>
      <w:r>
        <w:t>Anestesichecklista gås igenom, endast röda punkter</w:t>
      </w:r>
      <w:r w:rsidR="00526EDF">
        <w:t>.</w:t>
      </w:r>
    </w:p>
    <w:p w:rsidR="008628B6" w:rsidP="008628B6" w:rsidRDefault="008628B6" w14:paraId="7C0996B7" w14:textId="729730E2">
      <w:pPr>
        <w:pStyle w:val="Punktlista"/>
      </w:pPr>
      <w:r>
        <w:t xml:space="preserve">Kontroll inför </w:t>
      </w:r>
      <w:r w:rsidR="00AA1F21">
        <w:t>operationsstart</w:t>
      </w:r>
      <w:r>
        <w:t xml:space="preserve">, </w:t>
      </w:r>
      <w:proofErr w:type="spellStart"/>
      <w:r>
        <w:t>Time-Out</w:t>
      </w:r>
      <w:proofErr w:type="spellEnd"/>
      <w:r>
        <w:t xml:space="preserve"> tas av </w:t>
      </w:r>
      <w:r w:rsidR="00AA1F21">
        <w:t>undersköterska</w:t>
      </w:r>
      <w:r>
        <w:t>, endast röda punkter</w:t>
      </w:r>
      <w:r w:rsidR="001C72AC">
        <w:t>.</w:t>
      </w:r>
    </w:p>
    <w:p w:rsidR="008628B6" w:rsidP="008628B6" w:rsidRDefault="008628B6" w14:paraId="16E7DE3F" w14:textId="1E6866BC">
      <w:pPr>
        <w:pStyle w:val="Punktlista"/>
      </w:pPr>
      <w:r>
        <w:t>Sövning/</w:t>
      </w:r>
      <w:r w:rsidR="001C72AC">
        <w:t>i</w:t>
      </w:r>
      <w:r>
        <w:t>ntubation</w:t>
      </w:r>
      <w:r w:rsidR="001C72AC">
        <w:t>.</w:t>
      </w:r>
    </w:p>
    <w:p w:rsidR="008628B6" w:rsidP="008628B6" w:rsidRDefault="008628B6" w14:paraId="5845E2CA" w14:textId="263A0CCB">
      <w:pPr>
        <w:pStyle w:val="Punktlista"/>
      </w:pPr>
      <w:r>
        <w:t>Kniv i</w:t>
      </w:r>
      <w:r w:rsidR="001C72AC">
        <w:t>.</w:t>
      </w:r>
    </w:p>
    <w:p w:rsidR="5AC7C19B" w:rsidP="00B0227F" w:rsidRDefault="008628B6" w14:paraId="55D695AE" w14:textId="1BF4B3F4">
      <w:pPr>
        <w:pStyle w:val="Punktlista"/>
      </w:pPr>
      <w:r>
        <w:t>Under operationen är det fokus på CRM</w:t>
      </w:r>
      <w:r w:rsidR="00AA1F21">
        <w:t>. T</w:t>
      </w:r>
      <w:r>
        <w:t>ydligt ledarskap, teamarbete och kommunikation</w:t>
      </w:r>
      <w:r w:rsidR="0048221E">
        <w:t xml:space="preserve">, </w:t>
      </w:r>
      <w:proofErr w:type="spellStart"/>
      <w:r>
        <w:t>Closed</w:t>
      </w:r>
      <w:proofErr w:type="spellEnd"/>
      <w:r>
        <w:t xml:space="preserve"> loop och </w:t>
      </w:r>
      <w:proofErr w:type="spellStart"/>
      <w:r>
        <w:t>Speak</w:t>
      </w:r>
      <w:proofErr w:type="spellEnd"/>
      <w:r>
        <w:t xml:space="preserve"> </w:t>
      </w:r>
      <w:proofErr w:type="spellStart"/>
      <w:r>
        <w:t>Up</w:t>
      </w:r>
      <w:proofErr w:type="spellEnd"/>
      <w:r w:rsidR="001C72AC">
        <w:t>.</w:t>
      </w:r>
    </w:p>
    <w:p w:rsidR="00685CCF" w:rsidP="00333AF7" w:rsidRDefault="00685CCF" w14:paraId="4953F18D" w14:textId="65E438C7">
      <w:pPr>
        <w:pStyle w:val="Rubrik2"/>
      </w:pPr>
      <w:r>
        <w:t>Arbetsbeskrivning</w:t>
      </w:r>
    </w:p>
    <w:p w:rsidRPr="00333AF7" w:rsidR="00333AF7" w:rsidP="00333AF7" w:rsidRDefault="00333AF7" w14:paraId="03A455FF" w14:textId="553B32FE">
      <w:r>
        <w:t xml:space="preserve">Se bilaga för </w:t>
      </w:r>
      <w:r w:rsidR="00BF0E98">
        <w:t>ansvarsfördelning</w:t>
      </w:r>
      <w:r w:rsidR="00A1580D">
        <w:t xml:space="preserve"> och telefonnummer. </w:t>
      </w:r>
    </w:p>
    <w:p w:rsidR="41946BFC" w:rsidP="5AC7C19B" w:rsidRDefault="41946BFC" w14:paraId="4571ADC4" w14:textId="7EA46A00">
      <w:pPr>
        <w:pStyle w:val="Rubrik2"/>
      </w:pPr>
      <w:r w:rsidR="41946BFC">
        <w:rPr/>
        <w:t>Länkförteckning</w:t>
      </w:r>
    </w:p>
    <w:p w:rsidR="3732439F" w:rsidP="2F7DC688" w:rsidRDefault="3732439F" w14:paraId="206A9E67" w14:noSpellErr="1" w14:textId="2870ED5E">
      <w:pPr>
        <w:pStyle w:val="Normal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hyperlink r:id="R60ef360d6d0b4dfd">
        <w:r w:rsidRPr="5D72CF07" w:rsidR="3732439F">
          <w:rPr>
            <w:rStyle w:val="Hyperlnk"/>
            <w:rFonts w:ascii="Times New Roman" w:hAnsi="Times New Roman" w:eastAsia="Times New Roman" w:cs="Times New Roman"/>
            <w:noProof w:val="0"/>
            <w:sz w:val="24"/>
            <w:szCs w:val="24"/>
            <w:lang w:val="sv-SE"/>
          </w:rPr>
          <w:t>Urakut operationsanmälan</w:t>
        </w:r>
      </w:hyperlink>
      <w:r w:rsidRPr="5D72CF07" w:rsidR="4B6DE1D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</w:p>
    <w:p w:rsidR="41946BFC" w:rsidRDefault="00BB3747" w14:paraId="0F0106BB" w14:textId="7279B539">
      <w:hyperlink r:id="rId13">
        <w:proofErr w:type="spellStart"/>
        <w:r w:rsidRPr="5AC7C19B" w:rsidR="41946BFC">
          <w:rPr>
            <w:rStyle w:val="Hyperlnk"/>
            <w:rFonts w:ascii="Calibri" w:hAnsi="Calibri" w:eastAsia="Calibri" w:cs="Calibri"/>
          </w:rPr>
          <w:t>Crew</w:t>
        </w:r>
        <w:proofErr w:type="spellEnd"/>
        <w:r w:rsidRPr="5AC7C19B" w:rsidR="41946BFC">
          <w:rPr>
            <w:rStyle w:val="Hyperlnk"/>
            <w:rFonts w:ascii="Calibri" w:hAnsi="Calibri" w:eastAsia="Calibri" w:cs="Calibri"/>
          </w:rPr>
          <w:t xml:space="preserve"> </w:t>
        </w:r>
        <w:proofErr w:type="spellStart"/>
        <w:r w:rsidRPr="5AC7C19B" w:rsidR="41946BFC">
          <w:rPr>
            <w:rStyle w:val="Hyperlnk"/>
            <w:rFonts w:ascii="Calibri" w:hAnsi="Calibri" w:eastAsia="Calibri" w:cs="Calibri"/>
          </w:rPr>
          <w:t>Resource</w:t>
        </w:r>
        <w:proofErr w:type="spellEnd"/>
        <w:r w:rsidRPr="5AC7C19B" w:rsidR="41946BFC">
          <w:rPr>
            <w:rStyle w:val="Hyperlnk"/>
            <w:rFonts w:ascii="Calibri" w:hAnsi="Calibri" w:eastAsia="Calibri" w:cs="Calibri"/>
          </w:rPr>
          <w:t xml:space="preserve"> Management - CRM - Vårdhandboken (vardhandboken.se) </w:t>
        </w:r>
      </w:hyperlink>
    </w:p>
    <w:p w:rsidR="41946BFC" w:rsidRDefault="00BB3747" w14:paraId="49B98E4B" w14:textId="3F867BA6">
      <w:hyperlink r:id="rId14">
        <w:r w:rsidRPr="5AC7C19B" w:rsidR="41946BFC">
          <w:rPr>
            <w:rStyle w:val="Hyperlnk"/>
            <w:rFonts w:ascii="Calibri" w:hAnsi="Calibri" w:eastAsia="Calibri" w:cs="Calibri"/>
          </w:rPr>
          <w:t>Teamarbete och kommunikation (</w:t>
        </w:r>
        <w:proofErr w:type="spellStart"/>
        <w:proofErr w:type="gramStart"/>
        <w:r w:rsidRPr="5AC7C19B" w:rsidR="41946BFC">
          <w:rPr>
            <w:rStyle w:val="Hyperlnk"/>
            <w:rFonts w:ascii="Calibri" w:hAnsi="Calibri" w:eastAsia="Calibri" w:cs="Calibri"/>
          </w:rPr>
          <w:t>vardhandboken,se</w:t>
        </w:r>
        <w:proofErr w:type="spellEnd"/>
        <w:proofErr w:type="gramEnd"/>
        <w:r w:rsidRPr="5AC7C19B" w:rsidR="41946BFC">
          <w:rPr>
            <w:rStyle w:val="Hyperlnk"/>
            <w:rFonts w:ascii="Calibri" w:hAnsi="Calibri" w:eastAsia="Calibri" w:cs="Calibri"/>
          </w:rPr>
          <w:t>)</w:t>
        </w:r>
      </w:hyperlink>
      <w:r w:rsidRPr="5AC7C19B" w:rsidR="41946BFC">
        <w:rPr>
          <w:rFonts w:ascii="Calibri" w:hAnsi="Calibri" w:eastAsia="Calibri" w:cs="Calibri"/>
          <w:color w:val="000000" w:themeColor="text2"/>
        </w:rPr>
        <w:t xml:space="preserve"> </w:t>
      </w:r>
      <w:r w:rsidRPr="5AC7C19B" w:rsidR="41946BFC">
        <w:rPr>
          <w:rFonts w:ascii="Calibri" w:hAnsi="Calibri" w:eastAsia="Calibri" w:cs="Calibri"/>
          <w:sz w:val="22"/>
          <w:szCs w:val="22"/>
        </w:rPr>
        <w:t xml:space="preserve"> </w:t>
      </w:r>
    </w:p>
    <w:p w:rsidR="41946BFC" w:rsidP="5AC7C19B" w:rsidRDefault="00BB3747" w14:paraId="51DDE3A7" w14:textId="5E9B0908">
      <w:pPr>
        <w:rPr>
          <w:rFonts w:ascii="Calibri" w:hAnsi="Calibri" w:eastAsia="Calibri" w:cs="Calibri"/>
          <w:color w:val="000000" w:themeColor="text2"/>
          <w:sz w:val="22"/>
          <w:szCs w:val="22"/>
        </w:rPr>
      </w:pPr>
      <w:hyperlink r:id="rId15">
        <w:r w:rsidRPr="5AC7C19B" w:rsidR="41946BFC">
          <w:rPr>
            <w:rStyle w:val="Hyperlnk"/>
            <w:rFonts w:ascii="Calibri" w:hAnsi="Calibri" w:eastAsia="Calibri" w:cs="Calibri"/>
          </w:rPr>
          <w:t>Situation, Bakgrund, Aktuell bedömning, Rekommendation - SBAR - Vårdhandboken (vardhandboken.se</w:t>
        </w:r>
      </w:hyperlink>
      <w:r w:rsidRPr="5AC7C19B" w:rsidR="41946BFC">
        <w:rPr>
          <w:rFonts w:ascii="Calibri" w:hAnsi="Calibri" w:eastAsia="Calibri" w:cs="Calibri"/>
          <w:color w:val="000000" w:themeColor="text2"/>
          <w:sz w:val="22"/>
          <w:szCs w:val="22"/>
        </w:rPr>
        <w:t xml:space="preserve"> </w:t>
      </w:r>
    </w:p>
    <w:p w:rsidR="41946BFC" w:rsidP="5AC7C19B" w:rsidRDefault="00BB3747" w14:paraId="106F57D5" w14:textId="5B7C86EA">
      <w:pPr>
        <w:rPr>
          <w:rFonts w:ascii="Calibri" w:hAnsi="Calibri" w:eastAsia="Calibri" w:cs="Calibri"/>
          <w:color w:val="000000" w:themeColor="text2"/>
          <w:sz w:val="22"/>
          <w:szCs w:val="22"/>
        </w:rPr>
      </w:pPr>
      <w:hyperlink r:id="rId16">
        <w:r w:rsidRPr="5AC7C19B" w:rsidR="41946BFC">
          <w:rPr>
            <w:rStyle w:val="Hyperlnk"/>
            <w:rFonts w:ascii="Calibri" w:hAnsi="Calibri" w:eastAsia="Calibri" w:cs="Calibri"/>
          </w:rPr>
          <w:t>Filmer om CRM och ABCDE-omhändertagande</w:t>
        </w:r>
      </w:hyperlink>
      <w:r w:rsidRPr="5AC7C19B" w:rsidR="41946BFC">
        <w:rPr>
          <w:rFonts w:ascii="Calibri" w:hAnsi="Calibri" w:eastAsia="Calibri" w:cs="Calibri"/>
          <w:color w:val="000000" w:themeColor="text2"/>
        </w:rPr>
        <w:t xml:space="preserve"> </w:t>
      </w:r>
      <w:r w:rsidRPr="5AC7C19B" w:rsidR="41946BFC">
        <w:rPr>
          <w:rFonts w:ascii="Calibri" w:hAnsi="Calibri" w:eastAsia="Calibri" w:cs="Calibri"/>
          <w:sz w:val="22"/>
          <w:szCs w:val="22"/>
        </w:rPr>
        <w:t xml:space="preserve"> </w:t>
      </w:r>
    </w:p>
    <w:p w:rsidR="00D25215" w:rsidP="5AC7C19B" w:rsidRDefault="00BB3747" w14:paraId="5BB57CD5" w14:textId="7683FECE">
      <w:pPr>
        <w:rPr>
          <w:rStyle w:val="Hyperlnk"/>
          <w:rFonts w:ascii="Calibri" w:hAnsi="Calibri" w:eastAsia="Calibri" w:cs="Calibri"/>
        </w:rPr>
      </w:pPr>
      <w:hyperlink r:id="rId17">
        <w:r w:rsidRPr="5AC7C19B" w:rsidR="41946BFC">
          <w:rPr>
            <w:rStyle w:val="Hyperlnk"/>
            <w:rFonts w:ascii="Calibri" w:hAnsi="Calibri" w:eastAsia="Calibri" w:cs="Calibri"/>
          </w:rPr>
          <w:t xml:space="preserve">Just A </w:t>
        </w:r>
        <w:proofErr w:type="spellStart"/>
        <w:r w:rsidRPr="5AC7C19B" w:rsidR="41946BFC">
          <w:rPr>
            <w:rStyle w:val="Hyperlnk"/>
            <w:rFonts w:ascii="Calibri" w:hAnsi="Calibri" w:eastAsia="Calibri" w:cs="Calibri"/>
          </w:rPr>
          <w:t>Routine</w:t>
        </w:r>
        <w:proofErr w:type="spellEnd"/>
        <w:r w:rsidRPr="5AC7C19B" w:rsidR="41946BFC">
          <w:rPr>
            <w:rStyle w:val="Hyperlnk"/>
            <w:rFonts w:ascii="Calibri" w:hAnsi="Calibri" w:eastAsia="Calibri" w:cs="Calibri"/>
          </w:rPr>
          <w:t xml:space="preserve"> Operation - YouTube</w:t>
        </w:r>
      </w:hyperlink>
    </w:p>
    <w:p w:rsidR="00D25215" w:rsidRDefault="00D25215" w14:paraId="40D31CA6" w14:textId="77777777">
      <w:pPr>
        <w:spacing w:after="0" w:line="240" w:lineRule="auto"/>
        <w:ind w:left="0" w:right="0"/>
        <w:rPr>
          <w:rStyle w:val="Hyperlnk"/>
          <w:rFonts w:ascii="Calibri" w:hAnsi="Calibri" w:eastAsia="Calibri" w:cs="Calibri"/>
        </w:rPr>
      </w:pPr>
      <w:r>
        <w:rPr>
          <w:rStyle w:val="Hyperlnk"/>
          <w:rFonts w:ascii="Calibri" w:hAnsi="Calibri" w:eastAsia="Calibri" w:cs="Calibri"/>
        </w:rPr>
        <w:br w:type="page"/>
      </w:r>
    </w:p>
    <w:p w:rsidR="008628B6" w:rsidP="003C0598" w:rsidRDefault="00D25215" w14:paraId="36602C16" w14:textId="338AD06D">
      <w:pPr>
        <w:pStyle w:val="Rubrik1"/>
      </w:pPr>
      <w:r>
        <w:lastRenderedPageBreak/>
        <w:t>Bilaga</w:t>
      </w:r>
    </w:p>
    <w:p w:rsidR="00D25215" w:rsidP="003C0598" w:rsidRDefault="00340FCC" w14:paraId="10E55BE7" w14:textId="1A55A230">
      <w:pPr>
        <w:pStyle w:val="Rubrik2"/>
      </w:pPr>
      <w:r>
        <w:t>Operationsteam</w:t>
      </w:r>
    </w:p>
    <w:p w:rsidRPr="003678A4" w:rsidR="003678A4" w:rsidP="003678A4" w:rsidRDefault="003678A4" w14:paraId="2B116F9D" w14:textId="348A7E20">
      <w:r>
        <w:t>Koordinator/TAL ringer:</w:t>
      </w:r>
    </w:p>
    <w:p w:rsidR="003678A4" w:rsidP="003678A4" w:rsidRDefault="003678A4" w14:paraId="4277193D" w14:textId="77777777">
      <w:pPr>
        <w:pStyle w:val="Punktlista"/>
        <w:rPr>
          <w:rFonts w:eastAsia="Calibri"/>
        </w:rPr>
      </w:pPr>
      <w:r w:rsidRPr="1C3DDDC8">
        <w:rPr>
          <w:rFonts w:eastAsia="Calibri"/>
        </w:rPr>
        <w:t>Operationssjuksköterska 3159</w:t>
      </w:r>
    </w:p>
    <w:p w:rsidR="003678A4" w:rsidP="003678A4" w:rsidRDefault="003678A4" w14:paraId="6E10037D" w14:textId="77777777">
      <w:pPr>
        <w:pStyle w:val="Punktlista"/>
        <w:rPr>
          <w:rFonts w:eastAsia="Calibri"/>
        </w:rPr>
      </w:pPr>
      <w:r w:rsidRPr="02A2F9E9">
        <w:rPr>
          <w:rFonts w:eastAsia="Calibri"/>
        </w:rPr>
        <w:t>Undersköterska 3183</w:t>
      </w:r>
    </w:p>
    <w:p w:rsidR="003678A4" w:rsidP="003678A4" w:rsidRDefault="003678A4" w14:paraId="7762B370" w14:textId="77777777">
      <w:pPr>
        <w:pStyle w:val="Punktlista"/>
        <w:rPr>
          <w:rFonts w:eastAsia="Calibri"/>
        </w:rPr>
      </w:pPr>
      <w:r w:rsidRPr="1C3DDDC8">
        <w:rPr>
          <w:rFonts w:eastAsia="Calibri"/>
        </w:rPr>
        <w:t>Anestesisjuksköterska 3080 eller anestesisjuksköterska kontaktas på tilltänkt sal</w:t>
      </w:r>
    </w:p>
    <w:p w:rsidR="00340FCC" w:rsidP="00340FCC" w:rsidRDefault="00956DA5" w14:paraId="290C6933" w14:textId="2BB7EF09">
      <w:r>
        <w:t xml:space="preserve">Operationsteamet samlas vid bryggan och får en gemensam rapport och tilldelas sal. </w:t>
      </w:r>
    </w:p>
    <w:p w:rsidR="00956DA5" w:rsidP="00340FCC" w:rsidRDefault="00956DA5" w14:paraId="7A0DF8D3" w14:textId="61C0C478">
      <w:r>
        <w:t>Ansvarsfördelning görs vem som tar in följande på sal</w:t>
      </w:r>
      <w:r w:rsidR="00B61F15">
        <w:t>:</w:t>
      </w:r>
    </w:p>
    <w:p w:rsidR="00B61F15" w:rsidP="00B61F15" w:rsidRDefault="00B61F15" w14:paraId="18C24481" w14:textId="77777777">
      <w:pPr>
        <w:pStyle w:val="Punktlista"/>
        <w:rPr>
          <w:rFonts w:eastAsia="Calibri"/>
        </w:rPr>
      </w:pPr>
      <w:r w:rsidRPr="1C3DDDC8">
        <w:rPr>
          <w:rFonts w:eastAsia="Calibri"/>
        </w:rPr>
        <w:t>Operationsbord</w:t>
      </w:r>
    </w:p>
    <w:p w:rsidR="00B61F15" w:rsidP="00B61F15" w:rsidRDefault="00B61F15" w14:paraId="6FCACE2B" w14:textId="77777777">
      <w:pPr>
        <w:pStyle w:val="Punktlista"/>
        <w:rPr>
          <w:rFonts w:eastAsia="Calibri"/>
        </w:rPr>
      </w:pPr>
      <w:r w:rsidRPr="1C3DDDC8">
        <w:rPr>
          <w:rFonts w:eastAsia="Calibri"/>
        </w:rPr>
        <w:t>Instrument</w:t>
      </w:r>
    </w:p>
    <w:p w:rsidR="00B61F15" w:rsidP="00B61F15" w:rsidRDefault="00B61F15" w14:paraId="5254487F" w14:textId="77777777">
      <w:pPr>
        <w:pStyle w:val="Punktlista"/>
        <w:rPr>
          <w:rFonts w:eastAsia="Calibri"/>
        </w:rPr>
      </w:pPr>
      <w:r w:rsidRPr="1C3DDDC8">
        <w:rPr>
          <w:rFonts w:eastAsia="Calibri"/>
        </w:rPr>
        <w:t>Akutvagnar</w:t>
      </w:r>
    </w:p>
    <w:p w:rsidR="00B61F15" w:rsidP="00B61F15" w:rsidRDefault="00B61F15" w14:paraId="066E1A2A" w14:textId="77777777">
      <w:pPr>
        <w:pStyle w:val="Punktlista"/>
        <w:rPr>
          <w:rFonts w:eastAsia="Calibri"/>
        </w:rPr>
      </w:pPr>
      <w:r w:rsidRPr="1C3DDDC8">
        <w:rPr>
          <w:rFonts w:eastAsia="Calibri"/>
        </w:rPr>
        <w:t>Medicintekniskutrustning</w:t>
      </w:r>
    </w:p>
    <w:p w:rsidR="21269108" w:rsidP="0087708D" w:rsidRDefault="003C0598" w14:paraId="2A9DD1C8" w14:textId="3FF2D40F">
      <w:pPr>
        <w:pStyle w:val="Rubrik2"/>
      </w:pPr>
      <w:r>
        <w:t>Arbetsbeskrivning</w:t>
      </w:r>
    </w:p>
    <w:p w:rsidR="47653650" w:rsidP="00DC259B" w:rsidRDefault="47653650" w14:paraId="22C26B2F" w14:textId="008AF6AA">
      <w:pPr>
        <w:pStyle w:val="Rubrik3"/>
      </w:pPr>
      <w:r w:rsidRPr="21269108">
        <w:t>Narkosläkare 1</w:t>
      </w:r>
    </w:p>
    <w:p w:rsidR="47653650" w:rsidP="21269108" w:rsidRDefault="47653650" w14:paraId="1E0BDD69" w14:textId="6517E06A">
      <w:r w:rsidRPr="21269108">
        <w:t>Om denne är på larm, rapport till SOL/Bakjour</w:t>
      </w:r>
    </w:p>
    <w:p w:rsidR="47653650" w:rsidP="00BB3747" w:rsidRDefault="47653650" w14:paraId="1E32734F" w14:textId="689D2309">
      <w:pPr>
        <w:pStyle w:val="Liststycke"/>
        <w:numPr>
          <w:ilvl w:val="0"/>
          <w:numId w:val="34"/>
        </w:numPr>
      </w:pPr>
      <w:r w:rsidRPr="21269108">
        <w:t xml:space="preserve">Rapport till teamet om något nytillkommet, innan </w:t>
      </w:r>
      <w:proofErr w:type="spellStart"/>
      <w:r w:rsidRPr="21269108">
        <w:t>överflytt</w:t>
      </w:r>
      <w:proofErr w:type="spellEnd"/>
      <w:r w:rsidRPr="21269108">
        <w:t xml:space="preserve"> på sal</w:t>
      </w:r>
    </w:p>
    <w:p w:rsidR="47653650" w:rsidP="00BB3747" w:rsidRDefault="47653650" w14:paraId="21566DD6" w14:textId="7B3F557F">
      <w:pPr>
        <w:pStyle w:val="Liststycke"/>
        <w:numPr>
          <w:ilvl w:val="0"/>
          <w:numId w:val="34"/>
        </w:numPr>
      </w:pPr>
      <w:r w:rsidRPr="21269108">
        <w:t>Ansvarar för att säkra luftvägen och planera för sövning ihop med narkossjuksköterska</w:t>
      </w:r>
    </w:p>
    <w:p w:rsidR="47653650" w:rsidP="00BB3747" w:rsidRDefault="47653650" w14:paraId="7F56076E" w14:textId="6F8BC222">
      <w:pPr>
        <w:pStyle w:val="Liststycke"/>
        <w:numPr>
          <w:ilvl w:val="0"/>
          <w:numId w:val="34"/>
        </w:numPr>
      </w:pPr>
      <w:proofErr w:type="spellStart"/>
      <w:r w:rsidRPr="21269108">
        <w:t>Reevaluerar</w:t>
      </w:r>
      <w:proofErr w:type="spellEnd"/>
      <w:r w:rsidRPr="21269108">
        <w:t xml:space="preserve"> A-E innan sövning</w:t>
      </w:r>
    </w:p>
    <w:p w:rsidR="47653650" w:rsidP="00BB3747" w:rsidRDefault="47653650" w14:paraId="5A8B6D35" w14:textId="5467EF59">
      <w:pPr>
        <w:pStyle w:val="Liststycke"/>
        <w:numPr>
          <w:ilvl w:val="0"/>
          <w:numId w:val="34"/>
        </w:numPr>
      </w:pPr>
      <w:r w:rsidRPr="21269108">
        <w:t>Ansvarar för att infarter, CVK och artärnål kommer på plats</w:t>
      </w:r>
    </w:p>
    <w:p w:rsidR="47653650" w:rsidP="00BB3747" w:rsidRDefault="47653650" w14:paraId="7FBBBE10" w14:textId="22576F01">
      <w:pPr>
        <w:pStyle w:val="Liststycke"/>
        <w:numPr>
          <w:ilvl w:val="0"/>
          <w:numId w:val="34"/>
        </w:numPr>
      </w:pPr>
      <w:r w:rsidRPr="21269108">
        <w:t xml:space="preserve">Arbetar tätt ihop med </w:t>
      </w:r>
      <w:proofErr w:type="spellStart"/>
      <w:r w:rsidRPr="21269108">
        <w:t>narkossk</w:t>
      </w:r>
      <w:proofErr w:type="spellEnd"/>
      <w:r w:rsidRPr="21269108">
        <w:t xml:space="preserve"> 1 och 2 </w:t>
      </w:r>
    </w:p>
    <w:p w:rsidR="47653650" w:rsidP="21269108" w:rsidRDefault="47653650" w14:paraId="72FECDC0" w14:textId="1397C39F">
      <w:pPr>
        <w:rPr>
          <w:rFonts w:asciiTheme="majorHAnsi" w:hAnsiTheme="majorHAnsi" w:eastAsiaTheme="majorEastAsia" w:cstheme="majorBidi"/>
        </w:rPr>
      </w:pPr>
      <w:r w:rsidRPr="21269108">
        <w:rPr>
          <w:rFonts w:asciiTheme="majorHAnsi" w:hAnsiTheme="majorHAnsi" w:eastAsiaTheme="majorEastAsia" w:cstheme="majorBidi"/>
        </w:rPr>
        <w:t xml:space="preserve"> </w:t>
      </w:r>
    </w:p>
    <w:p w:rsidR="21269108" w:rsidP="21269108" w:rsidRDefault="21269108" w14:paraId="1A33A860" w14:textId="070B47E5">
      <w:pPr>
        <w:rPr>
          <w:rFonts w:asciiTheme="majorHAnsi" w:hAnsiTheme="majorHAnsi" w:eastAsiaTheme="majorEastAsia" w:cstheme="majorBidi"/>
          <w:b/>
          <w:bCs/>
          <w:sz w:val="28"/>
          <w:szCs w:val="28"/>
        </w:rPr>
      </w:pPr>
    </w:p>
    <w:p w:rsidR="21269108" w:rsidP="21269108" w:rsidRDefault="21269108" w14:paraId="355E49B5" w14:textId="6BF4BE42">
      <w:pPr>
        <w:rPr>
          <w:rFonts w:asciiTheme="majorHAnsi" w:hAnsiTheme="majorHAnsi" w:eastAsiaTheme="majorEastAsia" w:cstheme="majorBidi"/>
          <w:b/>
          <w:bCs/>
          <w:sz w:val="28"/>
          <w:szCs w:val="28"/>
        </w:rPr>
      </w:pPr>
    </w:p>
    <w:p w:rsidR="21269108" w:rsidP="21269108" w:rsidRDefault="21269108" w14:paraId="088E3C1F" w14:textId="45132FC9">
      <w:pPr>
        <w:rPr>
          <w:rFonts w:asciiTheme="majorHAnsi" w:hAnsiTheme="majorHAnsi" w:eastAsiaTheme="majorEastAsia" w:cstheme="majorBidi"/>
          <w:b/>
          <w:bCs/>
          <w:sz w:val="28"/>
          <w:szCs w:val="28"/>
        </w:rPr>
      </w:pPr>
    </w:p>
    <w:p w:rsidR="21269108" w:rsidP="21269108" w:rsidRDefault="21269108" w14:paraId="13882DC5" w14:textId="67C8FDDF">
      <w:pPr>
        <w:rPr>
          <w:rFonts w:asciiTheme="majorHAnsi" w:hAnsiTheme="majorHAnsi" w:eastAsiaTheme="majorEastAsia" w:cstheme="majorBidi"/>
          <w:b/>
          <w:bCs/>
          <w:sz w:val="28"/>
          <w:szCs w:val="28"/>
        </w:rPr>
      </w:pPr>
    </w:p>
    <w:p w:rsidR="21269108" w:rsidP="21269108" w:rsidRDefault="21269108" w14:paraId="7A980578" w14:textId="3BA322ED">
      <w:pPr>
        <w:rPr>
          <w:rFonts w:asciiTheme="majorHAnsi" w:hAnsiTheme="majorHAnsi" w:eastAsiaTheme="majorEastAsia" w:cstheme="majorBidi"/>
          <w:b/>
          <w:bCs/>
          <w:sz w:val="28"/>
          <w:szCs w:val="28"/>
        </w:rPr>
      </w:pPr>
    </w:p>
    <w:p w:rsidR="21269108" w:rsidP="21269108" w:rsidRDefault="21269108" w14:paraId="23D4FF5C" w14:textId="17B20966">
      <w:pPr>
        <w:rPr>
          <w:rFonts w:asciiTheme="majorHAnsi" w:hAnsiTheme="majorHAnsi" w:eastAsiaTheme="majorEastAsia" w:cstheme="majorBidi"/>
          <w:b/>
          <w:bCs/>
          <w:sz w:val="28"/>
          <w:szCs w:val="28"/>
        </w:rPr>
      </w:pPr>
    </w:p>
    <w:p w:rsidR="47653650" w:rsidP="00DC259B" w:rsidRDefault="47653650" w14:paraId="6D432A43" w14:textId="4E5CDBFC">
      <w:pPr>
        <w:pStyle w:val="Rubrik3"/>
      </w:pPr>
      <w:r w:rsidRPr="21269108">
        <w:lastRenderedPageBreak/>
        <w:t>Narkosläkare 2 – Teamledare</w:t>
      </w:r>
    </w:p>
    <w:p w:rsidR="47653650" w:rsidP="00DC259B" w:rsidRDefault="47653650" w14:paraId="1D2250A0" w14:textId="152570BF">
      <w:r w:rsidRPr="21269108">
        <w:t>Är SOL eller av SOL utsedd specialist. Får rapport av narkosläkare om denne är på larm</w:t>
      </w:r>
    </w:p>
    <w:p w:rsidR="47653650" w:rsidP="00BB3747" w:rsidRDefault="47653650" w14:paraId="37B35B2F" w14:textId="16D5B4B1">
      <w:pPr>
        <w:pStyle w:val="Liststycke"/>
        <w:numPr>
          <w:ilvl w:val="1"/>
          <w:numId w:val="36"/>
        </w:numPr>
      </w:pPr>
      <w:r w:rsidRPr="21269108">
        <w:t xml:space="preserve">Planerar läkemedel, utrustning och inför </w:t>
      </w:r>
      <w:proofErr w:type="spellStart"/>
      <w:r w:rsidRPr="21269108">
        <w:t>ev</w:t>
      </w:r>
      <w:proofErr w:type="spellEnd"/>
      <w:r w:rsidRPr="21269108">
        <w:t xml:space="preserve"> blodtransfusion tillsammans med anestesisköterska på sal</w:t>
      </w:r>
    </w:p>
    <w:p w:rsidR="47653650" w:rsidP="00BB3747" w:rsidRDefault="47653650" w14:paraId="26F8CE69" w14:textId="5F560FA1">
      <w:pPr>
        <w:pStyle w:val="Liststycke"/>
        <w:numPr>
          <w:ilvl w:val="1"/>
          <w:numId w:val="36"/>
        </w:numPr>
      </w:pPr>
      <w:r w:rsidRPr="21269108">
        <w:t>Får på operation rapport av operatör och blir ansvarig Teamledare på sal</w:t>
      </w:r>
    </w:p>
    <w:p w:rsidR="47653650" w:rsidP="00BB3747" w:rsidRDefault="47653650" w14:paraId="7D6C7BB2" w14:textId="5CA2E90C">
      <w:pPr>
        <w:pStyle w:val="Liststycke"/>
        <w:numPr>
          <w:ilvl w:val="1"/>
          <w:numId w:val="36"/>
        </w:numPr>
      </w:pPr>
      <w:r w:rsidRPr="21269108">
        <w:t>Ansvarig för kommunikation med hela teamet</w:t>
      </w:r>
    </w:p>
    <w:p w:rsidR="47653650" w:rsidP="00BB3747" w:rsidRDefault="47653650" w14:paraId="2C38CB92" w14:textId="6B88024D">
      <w:pPr>
        <w:pStyle w:val="Liststycke"/>
        <w:numPr>
          <w:ilvl w:val="1"/>
          <w:numId w:val="36"/>
        </w:numPr>
      </w:pPr>
      <w:r w:rsidRPr="21269108">
        <w:t>Har överblick, delegerar, fördelar, planerar och ansvarar för resurser på sal och för att arbetet går framåt</w:t>
      </w:r>
    </w:p>
    <w:p w:rsidR="47653650" w:rsidP="00BB3747" w:rsidRDefault="47653650" w14:paraId="33F28AC0" w14:textId="64D2EE25">
      <w:pPr>
        <w:pStyle w:val="Liststycke"/>
        <w:numPr>
          <w:ilvl w:val="1"/>
          <w:numId w:val="36"/>
        </w:numPr>
      </w:pPr>
      <w:r w:rsidRPr="21269108">
        <w:t xml:space="preserve">Kontinuerlig </w:t>
      </w:r>
      <w:proofErr w:type="spellStart"/>
      <w:r w:rsidRPr="21269108">
        <w:t>reevaluering</w:t>
      </w:r>
      <w:proofErr w:type="spellEnd"/>
      <w:r w:rsidRPr="21269108">
        <w:t xml:space="preserve"> och avstämning med operatör om patientstatus, blödning, transfusion, </w:t>
      </w:r>
      <w:proofErr w:type="spellStart"/>
      <w:r w:rsidRPr="21269108" w:rsidR="21C83F73">
        <w:t>s</w:t>
      </w:r>
      <w:r w:rsidRPr="21269108">
        <w:t>yrabas</w:t>
      </w:r>
      <w:proofErr w:type="spellEnd"/>
      <w:r w:rsidRPr="21269108">
        <w:t>, temp och plan</w:t>
      </w:r>
      <w:r w:rsidRPr="21269108" w:rsidR="6336850C">
        <w:t xml:space="preserve"> framåt</w:t>
      </w:r>
    </w:p>
    <w:p w:rsidR="21269108" w:rsidP="00BB3747" w:rsidRDefault="47653650" w14:paraId="63CE7B3A" w14:textId="401CFBC0">
      <w:pPr>
        <w:pStyle w:val="Liststycke"/>
        <w:numPr>
          <w:ilvl w:val="1"/>
          <w:numId w:val="36"/>
        </w:numPr>
      </w:pPr>
      <w:r w:rsidRPr="21269108">
        <w:t>Ansvarar för blod/vätskor, prover och läkemedel</w:t>
      </w:r>
    </w:p>
    <w:p w:rsidR="003C0598" w:rsidP="00DC259B" w:rsidRDefault="003C0598" w14:paraId="7B75BAAF" w14:textId="77777777">
      <w:pPr>
        <w:pStyle w:val="Rubrik3"/>
      </w:pPr>
      <w:r w:rsidRPr="2A401CE6">
        <w:t>Anestesisjuksköterska 1</w:t>
      </w:r>
    </w:p>
    <w:p w:rsidR="003C0598" w:rsidP="003C0598" w:rsidRDefault="003C0598" w14:paraId="6E87BE70" w14:textId="77777777">
      <w:pPr>
        <w:rPr>
          <w:rFonts w:ascii="Calibri" w:hAnsi="Calibri" w:eastAsia="Calibri" w:cs="Calibri"/>
          <w:color w:val="000000" w:themeColor="text1"/>
        </w:rPr>
      </w:pPr>
      <w:r w:rsidRPr="43D427BB">
        <w:t>Anestesisjuksköterska som bär larmtelefon 3080 och är på larm, är patientansvarig tills</w:t>
      </w:r>
      <w:r w:rsidRPr="43D427BB">
        <w:rPr>
          <w:rFonts w:ascii="Calibri" w:hAnsi="Calibri" w:eastAsia="Calibri" w:cs="Calibri"/>
          <w:color w:val="000000" w:themeColor="text1"/>
        </w:rPr>
        <w:t xml:space="preserve"> </w:t>
      </w:r>
      <w:r>
        <w:rPr>
          <w:rFonts w:ascii="Calibri" w:hAnsi="Calibri" w:eastAsia="Calibri" w:cs="Calibri"/>
          <w:color w:val="000000" w:themeColor="text1"/>
        </w:rPr>
        <w:t xml:space="preserve">eventuell </w:t>
      </w:r>
      <w:r w:rsidRPr="43D427BB">
        <w:rPr>
          <w:rFonts w:ascii="Calibri" w:hAnsi="Calibri" w:eastAsia="Calibri" w:cs="Calibri"/>
          <w:color w:val="000000" w:themeColor="text1"/>
        </w:rPr>
        <w:t>överrapportering, sker vid lämpligt tillfälle.</w:t>
      </w:r>
    </w:p>
    <w:p w:rsidR="003C0598" w:rsidP="003C0598" w:rsidRDefault="003C0598" w14:paraId="68A1BA0F" w14:textId="77777777">
      <w:r w:rsidRPr="609917E6">
        <w:t>Då patient kommer direkt till operation utan larm, blir anestesisjuksköterska på tilldelad sal, patientansvarig.</w:t>
      </w:r>
    </w:p>
    <w:p w:rsidR="003C0598" w:rsidP="00874E96" w:rsidRDefault="003C0598" w14:paraId="1F6BB688" w14:textId="05F3E8FC">
      <w:pPr>
        <w:pStyle w:val="Rubrik3"/>
      </w:pPr>
      <w:r w:rsidRPr="43D427BB">
        <w:t>Förbereder</w:t>
      </w:r>
    </w:p>
    <w:p w:rsidR="003C0598" w:rsidP="009463CA" w:rsidRDefault="003C0598" w14:paraId="02463429" w14:textId="77777777">
      <w:pPr>
        <w:pStyle w:val="Punktlista"/>
      </w:pPr>
      <w:proofErr w:type="spellStart"/>
      <w:r w:rsidRPr="43D427BB">
        <w:t>Glidescope</w:t>
      </w:r>
      <w:proofErr w:type="spellEnd"/>
      <w:r w:rsidRPr="43D427BB">
        <w:t xml:space="preserve"> skall ALLTID finns på sal, </w:t>
      </w:r>
      <w:proofErr w:type="spellStart"/>
      <w:r w:rsidRPr="43D427BB">
        <w:t>vb</w:t>
      </w:r>
      <w:proofErr w:type="spellEnd"/>
      <w:r w:rsidRPr="43D427BB">
        <w:t xml:space="preserve"> svår luftvägsvagn/</w:t>
      </w:r>
      <w:proofErr w:type="spellStart"/>
      <w:r w:rsidRPr="43D427BB">
        <w:t>fiberscop</w:t>
      </w:r>
      <w:proofErr w:type="spellEnd"/>
    </w:p>
    <w:p w:rsidR="003C0598" w:rsidP="009463CA" w:rsidRDefault="003C0598" w14:paraId="5A4BB793" w14:textId="77777777">
      <w:pPr>
        <w:pStyle w:val="Punktlista"/>
      </w:pPr>
      <w:r w:rsidRPr="43D427BB">
        <w:t xml:space="preserve">Läkemedel </w:t>
      </w:r>
    </w:p>
    <w:p w:rsidR="003C0598" w:rsidP="009463CA" w:rsidRDefault="003C0598" w14:paraId="25CE6277" w14:textId="77777777">
      <w:pPr>
        <w:pStyle w:val="Punktlista"/>
      </w:pPr>
      <w:r w:rsidRPr="43D427BB">
        <w:t xml:space="preserve">Blod från transfusionsmedicin </w:t>
      </w:r>
    </w:p>
    <w:p w:rsidR="003C0598" w:rsidP="009463CA" w:rsidRDefault="003C0598" w14:paraId="79A43476" w14:textId="77777777">
      <w:pPr>
        <w:pStyle w:val="Punktlista"/>
      </w:pPr>
      <w:r w:rsidRPr="43D427BB">
        <w:t xml:space="preserve">Iordningställer </w:t>
      </w:r>
      <w:proofErr w:type="spellStart"/>
      <w:r w:rsidRPr="43D427BB">
        <w:t>Fluido</w:t>
      </w:r>
      <w:proofErr w:type="spellEnd"/>
    </w:p>
    <w:p w:rsidR="003C0598" w:rsidP="009463CA" w:rsidRDefault="003C0598" w14:paraId="2B7D8CC7" w14:textId="77777777">
      <w:pPr>
        <w:pStyle w:val="Punktlista"/>
      </w:pPr>
      <w:r w:rsidRPr="43D427BB">
        <w:t>Blödningsvagn</w:t>
      </w:r>
    </w:p>
    <w:p w:rsidR="003C0598" w:rsidP="009463CA" w:rsidRDefault="003C0598" w14:paraId="0A8E7627" w14:textId="77777777">
      <w:pPr>
        <w:pStyle w:val="Punktlista"/>
      </w:pPr>
      <w:r w:rsidRPr="43D427BB">
        <w:t>Patientvärme</w:t>
      </w:r>
    </w:p>
    <w:p w:rsidR="00403767" w:rsidRDefault="00403767" w14:paraId="2EAC0425" w14:textId="77777777">
      <w:pPr>
        <w:spacing w:after="0" w:line="240" w:lineRule="auto"/>
        <w:ind w:left="0" w:right="0"/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</w:pPr>
      <w:r>
        <w:br w:type="page"/>
      </w:r>
    </w:p>
    <w:p w:rsidR="003C0598" w:rsidP="008437BF" w:rsidRDefault="003C0598" w14:paraId="339943D0" w14:textId="491E68EC">
      <w:pPr>
        <w:pStyle w:val="Rubrik3"/>
      </w:pPr>
      <w:r w:rsidRPr="609917E6">
        <w:lastRenderedPageBreak/>
        <w:t>Anestesisjuksköterska 2</w:t>
      </w:r>
    </w:p>
    <w:p w:rsidR="003C0598" w:rsidP="003C0598" w:rsidRDefault="003C0598" w14:paraId="19CB439A" w14:textId="77777777">
      <w:r w:rsidRPr="1C3DDDC8">
        <w:t>Då anestesisjuksköterska 1 är på larm, stämmer anestesisjuksköterska 2 av med SOL/</w:t>
      </w:r>
      <w:r>
        <w:t>b</w:t>
      </w:r>
      <w:r w:rsidRPr="1C3DDDC8">
        <w:t>akjour om vad som behöver förberedas</w:t>
      </w:r>
      <w:r>
        <w:t>.</w:t>
      </w:r>
    </w:p>
    <w:p w:rsidR="003C0598" w:rsidP="00403767" w:rsidRDefault="003C0598" w14:paraId="25ED37E6" w14:textId="77777777">
      <w:pPr>
        <w:pStyle w:val="Punktlista"/>
      </w:pPr>
      <w:proofErr w:type="spellStart"/>
      <w:r w:rsidRPr="43D427BB">
        <w:t>Glidescope</w:t>
      </w:r>
      <w:proofErr w:type="spellEnd"/>
      <w:r w:rsidRPr="43D427BB">
        <w:t xml:space="preserve"> skall ALLTID finns på sal, </w:t>
      </w:r>
      <w:r>
        <w:t>vid behov</w:t>
      </w:r>
      <w:r w:rsidRPr="43D427BB">
        <w:t xml:space="preserve"> svår luftvägsvagn/</w:t>
      </w:r>
      <w:proofErr w:type="spellStart"/>
      <w:r w:rsidRPr="43D427BB">
        <w:t>fiberscop</w:t>
      </w:r>
      <w:proofErr w:type="spellEnd"/>
    </w:p>
    <w:p w:rsidR="003C0598" w:rsidP="00403767" w:rsidRDefault="003C0598" w14:paraId="18863AF0" w14:textId="77777777">
      <w:pPr>
        <w:pStyle w:val="Punktlista"/>
      </w:pPr>
      <w:r w:rsidRPr="43D427BB">
        <w:t xml:space="preserve">Läkemedel </w:t>
      </w:r>
    </w:p>
    <w:p w:rsidR="003C0598" w:rsidP="00403767" w:rsidRDefault="003C0598" w14:paraId="708FCE7E" w14:textId="77777777">
      <w:pPr>
        <w:pStyle w:val="Punktlista"/>
      </w:pPr>
      <w:r w:rsidRPr="43D427BB">
        <w:t>Blod från transfusionsmedicin</w:t>
      </w:r>
    </w:p>
    <w:p w:rsidR="003C0598" w:rsidP="00403767" w:rsidRDefault="003C0598" w14:paraId="57F1B8A6" w14:textId="77777777">
      <w:pPr>
        <w:pStyle w:val="Punktlista"/>
      </w:pPr>
      <w:r w:rsidRPr="43D427BB">
        <w:t xml:space="preserve">Iordningställer </w:t>
      </w:r>
      <w:proofErr w:type="spellStart"/>
      <w:r w:rsidRPr="43D427BB">
        <w:t>Fluido</w:t>
      </w:r>
      <w:proofErr w:type="spellEnd"/>
      <w:r w:rsidRPr="43D427BB">
        <w:t xml:space="preserve"> </w:t>
      </w:r>
    </w:p>
    <w:p w:rsidR="003C0598" w:rsidP="00403767" w:rsidRDefault="003C0598" w14:paraId="6F45A253" w14:textId="77777777">
      <w:pPr>
        <w:pStyle w:val="Punktlista"/>
      </w:pPr>
      <w:r w:rsidRPr="43D427BB">
        <w:t>Blödningsvagn</w:t>
      </w:r>
    </w:p>
    <w:p w:rsidR="003C0598" w:rsidP="00403767" w:rsidRDefault="003C0598" w14:paraId="5D714B2D" w14:textId="77777777">
      <w:pPr>
        <w:pStyle w:val="Punktlista"/>
      </w:pPr>
      <w:r w:rsidRPr="43D427BB">
        <w:t>Patientvärme</w:t>
      </w:r>
    </w:p>
    <w:p w:rsidR="003C0598" w:rsidP="003C0598" w:rsidRDefault="003C0598" w14:paraId="5E5DF575" w14:textId="77777777">
      <w:r w:rsidRPr="64413423">
        <w:t>Kommunicerar med anestesisjuksköterska 1 om vad som är förberett</w:t>
      </w:r>
      <w:r>
        <w:t xml:space="preserve">, </w:t>
      </w:r>
      <w:r w:rsidRPr="64413423">
        <w:t>vem som assisterar luftväg och vem som ansvarar för läkemedel, infarter mm.</w:t>
      </w:r>
    </w:p>
    <w:p w:rsidR="003C0598" w:rsidP="008437BF" w:rsidRDefault="003C0598" w14:paraId="559E69DC" w14:textId="77777777">
      <w:pPr>
        <w:pStyle w:val="Rubrik3"/>
      </w:pPr>
      <w:r w:rsidRPr="1C3DDDC8">
        <w:t>Operationssjuksköterska 1</w:t>
      </w:r>
    </w:p>
    <w:p w:rsidR="003C0598" w:rsidP="003C0598" w:rsidRDefault="003C0598" w14:paraId="39500D64" w14:textId="77777777">
      <w:r w:rsidRPr="1C3DDDC8">
        <w:t>Operationssjuksköterska som bär telefon 3159 är patientansvarig.</w:t>
      </w:r>
    </w:p>
    <w:p w:rsidR="003C0598" w:rsidP="00403767" w:rsidRDefault="003C0598" w14:paraId="4F1E8174" w14:textId="77777777">
      <w:pPr>
        <w:pStyle w:val="Punktlista"/>
        <w:rPr>
          <w:sz w:val="28"/>
          <w:szCs w:val="28"/>
        </w:rPr>
      </w:pPr>
      <w:r w:rsidRPr="1C3DDDC8">
        <w:t xml:space="preserve">Plockar instrument från sterilförråd alternativt hämtar akutvagnar i akutvagnsrummet.  </w:t>
      </w:r>
    </w:p>
    <w:p w:rsidR="003C0598" w:rsidP="00403767" w:rsidRDefault="003C0598" w14:paraId="60592DF5" w14:textId="77777777">
      <w:pPr>
        <w:pStyle w:val="Punktlista"/>
        <w:rPr>
          <w:sz w:val="28"/>
          <w:szCs w:val="28"/>
        </w:rPr>
      </w:pPr>
      <w:r w:rsidRPr="1C3DDDC8">
        <w:t xml:space="preserve">Dukar upp på sal tillsammans med undersköterska. </w:t>
      </w:r>
    </w:p>
    <w:p w:rsidR="003C0598" w:rsidP="008437BF" w:rsidRDefault="003C0598" w14:paraId="584502A5" w14:textId="77777777">
      <w:pPr>
        <w:pStyle w:val="Rubrik3"/>
      </w:pPr>
      <w:r w:rsidRPr="1C3DDDC8">
        <w:t>Operationssjuksköterska 2</w:t>
      </w:r>
    </w:p>
    <w:p w:rsidR="003C0598" w:rsidP="003C0598" w:rsidRDefault="003C0598" w14:paraId="6A834A55" w14:textId="77777777">
      <w:r w:rsidRPr="1C3DDDC8">
        <w:t>Förbereder operationssal efter kommunikation med operationssjuksköterska 1 och undersköterska.</w:t>
      </w:r>
    </w:p>
    <w:p w:rsidR="003C0598" w:rsidP="003C0598" w:rsidRDefault="003C0598" w14:paraId="49C78947" w14:textId="77777777">
      <w:r w:rsidRPr="1C3DDDC8">
        <w:t>Utför patientförberedelser tillsammans med undersköterska</w:t>
      </w:r>
    </w:p>
    <w:p w:rsidR="003C0598" w:rsidP="00403767" w:rsidRDefault="003C0598" w14:paraId="06EA3FF0" w14:textId="77777777">
      <w:pPr>
        <w:pStyle w:val="Punktlista"/>
      </w:pPr>
      <w:r w:rsidRPr="1C3DDDC8">
        <w:t>Positionera patienten</w:t>
      </w:r>
    </w:p>
    <w:p w:rsidR="003C0598" w:rsidP="00403767" w:rsidRDefault="003C0598" w14:paraId="63A3972D" w14:textId="77777777">
      <w:pPr>
        <w:pStyle w:val="Punktlista"/>
      </w:pPr>
      <w:r w:rsidRPr="1C3DDDC8">
        <w:t>Hjälper till med uppdukning</w:t>
      </w:r>
    </w:p>
    <w:p w:rsidR="003C0598" w:rsidP="00403767" w:rsidRDefault="003C0598" w14:paraId="15EB9402" w14:textId="77777777">
      <w:pPr>
        <w:pStyle w:val="Punktlista"/>
      </w:pPr>
      <w:r w:rsidRPr="1C3DDDC8">
        <w:t>Medverkar sterilklädd vid behov</w:t>
      </w:r>
    </w:p>
    <w:p w:rsidRPr="00A93AB4" w:rsidR="003C0598" w:rsidP="2F7DC688" w:rsidRDefault="003C0598" w14:paraId="0999D178" w14:noSpellErr="1" w14:textId="36479CC9">
      <w:pPr>
        <w:pStyle w:val="Punktlista"/>
        <w:rPr>
          <w:rFonts w:ascii="Cambria" w:hAnsi="Cambria" w:eastAsia="ＭＳ 明朝" w:cs="" w:asciiTheme="minorAscii" w:hAnsiTheme="minorAscii" w:eastAsiaTheme="minorEastAsia" w:cstheme="minorBidi"/>
        </w:rPr>
      </w:pPr>
      <w:r w:rsidR="003C0598">
        <w:rPr/>
        <w:t xml:space="preserve">Avlägsnar kläder och värdesaker, vid brottsmisstanke följ rutin </w:t>
      </w:r>
    </w:p>
    <w:p w:rsidR="6BE5170D" w:rsidP="2F7DC688" w:rsidRDefault="6BE5170D" w14:paraId="19582E26" w14:textId="43F4FF1F">
      <w:pPr>
        <w:pStyle w:val="Punktlista"/>
        <w:numPr>
          <w:ilvl w:val="0"/>
          <w:numId w:val="0"/>
        </w:numPr>
        <w:ind w:left="1712"/>
        <w:rPr>
          <w:noProof w:val="0"/>
          <w:lang w:val="sv-SE"/>
        </w:rPr>
      </w:pPr>
      <w:hyperlink r:id="R743889b10b8845c8">
        <w:r w:rsidRPr="2F7DC688" w:rsidR="6BE5170D">
          <w:rPr>
            <w:rStyle w:val="Hyperlnk"/>
            <w:noProof w:val="0"/>
            <w:lang w:val="sv-SE"/>
          </w:rPr>
          <w:t>Rättsmedicinska fall, spår- och godssäkring</w:t>
        </w:r>
      </w:hyperlink>
    </w:p>
    <w:p w:rsidR="00403767" w:rsidRDefault="00403767" w14:paraId="7C11EB20" w14:textId="77777777">
      <w:pPr>
        <w:spacing w:after="0" w:line="240" w:lineRule="auto"/>
        <w:ind w:left="0" w:right="0"/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</w:pPr>
      <w:r>
        <w:br w:type="page"/>
      </w:r>
    </w:p>
    <w:p w:rsidRPr="00A93AB4" w:rsidR="003C0598" w:rsidP="008437BF" w:rsidRDefault="003C0598" w14:paraId="6D0599AB" w14:textId="35EDBA54">
      <w:pPr>
        <w:pStyle w:val="Rubrik3"/>
        <w:rPr>
          <w:sz w:val="24"/>
        </w:rPr>
      </w:pPr>
      <w:r w:rsidRPr="00A93AB4">
        <w:lastRenderedPageBreak/>
        <w:t>Undersköterska</w:t>
      </w:r>
    </w:p>
    <w:p w:rsidR="003C0598" w:rsidP="003C0598" w:rsidRDefault="003C0598" w14:paraId="0AE5345A" w14:textId="77777777">
      <w:r w:rsidRPr="1C3DDDC8">
        <w:t>Förbereder operationssal efter kommunikation med operationssjuksköterska 1.</w:t>
      </w:r>
    </w:p>
    <w:p w:rsidR="003C0598" w:rsidP="003C0598" w:rsidRDefault="003C0598" w14:paraId="161624A8" w14:textId="77777777">
      <w:r w:rsidRPr="1C3DDDC8">
        <w:t>Utför patientförberedelser tillsammans med operationssjuksköterska 2</w:t>
      </w:r>
    </w:p>
    <w:p w:rsidR="003C0598" w:rsidP="00403767" w:rsidRDefault="003C0598" w14:paraId="6A891134" w14:textId="77777777">
      <w:pPr>
        <w:pStyle w:val="Punktlista"/>
      </w:pPr>
      <w:r w:rsidRPr="1C3DDDC8">
        <w:t>Positionera patienten</w:t>
      </w:r>
    </w:p>
    <w:p w:rsidR="003C0598" w:rsidP="00403767" w:rsidRDefault="003C0598" w14:paraId="2765DF5E" w14:textId="77777777">
      <w:pPr>
        <w:pStyle w:val="Punktlista"/>
      </w:pPr>
      <w:r w:rsidRPr="1C3DDDC8">
        <w:t>Hjälper till med uppdukning</w:t>
      </w:r>
    </w:p>
    <w:p w:rsidR="003C0598" w:rsidP="2F7DC688" w:rsidRDefault="003C0598" w14:paraId="0A36ED12" w14:noSpellErr="1" w14:textId="1FAEFE6B">
      <w:pPr>
        <w:pStyle w:val="Punktlista"/>
        <w:rPr>
          <w:rFonts w:ascii="Cambria" w:hAnsi="Cambria" w:eastAsia="ＭＳ 明朝" w:cs="" w:asciiTheme="minorAscii" w:hAnsiTheme="minorAscii" w:eastAsiaTheme="minorEastAsia" w:cstheme="minorBidi"/>
        </w:rPr>
      </w:pPr>
      <w:r w:rsidR="003C0598">
        <w:rPr/>
        <w:t>Avlägsnar kläder och värdesaker, vid brottsmisstanke följ rutin</w:t>
      </w:r>
      <w:r w:rsidR="003C0598">
        <w:rPr/>
        <w:t xml:space="preserve"> </w:t>
      </w:r>
    </w:p>
    <w:p w:rsidR="3481897D" w:rsidP="2F7DC688" w:rsidRDefault="3481897D" w14:paraId="56EE031A" w14:textId="594C0344">
      <w:pPr>
        <w:pStyle w:val="Punktlista"/>
        <w:numPr>
          <w:ilvl w:val="0"/>
          <w:numId w:val="0"/>
        </w:numPr>
        <w:ind w:left="1712"/>
        <w:rPr>
          <w:noProof w:val="0"/>
          <w:lang w:val="sv-SE"/>
        </w:rPr>
      </w:pPr>
      <w:hyperlink r:id="R94bec06547c6419a">
        <w:r w:rsidRPr="2F7DC688" w:rsidR="3481897D">
          <w:rPr>
            <w:rStyle w:val="Hyperlnk"/>
            <w:noProof w:val="0"/>
            <w:lang w:val="sv-SE"/>
          </w:rPr>
          <w:t>Rättsmedicinska fall, spår- och godssäkring</w:t>
        </w:r>
      </w:hyperlink>
    </w:p>
    <w:p w:rsidR="00403767" w:rsidP="00403767" w:rsidRDefault="003C0598" w14:paraId="179551C7" w14:textId="77777777">
      <w:r w:rsidRPr="43D427BB">
        <w:t>Initierar “Timeout” innan ev</w:t>
      </w:r>
      <w:r>
        <w:t>entuell</w:t>
      </w:r>
      <w:r w:rsidRPr="43D427BB">
        <w:t xml:space="preserve"> sövning/operationsstart eller inför operationsstart.</w:t>
      </w:r>
    </w:p>
    <w:p w:rsidR="003C0598" w:rsidP="008437BF" w:rsidRDefault="003C0598" w14:paraId="1D77C3D7" w14:textId="7D82A232">
      <w:pPr>
        <w:pStyle w:val="Rubrik3"/>
        <w:rPr>
          <w:sz w:val="24"/>
        </w:rPr>
      </w:pPr>
      <w:r w:rsidRPr="1C3DDDC8">
        <w:t>Teamansvar</w:t>
      </w:r>
    </w:p>
    <w:p w:rsidR="003C0598" w:rsidP="003C0598" w:rsidRDefault="003C0598" w14:paraId="16A0E367" w14:textId="77777777">
      <w:r w:rsidRPr="1C3DDDC8">
        <w:t>Minimera antal personer på sal och se till att det finns tillgängliga resurser utanför operationssalen.</w:t>
      </w:r>
    </w:p>
    <w:p w:rsidR="003C0598" w:rsidP="2F7DC688" w:rsidRDefault="003C0598" w14:paraId="60B5A952" w14:noSpellErr="1" w14:textId="6DFC8649">
      <w:pPr>
        <w:pStyle w:val="Normal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="003C0598">
        <w:rPr/>
        <w:t>Alla eventuella värdesaker, kläder och tillhörigheter omhändertas enligt rutin</w:t>
      </w:r>
      <w:r w:rsidR="00403767">
        <w:rPr/>
        <w:t xml:space="preserve"> </w:t>
      </w:r>
      <w:hyperlink r:id="R1493f0bfec0b4e51">
        <w:r w:rsidRPr="2F7DC688" w:rsidR="77E64790">
          <w:rPr>
            <w:rStyle w:val="Hyperlnk"/>
            <w:rFonts w:ascii="Times New Roman" w:hAnsi="Times New Roman" w:eastAsia="Times New Roman" w:cs="Times New Roman"/>
            <w:noProof w:val="0"/>
            <w:sz w:val="24"/>
            <w:szCs w:val="24"/>
            <w:lang w:val="sv-SE"/>
          </w:rPr>
          <w:t>Rättsmedicinska fall, spår- och godssäkring</w:t>
        </w:r>
      </w:hyperlink>
    </w:p>
    <w:p w:rsidRPr="008437BF" w:rsidR="003C0598" w:rsidP="008437BF" w:rsidRDefault="00A2274D" w14:paraId="342D98F7" w14:textId="186D2FD2">
      <w:pPr>
        <w:pStyle w:val="Rubrik2"/>
      </w:pPr>
      <w:r w:rsidRPr="008437BF">
        <w:t>För innehållet ansvarar</w:t>
      </w:r>
    </w:p>
    <w:p w:rsidRPr="00340FCC" w:rsidR="00956DA5" w:rsidP="00AF5443" w:rsidRDefault="003C0598" w14:paraId="3FD907F1" w14:noSpellErr="1" w14:textId="6A4021BF">
      <w:r w:rsidR="003C0598">
        <w:rPr/>
        <w:t>Camilla Adriansson, anestesisjuksköterska, Traumakoordinator, SÄS</w:t>
      </w:r>
      <w:r>
        <w:br/>
      </w:r>
      <w:r w:rsidR="003C0598">
        <w:rPr/>
        <w:t>Hanna Kransvik, operations</w:t>
      </w:r>
      <w:r w:rsidR="431FF6D9">
        <w:rPr/>
        <w:t>sjuk</w:t>
      </w:r>
      <w:r w:rsidR="003C0598">
        <w:rPr/>
        <w:t xml:space="preserve">sköterska, </w:t>
      </w:r>
      <w:r w:rsidR="3F5BA806">
        <w:rPr/>
        <w:t xml:space="preserve">Operation 1, </w:t>
      </w:r>
      <w:r w:rsidR="003C0598">
        <w:rPr/>
        <w:t>SÄS</w:t>
      </w:r>
    </w:p>
    <w:sectPr w:rsidRPr="00340FCC" w:rsidR="00956DA5" w:rsidSect="00330F6A"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C517F" w:rsidRDefault="006C517F" w14:paraId="671FF08E" w14:textId="77777777">
      <w:r>
        <w:separator/>
      </w:r>
    </w:p>
  </w:endnote>
  <w:endnote w:type="continuationSeparator" w:id="0">
    <w:p w:rsidR="006C517F" w:rsidRDefault="006C517F" w14:paraId="29669251" w14:textId="77777777">
      <w:r>
        <w:continuationSeparator/>
      </w:r>
    </w:p>
  </w:endnote>
  <w:endnote w:type="continuationNotice" w:id="1">
    <w:p w:rsidR="006C517F" w:rsidRDefault="006C517F" w14:paraId="4D76C224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D4C1147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C517F" w:rsidRDefault="006C517F" w14:paraId="41484F6D" w14:textId="77777777"/>
  </w:footnote>
  <w:footnote w:type="continuationSeparator" w:id="0">
    <w:p w:rsidR="006C517F" w:rsidRDefault="006C517F" w14:paraId="6020C4F8" w14:textId="77777777">
      <w:r>
        <w:continuationSeparator/>
      </w:r>
    </w:p>
  </w:footnote>
  <w:footnote w:type="continuationNotice" w:id="1">
    <w:p w:rsidR="006C517F" w:rsidRDefault="006C517F" w14:paraId="50696FEB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 Box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058CDD4D" w14:textId="5C36AAEB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 Box 6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AF8C5D"/>
    <w:multiLevelType w:val="hybridMultilevel"/>
    <w:tmpl w:val="D33657F2"/>
    <w:lvl w:ilvl="0" w:tplc="745A2B5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9BAE350">
      <w:start w:val="1"/>
      <w:numFmt w:val="bullet"/>
      <w:lvlText w:val="-"/>
      <w:lvlJc w:val="left"/>
      <w:pPr>
        <w:ind w:left="1440" w:hanging="360"/>
      </w:pPr>
      <w:rPr>
        <w:rFonts w:hint="default" w:ascii="Calibri" w:hAnsi="Calibri"/>
      </w:rPr>
    </w:lvl>
    <w:lvl w:ilvl="2" w:tplc="FAFAFDA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5DBC93E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959028C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185249D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6E6C8B5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9B36FF2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CAD4C57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0FF6C561"/>
    <w:multiLevelType w:val="hybridMultilevel"/>
    <w:tmpl w:val="619295BE"/>
    <w:lvl w:ilvl="0" w:tplc="315A927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46AEF084">
      <w:start w:val="1"/>
      <w:numFmt w:val="bullet"/>
      <w:lvlText w:val="-"/>
      <w:lvlJc w:val="left"/>
      <w:pPr>
        <w:ind w:left="1440" w:hanging="360"/>
      </w:pPr>
      <w:rPr>
        <w:rFonts w:hint="default" w:ascii="Calibri" w:hAnsi="Calibri"/>
      </w:rPr>
    </w:lvl>
    <w:lvl w:ilvl="2" w:tplc="96DAAD5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4A260FD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75AE9E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21BEE7C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EB0264A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EFA6755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3C96B8E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51212F6"/>
    <w:multiLevelType w:val="hybridMultilevel"/>
    <w:tmpl w:val="93A23678"/>
    <w:lvl w:ilvl="0" w:tplc="04FA4D2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A6D009E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79A29E7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A1885A6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751C4EA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FE6A05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33696F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DD82535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637020A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18D2FAF0"/>
    <w:multiLevelType w:val="hybridMultilevel"/>
    <w:tmpl w:val="367ECFD2"/>
    <w:lvl w:ilvl="0" w:tplc="34AE3D54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1F28A89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808E3A0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68E465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1044760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BBBC8B7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B7409FF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7BEEF58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D8E2D6E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198F2844"/>
    <w:multiLevelType w:val="hybridMultilevel"/>
    <w:tmpl w:val="E21CE274"/>
    <w:lvl w:ilvl="0" w:tplc="041D0001">
      <w:start w:val="1"/>
      <w:numFmt w:val="bullet"/>
      <w:lvlText w:val=""/>
      <w:lvlJc w:val="left"/>
      <w:pPr>
        <w:ind w:left="1800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252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24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96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68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40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12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84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560" w:hanging="360"/>
      </w:pPr>
      <w:rPr>
        <w:rFonts w:hint="default" w:ascii="Wingdings" w:hAnsi="Wingdings"/>
      </w:rPr>
    </w:lvl>
  </w:abstractNum>
  <w:abstractNum w:abstractNumId="11" w15:restartNumberingAfterBreak="0">
    <w:nsid w:val="1C77181A"/>
    <w:multiLevelType w:val="hybridMultilevel"/>
    <w:tmpl w:val="3864E5FA"/>
    <w:lvl w:ilvl="0" w:tplc="2C7E279C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EE98BF4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35C08B8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B16A72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65CA86F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6A466A5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BC6622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7F803A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258257C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3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29098AF6"/>
    <w:multiLevelType w:val="hybridMultilevel"/>
    <w:tmpl w:val="927067EA"/>
    <w:lvl w:ilvl="0" w:tplc="0C7E8F8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29C2414C">
      <w:start w:val="1"/>
      <w:numFmt w:val="bullet"/>
      <w:lvlText w:val="-"/>
      <w:lvlJc w:val="left"/>
      <w:pPr>
        <w:ind w:left="1440" w:hanging="360"/>
      </w:pPr>
      <w:rPr>
        <w:rFonts w:hint="default" w:ascii="Calibri" w:hAnsi="Calibri"/>
      </w:rPr>
    </w:lvl>
    <w:lvl w:ilvl="2" w:tplc="52002D1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6D2ABE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738FCC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7DCCA6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A6868B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92402C3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D30AA02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2FBA62CA"/>
    <w:multiLevelType w:val="hybridMultilevel"/>
    <w:tmpl w:val="90E2BD92"/>
    <w:lvl w:ilvl="0" w:tplc="4378D29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8EC2443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7D9AF47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7B4694A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9A424F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70C504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C643FF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1D620D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81F645C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31B0695D"/>
    <w:multiLevelType w:val="hybridMultilevel"/>
    <w:tmpl w:val="4B22ACFE"/>
    <w:lvl w:ilvl="0" w:tplc="381C164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7570DBCC">
      <w:start w:val="1"/>
      <w:numFmt w:val="bullet"/>
      <w:lvlText w:val="-"/>
      <w:lvlJc w:val="left"/>
      <w:pPr>
        <w:ind w:left="1440" w:hanging="360"/>
      </w:pPr>
      <w:rPr>
        <w:rFonts w:hint="default" w:ascii="Calibri" w:hAnsi="Calibri"/>
      </w:rPr>
    </w:lvl>
    <w:lvl w:ilvl="2" w:tplc="9924A99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15444C6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5662606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D35C183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50787A5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75FE1F7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D92E784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36016878"/>
    <w:multiLevelType w:val="hybridMultilevel"/>
    <w:tmpl w:val="A8847EEA"/>
    <w:lvl w:ilvl="0" w:tplc="41862DA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5C2C6A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E6329E5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A99C69B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2E4D9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960A3A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A458674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940E577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E062991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39AA2388"/>
    <w:multiLevelType w:val="hybridMultilevel"/>
    <w:tmpl w:val="7DB4CA46"/>
    <w:lvl w:ilvl="0" w:tplc="601C9036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56AA3B4">
      <w:start w:val="1"/>
      <w:numFmt w:val="bullet"/>
      <w:lvlText w:val="-"/>
      <w:lvlJc w:val="left"/>
      <w:pPr>
        <w:ind w:left="1440" w:hanging="360"/>
      </w:pPr>
      <w:rPr>
        <w:rFonts w:hint="default" w:ascii="Calibri" w:hAnsi="Calibri"/>
      </w:rPr>
    </w:lvl>
    <w:lvl w:ilvl="2" w:tplc="D668EBD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68A645E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2FA03A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B1A6D43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6F808D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DACE1E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B340192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2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447321FF"/>
    <w:multiLevelType w:val="hybridMultilevel"/>
    <w:tmpl w:val="B6460EDE"/>
    <w:lvl w:ilvl="0" w:tplc="041D0001">
      <w:start w:val="1"/>
      <w:numFmt w:val="bullet"/>
      <w:lvlText w:val=""/>
      <w:lvlJc w:val="left"/>
      <w:pPr>
        <w:ind w:left="180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52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24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96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68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40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12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84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560" w:hanging="360"/>
      </w:pPr>
      <w:rPr>
        <w:rFonts w:hint="default" w:ascii="Wingdings" w:hAnsi="Wingdings"/>
      </w:rPr>
    </w:lvl>
  </w:abstractNum>
  <w:abstractNum w:abstractNumId="2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7" w15:restartNumberingAfterBreak="0">
    <w:nsid w:val="6DE7A33D"/>
    <w:multiLevelType w:val="hybridMultilevel"/>
    <w:tmpl w:val="61A20238"/>
    <w:lvl w:ilvl="0" w:tplc="5FE6925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EB48B8AC">
      <w:start w:val="1"/>
      <w:numFmt w:val="bullet"/>
      <w:lvlText w:val="-"/>
      <w:lvlJc w:val="left"/>
      <w:pPr>
        <w:ind w:left="1440" w:hanging="360"/>
      </w:pPr>
      <w:rPr>
        <w:rFonts w:hint="default" w:ascii="Calibri" w:hAnsi="Calibri"/>
      </w:rPr>
    </w:lvl>
    <w:lvl w:ilvl="2" w:tplc="470A9F2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BEDC926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CCE4D0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BC14FD3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CF7C508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CAEAB7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7350649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9" w15:restartNumberingAfterBreak="0">
    <w:nsid w:val="77231AEB"/>
    <w:multiLevelType w:val="hybridMultilevel"/>
    <w:tmpl w:val="E442467E"/>
    <w:lvl w:ilvl="0" w:tplc="9CA046A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1A9404B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14F2D90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86AA0A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4572B8C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89D06D2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CD42F05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EDEC82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E1C4B15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0" w15:restartNumberingAfterBreak="0">
    <w:nsid w:val="787B3912"/>
    <w:multiLevelType w:val="hybridMultilevel"/>
    <w:tmpl w:val="1E980248"/>
    <w:lvl w:ilvl="0" w:tplc="C9206938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1226C26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F7665E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D52C7C4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3E6C462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95A0AEB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B8CFFC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8E12E31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12F6BCD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1" w15:restartNumberingAfterBreak="0">
    <w:nsid w:val="79B27ED0"/>
    <w:multiLevelType w:val="hybridMultilevel"/>
    <w:tmpl w:val="D28CBCC2"/>
    <w:lvl w:ilvl="0" w:tplc="FFFFFFFF">
      <w:start w:val="1"/>
      <w:numFmt w:val="bullet"/>
      <w:lvlText w:val=""/>
      <w:lvlJc w:val="left"/>
      <w:pPr>
        <w:ind w:left="1800" w:hanging="360"/>
      </w:pPr>
      <w:rPr>
        <w:rFonts w:hint="default" w:ascii="Symbol" w:hAnsi="Symbol"/>
      </w:rPr>
    </w:lvl>
    <w:lvl w:ilvl="1" w:tplc="041D0001">
      <w:start w:val="1"/>
      <w:numFmt w:val="bullet"/>
      <w:lvlText w:val=""/>
      <w:lvlJc w:val="left"/>
      <w:pPr>
        <w:ind w:left="1800" w:hanging="360"/>
      </w:pPr>
      <w:rPr>
        <w:rFonts w:hint="default" w:ascii="Symbol" w:hAnsi="Symbol"/>
      </w:rPr>
    </w:lvl>
    <w:lvl w:ilvl="2" w:tplc="FFFFFFFF" w:tentative="1">
      <w:start w:val="1"/>
      <w:numFmt w:val="bullet"/>
      <w:lvlText w:val=""/>
      <w:lvlJc w:val="left"/>
      <w:pPr>
        <w:ind w:left="324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96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68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40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612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84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560" w:hanging="360"/>
      </w:pPr>
      <w:rPr>
        <w:rFonts w:hint="default" w:ascii="Wingdings" w:hAnsi="Wingdings"/>
      </w:rPr>
    </w:lvl>
  </w:abstractNum>
  <w:abstractNum w:abstractNumId="3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33" w15:restartNumberingAfterBreak="0">
    <w:nsid w:val="7D2FFA9E"/>
    <w:multiLevelType w:val="hybridMultilevel"/>
    <w:tmpl w:val="F63C03C6"/>
    <w:lvl w:ilvl="0" w:tplc="426A542C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6E02AA72">
      <w:start w:val="1"/>
      <w:numFmt w:val="bullet"/>
      <w:lvlText w:val="-"/>
      <w:lvlJc w:val="left"/>
      <w:pPr>
        <w:ind w:left="1440" w:hanging="360"/>
      </w:pPr>
      <w:rPr>
        <w:rFonts w:hint="default" w:ascii="Calibri" w:hAnsi="Calibri"/>
      </w:rPr>
    </w:lvl>
    <w:lvl w:ilvl="2" w:tplc="8D3235B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05C80A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9BA89E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365E057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96A499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3240254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E5AEF71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385518139">
    <w:abstractNumId w:val="14"/>
  </w:num>
  <w:num w:numId="2" w16cid:durableId="513224511">
    <w:abstractNumId w:val="16"/>
  </w:num>
  <w:num w:numId="3" w16cid:durableId="1670327923">
    <w:abstractNumId w:val="27"/>
  </w:num>
  <w:num w:numId="4" w16cid:durableId="785779576">
    <w:abstractNumId w:val="19"/>
  </w:num>
  <w:num w:numId="5" w16cid:durableId="140848600">
    <w:abstractNumId w:val="33"/>
  </w:num>
  <w:num w:numId="6" w16cid:durableId="1635522983">
    <w:abstractNumId w:val="2"/>
  </w:num>
  <w:num w:numId="7" w16cid:durableId="1015227150">
    <w:abstractNumId w:val="5"/>
  </w:num>
  <w:num w:numId="8" w16cid:durableId="660044848">
    <w:abstractNumId w:val="34"/>
  </w:num>
  <w:num w:numId="9" w16cid:durableId="569776729">
    <w:abstractNumId w:val="26"/>
  </w:num>
  <w:num w:numId="10" w16cid:durableId="627398345">
    <w:abstractNumId w:val="0"/>
  </w:num>
  <w:num w:numId="11" w16cid:durableId="948199266">
    <w:abstractNumId w:val="12"/>
  </w:num>
  <w:num w:numId="12" w16cid:durableId="381489765">
    <w:abstractNumId w:val="28"/>
  </w:num>
  <w:num w:numId="13" w16cid:durableId="530343273">
    <w:abstractNumId w:val="3"/>
  </w:num>
  <w:num w:numId="14" w16cid:durableId="1081755827">
    <w:abstractNumId w:val="22"/>
  </w:num>
  <w:num w:numId="15" w16cid:durableId="1235973367">
    <w:abstractNumId w:val="18"/>
  </w:num>
  <w:num w:numId="16" w16cid:durableId="82999757">
    <w:abstractNumId w:val="1"/>
  </w:num>
  <w:num w:numId="17" w16cid:durableId="1399402007">
    <w:abstractNumId w:val="1"/>
  </w:num>
  <w:num w:numId="18" w16cid:durableId="1570576776">
    <w:abstractNumId w:val="4"/>
  </w:num>
  <w:num w:numId="19" w16cid:durableId="1171333397">
    <w:abstractNumId w:val="6"/>
  </w:num>
  <w:num w:numId="20" w16cid:durableId="1835950439">
    <w:abstractNumId w:val="25"/>
  </w:num>
  <w:num w:numId="21" w16cid:durableId="363412365">
    <w:abstractNumId w:val="20"/>
  </w:num>
  <w:num w:numId="22" w16cid:durableId="403724684">
    <w:abstractNumId w:val="13"/>
  </w:num>
  <w:num w:numId="23" w16cid:durableId="729959393">
    <w:abstractNumId w:val="24"/>
  </w:num>
  <w:num w:numId="24" w16cid:durableId="883178179">
    <w:abstractNumId w:val="7"/>
  </w:num>
  <w:num w:numId="25" w16cid:durableId="2121559848">
    <w:abstractNumId w:val="21"/>
  </w:num>
  <w:num w:numId="26" w16cid:durableId="1443722769">
    <w:abstractNumId w:val="32"/>
  </w:num>
  <w:num w:numId="27" w16cid:durableId="2008093256">
    <w:abstractNumId w:val="11"/>
  </w:num>
  <w:num w:numId="28" w16cid:durableId="112746209">
    <w:abstractNumId w:val="8"/>
  </w:num>
  <w:num w:numId="29" w16cid:durableId="1001394682">
    <w:abstractNumId w:val="17"/>
  </w:num>
  <w:num w:numId="30" w16cid:durableId="1298074838">
    <w:abstractNumId w:val="15"/>
  </w:num>
  <w:num w:numId="31" w16cid:durableId="634333003">
    <w:abstractNumId w:val="29"/>
  </w:num>
  <w:num w:numId="32" w16cid:durableId="330715171">
    <w:abstractNumId w:val="30"/>
  </w:num>
  <w:num w:numId="33" w16cid:durableId="188110389">
    <w:abstractNumId w:val="9"/>
  </w:num>
  <w:num w:numId="34" w16cid:durableId="1199199776">
    <w:abstractNumId w:val="23"/>
  </w:num>
  <w:num w:numId="35" w16cid:durableId="2047096275">
    <w:abstractNumId w:val="10"/>
  </w:num>
  <w:num w:numId="36" w16cid:durableId="1368993016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27F89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6E75"/>
    <w:rsid w:val="00137B6D"/>
    <w:rsid w:val="0014070B"/>
    <w:rsid w:val="001422C1"/>
    <w:rsid w:val="001522AE"/>
    <w:rsid w:val="00152B8D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35E1"/>
    <w:rsid w:val="0019632A"/>
    <w:rsid w:val="001A4E7C"/>
    <w:rsid w:val="001B762C"/>
    <w:rsid w:val="001C4D0A"/>
    <w:rsid w:val="001C5FEF"/>
    <w:rsid w:val="001C72AC"/>
    <w:rsid w:val="00204703"/>
    <w:rsid w:val="00211487"/>
    <w:rsid w:val="00211D91"/>
    <w:rsid w:val="00217DEC"/>
    <w:rsid w:val="002359EA"/>
    <w:rsid w:val="00235B57"/>
    <w:rsid w:val="00244FDF"/>
    <w:rsid w:val="00250F24"/>
    <w:rsid w:val="002523C5"/>
    <w:rsid w:val="0025380B"/>
    <w:rsid w:val="00255985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3AF7"/>
    <w:rsid w:val="00337F99"/>
    <w:rsid w:val="00340FCC"/>
    <w:rsid w:val="003410BD"/>
    <w:rsid w:val="0034307B"/>
    <w:rsid w:val="00345EB1"/>
    <w:rsid w:val="00350CC4"/>
    <w:rsid w:val="00360E0D"/>
    <w:rsid w:val="0036357D"/>
    <w:rsid w:val="0036594C"/>
    <w:rsid w:val="003678A4"/>
    <w:rsid w:val="00367D19"/>
    <w:rsid w:val="00371BED"/>
    <w:rsid w:val="00376AA6"/>
    <w:rsid w:val="003807E5"/>
    <w:rsid w:val="00384019"/>
    <w:rsid w:val="003854F1"/>
    <w:rsid w:val="0039118E"/>
    <w:rsid w:val="00397F54"/>
    <w:rsid w:val="003A0D43"/>
    <w:rsid w:val="003B2A4B"/>
    <w:rsid w:val="003C0598"/>
    <w:rsid w:val="003D099E"/>
    <w:rsid w:val="003D21A2"/>
    <w:rsid w:val="003D29D2"/>
    <w:rsid w:val="003D6DF1"/>
    <w:rsid w:val="003E0705"/>
    <w:rsid w:val="003E2FF7"/>
    <w:rsid w:val="003F1013"/>
    <w:rsid w:val="003F1ACF"/>
    <w:rsid w:val="00403767"/>
    <w:rsid w:val="00404948"/>
    <w:rsid w:val="00406BEA"/>
    <w:rsid w:val="00413A60"/>
    <w:rsid w:val="004230F7"/>
    <w:rsid w:val="0043167E"/>
    <w:rsid w:val="0043409A"/>
    <w:rsid w:val="00442256"/>
    <w:rsid w:val="00446255"/>
    <w:rsid w:val="00451935"/>
    <w:rsid w:val="00460ED0"/>
    <w:rsid w:val="00465458"/>
    <w:rsid w:val="00465651"/>
    <w:rsid w:val="00470CE7"/>
    <w:rsid w:val="00470F4F"/>
    <w:rsid w:val="00472482"/>
    <w:rsid w:val="00480DC7"/>
    <w:rsid w:val="0048221E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26EDF"/>
    <w:rsid w:val="00531E60"/>
    <w:rsid w:val="00541D07"/>
    <w:rsid w:val="00542BE6"/>
    <w:rsid w:val="00544BAB"/>
    <w:rsid w:val="00545F31"/>
    <w:rsid w:val="00550AF1"/>
    <w:rsid w:val="005578FA"/>
    <w:rsid w:val="00565129"/>
    <w:rsid w:val="00565CD0"/>
    <w:rsid w:val="00567820"/>
    <w:rsid w:val="00575B6F"/>
    <w:rsid w:val="005770AD"/>
    <w:rsid w:val="00581414"/>
    <w:rsid w:val="00582490"/>
    <w:rsid w:val="00593C72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61C0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3F63"/>
    <w:rsid w:val="006753EC"/>
    <w:rsid w:val="00685193"/>
    <w:rsid w:val="00685CCF"/>
    <w:rsid w:val="006A2789"/>
    <w:rsid w:val="006A4978"/>
    <w:rsid w:val="006A7261"/>
    <w:rsid w:val="006B0D29"/>
    <w:rsid w:val="006B1819"/>
    <w:rsid w:val="006C5048"/>
    <w:rsid w:val="006C517F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579CF"/>
    <w:rsid w:val="00760038"/>
    <w:rsid w:val="00762EE0"/>
    <w:rsid w:val="00765C41"/>
    <w:rsid w:val="00771100"/>
    <w:rsid w:val="007759DD"/>
    <w:rsid w:val="0078609F"/>
    <w:rsid w:val="007917BA"/>
    <w:rsid w:val="00795C28"/>
    <w:rsid w:val="007A5C6F"/>
    <w:rsid w:val="007D4241"/>
    <w:rsid w:val="007D4317"/>
    <w:rsid w:val="007D4EA3"/>
    <w:rsid w:val="007F1CFF"/>
    <w:rsid w:val="007F5DD5"/>
    <w:rsid w:val="0080506C"/>
    <w:rsid w:val="00821A1B"/>
    <w:rsid w:val="008262E9"/>
    <w:rsid w:val="00827E69"/>
    <w:rsid w:val="00835C4D"/>
    <w:rsid w:val="00841B48"/>
    <w:rsid w:val="008437BF"/>
    <w:rsid w:val="00843F48"/>
    <w:rsid w:val="00851423"/>
    <w:rsid w:val="008569C6"/>
    <w:rsid w:val="00857848"/>
    <w:rsid w:val="008628B6"/>
    <w:rsid w:val="008654B6"/>
    <w:rsid w:val="0087139C"/>
    <w:rsid w:val="00874E96"/>
    <w:rsid w:val="0087708D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7F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63CA"/>
    <w:rsid w:val="009471BF"/>
    <w:rsid w:val="00950E4E"/>
    <w:rsid w:val="009529BD"/>
    <w:rsid w:val="009533B4"/>
    <w:rsid w:val="00956DA5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36C1"/>
    <w:rsid w:val="009F4A56"/>
    <w:rsid w:val="009F4E65"/>
    <w:rsid w:val="00A006A5"/>
    <w:rsid w:val="00A05942"/>
    <w:rsid w:val="00A07BEC"/>
    <w:rsid w:val="00A1580D"/>
    <w:rsid w:val="00A2274D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1F21"/>
    <w:rsid w:val="00AA6EB4"/>
    <w:rsid w:val="00AA767D"/>
    <w:rsid w:val="00AB0CC9"/>
    <w:rsid w:val="00AC3FF6"/>
    <w:rsid w:val="00AD73EC"/>
    <w:rsid w:val="00AD7AD5"/>
    <w:rsid w:val="00AE5BC7"/>
    <w:rsid w:val="00AF5443"/>
    <w:rsid w:val="00AF5AAF"/>
    <w:rsid w:val="00B0227F"/>
    <w:rsid w:val="00B046D8"/>
    <w:rsid w:val="00B13F4C"/>
    <w:rsid w:val="00B16219"/>
    <w:rsid w:val="00B16C59"/>
    <w:rsid w:val="00B2479E"/>
    <w:rsid w:val="00B33FDD"/>
    <w:rsid w:val="00B359CC"/>
    <w:rsid w:val="00B36107"/>
    <w:rsid w:val="00B41789"/>
    <w:rsid w:val="00B46C03"/>
    <w:rsid w:val="00B52135"/>
    <w:rsid w:val="00B60C6C"/>
    <w:rsid w:val="00B619A9"/>
    <w:rsid w:val="00B61F15"/>
    <w:rsid w:val="00B65A9D"/>
    <w:rsid w:val="00B66D60"/>
    <w:rsid w:val="00B75EDE"/>
    <w:rsid w:val="00B76A4B"/>
    <w:rsid w:val="00B77D88"/>
    <w:rsid w:val="00B77FAF"/>
    <w:rsid w:val="00B84336"/>
    <w:rsid w:val="00B851B9"/>
    <w:rsid w:val="00B86453"/>
    <w:rsid w:val="00B90054"/>
    <w:rsid w:val="00B92C14"/>
    <w:rsid w:val="00B94130"/>
    <w:rsid w:val="00BA0066"/>
    <w:rsid w:val="00BA4B1C"/>
    <w:rsid w:val="00BB3747"/>
    <w:rsid w:val="00BB69DB"/>
    <w:rsid w:val="00BC322E"/>
    <w:rsid w:val="00BC44CD"/>
    <w:rsid w:val="00BC48A6"/>
    <w:rsid w:val="00BE7978"/>
    <w:rsid w:val="00BF0E9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2EA"/>
    <w:rsid w:val="00C97BD3"/>
    <w:rsid w:val="00CA39EF"/>
    <w:rsid w:val="00CA521F"/>
    <w:rsid w:val="00CA6044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16D6B"/>
    <w:rsid w:val="00D25215"/>
    <w:rsid w:val="00D30777"/>
    <w:rsid w:val="00D37E7F"/>
    <w:rsid w:val="00D47A7B"/>
    <w:rsid w:val="00D47AD7"/>
    <w:rsid w:val="00D51529"/>
    <w:rsid w:val="00D65E97"/>
    <w:rsid w:val="00D77539"/>
    <w:rsid w:val="00D85218"/>
    <w:rsid w:val="00D915B1"/>
    <w:rsid w:val="00DA299D"/>
    <w:rsid w:val="00DA65C4"/>
    <w:rsid w:val="00DC259B"/>
    <w:rsid w:val="00DE4447"/>
    <w:rsid w:val="00DE5C77"/>
    <w:rsid w:val="00DE5DA2"/>
    <w:rsid w:val="00DF0033"/>
    <w:rsid w:val="00E026BF"/>
    <w:rsid w:val="00E07B1B"/>
    <w:rsid w:val="00E11853"/>
    <w:rsid w:val="00E469D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7EF6"/>
    <w:rsid w:val="00EB6714"/>
    <w:rsid w:val="00EC0A68"/>
    <w:rsid w:val="00EC3C32"/>
    <w:rsid w:val="00EC5006"/>
    <w:rsid w:val="00EC70BA"/>
    <w:rsid w:val="00EC72C9"/>
    <w:rsid w:val="00ED49C3"/>
    <w:rsid w:val="00ED6CE8"/>
    <w:rsid w:val="00ED7AA6"/>
    <w:rsid w:val="00EE2A56"/>
    <w:rsid w:val="00EE3818"/>
    <w:rsid w:val="00EF379A"/>
    <w:rsid w:val="00F22264"/>
    <w:rsid w:val="00F2564D"/>
    <w:rsid w:val="00F35B05"/>
    <w:rsid w:val="00F413D9"/>
    <w:rsid w:val="00F4145E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2AEBEF1"/>
    <w:rsid w:val="1492EC97"/>
    <w:rsid w:val="19647ED5"/>
    <w:rsid w:val="1F4D52A8"/>
    <w:rsid w:val="21269108"/>
    <w:rsid w:val="216A5907"/>
    <w:rsid w:val="218016F0"/>
    <w:rsid w:val="21C83F73"/>
    <w:rsid w:val="29C87584"/>
    <w:rsid w:val="2AB44AF1"/>
    <w:rsid w:val="2B8E871D"/>
    <w:rsid w:val="2B9E8D57"/>
    <w:rsid w:val="2F7DC688"/>
    <w:rsid w:val="3481897D"/>
    <w:rsid w:val="3732439F"/>
    <w:rsid w:val="3910E47D"/>
    <w:rsid w:val="3D1812AC"/>
    <w:rsid w:val="3E6F3091"/>
    <w:rsid w:val="3F5BA806"/>
    <w:rsid w:val="41946BFC"/>
    <w:rsid w:val="431FF6D9"/>
    <w:rsid w:val="466B879D"/>
    <w:rsid w:val="47653650"/>
    <w:rsid w:val="4B6DE1D7"/>
    <w:rsid w:val="52325C25"/>
    <w:rsid w:val="52E0C393"/>
    <w:rsid w:val="541475D7"/>
    <w:rsid w:val="547C93F4"/>
    <w:rsid w:val="5705CD48"/>
    <w:rsid w:val="58BD7738"/>
    <w:rsid w:val="5AC7C19B"/>
    <w:rsid w:val="5D72CF07"/>
    <w:rsid w:val="6336850C"/>
    <w:rsid w:val="63A73F5A"/>
    <w:rsid w:val="647B2B65"/>
    <w:rsid w:val="674690B4"/>
    <w:rsid w:val="6B2CF8ED"/>
    <w:rsid w:val="6BE5170D"/>
    <w:rsid w:val="6D37CCF6"/>
    <w:rsid w:val="73ED4479"/>
    <w:rsid w:val="77E64790"/>
    <w:rsid w:val="78B6F16D"/>
    <w:rsid w:val="796198AE"/>
    <w:rsid w:val="7C211A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98E46D2D-2475-4BBD-B6AF-31F6F9FFE6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11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20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21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Normalwebb">
    <w:name w:val="Normal (Web)"/>
    <w:basedOn w:val="Normal"/>
    <w:uiPriority w:val="99"/>
    <w:unhideWhenUsed/>
    <w:rsid w:val="008628B6"/>
    <w:pPr>
      <w:spacing w:before="100" w:beforeAutospacing="1" w:after="100" w:afterAutospacing="1" w:line="240" w:lineRule="auto"/>
      <w:ind w:left="0" w:right="0"/>
    </w:pPr>
  </w:style>
  <w:style w:type="character" w:styleId="AnvndHyperlnk">
    <w:name w:val="FollowedHyperlink"/>
    <w:basedOn w:val="Standardstycketeckensnitt"/>
    <w:uiPriority w:val="99"/>
    <w:semiHidden/>
    <w:unhideWhenUsed/>
    <w:rsid w:val="001C72AC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759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3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www.vardhandboken.se/arbetssatt-och-ansvar/samverkan-och-kommunikation/teamarbete-och-kommunikation/crew-resource-management---crm/" TargetMode="External" Id="rId13" /><Relationship Type="http://schemas.openxmlformats.org/officeDocument/2006/relationships/fontTable" Target="fontTable.xml" Id="rId26" /><Relationship Type="http://schemas.openxmlformats.org/officeDocument/2006/relationships/header" Target="header1.xml" Id="rId21" /><Relationship Type="http://schemas.openxmlformats.org/officeDocument/2006/relationships/styles" Target="styles.xml" Id="rId7" /><Relationship Type="http://schemas.openxmlformats.org/officeDocument/2006/relationships/hyperlink" Target="https://www.youtube.com/watch?v=JzlvgtPIof4" TargetMode="External" Id="rId17" /><Relationship Type="http://schemas.openxmlformats.org/officeDocument/2006/relationships/footer" Target="footer3.xml" Id="rId25" /><Relationship Type="http://schemas.openxmlformats.org/officeDocument/2006/relationships/hyperlink" Target="https://media.medfarm.uu.se/play/kanal/263" TargetMode="Externa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24" /><Relationship Type="http://schemas.openxmlformats.org/officeDocument/2006/relationships/hyperlink" Target="https://www.vardhandboken.se/arbetssatt-och-ansvar/samverkan-och-kommunikation/teamarbete-och-kommunikation/situation-bakgrund-aktuell-bedomning-rekommendation---sbar/" TargetMode="External" Id="rId15" /><Relationship Type="http://schemas.openxmlformats.org/officeDocument/2006/relationships/footer" Target="footer2.xml" Id="rId23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hyperlink" Target="https://www.vardhandboken.se/arbetssatt-och-ansvar/samverkan-och-kommunikation/teamarbete-och-kommunikation/oversikt/" TargetMode="External" Id="rId14" /><Relationship Type="http://schemas.openxmlformats.org/officeDocument/2006/relationships/footer" Target="footer1.xml" Id="rId22" /><Relationship Type="http://schemas.openxmlformats.org/officeDocument/2006/relationships/theme" Target="theme/theme1.xml" Id="rId27" /><Relationship Type="http://schemas.openxmlformats.org/officeDocument/2006/relationships/hyperlink" Target="https://mellanarkiv-offentlig.vgregion.se/alfresco/s/archive/stream/public/v1/source/available/sofia/ssn12865-780821730-237/surrogate/R%c3%a4ttsmedicinska%20fall%2c%20sp%c3%a5r-%20och%20godss%c3%a4kring.pdf" TargetMode="External" Id="R743889b10b8845c8" /><Relationship Type="http://schemas.openxmlformats.org/officeDocument/2006/relationships/hyperlink" Target="https://mellanarkiv-offentlig.vgregion.se/alfresco/s/archive/stream/public/v1/source/available/sofia/ssn12865-780821730-237/surrogate/R%C3%A4ttsmedicinska%20fall%2c%20sp%C3%A5r-%20och%20godss%C3%A4kring.pdf" TargetMode="External" Id="R94bec06547c6419a" /><Relationship Type="http://schemas.openxmlformats.org/officeDocument/2006/relationships/hyperlink" Target="https://mellanarkiv-offentlig.vgregion.se/alfresco/s/archive/stream/public/v1/source/available/sofia/ssn12865-780821730-237/surrogate/R%C3%A4ttsmedicinska%20fall%2c%20sp%C3%A5r-%20och%20godss%C3%A4kring.pdf" TargetMode="External" Id="R1493f0bfec0b4e51" /><Relationship Type="http://schemas.openxmlformats.org/officeDocument/2006/relationships/hyperlink" Target="https://mellanarkiv.vgregion.se/share/page/dp/ws/archive/stream/auth/v1/source/available/sofia/sas176-286817098-78/surrogate" TargetMode="External" Id="R60ef360d6d0b4dfd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Crisis resource management (CRM) - checklista</dc:title>
  <dc:subject/>
  <dc:creator>Sofie Östanbäck</dc:creator>
  <keywords/>
  <lastModifiedBy>Malin Stormvall</lastModifiedBy>
  <revision>13</revision>
  <lastPrinted>2016-04-01T04:56:00.0000000Z</lastPrinted>
  <dcterms:created xsi:type="dcterms:W3CDTF">2023-11-15T19:05:00.0000000Z</dcterms:created>
  <dcterms:modified xsi:type="dcterms:W3CDTF">2025-11-05T08:34:26.0000000Z</dcterms:modified>
</coreProperties>
</file>