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B311A2" w14:textId="6D1D3ED1" w:rsidR="00710812" w:rsidRDefault="00800974" w:rsidP="00F35B05">
      <w:pPr>
        <w:pStyle w:val="Heading2"/>
        <w:sectPr w:rsidR="00710812" w:rsidSect="0071081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commentRangeStart w:id="1"/>
      <w:commentRangeEnd w:id="1"/>
      <w:r>
        <w:rPr>
          <w:rStyle w:val="CommentReference"/>
          <w:rFonts w:ascii="Times New Roman" w:eastAsia="Times New Roman" w:hAnsi="Times New Roman" w:cs="Times New Roman"/>
          <w:bCs w:val="0"/>
          <w:color w:val="auto"/>
        </w:rPr>
        <w:commentReference w:id="1"/>
      </w:r>
    </w:p>
    <w:p w14:paraId="11B84394" w14:textId="77777777" w:rsidR="00710812" w:rsidRPr="00710812" w:rsidRDefault="00710812" w:rsidP="00DA5744">
      <w:pPr>
        <w:pStyle w:val="Heading1"/>
      </w:pPr>
      <w:bookmarkStart w:id="2" w:name="_Toc314219769"/>
      <w:bookmarkStart w:id="3" w:name="_Toc419877566"/>
      <w:r w:rsidRPr="00710812">
        <w:t>Stomivård på IVA-patient</w:t>
      </w:r>
    </w:p>
    <w:p w14:paraId="448083DF" w14:textId="7C68244A" w:rsidR="3AC6537E" w:rsidRDefault="3AC6537E" w:rsidP="2CCE6B4F">
      <w:pPr>
        <w:pStyle w:val="Heading2"/>
      </w:pPr>
      <w:r w:rsidRPr="2CCE6B4F">
        <w:t>Förändringar</w:t>
      </w:r>
      <w:r w:rsidRPr="2CCE6B4F">
        <w:rPr>
          <w:rStyle w:val="normaltextrun"/>
          <w:rFonts w:ascii="Calibri" w:eastAsia="Calibri" w:hAnsi="Calibri" w:cs="Calibri"/>
          <w:bCs w:val="0"/>
          <w:color w:val="000000" w:themeColor="text2"/>
          <w:szCs w:val="40"/>
        </w:rPr>
        <w:t xml:space="preserve"> sedan föregående version </w:t>
      </w:r>
    </w:p>
    <w:p w14:paraId="18F9B997" w14:textId="2077A3CF" w:rsidR="3AC6537E" w:rsidRDefault="3AC6537E" w:rsidP="2CCE6B4F">
      <w:r>
        <w:t xml:space="preserve">Oförändrad i sin helhet. Förlängs 2 år. </w:t>
      </w:r>
    </w:p>
    <w:p w14:paraId="6505426E" w14:textId="77777777" w:rsidR="00710812" w:rsidRPr="00710812" w:rsidRDefault="00710812" w:rsidP="00DA5744">
      <w:pPr>
        <w:pStyle w:val="Heading2"/>
      </w:pPr>
      <w:r w:rsidRPr="00710812">
        <w:t>Sammanfattning</w:t>
      </w:r>
    </w:p>
    <w:p w14:paraId="431DBCAF" w14:textId="4CE07738" w:rsidR="00710812" w:rsidRPr="00710812" w:rsidRDefault="00710812" w:rsidP="00DA5744">
      <w:r w:rsidRPr="00710812">
        <w:t xml:space="preserve">Dokumentet beskriver rutiner för hudvård och bandagebyte vid stomi, se även Vårdhandboken, </w:t>
      </w:r>
      <w:hyperlink r:id="rId21" w:history="1">
        <w:r w:rsidRPr="00710812">
          <w:rPr>
            <w:color w:val="0000FF"/>
            <w:u w:val="single"/>
          </w:rPr>
          <w:t>vardhandboken.se/vard-och-behandling/tarmfunktion/stomi/bandage/</w:t>
        </w:r>
      </w:hyperlink>
      <w:r w:rsidRPr="00710812">
        <w:t xml:space="preserve">. </w:t>
      </w:r>
    </w:p>
    <w:p w14:paraId="66DC6063" w14:textId="77777777" w:rsidR="00710812" w:rsidRPr="00710812" w:rsidRDefault="00710812" w:rsidP="00DA5744">
      <w:pPr>
        <w:pStyle w:val="Heading2"/>
      </w:pPr>
      <w:r w:rsidRPr="00710812">
        <w:t>Förutsättningar</w:t>
      </w:r>
    </w:p>
    <w:p w14:paraId="2F6A9580" w14:textId="77777777" w:rsidR="00710812" w:rsidRPr="00710812" w:rsidRDefault="00710812" w:rsidP="00354167">
      <w:r w:rsidRPr="00710812">
        <w:t xml:space="preserve">Den vanligaste orsaken till att en patient på IVA har en stomi är oftast en nyligen genomförd bukoperation. Det kan vara elektiva operationer med planerad uppläggning av stomi, pga. exempelvis tarmcancer eller inflammatorisk tarmsjukdom, eller akut utförd operation, pga. exempelvis ileus eller perforation av tarmen.  </w:t>
      </w:r>
    </w:p>
    <w:p w14:paraId="26F619AE" w14:textId="77777777" w:rsidR="00710812" w:rsidRPr="00710812" w:rsidRDefault="00710812" w:rsidP="00354167">
      <w:r w:rsidRPr="00710812">
        <w:t>Det finns, med vissa undantag, två typer av stomier:</w:t>
      </w:r>
      <w:r w:rsidRPr="00710812">
        <w:br/>
        <w:t>Ileostomi – placerad på tunntarmen, kolostomi – placerad på tjocktarmen.</w:t>
      </w:r>
    </w:p>
    <w:p w14:paraId="2D0CCA09" w14:textId="3D970A29" w:rsidR="00710812" w:rsidRPr="00354167" w:rsidRDefault="00710812" w:rsidP="00354167">
      <w:r w:rsidRPr="00710812">
        <w:t>Avföringens volym och konsistens varierar beroende på vilken del av tarmen som används till stomi. Generellt kan sägas ökad volym och tunnare avföring ju högre upp på tarmen stomin är placerad.</w:t>
      </w:r>
    </w:p>
    <w:p w14:paraId="5B074945" w14:textId="02908C95" w:rsidR="00710812" w:rsidRPr="00710812" w:rsidRDefault="00710812" w:rsidP="00354167">
      <w:pPr>
        <w:pStyle w:val="Heading2"/>
      </w:pPr>
      <w:r w:rsidRPr="00710812">
        <w:t>Genomförande</w:t>
      </w:r>
    </w:p>
    <w:p w14:paraId="0EFE3B9C" w14:textId="13F12DBA" w:rsidR="00710812" w:rsidRPr="00710812" w:rsidRDefault="00710812" w:rsidP="00526613">
      <w:r w:rsidRPr="00710812">
        <w:t xml:space="preserve">Observera huden runt stomin. Läckage från tarmen, speciellt vid ileostomi kan ge hudskador. Vid tecken på läckage ska bandaget bytas omedelbart. </w:t>
      </w:r>
    </w:p>
    <w:p w14:paraId="4A417F1A" w14:textId="77777777" w:rsidR="00710812" w:rsidRPr="00710812" w:rsidRDefault="00710812" w:rsidP="00354167">
      <w:r w:rsidRPr="00710812">
        <w:t xml:space="preserve">Hur ser stomiknoppen ut, är den väl cirkulerad, rosig, lättblödande eller finns tecken på försämrad cirkulation? En nyanlagd stomi är oftast svullen, men minskar i omfång. </w:t>
      </w:r>
    </w:p>
    <w:p w14:paraId="4DB5E176" w14:textId="77777777" w:rsidR="00710812" w:rsidRPr="00710812" w:rsidRDefault="00710812" w:rsidP="00354167">
      <w:r w:rsidRPr="00710812">
        <w:t xml:space="preserve">På IVA används ett standardbandage (Dansac) på alla patienter. Detta finns i hyllan i förrådet. </w:t>
      </w:r>
    </w:p>
    <w:p w14:paraId="55973D9D" w14:textId="77777777" w:rsidR="00710812" w:rsidRPr="00710812" w:rsidRDefault="00710812" w:rsidP="00354167">
      <w:r w:rsidRPr="00710812">
        <w:t xml:space="preserve">Vi använder ett tvådelsbandage – hudskyddsplatta och tömbar eller sluten påse. </w:t>
      </w:r>
    </w:p>
    <w:p w14:paraId="26239065" w14:textId="77777777" w:rsidR="00710812" w:rsidRPr="00710812" w:rsidRDefault="00710812" w:rsidP="00354167">
      <w:r w:rsidRPr="00710812">
        <w:t xml:space="preserve">Bandaget finns i två olika storlekar, </w:t>
      </w:r>
      <w:r w:rsidRPr="00710812">
        <w:rPr>
          <w:rFonts w:ascii="Microsoft Sans Serif" w:hAnsi="Microsoft Sans Serif" w:cs="Microsoft Sans Serif"/>
        </w:rPr>
        <w:t>Ø</w:t>
      </w:r>
      <w:r w:rsidRPr="00710812">
        <w:t xml:space="preserve">55 och </w:t>
      </w:r>
      <w:r w:rsidRPr="00710812">
        <w:rPr>
          <w:rFonts w:ascii="Microsoft Sans Serif" w:hAnsi="Microsoft Sans Serif" w:cs="Microsoft Sans Serif"/>
        </w:rPr>
        <w:t>Ø</w:t>
      </w:r>
      <w:r w:rsidRPr="00710812">
        <w:t xml:space="preserve">70, storleken utvärderas vid plattbyte. </w:t>
      </w:r>
    </w:p>
    <w:p w14:paraId="3D673CCC" w14:textId="77777777" w:rsidR="00710812" w:rsidRPr="00710812" w:rsidRDefault="00710812" w:rsidP="00354167">
      <w:pPr>
        <w:rPr>
          <w:b/>
          <w:bCs/>
        </w:rPr>
      </w:pPr>
      <w:r w:rsidRPr="00710812">
        <w:rPr>
          <w:b/>
          <w:bCs/>
        </w:rPr>
        <w:t>Plattan byts två till tre gånger per vecka, oftare vid behov.</w:t>
      </w:r>
    </w:p>
    <w:p w14:paraId="3C942A3D" w14:textId="77777777" w:rsidR="00710812" w:rsidRPr="00710812" w:rsidRDefault="00710812" w:rsidP="00354167">
      <w:pPr>
        <w:rPr>
          <w:b/>
          <w:bCs/>
        </w:rPr>
      </w:pPr>
      <w:r w:rsidRPr="00710812">
        <w:rPr>
          <w:b/>
          <w:bCs/>
        </w:rPr>
        <w:t xml:space="preserve">Påsen byts varje dag.  </w:t>
      </w:r>
    </w:p>
    <w:p w14:paraId="7683D63D" w14:textId="77777777" w:rsidR="00710812" w:rsidRPr="00710812" w:rsidRDefault="00710812" w:rsidP="00354167">
      <w:r w:rsidRPr="00710812">
        <w:t>Avlägsna det gamla bandaget försiktigt med hjälp av en fuktad kompress. Riv inte av plattan, håll emot på huden med ena handen. Förebygg hudskada genom att behandla huden skonsamt.</w:t>
      </w:r>
    </w:p>
    <w:p w14:paraId="3ABECCA2" w14:textId="77777777" w:rsidR="00710812" w:rsidRPr="00710812" w:rsidRDefault="00710812" w:rsidP="00354167">
      <w:r w:rsidRPr="00710812">
        <w:t xml:space="preserve">Rengör och torka försiktigt rent på stomin och huden med en mjuk kompress (non – woven). Patienten har ingen känsel i stomin, att den är lättblödande är det ett tecken på god cirkulation i tarmslemhinnan. </w:t>
      </w:r>
    </w:p>
    <w:p w14:paraId="44BD4109" w14:textId="64102380" w:rsidR="00710812" w:rsidRPr="00710812" w:rsidRDefault="00710812" w:rsidP="00354167">
      <w:r w:rsidRPr="00710812">
        <w:t xml:space="preserve">Huden ska vara torr och ren innan plattan fästs. Använd </w:t>
      </w:r>
      <w:r w:rsidR="00A8515A">
        <w:t>Silesse hudskydd</w:t>
      </w:r>
      <w:r w:rsidRPr="00710812">
        <w:t xml:space="preserve"> på huden vid behov. På stomihyllan finns även tätningsring (Eakin Cohesive) som kan användas vid behov. </w:t>
      </w:r>
    </w:p>
    <w:p w14:paraId="2B74DC79" w14:textId="77777777" w:rsidR="00710812" w:rsidRPr="00710812" w:rsidRDefault="00710812" w:rsidP="00354167">
      <w:r w:rsidRPr="00710812">
        <w:t xml:space="preserve">Vid behov raka bort hårväxt. Raka medhårs, torrt och försiktigt. </w:t>
      </w:r>
    </w:p>
    <w:p w14:paraId="3D3ADE81" w14:textId="77777777" w:rsidR="00710812" w:rsidRPr="00710812" w:rsidRDefault="00710812" w:rsidP="00354167">
      <w:r w:rsidRPr="00710812">
        <w:t xml:space="preserve">Klipp hål i hudskyddsplattan. Detta måste till en början anpassas varje gång, då form och storlek ändras på stomiknoppen. Till hjälp finns en mätsticka i asken för hudskyddsplattor. </w:t>
      </w:r>
    </w:p>
    <w:p w14:paraId="1676DED2" w14:textId="77777777" w:rsidR="00710812" w:rsidRPr="00710812" w:rsidRDefault="00710812" w:rsidP="00354167">
      <w:r w:rsidRPr="00710812">
        <w:t>Hålet ska sluta tätt runt stomin, cirka 1 mm marginal runt stomin är lagom hålstorlek. Är hålet för stort fräter avföringen på huden. Plattan ska fästa på huden, inte på tarmslemhinnan. Använd en böjd sax.</w:t>
      </w:r>
    </w:p>
    <w:p w14:paraId="694EDD9A" w14:textId="77777777" w:rsidR="00710812" w:rsidRPr="00710812" w:rsidRDefault="00710812" w:rsidP="00354167">
      <w:r w:rsidRPr="00710812">
        <w:t xml:space="preserve">Värm plattan mellan händerna en stund. Ta av skyddspappret på baksidan av plattan, det kan sparas som mall för nästa plattbyte. Fäst plattan på huden och massera noggrant fast plattan, inifrån och ut. </w:t>
      </w:r>
    </w:p>
    <w:p w14:paraId="11984972" w14:textId="77777777" w:rsidR="00710812" w:rsidRPr="00710812" w:rsidRDefault="00710812" w:rsidP="00354167">
      <w:r w:rsidRPr="00710812">
        <w:t xml:space="preserve">Tryck fast påsen på plattans fästring, kontrollera att den sitter ordentligt genom att dra försiktigt i påsen. </w:t>
      </w:r>
    </w:p>
    <w:p w14:paraId="1A464E7E" w14:textId="77777777" w:rsidR="00710812" w:rsidRPr="00710812" w:rsidRDefault="00710812" w:rsidP="00354167">
      <w:r w:rsidRPr="00710812">
        <w:t xml:space="preserve">Vid dagligt påsbyte, kontrollera plattan, om den börjar lossa i kanterna, uppluckring, storlek i förhållande till stomiknopp. </w:t>
      </w:r>
    </w:p>
    <w:p w14:paraId="174501CB" w14:textId="77777777" w:rsidR="00A24F53" w:rsidRDefault="00A24F53">
      <w:pPr>
        <w:spacing w:after="0" w:line="240" w:lineRule="auto"/>
        <w:ind w:left="0" w:right="0"/>
        <w:rPr>
          <w:rFonts w:asciiTheme="majorHAnsi" w:eastAsiaTheme="majorEastAsia" w:hAnsiTheme="majorHAnsi" w:cstheme="majorBidi"/>
          <w:bCs/>
          <w:color w:val="000000" w:themeColor="text1"/>
          <w:sz w:val="40"/>
          <w:szCs w:val="26"/>
        </w:rPr>
      </w:pPr>
      <w:r>
        <w:br w:type="page"/>
      </w:r>
    </w:p>
    <w:p w14:paraId="163DF478" w14:textId="78956B5F" w:rsidR="00710812" w:rsidRPr="00710812" w:rsidRDefault="00710812" w:rsidP="00354167">
      <w:pPr>
        <w:pStyle w:val="Heading2"/>
      </w:pPr>
      <w:r w:rsidRPr="00710812">
        <w:t>Dokumentation</w:t>
      </w:r>
    </w:p>
    <w:p w14:paraId="61D85803" w14:textId="77777777" w:rsidR="00710812" w:rsidRPr="00710812" w:rsidRDefault="00710812" w:rsidP="00354167">
      <w:r w:rsidRPr="00710812">
        <w:t xml:space="preserve">Stomijournal – ska finnas en per patient och ligga som en Fri aktivitet i Melior. Den Fria aktiviteten är till för att uppmärksamma vårdpersonal om att patienten har en stomi. Det är varje vårdgivares ansvar att se till att patienten har en stomijournal. Om patienten får en stomi under vårdtiden på IVA öppnar vi stomijournal. </w:t>
      </w:r>
    </w:p>
    <w:p w14:paraId="20975CCB" w14:textId="20473316" w:rsidR="00710812" w:rsidRPr="00710812" w:rsidRDefault="00710812" w:rsidP="00354167">
      <w:r w:rsidRPr="00710812">
        <w:t xml:space="preserve">Stomiskötsel – används för patienter med en stomi som vårdas inneliggande på vårdavdelning. Öppnas via fliken Omvårdnadsområde i Melior, i det aktuella vårdtillfället. En ny Stomiskötsel ska startas vid varje nytt vårdtillfälle. Här dokumenteras typ av stomi, utseende, omgivande hud, bandage och omläggningsfrekvens, speciell omvårdnad. </w:t>
      </w:r>
    </w:p>
    <w:p w14:paraId="76B9F95B" w14:textId="641B5B20" w:rsidR="00536A5A" w:rsidRDefault="00710812" w:rsidP="00354167">
      <w:r w:rsidRPr="00710812">
        <w:t xml:space="preserve">Stomiterapeut kontaktas via sjukhusets växel om patienten är akutopererad och om det uppstår problem med läckage och bandagering. </w:t>
      </w:r>
      <w:bookmarkEnd w:id="0"/>
      <w:bookmarkEnd w:id="2"/>
      <w:bookmarkEnd w:id="3"/>
    </w:p>
    <w:p w14:paraId="5926C53A" w14:textId="77777777" w:rsidR="00BF617E" w:rsidRPr="00BF617E" w:rsidRDefault="00BF617E" w:rsidP="00BF617E">
      <w:pPr>
        <w:pStyle w:val="Heading2"/>
      </w:pPr>
      <w:r w:rsidRPr="00BF617E">
        <w:t>Dokumentinformation  </w:t>
      </w:r>
    </w:p>
    <w:p w14:paraId="3F692161" w14:textId="77777777" w:rsidR="00BF617E" w:rsidRPr="00BF617E" w:rsidRDefault="00BF617E" w:rsidP="00BF617E">
      <w:pPr>
        <w:rPr>
          <w:b/>
          <w:bCs/>
        </w:rPr>
      </w:pPr>
      <w:r w:rsidRPr="00BF617E">
        <w:rPr>
          <w:b/>
          <w:bCs/>
        </w:rPr>
        <w:t>För innehållet svarar  </w:t>
      </w:r>
    </w:p>
    <w:p w14:paraId="0AE1ADD6" w14:textId="43FDE91A" w:rsidR="00BF617E" w:rsidRPr="00BF617E" w:rsidRDefault="00BF617E" w:rsidP="00BF617E">
      <w:r>
        <w:t>Kristin Berg</w:t>
      </w:r>
      <w:r w:rsidRPr="00BF617E">
        <w:t>,</w:t>
      </w:r>
      <w:r w:rsidR="005F52A6">
        <w:t xml:space="preserve"> intensiv</w:t>
      </w:r>
      <w:r w:rsidR="006A3DCC">
        <w:t>vårdssjuksköterska</w:t>
      </w:r>
      <w:r w:rsidRPr="00BF617E">
        <w:t>, VO AnOpIVA, SÄS Borås </w:t>
      </w:r>
    </w:p>
    <w:p w14:paraId="0ED6ADF5" w14:textId="77777777" w:rsidR="00BF617E" w:rsidRPr="00BF617E" w:rsidRDefault="00BF617E" w:rsidP="00BF617E">
      <w:pPr>
        <w:rPr>
          <w:b/>
          <w:bCs/>
        </w:rPr>
      </w:pPr>
      <w:r w:rsidRPr="00BF617E">
        <w:rPr>
          <w:b/>
          <w:bCs/>
        </w:rPr>
        <w:t>Fastställt av  </w:t>
      </w:r>
    </w:p>
    <w:p w14:paraId="5CDC40DB" w14:textId="77777777" w:rsidR="00BF617E" w:rsidRPr="00BF617E" w:rsidRDefault="00BF617E" w:rsidP="00BF617E">
      <w:r w:rsidRPr="00BF617E">
        <w:t>Håkan Joelsson, verksamhetschef, VO AnOpIVA, SÄS Borås </w:t>
      </w:r>
    </w:p>
    <w:p w14:paraId="08B0FBE3" w14:textId="77777777" w:rsidR="00BF617E" w:rsidRPr="00BF617E" w:rsidRDefault="00BF617E" w:rsidP="00BF617E">
      <w:pPr>
        <w:rPr>
          <w:b/>
          <w:bCs/>
        </w:rPr>
      </w:pPr>
      <w:r w:rsidRPr="00BF617E">
        <w:rPr>
          <w:b/>
          <w:bCs/>
        </w:rPr>
        <w:t>Nyckelord  </w:t>
      </w:r>
    </w:p>
    <w:p w14:paraId="7FB8A94E" w14:textId="420C33B8" w:rsidR="00BF617E" w:rsidRPr="00536A5A" w:rsidRDefault="006A3DCC" w:rsidP="00354167">
      <w:r>
        <w:t xml:space="preserve">Stomi, </w:t>
      </w:r>
      <w:r w:rsidR="00234669">
        <w:t>hudvård, bandagebyte</w:t>
      </w:r>
      <w:r w:rsidR="001A4CC0">
        <w:t xml:space="preserve">, tarm, bukoperation, omvårdnad. </w:t>
      </w:r>
      <w:r w:rsidR="00402B47">
        <w:t>intensivvård</w:t>
      </w:r>
    </w:p>
    <w:sectPr w:rsidR="00BF617E" w:rsidRPr="00536A5A" w:rsidSect="00710812">
      <w:type w:val="continuous"/>
      <w:pgSz w:w="11900" w:h="16840"/>
      <w:pgMar w:top="1418" w:right="1979" w:bottom="1276" w:left="992" w:header="283" w:footer="743" w:gutter="0"/>
      <w:cols w:space="708"/>
      <w:noEndnote/>
      <w:titlePg/>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 w:author="Madelene Fast" w:date="2022-09-15T10:35:00Z" w:initials="MF">
    <w:p w14:paraId="4FE6FEF1" w14:textId="6BCF4F85" w:rsidR="00800974" w:rsidRDefault="00800974">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FE6FEF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6CD7E87" w16cex:dateUtc="2022-09-15T08: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FE6FEF1" w16cid:durableId="26CD7E8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2B5AAA" w14:textId="77777777" w:rsidR="00C62AA2" w:rsidRDefault="00C62AA2">
      <w:r>
        <w:separator/>
      </w:r>
    </w:p>
  </w:endnote>
  <w:endnote w:type="continuationSeparator" w:id="0">
    <w:p w14:paraId="33D2934D" w14:textId="77777777" w:rsidR="00C62AA2" w:rsidRDefault="00C62AA2">
      <w:r>
        <w:continuationSeparator/>
      </w:r>
    </w:p>
  </w:endnote>
  <w:endnote w:type="continuationNotice" w:id="1">
    <w:p w14:paraId="6628F8A3" w14:textId="77777777" w:rsidR="00C62AA2" w:rsidRDefault="00C62A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3645E2" w14:textId="77777777" w:rsidR="00C62AA2" w:rsidRDefault="00C62AA2"/>
  </w:footnote>
  <w:footnote w:type="continuationSeparator" w:id="0">
    <w:p w14:paraId="19BDC1C2" w14:textId="77777777" w:rsidR="00C62AA2" w:rsidRDefault="00C62AA2">
      <w:r>
        <w:continuationSeparator/>
      </w:r>
    </w:p>
  </w:footnote>
  <w:footnote w:type="continuationNotice" w:id="1">
    <w:p w14:paraId="79FB71F7" w14:textId="77777777" w:rsidR="00C62AA2" w:rsidRDefault="00C62AA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41021646">
    <w:abstractNumId w:val="17"/>
  </w:num>
  <w:num w:numId="2" w16cid:durableId="372583329">
    <w:abstractNumId w:val="14"/>
  </w:num>
  <w:num w:numId="3" w16cid:durableId="1537236003">
    <w:abstractNumId w:val="0"/>
  </w:num>
  <w:num w:numId="4" w16cid:durableId="1059523844">
    <w:abstractNumId w:val="6"/>
  </w:num>
  <w:num w:numId="5" w16cid:durableId="749697699">
    <w:abstractNumId w:val="15"/>
  </w:num>
  <w:num w:numId="6" w16cid:durableId="1893031001">
    <w:abstractNumId w:val="2"/>
  </w:num>
  <w:num w:numId="7" w16cid:durableId="745765763">
    <w:abstractNumId w:val="11"/>
  </w:num>
  <w:num w:numId="8" w16cid:durableId="1305502239">
    <w:abstractNumId w:val="8"/>
  </w:num>
  <w:num w:numId="9" w16cid:durableId="176895166">
    <w:abstractNumId w:val="1"/>
  </w:num>
  <w:num w:numId="10" w16cid:durableId="1926722674">
    <w:abstractNumId w:val="1"/>
  </w:num>
  <w:num w:numId="11" w16cid:durableId="699429686">
    <w:abstractNumId w:val="3"/>
  </w:num>
  <w:num w:numId="12" w16cid:durableId="1859345249">
    <w:abstractNumId w:val="4"/>
  </w:num>
  <w:num w:numId="13" w16cid:durableId="176506491">
    <w:abstractNumId w:val="13"/>
  </w:num>
  <w:num w:numId="14" w16cid:durableId="1514999104">
    <w:abstractNumId w:val="9"/>
  </w:num>
  <w:num w:numId="15" w16cid:durableId="200703109">
    <w:abstractNumId w:val="7"/>
  </w:num>
  <w:num w:numId="16" w16cid:durableId="1981764163">
    <w:abstractNumId w:val="12"/>
  </w:num>
  <w:num w:numId="17" w16cid:durableId="2079353897">
    <w:abstractNumId w:val="5"/>
  </w:num>
  <w:num w:numId="18" w16cid:durableId="1967007154">
    <w:abstractNumId w:val="10"/>
  </w:num>
  <w:num w:numId="19" w16cid:durableId="527258080">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adelene Fast">
    <w15:presenceInfo w15:providerId="AD" w15:userId="S::madfa6@vgregion.se::52b76bca-f678-49f1-b8db-f3c506207c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320"/>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0772"/>
    <w:rsid w:val="00103031"/>
    <w:rsid w:val="001044FE"/>
    <w:rsid w:val="001139D4"/>
    <w:rsid w:val="00131B08"/>
    <w:rsid w:val="00132A59"/>
    <w:rsid w:val="00133337"/>
    <w:rsid w:val="00133A0F"/>
    <w:rsid w:val="0013580F"/>
    <w:rsid w:val="00137B6D"/>
    <w:rsid w:val="0014070B"/>
    <w:rsid w:val="001422C1"/>
    <w:rsid w:val="00146339"/>
    <w:rsid w:val="001522AE"/>
    <w:rsid w:val="00157D5B"/>
    <w:rsid w:val="00161FE6"/>
    <w:rsid w:val="001647EA"/>
    <w:rsid w:val="00164C3D"/>
    <w:rsid w:val="00166D3A"/>
    <w:rsid w:val="00181FDC"/>
    <w:rsid w:val="001860B9"/>
    <w:rsid w:val="00186F2B"/>
    <w:rsid w:val="001874D6"/>
    <w:rsid w:val="0019632A"/>
    <w:rsid w:val="001A4CC0"/>
    <w:rsid w:val="001A4E7C"/>
    <w:rsid w:val="001B762C"/>
    <w:rsid w:val="001C4D0A"/>
    <w:rsid w:val="001C5FEF"/>
    <w:rsid w:val="00211487"/>
    <w:rsid w:val="00211D91"/>
    <w:rsid w:val="00217DEC"/>
    <w:rsid w:val="00234669"/>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301"/>
    <w:rsid w:val="002E263F"/>
    <w:rsid w:val="002E6F81"/>
    <w:rsid w:val="002F08BA"/>
    <w:rsid w:val="002F2CFF"/>
    <w:rsid w:val="002F568B"/>
    <w:rsid w:val="002F7818"/>
    <w:rsid w:val="003066D0"/>
    <w:rsid w:val="00311401"/>
    <w:rsid w:val="003203D7"/>
    <w:rsid w:val="00320F86"/>
    <w:rsid w:val="00324171"/>
    <w:rsid w:val="003241F4"/>
    <w:rsid w:val="00326C24"/>
    <w:rsid w:val="00337F99"/>
    <w:rsid w:val="0034307B"/>
    <w:rsid w:val="00345EB1"/>
    <w:rsid w:val="003477DA"/>
    <w:rsid w:val="00350CC4"/>
    <w:rsid w:val="00354167"/>
    <w:rsid w:val="00360E0D"/>
    <w:rsid w:val="00362DBD"/>
    <w:rsid w:val="0036357D"/>
    <w:rsid w:val="00363B23"/>
    <w:rsid w:val="0036594C"/>
    <w:rsid w:val="00367D19"/>
    <w:rsid w:val="00370DDC"/>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2B47"/>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6613"/>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0A6B"/>
    <w:rsid w:val="005C0045"/>
    <w:rsid w:val="005C084E"/>
    <w:rsid w:val="005C4606"/>
    <w:rsid w:val="005D0B0C"/>
    <w:rsid w:val="005E02B3"/>
    <w:rsid w:val="005E1E24"/>
    <w:rsid w:val="005E6588"/>
    <w:rsid w:val="005F52A6"/>
    <w:rsid w:val="00604E87"/>
    <w:rsid w:val="0060596B"/>
    <w:rsid w:val="00606D97"/>
    <w:rsid w:val="00614E64"/>
    <w:rsid w:val="00617710"/>
    <w:rsid w:val="00617EE6"/>
    <w:rsid w:val="0062184C"/>
    <w:rsid w:val="00623724"/>
    <w:rsid w:val="00627BEA"/>
    <w:rsid w:val="006319DB"/>
    <w:rsid w:val="0065595B"/>
    <w:rsid w:val="00660269"/>
    <w:rsid w:val="00663653"/>
    <w:rsid w:val="00665F89"/>
    <w:rsid w:val="00673C92"/>
    <w:rsid w:val="006753EC"/>
    <w:rsid w:val="006A2789"/>
    <w:rsid w:val="006A3DCC"/>
    <w:rsid w:val="006A4978"/>
    <w:rsid w:val="006A7261"/>
    <w:rsid w:val="006B0D29"/>
    <w:rsid w:val="006B1819"/>
    <w:rsid w:val="006B5DE7"/>
    <w:rsid w:val="006C0D81"/>
    <w:rsid w:val="006C5048"/>
    <w:rsid w:val="006C6A4B"/>
    <w:rsid w:val="006C779F"/>
    <w:rsid w:val="006D01F5"/>
    <w:rsid w:val="006D0CFB"/>
    <w:rsid w:val="006D30C0"/>
    <w:rsid w:val="006D7535"/>
    <w:rsid w:val="006E1897"/>
    <w:rsid w:val="006E450B"/>
    <w:rsid w:val="006E54FB"/>
    <w:rsid w:val="006F0D7E"/>
    <w:rsid w:val="00703C5A"/>
    <w:rsid w:val="00710812"/>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05B3"/>
    <w:rsid w:val="007D4084"/>
    <w:rsid w:val="007D4241"/>
    <w:rsid w:val="007D4317"/>
    <w:rsid w:val="007D4EA3"/>
    <w:rsid w:val="007F1CFF"/>
    <w:rsid w:val="007F5DD5"/>
    <w:rsid w:val="00800974"/>
    <w:rsid w:val="00817D68"/>
    <w:rsid w:val="00821A1B"/>
    <w:rsid w:val="008262E9"/>
    <w:rsid w:val="00827E69"/>
    <w:rsid w:val="00835C4D"/>
    <w:rsid w:val="00837BD2"/>
    <w:rsid w:val="008433AA"/>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733"/>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4F53"/>
    <w:rsid w:val="00A264BE"/>
    <w:rsid w:val="00A272CA"/>
    <w:rsid w:val="00A27C19"/>
    <w:rsid w:val="00A33051"/>
    <w:rsid w:val="00A407AD"/>
    <w:rsid w:val="00A40923"/>
    <w:rsid w:val="00A41C05"/>
    <w:rsid w:val="00A42426"/>
    <w:rsid w:val="00A514B7"/>
    <w:rsid w:val="00A54A0B"/>
    <w:rsid w:val="00A65FD4"/>
    <w:rsid w:val="00A81198"/>
    <w:rsid w:val="00A81E48"/>
    <w:rsid w:val="00A82035"/>
    <w:rsid w:val="00A84B11"/>
    <w:rsid w:val="00A8515A"/>
    <w:rsid w:val="00A90D77"/>
    <w:rsid w:val="00A92E07"/>
    <w:rsid w:val="00AA0B3A"/>
    <w:rsid w:val="00AA6EB4"/>
    <w:rsid w:val="00AA767D"/>
    <w:rsid w:val="00AB0CC9"/>
    <w:rsid w:val="00AB564B"/>
    <w:rsid w:val="00AC3FF6"/>
    <w:rsid w:val="00AD73EC"/>
    <w:rsid w:val="00AE5BC7"/>
    <w:rsid w:val="00AF5AAF"/>
    <w:rsid w:val="00B03A5B"/>
    <w:rsid w:val="00B046D8"/>
    <w:rsid w:val="00B13F4C"/>
    <w:rsid w:val="00B16219"/>
    <w:rsid w:val="00B16C59"/>
    <w:rsid w:val="00B33FDD"/>
    <w:rsid w:val="00B359CC"/>
    <w:rsid w:val="00B36107"/>
    <w:rsid w:val="00B41789"/>
    <w:rsid w:val="00B46C03"/>
    <w:rsid w:val="00B5666F"/>
    <w:rsid w:val="00B60C6C"/>
    <w:rsid w:val="00B619A9"/>
    <w:rsid w:val="00B65A9D"/>
    <w:rsid w:val="00B66D60"/>
    <w:rsid w:val="00B75EDE"/>
    <w:rsid w:val="00B77D88"/>
    <w:rsid w:val="00B77FAF"/>
    <w:rsid w:val="00B84336"/>
    <w:rsid w:val="00B851B9"/>
    <w:rsid w:val="00B86453"/>
    <w:rsid w:val="00B90054"/>
    <w:rsid w:val="00B92C14"/>
    <w:rsid w:val="00B9372D"/>
    <w:rsid w:val="00BA0066"/>
    <w:rsid w:val="00BB69DB"/>
    <w:rsid w:val="00BC322E"/>
    <w:rsid w:val="00BC44CD"/>
    <w:rsid w:val="00BC48A6"/>
    <w:rsid w:val="00BE7978"/>
    <w:rsid w:val="00BF617E"/>
    <w:rsid w:val="00C07DDB"/>
    <w:rsid w:val="00C264D0"/>
    <w:rsid w:val="00C4115D"/>
    <w:rsid w:val="00C43BDD"/>
    <w:rsid w:val="00C44071"/>
    <w:rsid w:val="00C46E6E"/>
    <w:rsid w:val="00C47778"/>
    <w:rsid w:val="00C5011E"/>
    <w:rsid w:val="00C50EE5"/>
    <w:rsid w:val="00C5240A"/>
    <w:rsid w:val="00C5398F"/>
    <w:rsid w:val="00C556F5"/>
    <w:rsid w:val="00C62AA2"/>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422C"/>
    <w:rsid w:val="00D257F4"/>
    <w:rsid w:val="00D37E7F"/>
    <w:rsid w:val="00D47AD7"/>
    <w:rsid w:val="00D51529"/>
    <w:rsid w:val="00D85218"/>
    <w:rsid w:val="00D915B1"/>
    <w:rsid w:val="00DA299D"/>
    <w:rsid w:val="00DA5744"/>
    <w:rsid w:val="00DA65C4"/>
    <w:rsid w:val="00DD2BE0"/>
    <w:rsid w:val="00DE4447"/>
    <w:rsid w:val="00DE5DA2"/>
    <w:rsid w:val="00DF0033"/>
    <w:rsid w:val="00E026BF"/>
    <w:rsid w:val="00E07B1B"/>
    <w:rsid w:val="00E11853"/>
    <w:rsid w:val="00E25275"/>
    <w:rsid w:val="00E3124F"/>
    <w:rsid w:val="00E42338"/>
    <w:rsid w:val="00E52A86"/>
    <w:rsid w:val="00E54B47"/>
    <w:rsid w:val="00E553BF"/>
    <w:rsid w:val="00E55D93"/>
    <w:rsid w:val="00E61294"/>
    <w:rsid w:val="00E7237C"/>
    <w:rsid w:val="00E77C46"/>
    <w:rsid w:val="00E8183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6D07"/>
    <w:rsid w:val="00F413D9"/>
    <w:rsid w:val="00F5135F"/>
    <w:rsid w:val="00F51F78"/>
    <w:rsid w:val="00F615CF"/>
    <w:rsid w:val="00F64002"/>
    <w:rsid w:val="00F86F47"/>
    <w:rsid w:val="00F90B64"/>
    <w:rsid w:val="00FA7221"/>
    <w:rsid w:val="00FB2F0F"/>
    <w:rsid w:val="00FB309B"/>
    <w:rsid w:val="00FB5086"/>
    <w:rsid w:val="00FB5411"/>
    <w:rsid w:val="00FB6392"/>
    <w:rsid w:val="00FD3C70"/>
    <w:rsid w:val="00FD6820"/>
    <w:rsid w:val="00FE12D8"/>
    <w:rsid w:val="00FF7C02"/>
    <w:rsid w:val="024801E3"/>
    <w:rsid w:val="097F5816"/>
    <w:rsid w:val="2CCE6B4F"/>
    <w:rsid w:val="3AC6537E"/>
    <w:rsid w:val="432A1613"/>
    <w:rsid w:val="4CEE5FA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EFA2593-91A1-43C4-B315-7B091E013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710812"/>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71081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710812"/>
    <w:rPr>
      <w:rFonts w:asciiTheme="majorHAnsi" w:eastAsiaTheme="majorEastAsia" w:hAnsiTheme="majorHAnsi" w:cstheme="majorBidi"/>
      <w:color w:val="00304B" w:themeColor="accent1" w:themeShade="7F"/>
      <w:sz w:val="24"/>
      <w:szCs w:val="24"/>
    </w:rPr>
  </w:style>
  <w:style w:type="character" w:customStyle="1" w:styleId="Heading9Char">
    <w:name w:val="Heading 9 Char"/>
    <w:basedOn w:val="DefaultParagraphFont"/>
    <w:link w:val="Heading9"/>
    <w:uiPriority w:val="9"/>
    <w:semiHidden/>
    <w:rsid w:val="00710812"/>
    <w:rPr>
      <w:rFonts w:asciiTheme="majorHAnsi" w:eastAsiaTheme="majorEastAsia" w:hAnsiTheme="majorHAnsi" w:cstheme="majorBidi"/>
      <w:i/>
      <w:iCs/>
      <w:color w:val="272727" w:themeColor="text1" w:themeTint="D8"/>
      <w:sz w:val="21"/>
      <w:szCs w:val="21"/>
    </w:rPr>
  </w:style>
  <w:style w:type="paragraph" w:styleId="Subtitle">
    <w:name w:val="Subtitle"/>
    <w:basedOn w:val="Normal"/>
    <w:next w:val="Normal"/>
    <w:link w:val="SubtitleChar"/>
    <w:qFormat/>
    <w:rsid w:val="00354167"/>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354167"/>
    <w:rPr>
      <w:rFonts w:asciiTheme="minorHAnsi" w:eastAsiaTheme="minorEastAsia" w:hAnsiTheme="minorHAnsi" w:cstheme="minorBidi"/>
      <w:color w:val="5A5A5A" w:themeColor="text1" w:themeTint="A5"/>
      <w:spacing w:val="15"/>
      <w:sz w:val="22"/>
      <w:szCs w:val="22"/>
    </w:rPr>
  </w:style>
  <w:style w:type="paragraph" w:styleId="Revision">
    <w:name w:val="Revision"/>
    <w:hidden/>
    <w:uiPriority w:val="99"/>
    <w:semiHidden/>
    <w:rsid w:val="00800974"/>
    <w:rPr>
      <w:sz w:val="24"/>
      <w:szCs w:val="24"/>
    </w:rPr>
  </w:style>
  <w:style w:type="character" w:styleId="CommentReference">
    <w:name w:val="annotation reference"/>
    <w:basedOn w:val="DefaultParagraphFont"/>
    <w:uiPriority w:val="99"/>
    <w:semiHidden/>
    <w:unhideWhenUsed/>
    <w:rsid w:val="00800974"/>
    <w:rPr>
      <w:sz w:val="16"/>
      <w:szCs w:val="16"/>
    </w:rPr>
  </w:style>
  <w:style w:type="paragraph" w:styleId="CommentText">
    <w:name w:val="annotation text"/>
    <w:basedOn w:val="Normal"/>
    <w:link w:val="CommentTextChar"/>
    <w:uiPriority w:val="99"/>
    <w:semiHidden/>
    <w:unhideWhenUsed/>
    <w:rsid w:val="00800974"/>
    <w:pPr>
      <w:spacing w:line="240" w:lineRule="auto"/>
    </w:pPr>
    <w:rPr>
      <w:sz w:val="20"/>
      <w:szCs w:val="20"/>
    </w:rPr>
  </w:style>
  <w:style w:type="character" w:customStyle="1" w:styleId="CommentTextChar">
    <w:name w:val="Comment Text Char"/>
    <w:basedOn w:val="DefaultParagraphFont"/>
    <w:link w:val="CommentText"/>
    <w:uiPriority w:val="99"/>
    <w:semiHidden/>
    <w:rsid w:val="00800974"/>
  </w:style>
  <w:style w:type="paragraph" w:styleId="CommentSubject">
    <w:name w:val="annotation subject"/>
    <w:basedOn w:val="CommentText"/>
    <w:next w:val="CommentText"/>
    <w:link w:val="CommentSubjectChar"/>
    <w:uiPriority w:val="99"/>
    <w:semiHidden/>
    <w:unhideWhenUsed/>
    <w:rsid w:val="00800974"/>
    <w:rPr>
      <w:b/>
      <w:bCs/>
    </w:rPr>
  </w:style>
  <w:style w:type="character" w:customStyle="1" w:styleId="CommentSubjectChar">
    <w:name w:val="Comment Subject Char"/>
    <w:basedOn w:val="CommentTextChar"/>
    <w:link w:val="CommentSubject"/>
    <w:uiPriority w:val="99"/>
    <w:semiHidden/>
    <w:rsid w:val="00800974"/>
    <w:rPr>
      <w:b/>
      <w:bCs/>
    </w:rPr>
  </w:style>
  <w:style w:type="character" w:customStyle="1" w:styleId="normaltextrun">
    <w:name w:val="normaltextrun"/>
    <w:basedOn w:val="DefaultParagraphFont"/>
    <w:uiPriority w:val="1"/>
    <w:rsid w:val="00604E87"/>
    <w:rPr>
      <w:rFonts w:ascii="Times New Roman" w:eastAsia="Times New Roman" w:hAnsi="Times New Roman" w:cs="Times New Roman"/>
      <w:lang w:val="sv-SE" w:eastAsia="sv-SE" w:bidi="ar-SA"/>
    </w:rPr>
  </w:style>
  <w:style w:type="character" w:customStyle="1" w:styleId="eop">
    <w:name w:val="eop"/>
    <w:basedOn w:val="DefaultParagraphFont"/>
    <w:uiPriority w:val="1"/>
    <w:rsid w:val="00604E87"/>
    <w:rPr>
      <w:rFonts w:ascii="Times New Roman" w:eastAsia="Times New Roman" w:hAnsi="Times New Roman" w:cs="Times New Roman"/>
      <w:lang w:val="sv-SE" w:eastAsia="sv-SE" w:bidi="ar-SA"/>
    </w:rPr>
  </w:style>
  <w:style w:type="paragraph" w:customStyle="1" w:styleId="paragraph">
    <w:name w:val="paragraph"/>
    <w:basedOn w:val="Normal"/>
    <w:rsid w:val="00BF617E"/>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85795388">
      <w:bodyDiv w:val="1"/>
      <w:marLeft w:val="0"/>
      <w:marRight w:val="0"/>
      <w:marTop w:val="0"/>
      <w:marBottom w:val="0"/>
      <w:divBdr>
        <w:top w:val="none" w:sz="0" w:space="0" w:color="auto"/>
        <w:left w:val="none" w:sz="0" w:space="0" w:color="auto"/>
        <w:bottom w:val="none" w:sz="0" w:space="0" w:color="auto"/>
        <w:right w:val="none" w:sz="0" w:space="0" w:color="auto"/>
      </w:divBdr>
      <w:divsChild>
        <w:div w:id="4135248">
          <w:marLeft w:val="0"/>
          <w:marRight w:val="0"/>
          <w:marTop w:val="0"/>
          <w:marBottom w:val="0"/>
          <w:divBdr>
            <w:top w:val="none" w:sz="0" w:space="0" w:color="auto"/>
            <w:left w:val="none" w:sz="0" w:space="0" w:color="auto"/>
            <w:bottom w:val="none" w:sz="0" w:space="0" w:color="auto"/>
            <w:right w:val="none" w:sz="0" w:space="0" w:color="auto"/>
          </w:divBdr>
        </w:div>
        <w:div w:id="151334297">
          <w:marLeft w:val="0"/>
          <w:marRight w:val="0"/>
          <w:marTop w:val="0"/>
          <w:marBottom w:val="0"/>
          <w:divBdr>
            <w:top w:val="none" w:sz="0" w:space="0" w:color="auto"/>
            <w:left w:val="none" w:sz="0" w:space="0" w:color="auto"/>
            <w:bottom w:val="none" w:sz="0" w:space="0" w:color="auto"/>
            <w:right w:val="none" w:sz="0" w:space="0" w:color="auto"/>
          </w:divBdr>
        </w:div>
        <w:div w:id="437530438">
          <w:marLeft w:val="0"/>
          <w:marRight w:val="0"/>
          <w:marTop w:val="0"/>
          <w:marBottom w:val="0"/>
          <w:divBdr>
            <w:top w:val="none" w:sz="0" w:space="0" w:color="auto"/>
            <w:left w:val="none" w:sz="0" w:space="0" w:color="auto"/>
            <w:bottom w:val="none" w:sz="0" w:space="0" w:color="auto"/>
            <w:right w:val="none" w:sz="0" w:space="0" w:color="auto"/>
          </w:divBdr>
        </w:div>
        <w:div w:id="566301567">
          <w:marLeft w:val="0"/>
          <w:marRight w:val="0"/>
          <w:marTop w:val="0"/>
          <w:marBottom w:val="0"/>
          <w:divBdr>
            <w:top w:val="none" w:sz="0" w:space="0" w:color="auto"/>
            <w:left w:val="none" w:sz="0" w:space="0" w:color="auto"/>
            <w:bottom w:val="none" w:sz="0" w:space="0" w:color="auto"/>
            <w:right w:val="none" w:sz="0" w:space="0" w:color="auto"/>
          </w:divBdr>
        </w:div>
        <w:div w:id="576208965">
          <w:marLeft w:val="0"/>
          <w:marRight w:val="0"/>
          <w:marTop w:val="0"/>
          <w:marBottom w:val="0"/>
          <w:divBdr>
            <w:top w:val="none" w:sz="0" w:space="0" w:color="auto"/>
            <w:left w:val="none" w:sz="0" w:space="0" w:color="auto"/>
            <w:bottom w:val="none" w:sz="0" w:space="0" w:color="auto"/>
            <w:right w:val="none" w:sz="0" w:space="0" w:color="auto"/>
          </w:divBdr>
        </w:div>
        <w:div w:id="624625147">
          <w:marLeft w:val="0"/>
          <w:marRight w:val="0"/>
          <w:marTop w:val="0"/>
          <w:marBottom w:val="0"/>
          <w:divBdr>
            <w:top w:val="none" w:sz="0" w:space="0" w:color="auto"/>
            <w:left w:val="none" w:sz="0" w:space="0" w:color="auto"/>
            <w:bottom w:val="none" w:sz="0" w:space="0" w:color="auto"/>
            <w:right w:val="none" w:sz="0" w:space="0" w:color="auto"/>
          </w:divBdr>
        </w:div>
        <w:div w:id="1348291432">
          <w:marLeft w:val="0"/>
          <w:marRight w:val="0"/>
          <w:marTop w:val="0"/>
          <w:marBottom w:val="0"/>
          <w:divBdr>
            <w:top w:val="none" w:sz="0" w:space="0" w:color="auto"/>
            <w:left w:val="none" w:sz="0" w:space="0" w:color="auto"/>
            <w:bottom w:val="none" w:sz="0" w:space="0" w:color="auto"/>
            <w:right w:val="none" w:sz="0" w:space="0" w:color="auto"/>
          </w:divBdr>
        </w:div>
        <w:div w:id="1953316178">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microsoft.com/office/2011/relationships/commentsExtended" Target="commentsExtended.xml" Id="rId18" /><Relationship Type="http://schemas.openxmlformats.org/officeDocument/2006/relationships/hyperlink" Target="https://www.vardhandboken.se/vard-och-behandling/tarmfunktion/stomi/bandag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comments" Target="comments.xml" Id="rId17" /><Relationship Type="http://schemas.openxmlformats.org/officeDocument/2006/relationships/footer" Target="footer3.xml" Id="rId16" /><Relationship Type="http://schemas.microsoft.com/office/2018/08/relationships/commentsExtensible" Target="commentsExtensi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microsoft.com/office/2011/relationships/people" Target="people.xml" Id="rId23" /><Relationship Type="http://schemas.openxmlformats.org/officeDocument/2006/relationships/footnotes" Target="footnotes.xml" Id="rId10" /><Relationship Type="http://schemas.microsoft.com/office/2016/09/relationships/commentsIds" Target="commentsIds.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14</TotalTime>
  <Pages>1</Pages>
  <Words>635</Words>
  <Characters>3620</Characters>
  <Application>Microsoft Office Word</Application>
  <DocSecurity>4</DocSecurity>
  <Lines>30</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4247</CharactersWithSpaces>
  <SharedDoc>false</SharedDoc>
  <HyperlinkBase/>
  <HLinks>
    <vt:vector size="6" baseType="variant">
      <vt:variant>
        <vt:i4>4259930</vt:i4>
      </vt:variant>
      <vt:variant>
        <vt:i4>0</vt:i4>
      </vt:variant>
      <vt:variant>
        <vt:i4>0</vt:i4>
      </vt:variant>
      <vt:variant>
        <vt:i4>5</vt:i4>
      </vt:variant>
      <vt:variant>
        <vt:lpwstr>https://www.vardhandboken.se/vard-och-behandling/tarmfunktion/stomi/bandage/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Stomivård på IVA-patient</dc:title>
  <dc:subject/>
  <dc:creator>patrik.jens.johansson@vgregion.se</dc:creator>
  <keywords/>
  <lastModifiedBy>Madelene Fast</lastModifiedBy>
  <revision>27</revision>
  <lastPrinted>2016-03-31T19:56:00.0000000Z</lastPrinted>
  <dcterms:created xsi:type="dcterms:W3CDTF">2022-01-17T18:20:00.0000000Z</dcterms:created>
  <dcterms:modified xsi:type="dcterms:W3CDTF">2024-05-14T15:11:00.0000000Z</dcterms:modified>
</coreProperties>
</file>