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E47DCC" w14:textId="77777777" w:rsidR="00A25A75" w:rsidRDefault="00A25A75" w:rsidP="00F35B05">
      <w:pPr>
        <w:pStyle w:val="Rubrik2"/>
        <w:sectPr w:rsidR="00A25A75" w:rsidSect="00A25A7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DBAE2BD" w14:textId="1FBFBCC5" w:rsidR="00A25A75" w:rsidRPr="00A25A75" w:rsidRDefault="00A25A75" w:rsidP="3FCCBD44">
      <w:pPr>
        <w:pStyle w:val="Rubrik1"/>
      </w:pPr>
      <w:r w:rsidRPr="3FCCBD44">
        <w:t xml:space="preserve">Arbetstider, ledigheter, frånvaro och schemaläggning </w:t>
      </w:r>
      <w:r w:rsidR="002D3BE8" w:rsidRPr="3FCCBD44">
        <w:t>för läkare på</w:t>
      </w:r>
      <w:r w:rsidRPr="3FCCBD44">
        <w:t xml:space="preserve"> </w:t>
      </w:r>
      <w:r w:rsidR="648A3305" w:rsidRPr="3FCCBD44">
        <w:t>Anestesi, Operation och Intensivvård</w:t>
      </w:r>
      <w:r w:rsidRPr="3FCCBD44">
        <w:t>, SÄS</w:t>
      </w:r>
    </w:p>
    <w:p w14:paraId="75992826" w14:textId="77777777" w:rsidR="00A25A75" w:rsidRPr="00A25A75" w:rsidRDefault="00A25A75" w:rsidP="3FCCBD44">
      <w:pPr>
        <w:pStyle w:val="Rubrik2"/>
        <w:rPr>
          <w:color w:val="auto"/>
        </w:rPr>
      </w:pPr>
      <w:bookmarkStart w:id="1" w:name="_Toc2949356"/>
      <w:bookmarkStart w:id="2" w:name="_Toc256000000"/>
      <w:bookmarkStart w:id="3" w:name="_Toc256000014"/>
      <w:bookmarkStart w:id="4" w:name="_Toc256000034"/>
      <w:bookmarkStart w:id="5" w:name="_Toc57719491"/>
      <w:bookmarkStart w:id="6" w:name="_Toc256000054"/>
      <w:bookmarkStart w:id="7" w:name="_Toc256000074"/>
      <w:bookmarkStart w:id="8" w:name="_Toc256000094"/>
      <w:bookmarkStart w:id="9" w:name="_Toc256000114"/>
      <w:r w:rsidRPr="3FCCBD44">
        <w:rPr>
          <w:color w:val="auto"/>
        </w:rPr>
        <w:t>Sammanfattning</w:t>
      </w:r>
      <w:bookmarkEnd w:id="1"/>
      <w:bookmarkEnd w:id="2"/>
      <w:bookmarkEnd w:id="3"/>
      <w:bookmarkEnd w:id="4"/>
      <w:bookmarkEnd w:id="5"/>
      <w:bookmarkEnd w:id="6"/>
      <w:bookmarkEnd w:id="7"/>
      <w:bookmarkEnd w:id="8"/>
      <w:bookmarkEnd w:id="9"/>
    </w:p>
    <w:p w14:paraId="0FA6428D" w14:textId="5E4BB6E5" w:rsidR="00A25A75" w:rsidRPr="00A25A75" w:rsidRDefault="00A25A75" w:rsidP="3FCCBD44">
      <w:r w:rsidRPr="3FCCBD44">
        <w:t xml:space="preserve">Beskrivning av </w:t>
      </w:r>
      <w:r w:rsidR="008E2B0C" w:rsidRPr="3FCCBD44">
        <w:t xml:space="preserve">arbetstider, ledigheter, frånvaro och schemaläggning </w:t>
      </w:r>
      <w:r w:rsidR="00EE35DA" w:rsidRPr="3FCCBD44">
        <w:t>för läkare på</w:t>
      </w:r>
      <w:r w:rsidR="008E2B0C" w:rsidRPr="3FCCBD44">
        <w:t xml:space="preserve"> Anestesi, Operation och Intensivvård (AnOpIVA), SÄS</w:t>
      </w:r>
      <w:r w:rsidR="002D3BE8" w:rsidRPr="3FCCBD44">
        <w:t>.</w:t>
      </w:r>
    </w:p>
    <w:p w14:paraId="5BD40FBF" w14:textId="77777777" w:rsidR="00A25A75" w:rsidRPr="00A25A75" w:rsidRDefault="00A25A75" w:rsidP="3FCCBD44">
      <w:pPr>
        <w:pStyle w:val="Rubrik2"/>
        <w:rPr>
          <w:color w:val="auto"/>
        </w:rPr>
      </w:pPr>
      <w:bookmarkStart w:id="10" w:name="_Toc2949357"/>
      <w:bookmarkStart w:id="11" w:name="_Toc256000001"/>
      <w:bookmarkStart w:id="12" w:name="_Toc256000021"/>
      <w:bookmarkStart w:id="13" w:name="_Toc256000041"/>
      <w:bookmarkStart w:id="14" w:name="_Toc57719492"/>
      <w:bookmarkStart w:id="15" w:name="_Toc256000061"/>
      <w:bookmarkStart w:id="16" w:name="_Toc256000081"/>
      <w:bookmarkStart w:id="17" w:name="_Toc256000101"/>
      <w:bookmarkStart w:id="18" w:name="_Toc256000121"/>
      <w:r w:rsidRPr="3FCCBD44">
        <w:rPr>
          <w:color w:val="auto"/>
        </w:rPr>
        <w:t>Förutsättningar</w:t>
      </w:r>
      <w:bookmarkEnd w:id="10"/>
      <w:bookmarkEnd w:id="11"/>
      <w:bookmarkEnd w:id="12"/>
      <w:bookmarkEnd w:id="13"/>
      <w:bookmarkEnd w:id="14"/>
      <w:bookmarkEnd w:id="15"/>
      <w:bookmarkEnd w:id="16"/>
      <w:bookmarkEnd w:id="17"/>
      <w:bookmarkEnd w:id="18"/>
    </w:p>
    <w:p w14:paraId="3D6819B9" w14:textId="7A565C05" w:rsidR="00DD008E" w:rsidRPr="00DD008E" w:rsidRDefault="00A25A75" w:rsidP="3FCCBD44">
      <w:r w:rsidRPr="3FCCBD44">
        <w:t xml:space="preserve">Flexibel arbetstid ger en möjlighet för medarbetaren att kunna anpassa sin arbetstid. </w:t>
      </w:r>
      <w:r w:rsidR="00FD3025" w:rsidRPr="3FCCBD44">
        <w:t>Flextidsystem</w:t>
      </w:r>
      <w:r w:rsidRPr="3FCCBD44">
        <w:t xml:space="preserve"> innebär inte en allmän, oinskränkt frihet för den enskilde att under flextiden välja tjänstgöring eller tjänstgöringsfrihet. Vidare förutsätts respekt, ömsesidigt förtroende och samarbete mellan chef, medarbetare och arbetskollegor. </w:t>
      </w:r>
    </w:p>
    <w:p w14:paraId="148C93D9" w14:textId="77777777" w:rsidR="00A25A75" w:rsidRPr="00A25A75" w:rsidRDefault="00A25A75" w:rsidP="3FCCBD44">
      <w:pPr>
        <w:pStyle w:val="Rubrik2"/>
        <w:rPr>
          <w:color w:val="auto"/>
        </w:rPr>
      </w:pPr>
      <w:bookmarkStart w:id="19" w:name="_Toc2949358"/>
      <w:bookmarkStart w:id="20" w:name="_Toc256000002"/>
      <w:bookmarkStart w:id="21" w:name="_Toc256000022"/>
      <w:bookmarkStart w:id="22" w:name="_Toc256000042"/>
      <w:bookmarkStart w:id="23" w:name="_Toc57719493"/>
      <w:bookmarkStart w:id="24" w:name="_Toc256000062"/>
      <w:bookmarkStart w:id="25" w:name="_Toc256000082"/>
      <w:bookmarkStart w:id="26" w:name="_Toc256000102"/>
      <w:bookmarkStart w:id="27" w:name="_Toc256000122"/>
      <w:r w:rsidRPr="3FCCBD44">
        <w:rPr>
          <w:color w:val="auto"/>
        </w:rPr>
        <w:t>Genomförande</w:t>
      </w:r>
      <w:bookmarkEnd w:id="19"/>
      <w:bookmarkEnd w:id="20"/>
      <w:bookmarkEnd w:id="21"/>
      <w:bookmarkEnd w:id="22"/>
      <w:bookmarkEnd w:id="23"/>
      <w:bookmarkEnd w:id="24"/>
      <w:bookmarkEnd w:id="25"/>
      <w:bookmarkEnd w:id="26"/>
      <w:bookmarkEnd w:id="27"/>
    </w:p>
    <w:p w14:paraId="7010AEBE" w14:textId="77777777" w:rsidR="00A25A75" w:rsidRPr="00A25A75" w:rsidRDefault="00A25A75" w:rsidP="3FCCBD44">
      <w:pPr>
        <w:pStyle w:val="Rubrik3"/>
        <w:rPr>
          <w:color w:val="auto"/>
        </w:rPr>
      </w:pPr>
      <w:bookmarkStart w:id="28" w:name="_Toc2949359"/>
      <w:bookmarkStart w:id="29" w:name="_Toc256000003"/>
      <w:bookmarkStart w:id="30" w:name="_Toc256000023"/>
      <w:bookmarkStart w:id="31" w:name="_Toc256000043"/>
      <w:bookmarkStart w:id="32" w:name="_Toc57719494"/>
      <w:bookmarkStart w:id="33" w:name="_Toc256000063"/>
      <w:bookmarkStart w:id="34" w:name="_Toc256000083"/>
      <w:bookmarkStart w:id="35" w:name="_Toc256000103"/>
      <w:bookmarkStart w:id="36" w:name="_Toc256000123"/>
      <w:r w:rsidRPr="3FCCBD44">
        <w:rPr>
          <w:color w:val="auto"/>
        </w:rPr>
        <w:t>Arbetstid</w:t>
      </w:r>
      <w:bookmarkEnd w:id="28"/>
      <w:bookmarkEnd w:id="29"/>
      <w:bookmarkEnd w:id="30"/>
      <w:bookmarkEnd w:id="31"/>
      <w:bookmarkEnd w:id="32"/>
      <w:bookmarkEnd w:id="33"/>
      <w:bookmarkEnd w:id="34"/>
      <w:bookmarkEnd w:id="35"/>
      <w:bookmarkEnd w:id="36"/>
    </w:p>
    <w:p w14:paraId="4B0C90BB" w14:textId="0C50A827" w:rsidR="00A25A75" w:rsidRPr="00A25A75" w:rsidRDefault="00A25A75" w:rsidP="3FCCBD44">
      <w:r w:rsidRPr="3FCCBD44">
        <w:t>Arbetstid, för den som arbetar heltid (40 tim</w:t>
      </w:r>
      <w:r w:rsidR="00DD008E" w:rsidRPr="3FCCBD44">
        <w:t>mar</w:t>
      </w:r>
      <w:r w:rsidRPr="3FCCBD44">
        <w:t>/vecka) är följande:</w:t>
      </w:r>
    </w:p>
    <w:p w14:paraId="3C192A61" w14:textId="54FAD2F9" w:rsidR="00A25A75" w:rsidRPr="00A25A75" w:rsidRDefault="00A25A75" w:rsidP="3FCCBD44">
      <w:r w:rsidRPr="3FCCBD44">
        <w:t xml:space="preserve">Måndag-torsdag </w:t>
      </w:r>
      <w:r w:rsidR="00FD3025" w:rsidRPr="3FCCBD44">
        <w:t>kl.</w:t>
      </w:r>
      <w:r w:rsidRPr="3FCCBD44">
        <w:t xml:space="preserve"> 07:30</w:t>
      </w:r>
      <w:r w:rsidR="00102CB2" w:rsidRPr="3FCCBD44">
        <w:t xml:space="preserve"> </w:t>
      </w:r>
      <w:r w:rsidRPr="3FCCBD44">
        <w:t>-</w:t>
      </w:r>
      <w:r w:rsidR="00102CB2" w:rsidRPr="3FCCBD44">
        <w:t xml:space="preserve"> </w:t>
      </w:r>
      <w:r w:rsidRPr="3FCCBD44">
        <w:t>16:30</w:t>
      </w:r>
    </w:p>
    <w:p w14:paraId="2C7B99EA" w14:textId="6F422E13" w:rsidR="00A25A75" w:rsidRPr="00A25A75" w:rsidRDefault="00A25A75" w:rsidP="3FCCBD44">
      <w:r w:rsidRPr="3FCCBD44">
        <w:t xml:space="preserve">Fredag </w:t>
      </w:r>
      <w:r w:rsidR="00FD3025" w:rsidRPr="3FCCBD44">
        <w:t>kl.</w:t>
      </w:r>
      <w:r w:rsidRPr="3FCCBD44">
        <w:t xml:space="preserve"> 07:30</w:t>
      </w:r>
      <w:r w:rsidR="00102CB2" w:rsidRPr="3FCCBD44">
        <w:t xml:space="preserve"> </w:t>
      </w:r>
      <w:r w:rsidRPr="3FCCBD44">
        <w:t>-</w:t>
      </w:r>
      <w:r w:rsidR="00102CB2" w:rsidRPr="3FCCBD44">
        <w:t xml:space="preserve"> </w:t>
      </w:r>
      <w:r w:rsidRPr="3FCCBD44">
        <w:t>14:00</w:t>
      </w:r>
    </w:p>
    <w:p w14:paraId="0156AC64" w14:textId="77777777" w:rsidR="00DD008E" w:rsidRDefault="00DD008E" w:rsidP="3FCCBD44">
      <w:pPr>
        <w:spacing w:after="0" w:line="240" w:lineRule="auto"/>
        <w:ind w:left="0" w:right="0"/>
        <w:rPr>
          <w:rFonts w:ascii="Calibri" w:hAnsi="Calibri"/>
          <w:b/>
          <w:bCs/>
          <w:sz w:val="26"/>
          <w:szCs w:val="26"/>
        </w:rPr>
      </w:pPr>
      <w:bookmarkStart w:id="37" w:name="_Toc2949360"/>
      <w:bookmarkStart w:id="38" w:name="_Toc256000004"/>
      <w:bookmarkStart w:id="39" w:name="_Toc256000024"/>
      <w:bookmarkStart w:id="40" w:name="_Toc256000044"/>
      <w:bookmarkStart w:id="41" w:name="_Toc57719495"/>
      <w:bookmarkStart w:id="42" w:name="_Toc256000064"/>
      <w:bookmarkStart w:id="43" w:name="_Toc256000084"/>
      <w:bookmarkStart w:id="44" w:name="_Toc256000104"/>
      <w:bookmarkStart w:id="45" w:name="_Toc256000124"/>
      <w:r w:rsidRPr="3FCCBD44">
        <w:br w:type="page"/>
      </w:r>
    </w:p>
    <w:p w14:paraId="1CCC7536" w14:textId="29DC3E81" w:rsidR="00A25A75" w:rsidRPr="00A25A75" w:rsidRDefault="00A25A75" w:rsidP="3FCCBD44">
      <w:pPr>
        <w:pStyle w:val="MellanrubrikVGR"/>
        <w:rPr>
          <w:color w:val="auto"/>
        </w:rPr>
      </w:pPr>
      <w:proofErr w:type="spellStart"/>
      <w:r w:rsidRPr="3FCCBD44">
        <w:rPr>
          <w:color w:val="auto"/>
        </w:rPr>
        <w:lastRenderedPageBreak/>
        <w:t>Eftermiddagstur</w:t>
      </w:r>
      <w:proofErr w:type="spellEnd"/>
      <w:r w:rsidRPr="3FCCBD44">
        <w:rPr>
          <w:color w:val="auto"/>
        </w:rPr>
        <w:t>:</w:t>
      </w:r>
      <w:bookmarkEnd w:id="37"/>
      <w:bookmarkEnd w:id="38"/>
      <w:bookmarkEnd w:id="39"/>
      <w:bookmarkEnd w:id="40"/>
      <w:bookmarkEnd w:id="41"/>
      <w:bookmarkEnd w:id="42"/>
      <w:bookmarkEnd w:id="43"/>
      <w:bookmarkEnd w:id="44"/>
      <w:bookmarkEnd w:id="45"/>
    </w:p>
    <w:p w14:paraId="6AB94BDE" w14:textId="44E6D539" w:rsidR="00A25A75" w:rsidRPr="00714680" w:rsidRDefault="00A25A75" w:rsidP="00714680">
      <w:pPr>
        <w:spacing w:after="0"/>
        <w:rPr>
          <w:b/>
          <w:bCs/>
        </w:rPr>
      </w:pPr>
      <w:r w:rsidRPr="00714680">
        <w:rPr>
          <w:b/>
          <w:bCs/>
        </w:rPr>
        <w:t xml:space="preserve">Måndag-fredag </w:t>
      </w:r>
      <w:r w:rsidR="41B96031" w:rsidRPr="00714680">
        <w:rPr>
          <w:b/>
          <w:bCs/>
        </w:rPr>
        <w:t>kl.</w:t>
      </w:r>
      <w:r w:rsidRPr="00714680">
        <w:rPr>
          <w:b/>
          <w:bCs/>
        </w:rPr>
        <w:t xml:space="preserve"> 12:00</w:t>
      </w:r>
      <w:r w:rsidR="00102CB2" w:rsidRPr="00714680">
        <w:rPr>
          <w:b/>
          <w:bCs/>
        </w:rPr>
        <w:t xml:space="preserve"> </w:t>
      </w:r>
      <w:r w:rsidRPr="00714680">
        <w:rPr>
          <w:b/>
          <w:bCs/>
        </w:rPr>
        <w:t>-</w:t>
      </w:r>
      <w:r w:rsidR="00102CB2" w:rsidRPr="00714680">
        <w:rPr>
          <w:b/>
          <w:bCs/>
        </w:rPr>
        <w:t xml:space="preserve"> </w:t>
      </w:r>
      <w:r w:rsidRPr="00714680">
        <w:rPr>
          <w:b/>
          <w:bCs/>
        </w:rPr>
        <w:t xml:space="preserve">20:30 </w:t>
      </w:r>
      <w:r w:rsidR="2FEDAFA2" w:rsidRPr="00714680">
        <w:rPr>
          <w:b/>
          <w:bCs/>
        </w:rPr>
        <w:t>på operation 1</w:t>
      </w:r>
    </w:p>
    <w:p w14:paraId="4C941439" w14:textId="7D70D58B" w:rsidR="00714680" w:rsidRPr="00A25A75" w:rsidRDefault="00714680" w:rsidP="3FCCBD44">
      <w:r w:rsidRPr="3FCCBD44">
        <w:t>Eftersom fredagens</w:t>
      </w:r>
      <w:r>
        <w:t xml:space="preserve"> dagpass </w:t>
      </w:r>
      <w:r w:rsidR="00074E86">
        <w:t xml:space="preserve">egentligen </w:t>
      </w:r>
      <w:r>
        <w:t>är</w:t>
      </w:r>
      <w:r w:rsidRPr="3FCCBD44">
        <w:t xml:space="preserve"> sex timmar långt </w:t>
      </w:r>
      <w:r>
        <w:t>(</w:t>
      </w:r>
      <w:r w:rsidRPr="3FCCBD44">
        <w:t>7:30 – 14:00</w:t>
      </w:r>
      <w:r>
        <w:t xml:space="preserve">) </w:t>
      </w:r>
      <w:r w:rsidRPr="3FCCBD44">
        <w:t>kommer fredagens eftermiddagspass</w:t>
      </w:r>
      <w:r>
        <w:t xml:space="preserve"> på operation</w:t>
      </w:r>
      <w:r w:rsidRPr="3FCCBD44">
        <w:t xml:space="preserve"> att </w:t>
      </w:r>
      <w:r w:rsidR="00E15724">
        <w:t>registreras</w:t>
      </w:r>
      <w:r w:rsidRPr="3FCCBD44">
        <w:t xml:space="preserve"> som jourarbete mellan kl. 18:00 och 20:30.</w:t>
      </w:r>
    </w:p>
    <w:p w14:paraId="3537C85D" w14:textId="6255A906" w:rsidR="2FEDAFA2" w:rsidRPr="00714680" w:rsidRDefault="2FEDAFA2" w:rsidP="00074E86">
      <w:pPr>
        <w:spacing w:after="0"/>
        <w:rPr>
          <w:b/>
          <w:bCs/>
        </w:rPr>
      </w:pPr>
      <w:r w:rsidRPr="00714680">
        <w:rPr>
          <w:b/>
          <w:bCs/>
        </w:rPr>
        <w:t>Fredag kl</w:t>
      </w:r>
      <w:r w:rsidR="57E0A54D" w:rsidRPr="00714680">
        <w:rPr>
          <w:b/>
          <w:bCs/>
        </w:rPr>
        <w:t xml:space="preserve">. </w:t>
      </w:r>
      <w:r w:rsidR="009C4823" w:rsidRPr="00714680">
        <w:rPr>
          <w:b/>
          <w:bCs/>
        </w:rPr>
        <w:t>07</w:t>
      </w:r>
      <w:r w:rsidRPr="00714680">
        <w:rPr>
          <w:b/>
          <w:bCs/>
        </w:rPr>
        <w:t>:</w:t>
      </w:r>
      <w:r w:rsidR="009C4823" w:rsidRPr="00714680">
        <w:rPr>
          <w:b/>
          <w:bCs/>
        </w:rPr>
        <w:t>3</w:t>
      </w:r>
      <w:r w:rsidRPr="00714680">
        <w:rPr>
          <w:b/>
          <w:bCs/>
        </w:rPr>
        <w:t>0</w:t>
      </w:r>
      <w:r w:rsidR="00102CB2" w:rsidRPr="00714680">
        <w:rPr>
          <w:b/>
          <w:bCs/>
        </w:rPr>
        <w:t xml:space="preserve"> </w:t>
      </w:r>
      <w:r w:rsidRPr="00714680">
        <w:rPr>
          <w:b/>
          <w:bCs/>
        </w:rPr>
        <w:t>-</w:t>
      </w:r>
      <w:r w:rsidR="00102CB2" w:rsidRPr="00714680">
        <w:rPr>
          <w:b/>
          <w:bCs/>
        </w:rPr>
        <w:t xml:space="preserve"> </w:t>
      </w:r>
      <w:r w:rsidRPr="00714680">
        <w:rPr>
          <w:b/>
          <w:bCs/>
        </w:rPr>
        <w:t>1</w:t>
      </w:r>
      <w:r w:rsidR="3A97DF90" w:rsidRPr="00714680">
        <w:rPr>
          <w:b/>
          <w:bCs/>
        </w:rPr>
        <w:t>6</w:t>
      </w:r>
      <w:r w:rsidRPr="00714680">
        <w:rPr>
          <w:b/>
          <w:bCs/>
        </w:rPr>
        <w:t xml:space="preserve">:00 </w:t>
      </w:r>
      <w:r w:rsidR="0015275B" w:rsidRPr="00714680">
        <w:rPr>
          <w:b/>
          <w:bCs/>
        </w:rPr>
        <w:t xml:space="preserve">sentur </w:t>
      </w:r>
      <w:r w:rsidRPr="00714680">
        <w:rPr>
          <w:b/>
          <w:bCs/>
        </w:rPr>
        <w:t>på IVA</w:t>
      </w:r>
    </w:p>
    <w:p w14:paraId="61A066C7" w14:textId="7B093BFC" w:rsidR="00A25A75" w:rsidRPr="00A25A75" w:rsidRDefault="2A02C388" w:rsidP="3FCCBD44">
      <w:r w:rsidRPr="3FCCBD44">
        <w:t>Anställd som går fredag</w:t>
      </w:r>
      <w:r w:rsidR="00FD3025" w:rsidRPr="3FCCBD44">
        <w:t>ens</w:t>
      </w:r>
      <w:r w:rsidRPr="3FCCBD44">
        <w:t xml:space="preserve"> </w:t>
      </w:r>
      <w:r w:rsidR="0015275B">
        <w:t>sentur</w:t>
      </w:r>
      <w:r w:rsidRPr="3FCCBD44">
        <w:t xml:space="preserve"> på IVA schemaläggs med kortare dag torsdag</w:t>
      </w:r>
      <w:r w:rsidR="00074E86">
        <w:t xml:space="preserve"> eller annan lämplig dag</w:t>
      </w:r>
      <w:r w:rsidRPr="3FCCBD44">
        <w:t xml:space="preserve"> (7:30-14:</w:t>
      </w:r>
      <w:r w:rsidR="00074E86">
        <w:t>30</w:t>
      </w:r>
      <w:r w:rsidRPr="3FCCBD44">
        <w:t>).</w:t>
      </w:r>
    </w:p>
    <w:p w14:paraId="6193C60B" w14:textId="77777777" w:rsidR="00A25A75" w:rsidRPr="00A25A75" w:rsidRDefault="00A25A75" w:rsidP="3FCCBD44">
      <w:pPr>
        <w:pStyle w:val="MellanrubrikVGR"/>
        <w:rPr>
          <w:color w:val="auto"/>
        </w:rPr>
      </w:pPr>
      <w:bookmarkStart w:id="46" w:name="_Toc2949361"/>
      <w:bookmarkStart w:id="47" w:name="_Toc256000005"/>
      <w:bookmarkStart w:id="48" w:name="_Toc256000025"/>
      <w:bookmarkStart w:id="49" w:name="_Toc256000045"/>
      <w:bookmarkStart w:id="50" w:name="_Toc57719496"/>
      <w:bookmarkStart w:id="51" w:name="_Toc256000065"/>
      <w:bookmarkStart w:id="52" w:name="_Toc256000085"/>
      <w:bookmarkStart w:id="53" w:name="_Toc256000105"/>
      <w:bookmarkStart w:id="54" w:name="_Toc256000125"/>
      <w:r w:rsidRPr="3FCCBD44">
        <w:rPr>
          <w:color w:val="auto"/>
        </w:rPr>
        <w:t>Primärjour:</w:t>
      </w:r>
      <w:bookmarkEnd w:id="46"/>
      <w:bookmarkEnd w:id="47"/>
      <w:bookmarkEnd w:id="48"/>
      <w:bookmarkEnd w:id="49"/>
      <w:bookmarkEnd w:id="50"/>
      <w:bookmarkEnd w:id="51"/>
      <w:bookmarkEnd w:id="52"/>
      <w:bookmarkEnd w:id="53"/>
      <w:bookmarkEnd w:id="54"/>
    </w:p>
    <w:p w14:paraId="7D218775" w14:textId="486B6BF3" w:rsidR="00A25A75" w:rsidRPr="00A25A75" w:rsidRDefault="00A25A75" w:rsidP="3FCCBD44">
      <w:r w:rsidRPr="3FCCBD44">
        <w:t>Måndag-torsdag kl. 20:00</w:t>
      </w:r>
      <w:r w:rsidR="00102CB2" w:rsidRPr="3FCCBD44">
        <w:t xml:space="preserve"> </w:t>
      </w:r>
      <w:r w:rsidRPr="3FCCBD44">
        <w:t>-</w:t>
      </w:r>
      <w:r w:rsidR="00102CB2" w:rsidRPr="3FCCBD44">
        <w:t xml:space="preserve"> </w:t>
      </w:r>
      <w:r w:rsidRPr="3FCCBD44">
        <w:t xml:space="preserve">07:30 </w:t>
      </w:r>
    </w:p>
    <w:p w14:paraId="0A569030" w14:textId="49AA5B7C" w:rsidR="00A25A75" w:rsidRPr="00A25A75" w:rsidRDefault="00A25A75" w:rsidP="3FCCBD44">
      <w:r w:rsidRPr="3FCCBD44">
        <w:t>Fredag kl. 20:00</w:t>
      </w:r>
      <w:r w:rsidR="00102CB2" w:rsidRPr="3FCCBD44">
        <w:t xml:space="preserve"> </w:t>
      </w:r>
      <w:r w:rsidRPr="3FCCBD44">
        <w:t>-</w:t>
      </w:r>
      <w:r w:rsidR="00102CB2" w:rsidRPr="3FCCBD44">
        <w:t xml:space="preserve"> </w:t>
      </w:r>
      <w:r w:rsidRPr="3FCCBD44">
        <w:t>09:00</w:t>
      </w:r>
    </w:p>
    <w:p w14:paraId="35E63E81" w14:textId="23EC1BF6" w:rsidR="00A25A75" w:rsidRPr="00A25A75" w:rsidRDefault="00A25A75" w:rsidP="3FCCBD44">
      <w:r w:rsidRPr="3FCCBD44">
        <w:t>Lördag kl. 17:30</w:t>
      </w:r>
      <w:r w:rsidR="00102CB2" w:rsidRPr="3FCCBD44">
        <w:t xml:space="preserve"> </w:t>
      </w:r>
      <w:r w:rsidRPr="3FCCBD44">
        <w:t>-</w:t>
      </w:r>
      <w:r w:rsidR="00102CB2" w:rsidRPr="3FCCBD44">
        <w:t xml:space="preserve"> </w:t>
      </w:r>
      <w:r w:rsidRPr="3FCCBD44">
        <w:t>09:00</w:t>
      </w:r>
    </w:p>
    <w:p w14:paraId="5CF8B620" w14:textId="054B4031" w:rsidR="00A25A75" w:rsidRPr="00A25A75" w:rsidRDefault="00A25A75" w:rsidP="3FCCBD44">
      <w:r w:rsidRPr="3FCCBD44">
        <w:t>Söndag kl. 17:30</w:t>
      </w:r>
      <w:r w:rsidR="00102CB2" w:rsidRPr="3FCCBD44">
        <w:t xml:space="preserve"> </w:t>
      </w:r>
      <w:r w:rsidRPr="3FCCBD44">
        <w:t>-</w:t>
      </w:r>
      <w:r w:rsidR="00102CB2" w:rsidRPr="3FCCBD44">
        <w:t xml:space="preserve"> </w:t>
      </w:r>
      <w:r w:rsidRPr="3FCCBD44">
        <w:t xml:space="preserve">07:30 </w:t>
      </w:r>
    </w:p>
    <w:p w14:paraId="4C6FCC9B" w14:textId="77777777" w:rsidR="00A25A75" w:rsidRPr="00A25A75" w:rsidRDefault="00A25A75" w:rsidP="3FCCBD44">
      <w:pPr>
        <w:pStyle w:val="MellanrubrikVGR"/>
        <w:rPr>
          <w:color w:val="auto"/>
        </w:rPr>
      </w:pPr>
      <w:bookmarkStart w:id="55" w:name="_Toc2949362"/>
      <w:bookmarkStart w:id="56" w:name="_Toc256000006"/>
      <w:bookmarkStart w:id="57" w:name="_Toc256000026"/>
      <w:bookmarkStart w:id="58" w:name="_Toc256000046"/>
      <w:bookmarkStart w:id="59" w:name="_Toc57719497"/>
      <w:bookmarkStart w:id="60" w:name="_Toc256000066"/>
      <w:bookmarkStart w:id="61" w:name="_Toc256000086"/>
      <w:bookmarkStart w:id="62" w:name="_Toc256000106"/>
      <w:bookmarkStart w:id="63" w:name="_Toc256000126"/>
      <w:r w:rsidRPr="3FCCBD44">
        <w:rPr>
          <w:color w:val="auto"/>
        </w:rPr>
        <w:t>Bakjour:</w:t>
      </w:r>
      <w:bookmarkEnd w:id="55"/>
      <w:bookmarkEnd w:id="56"/>
      <w:bookmarkEnd w:id="57"/>
      <w:bookmarkEnd w:id="58"/>
      <w:bookmarkEnd w:id="59"/>
      <w:bookmarkEnd w:id="60"/>
      <w:bookmarkEnd w:id="61"/>
      <w:bookmarkEnd w:id="62"/>
      <w:bookmarkEnd w:id="63"/>
    </w:p>
    <w:p w14:paraId="78092E1F" w14:textId="5F684AB5" w:rsidR="00A25A75" w:rsidRPr="00A25A75" w:rsidRDefault="00A25A75" w:rsidP="3FCCBD44">
      <w:r w:rsidRPr="3FCCBD44">
        <w:t>Måndag-torsdag kl. 14:00</w:t>
      </w:r>
      <w:r w:rsidR="00102CB2" w:rsidRPr="3FCCBD44">
        <w:t xml:space="preserve"> </w:t>
      </w:r>
      <w:r w:rsidRPr="3FCCBD44">
        <w:t>-</w:t>
      </w:r>
      <w:r w:rsidR="00102CB2" w:rsidRPr="3FCCBD44">
        <w:t xml:space="preserve"> </w:t>
      </w:r>
      <w:r w:rsidRPr="3FCCBD44">
        <w:t xml:space="preserve">07:30 </w:t>
      </w:r>
    </w:p>
    <w:p w14:paraId="133B56F9" w14:textId="07CF491D" w:rsidR="00A25A75" w:rsidRPr="00A25A75" w:rsidRDefault="00A25A75" w:rsidP="3FCCBD44">
      <w:r w:rsidRPr="3FCCBD44">
        <w:t>Fredag 14:00</w:t>
      </w:r>
      <w:r w:rsidR="00102CB2" w:rsidRPr="3FCCBD44">
        <w:t xml:space="preserve"> </w:t>
      </w:r>
      <w:r w:rsidRPr="3FCCBD44">
        <w:t>-</w:t>
      </w:r>
      <w:r w:rsidR="00102CB2" w:rsidRPr="3FCCBD44">
        <w:t xml:space="preserve"> </w:t>
      </w:r>
      <w:r w:rsidRPr="3FCCBD44">
        <w:t>08:30</w:t>
      </w:r>
    </w:p>
    <w:p w14:paraId="66843DBC" w14:textId="1C18D5D4" w:rsidR="00A25A75" w:rsidRPr="00A25A75" w:rsidRDefault="00A25A75" w:rsidP="3FCCBD44">
      <w:r w:rsidRPr="3FCCBD44">
        <w:t>Lördag till söndag 08:00</w:t>
      </w:r>
      <w:r w:rsidR="00102CB2" w:rsidRPr="3FCCBD44">
        <w:t xml:space="preserve"> </w:t>
      </w:r>
      <w:r w:rsidRPr="3FCCBD44">
        <w:t>-</w:t>
      </w:r>
      <w:r w:rsidR="00102CB2" w:rsidRPr="3FCCBD44">
        <w:t xml:space="preserve"> </w:t>
      </w:r>
      <w:r w:rsidRPr="3FCCBD44">
        <w:t xml:space="preserve">08:30 </w:t>
      </w:r>
    </w:p>
    <w:p w14:paraId="7A4146BC" w14:textId="685B1474" w:rsidR="00A25A75" w:rsidRPr="00A25A75" w:rsidRDefault="00A25A75" w:rsidP="3FCCBD44">
      <w:r w:rsidRPr="3FCCBD44">
        <w:t>Söndag till måndag 08:00</w:t>
      </w:r>
      <w:r w:rsidR="00102CB2" w:rsidRPr="3FCCBD44">
        <w:t xml:space="preserve"> </w:t>
      </w:r>
      <w:r w:rsidRPr="3FCCBD44">
        <w:t>-</w:t>
      </w:r>
      <w:r w:rsidR="00102CB2" w:rsidRPr="3FCCBD44">
        <w:t xml:space="preserve"> </w:t>
      </w:r>
      <w:r w:rsidRPr="3FCCBD44">
        <w:t>07:30</w:t>
      </w:r>
    </w:p>
    <w:p w14:paraId="35439AA6" w14:textId="77777777" w:rsidR="00A25A75" w:rsidRPr="00A25A75" w:rsidRDefault="00A25A75" w:rsidP="3FCCBD44">
      <w:pPr>
        <w:pStyle w:val="MellanrubrikVGR"/>
        <w:rPr>
          <w:color w:val="auto"/>
        </w:rPr>
      </w:pPr>
      <w:bookmarkStart w:id="64" w:name="_Toc2949363"/>
      <w:bookmarkStart w:id="65" w:name="_Toc256000007"/>
      <w:bookmarkStart w:id="66" w:name="_Toc256000027"/>
      <w:bookmarkStart w:id="67" w:name="_Toc256000047"/>
      <w:bookmarkStart w:id="68" w:name="_Toc57719498"/>
      <w:bookmarkStart w:id="69" w:name="_Toc256000067"/>
      <w:bookmarkStart w:id="70" w:name="_Toc256000087"/>
      <w:bookmarkStart w:id="71" w:name="_Toc256000107"/>
      <w:bookmarkStart w:id="72" w:name="_Toc256000127"/>
      <w:r w:rsidRPr="3FCCBD44">
        <w:rPr>
          <w:color w:val="auto"/>
        </w:rPr>
        <w:t>Helgjour (dagjour och förstärkningsjour):</w:t>
      </w:r>
      <w:bookmarkEnd w:id="64"/>
      <w:bookmarkEnd w:id="65"/>
      <w:bookmarkEnd w:id="66"/>
      <w:bookmarkEnd w:id="67"/>
      <w:bookmarkEnd w:id="68"/>
      <w:bookmarkEnd w:id="69"/>
      <w:bookmarkEnd w:id="70"/>
      <w:bookmarkEnd w:id="71"/>
      <w:bookmarkEnd w:id="72"/>
    </w:p>
    <w:p w14:paraId="7D90B1FC" w14:textId="0FD6DC94" w:rsidR="00A25A75" w:rsidRPr="00A25A75" w:rsidRDefault="00A25A75" w:rsidP="3FCCBD44">
      <w:r w:rsidRPr="3FCCBD44">
        <w:t>Lördag och söndag 08:00</w:t>
      </w:r>
      <w:r w:rsidR="00102CB2" w:rsidRPr="3FCCBD44">
        <w:t xml:space="preserve"> </w:t>
      </w:r>
      <w:r w:rsidRPr="3FCCBD44">
        <w:t>-</w:t>
      </w:r>
      <w:r w:rsidR="00102CB2" w:rsidRPr="3FCCBD44">
        <w:t xml:space="preserve"> </w:t>
      </w:r>
      <w:r w:rsidRPr="3FCCBD44">
        <w:t>18:00 (dagjour)</w:t>
      </w:r>
    </w:p>
    <w:p w14:paraId="33090F07" w14:textId="56B9E70B" w:rsidR="00A25A75" w:rsidRPr="00A25A75" w:rsidRDefault="00A25A75" w:rsidP="3FCCBD44">
      <w:r w:rsidRPr="3FCCBD44">
        <w:t>Lördag och söndag 08:00</w:t>
      </w:r>
      <w:r w:rsidR="00102CB2" w:rsidRPr="3FCCBD44">
        <w:t xml:space="preserve"> </w:t>
      </w:r>
      <w:r w:rsidRPr="3FCCBD44">
        <w:t>-</w:t>
      </w:r>
      <w:r w:rsidR="00102CB2" w:rsidRPr="3FCCBD44">
        <w:t xml:space="preserve"> </w:t>
      </w:r>
      <w:r w:rsidRPr="3FCCBD44">
        <w:t>12:00 (förstärkningsjour)</w:t>
      </w:r>
    </w:p>
    <w:p w14:paraId="7D924A65" w14:textId="77777777" w:rsidR="00A25A75" w:rsidRPr="00A25A75" w:rsidRDefault="00A25A75" w:rsidP="3FCCBD44">
      <w:pPr>
        <w:pStyle w:val="Rubrik3"/>
        <w:rPr>
          <w:color w:val="auto"/>
        </w:rPr>
      </w:pPr>
      <w:bookmarkStart w:id="73" w:name="_Toc2949364"/>
      <w:bookmarkStart w:id="74" w:name="_Toc256000008"/>
      <w:bookmarkStart w:id="75" w:name="_Toc256000028"/>
      <w:bookmarkStart w:id="76" w:name="_Toc256000048"/>
      <w:bookmarkStart w:id="77" w:name="_Toc57719499"/>
      <w:bookmarkStart w:id="78" w:name="_Toc256000068"/>
      <w:bookmarkStart w:id="79" w:name="_Toc256000088"/>
      <w:bookmarkStart w:id="80" w:name="_Toc256000108"/>
      <w:bookmarkStart w:id="81" w:name="_Toc256000128"/>
      <w:r w:rsidRPr="3FCCBD44">
        <w:rPr>
          <w:color w:val="auto"/>
        </w:rPr>
        <w:t>Flextidsramar</w:t>
      </w:r>
      <w:bookmarkEnd w:id="73"/>
      <w:bookmarkEnd w:id="74"/>
      <w:bookmarkEnd w:id="75"/>
      <w:bookmarkEnd w:id="76"/>
      <w:bookmarkEnd w:id="77"/>
      <w:bookmarkEnd w:id="78"/>
      <w:bookmarkEnd w:id="79"/>
      <w:bookmarkEnd w:id="80"/>
      <w:bookmarkEnd w:id="81"/>
      <w:r w:rsidRPr="3FCCBD44">
        <w:rPr>
          <w:color w:val="auto"/>
        </w:rPr>
        <w:t xml:space="preserve"> </w:t>
      </w:r>
    </w:p>
    <w:p w14:paraId="703CF023" w14:textId="5E3AF319" w:rsidR="00A25A75" w:rsidRPr="00F207E9" w:rsidRDefault="00A25A75" w:rsidP="3FCCBD44">
      <w:r w:rsidRPr="3FCCBD44">
        <w:t>Flexramarna är 60 minuter före och 60 minuter efter ordinarie arbetstid, med 30 minuters automatiskt lunchavdrag. Den läkare som är jour över lunch, får arbetad rast i form av tid för tid</w:t>
      </w:r>
      <w:r w:rsidR="3AF4D860" w:rsidRPr="3FCCBD44">
        <w:t xml:space="preserve"> (flextid)</w:t>
      </w:r>
      <w:r w:rsidRPr="3FCCBD44">
        <w:t>.</w:t>
      </w:r>
      <w:r w:rsidR="0043438F" w:rsidRPr="3FCCBD44">
        <w:t xml:space="preserve"> Det registrera</w:t>
      </w:r>
      <w:r w:rsidR="00F05813" w:rsidRPr="3FCCBD44">
        <w:t>s</w:t>
      </w:r>
      <w:r w:rsidR="0043438F" w:rsidRPr="3FCCBD44">
        <w:t xml:space="preserve"> som ”</w:t>
      </w:r>
      <w:r w:rsidR="00F05813" w:rsidRPr="3FCCBD44">
        <w:t>arbetad rast” i Heroma webb</w:t>
      </w:r>
      <w:r w:rsidR="00F207E9" w:rsidRPr="3FCCBD44">
        <w:t>.</w:t>
      </w:r>
    </w:p>
    <w:p w14:paraId="6CD55AD5" w14:textId="6CBD3E17" w:rsidR="00A25A75" w:rsidRPr="00A25A75" w:rsidRDefault="00A25A75" w:rsidP="3FCCBD44">
      <w:r w:rsidRPr="3FCCBD44">
        <w:t>Flex</w:t>
      </w:r>
      <w:r w:rsidR="24E07032" w:rsidRPr="3FCCBD44">
        <w:t>tids</w:t>
      </w:r>
      <w:r w:rsidRPr="3FCCBD44">
        <w:t xml:space="preserve">saldo får vara max plus 40 timmar och minus 20 timmar. </w:t>
      </w:r>
    </w:p>
    <w:p w14:paraId="500AA1C7" w14:textId="77777777" w:rsidR="00A25A75" w:rsidRPr="00A25A75" w:rsidRDefault="00A25A75" w:rsidP="3FCCBD44">
      <w:pPr>
        <w:pStyle w:val="MellanrubrikVGR"/>
        <w:rPr>
          <w:color w:val="auto"/>
        </w:rPr>
      </w:pPr>
      <w:bookmarkStart w:id="82" w:name="_Toc2949365"/>
      <w:bookmarkStart w:id="83" w:name="_Toc256000009"/>
      <w:bookmarkStart w:id="84" w:name="_Toc256000029"/>
      <w:bookmarkStart w:id="85" w:name="_Toc256000049"/>
      <w:bookmarkStart w:id="86" w:name="_Toc57719500"/>
      <w:bookmarkStart w:id="87" w:name="_Toc256000069"/>
      <w:bookmarkStart w:id="88" w:name="_Toc256000089"/>
      <w:bookmarkStart w:id="89" w:name="_Toc256000109"/>
      <w:bookmarkStart w:id="90" w:name="_Toc256000129"/>
      <w:r w:rsidRPr="3FCCBD44">
        <w:rPr>
          <w:color w:val="auto"/>
        </w:rPr>
        <w:t>Stämplingsrutiner</w:t>
      </w:r>
      <w:bookmarkEnd w:id="82"/>
      <w:bookmarkEnd w:id="83"/>
      <w:bookmarkEnd w:id="84"/>
      <w:bookmarkEnd w:id="85"/>
      <w:bookmarkEnd w:id="86"/>
      <w:bookmarkEnd w:id="87"/>
      <w:bookmarkEnd w:id="88"/>
      <w:bookmarkEnd w:id="89"/>
      <w:bookmarkEnd w:id="90"/>
      <w:r w:rsidRPr="3FCCBD44">
        <w:rPr>
          <w:color w:val="auto"/>
        </w:rPr>
        <w:t xml:space="preserve"> </w:t>
      </w:r>
    </w:p>
    <w:p w14:paraId="42ED27A2" w14:textId="77777777" w:rsidR="00A25A75" w:rsidRPr="00A25A75" w:rsidRDefault="00A25A75" w:rsidP="3FCCBD44">
      <w:r w:rsidRPr="3FCCBD44">
        <w:t xml:space="preserve">In- och utstämplingar ska göras i ”Kom&amp;Gå” vid arbetsdagens början och slut. Stämpling utöver flexram ska alltid godkännas av chef. </w:t>
      </w:r>
    </w:p>
    <w:p w14:paraId="1F16519D" w14:textId="77777777" w:rsidR="00A25A75" w:rsidRPr="00A25A75" w:rsidRDefault="00A25A75" w:rsidP="3FCCBD44">
      <w:pPr>
        <w:pStyle w:val="MellanrubrikVGR"/>
        <w:rPr>
          <w:color w:val="auto"/>
        </w:rPr>
      </w:pPr>
      <w:bookmarkStart w:id="91" w:name="_Toc2949366"/>
      <w:bookmarkStart w:id="92" w:name="_Toc256000010"/>
      <w:bookmarkStart w:id="93" w:name="_Toc256000030"/>
      <w:bookmarkStart w:id="94" w:name="_Toc256000050"/>
      <w:bookmarkStart w:id="95" w:name="_Toc57719501"/>
      <w:bookmarkStart w:id="96" w:name="_Toc256000070"/>
      <w:bookmarkStart w:id="97" w:name="_Toc256000090"/>
      <w:bookmarkStart w:id="98" w:name="_Toc256000110"/>
      <w:bookmarkStart w:id="99" w:name="_Toc256000130"/>
      <w:r w:rsidRPr="3FCCBD44">
        <w:rPr>
          <w:color w:val="auto"/>
        </w:rPr>
        <w:lastRenderedPageBreak/>
        <w:t>Avstämning av flextid</w:t>
      </w:r>
      <w:bookmarkEnd w:id="91"/>
      <w:bookmarkEnd w:id="92"/>
      <w:bookmarkEnd w:id="93"/>
      <w:bookmarkEnd w:id="94"/>
      <w:bookmarkEnd w:id="95"/>
      <w:bookmarkEnd w:id="96"/>
      <w:bookmarkEnd w:id="97"/>
      <w:bookmarkEnd w:id="98"/>
      <w:bookmarkEnd w:id="99"/>
    </w:p>
    <w:p w14:paraId="3645ACC2" w14:textId="7BB07593" w:rsidR="00A25A75" w:rsidRPr="00A25A75" w:rsidRDefault="00A25A75" w:rsidP="3FCCBD44">
      <w:r w:rsidRPr="3FCCBD44">
        <w:t>Fyra gånger per år görs avstämning av flexsaldo. Flexsaldo överstigande 40 plustimmar dras utan kompensation till medarbetare. Vid saldo överstigande 20 minustimmar sker löneavdrag. Vid uttag av flextimmar gäller en halvdag som max. Detta kan kombineras med jourkomptimmar</w:t>
      </w:r>
      <w:r w:rsidR="6E834AEC" w:rsidRPr="3FCCBD44">
        <w:t xml:space="preserve"> eller semester halv</w:t>
      </w:r>
      <w:r w:rsidR="008F4D6B" w:rsidRPr="3FCCBD44">
        <w:t xml:space="preserve"> </w:t>
      </w:r>
      <w:r w:rsidR="6E834AEC" w:rsidRPr="3FCCBD44">
        <w:t>dag.</w:t>
      </w:r>
      <w:r w:rsidRPr="3FCCBD44">
        <w:t xml:space="preserve"> </w:t>
      </w:r>
    </w:p>
    <w:p w14:paraId="2A015536" w14:textId="77777777" w:rsidR="00A25A75" w:rsidRPr="00A25A75" w:rsidRDefault="00A25A75" w:rsidP="3FCCBD44">
      <w:pPr>
        <w:pStyle w:val="Rubrik3"/>
        <w:rPr>
          <w:color w:val="auto"/>
        </w:rPr>
      </w:pPr>
      <w:bookmarkStart w:id="100" w:name="_Toc2949367"/>
      <w:bookmarkStart w:id="101" w:name="_Toc256000011"/>
      <w:bookmarkStart w:id="102" w:name="_Toc256000031"/>
      <w:bookmarkStart w:id="103" w:name="_Toc256000051"/>
      <w:bookmarkStart w:id="104" w:name="_Toc57719502"/>
      <w:bookmarkStart w:id="105" w:name="_Toc256000071"/>
      <w:bookmarkStart w:id="106" w:name="_Toc256000091"/>
      <w:bookmarkStart w:id="107" w:name="_Toc256000111"/>
      <w:bookmarkStart w:id="108" w:name="_Toc256000131"/>
      <w:r w:rsidRPr="3FCCBD44">
        <w:rPr>
          <w:color w:val="auto"/>
        </w:rPr>
        <w:t>Jourtjänstgöring och registrering</w:t>
      </w:r>
      <w:bookmarkEnd w:id="100"/>
      <w:bookmarkEnd w:id="101"/>
      <w:bookmarkEnd w:id="102"/>
      <w:bookmarkEnd w:id="103"/>
      <w:bookmarkEnd w:id="104"/>
      <w:bookmarkEnd w:id="105"/>
      <w:bookmarkEnd w:id="106"/>
      <w:bookmarkEnd w:id="107"/>
      <w:bookmarkEnd w:id="108"/>
      <w:r w:rsidRPr="3FCCBD44">
        <w:rPr>
          <w:color w:val="auto"/>
        </w:rPr>
        <w:t xml:space="preserve"> </w:t>
      </w:r>
    </w:p>
    <w:p w14:paraId="102EBE14" w14:textId="3E646D42" w:rsidR="00A25A75" w:rsidRPr="00A25A75" w:rsidRDefault="00A25A75" w:rsidP="3FCCBD44">
      <w:r w:rsidRPr="3FCCBD44">
        <w:t>I samband med jourtjänstgöring ska arbetad tid registreras i H</w:t>
      </w:r>
      <w:r w:rsidR="1048C3AB" w:rsidRPr="3FCCBD44">
        <w:t>eroma webb</w:t>
      </w:r>
      <w:r w:rsidRPr="3FCCBD44">
        <w:t xml:space="preserve">.  </w:t>
      </w:r>
    </w:p>
    <w:p w14:paraId="6C3EC75A" w14:textId="34E29331" w:rsidR="00A25A75" w:rsidRPr="00A25A75" w:rsidRDefault="00A25A75" w:rsidP="3FCCBD44">
      <w:r w:rsidRPr="3FCCBD44">
        <w:t xml:space="preserve">Den som är primärjour stämplar endast ut </w:t>
      </w:r>
      <w:r w:rsidR="2BED142B" w:rsidRPr="3FCCBD44">
        <w:t xml:space="preserve">i Kom &amp; Gå </w:t>
      </w:r>
      <w:r w:rsidRPr="3FCCBD44">
        <w:t>efter ronden</w:t>
      </w:r>
      <w:r w:rsidR="51260DDB" w:rsidRPr="3FCCBD44">
        <w:t xml:space="preserve"> (på vardagar)</w:t>
      </w:r>
      <w:r w:rsidRPr="3FCCBD44">
        <w:t xml:space="preserve">. </w:t>
      </w:r>
      <w:r w:rsidR="44B6D775" w:rsidRPr="3FCCBD44">
        <w:t xml:space="preserve">Den arbetade jourtiden </w:t>
      </w:r>
      <w:r w:rsidRPr="3FCCBD44">
        <w:t>registreras i Heroma</w:t>
      </w:r>
      <w:r w:rsidR="255E5369" w:rsidRPr="3FCCBD44">
        <w:t xml:space="preserve"> webb</w:t>
      </w:r>
      <w:r w:rsidRPr="3FCCBD44">
        <w:t xml:space="preserve">. </w:t>
      </w:r>
    </w:p>
    <w:p w14:paraId="3F72A97A" w14:textId="43577039" w:rsidR="00A25A75" w:rsidRPr="00A25A75" w:rsidRDefault="00A25A75" w:rsidP="3FCCBD44">
      <w:r w:rsidRPr="3FCCBD44">
        <w:t>Den som är bakjour stämplar in och ut</w:t>
      </w:r>
      <w:r w:rsidR="7A1BCE9C" w:rsidRPr="3FCCBD44">
        <w:t xml:space="preserve"> i Kom &amp; Gå</w:t>
      </w:r>
      <w:r w:rsidR="08C91545" w:rsidRPr="3FCCBD44">
        <w:t xml:space="preserve"> (på vardagar)</w:t>
      </w:r>
      <w:r w:rsidRPr="3FCCBD44">
        <w:t xml:space="preserve">. </w:t>
      </w:r>
      <w:r w:rsidR="456319C3" w:rsidRPr="3FCCBD44">
        <w:t xml:space="preserve">Den arbetade </w:t>
      </w:r>
      <w:r w:rsidR="6DBB6ACD" w:rsidRPr="3FCCBD44">
        <w:t>jourtiden</w:t>
      </w:r>
      <w:r w:rsidRPr="3FCCBD44">
        <w:t xml:space="preserve"> registreras i Heroma</w:t>
      </w:r>
      <w:r w:rsidR="6D652293" w:rsidRPr="3FCCBD44">
        <w:t xml:space="preserve"> webb</w:t>
      </w:r>
      <w:r w:rsidRPr="3FCCBD44">
        <w:t xml:space="preserve">. </w:t>
      </w:r>
    </w:p>
    <w:p w14:paraId="2CDC88CF" w14:textId="0F5D9E56" w:rsidR="00A25A75" w:rsidRPr="00A25A75" w:rsidRDefault="00A25A75" w:rsidP="3FCCBD44">
      <w:r w:rsidRPr="3FCCBD44">
        <w:t xml:space="preserve">Den som </w:t>
      </w:r>
      <w:r w:rsidR="2A4F7503" w:rsidRPr="3FCCBD44">
        <w:t xml:space="preserve">arbetar </w:t>
      </w:r>
      <w:r w:rsidRPr="3FCCBD44">
        <w:t>eftermiddagspass stämplar in och ut</w:t>
      </w:r>
      <w:r w:rsidR="41C02823" w:rsidRPr="3FCCBD44">
        <w:t xml:space="preserve"> i Kom &amp; Gå</w:t>
      </w:r>
      <w:r w:rsidRPr="3FCCBD44">
        <w:t>. Tid efter klockan 18 på fredag registreras som jour i Heroma (eftermiddagspass 12</w:t>
      </w:r>
      <w:r w:rsidR="00102CB2" w:rsidRPr="3FCCBD44">
        <w:t xml:space="preserve"> </w:t>
      </w:r>
      <w:r w:rsidRPr="3FCCBD44">
        <w:t>-</w:t>
      </w:r>
      <w:r w:rsidR="00102CB2" w:rsidRPr="3FCCBD44">
        <w:t xml:space="preserve"> </w:t>
      </w:r>
      <w:r w:rsidRPr="3FCCBD44">
        <w:t>18, jourtid mellan 18</w:t>
      </w:r>
      <w:r w:rsidR="00102CB2" w:rsidRPr="3FCCBD44">
        <w:t xml:space="preserve"> </w:t>
      </w:r>
      <w:r w:rsidRPr="3FCCBD44">
        <w:t>-</w:t>
      </w:r>
      <w:r w:rsidR="00102CB2" w:rsidRPr="3FCCBD44">
        <w:t xml:space="preserve"> </w:t>
      </w:r>
      <w:r w:rsidRPr="3FCCBD44">
        <w:t xml:space="preserve">20:30). </w:t>
      </w:r>
    </w:p>
    <w:p w14:paraId="23793EB9" w14:textId="6EC7540C" w:rsidR="00A25A75" w:rsidRPr="00A25A75" w:rsidRDefault="00A25A75" w:rsidP="3FCCBD44">
      <w:r w:rsidRPr="3FCCBD44">
        <w:t xml:space="preserve">Den som </w:t>
      </w:r>
      <w:r w:rsidR="1DDFE995" w:rsidRPr="3FCCBD44">
        <w:t xml:space="preserve">arbetar </w:t>
      </w:r>
      <w:r w:rsidRPr="3FCCBD44">
        <w:t>helgjour regist</w:t>
      </w:r>
      <w:r w:rsidR="00102CB2" w:rsidRPr="3FCCBD44">
        <w:t>r</w:t>
      </w:r>
      <w:r w:rsidRPr="3FCCBD44">
        <w:t xml:space="preserve">erar </w:t>
      </w:r>
      <w:r w:rsidR="0F1902ED" w:rsidRPr="3FCCBD44">
        <w:t>de</w:t>
      </w:r>
      <w:r w:rsidR="645500D5" w:rsidRPr="3FCCBD44">
        <w:t>n</w:t>
      </w:r>
      <w:r w:rsidR="0F1902ED" w:rsidRPr="3FCCBD44">
        <w:t xml:space="preserve"> arbetade </w:t>
      </w:r>
      <w:r w:rsidRPr="3FCCBD44">
        <w:t>jour</w:t>
      </w:r>
      <w:r w:rsidR="189CC1D9" w:rsidRPr="3FCCBD44">
        <w:t>tiden</w:t>
      </w:r>
      <w:r w:rsidRPr="3FCCBD44">
        <w:t xml:space="preserve"> i Heroma</w:t>
      </w:r>
      <w:r w:rsidR="3DE8CA01" w:rsidRPr="3FCCBD44">
        <w:t xml:space="preserve"> webb</w:t>
      </w:r>
      <w:r w:rsidRPr="3FCCBD44">
        <w:t xml:space="preserve">. </w:t>
      </w:r>
    </w:p>
    <w:p w14:paraId="7D680AA8" w14:textId="0A37829E" w:rsidR="00A25A75" w:rsidRPr="00A25A75" w:rsidRDefault="00A25A75" w:rsidP="3FCCBD44">
      <w:r w:rsidRPr="3FCCBD44">
        <w:t xml:space="preserve">Lathund över hur jour registreras finns att hämta hos </w:t>
      </w:r>
      <w:r w:rsidR="70A0791B" w:rsidRPr="3FCCBD44">
        <w:t xml:space="preserve">den </w:t>
      </w:r>
      <w:r w:rsidRPr="3FCCBD44">
        <w:t>vårdadministrativa sekreteraren.</w:t>
      </w:r>
    </w:p>
    <w:p w14:paraId="1B6DCBDD" w14:textId="77777777" w:rsidR="00A25A75" w:rsidRPr="00A25A75" w:rsidRDefault="00A25A75" w:rsidP="3FCCBD44">
      <w:pPr>
        <w:pStyle w:val="MellanrubrikVGR"/>
        <w:rPr>
          <w:color w:val="auto"/>
        </w:rPr>
      </w:pPr>
      <w:bookmarkStart w:id="109" w:name="_Toc2949368"/>
      <w:bookmarkStart w:id="110" w:name="_Toc256000012"/>
      <w:bookmarkStart w:id="111" w:name="_Toc256000032"/>
      <w:bookmarkStart w:id="112" w:name="_Toc256000052"/>
      <w:bookmarkStart w:id="113" w:name="_Toc57719503"/>
      <w:bookmarkStart w:id="114" w:name="_Toc256000072"/>
      <w:bookmarkStart w:id="115" w:name="_Toc256000092"/>
      <w:bookmarkStart w:id="116" w:name="_Toc256000112"/>
      <w:bookmarkStart w:id="117" w:name="_Toc256000132"/>
      <w:r w:rsidRPr="3FCCBD44">
        <w:rPr>
          <w:color w:val="auto"/>
        </w:rPr>
        <w:t>Avstämning av jourkomp</w:t>
      </w:r>
      <w:bookmarkEnd w:id="109"/>
      <w:bookmarkEnd w:id="110"/>
      <w:bookmarkEnd w:id="111"/>
      <w:bookmarkEnd w:id="112"/>
      <w:bookmarkEnd w:id="113"/>
      <w:bookmarkEnd w:id="114"/>
      <w:bookmarkEnd w:id="115"/>
      <w:bookmarkEnd w:id="116"/>
      <w:bookmarkEnd w:id="117"/>
    </w:p>
    <w:p w14:paraId="5E32A870" w14:textId="5F568AD2" w:rsidR="00A25A75" w:rsidRPr="00A25A75" w:rsidRDefault="00A25A75" w:rsidP="3FCCBD44">
      <w:r w:rsidRPr="3FCCBD44">
        <w:t xml:space="preserve">Inarbetad jourkompensation får inte överstiga </w:t>
      </w:r>
      <w:r w:rsidRPr="3FCCBD44">
        <w:rPr>
          <w:b/>
          <w:bCs/>
        </w:rPr>
        <w:t xml:space="preserve">200 timmar </w:t>
      </w:r>
      <w:r w:rsidRPr="3FCCBD44">
        <w:t>vid avstämning 31</w:t>
      </w:r>
      <w:r w:rsidR="006A163A" w:rsidRPr="3FCCBD44">
        <w:t>:e</w:t>
      </w:r>
      <w:r w:rsidRPr="3FCCBD44">
        <w:t xml:space="preserve"> december. Slutreglering av innestående joursaldo över 200 timmar sker under januari/februari. Efter överenskommelse mellan chef och enskild läkare tas dessa timmar ut som kontant betalning och/eller avsättning till förstärkt tjänstepension (löneväxling). Vid avstämning kan, om läkare önskar, även jourkomp understigande 200 timmars överföras till förstärkt tjänstepension.</w:t>
      </w:r>
    </w:p>
    <w:p w14:paraId="1BC430AA" w14:textId="77777777" w:rsidR="00814B2A" w:rsidRDefault="00814B2A" w:rsidP="3FCCBD44">
      <w:bookmarkStart w:id="118" w:name="_Toc2949369"/>
      <w:bookmarkStart w:id="119" w:name="_Toc256000013"/>
      <w:bookmarkStart w:id="120" w:name="_Toc256000033"/>
      <w:bookmarkStart w:id="121" w:name="_Toc256000053"/>
      <w:bookmarkStart w:id="122" w:name="_Toc57719504"/>
      <w:bookmarkStart w:id="123" w:name="_Toc256000073"/>
      <w:bookmarkStart w:id="124" w:name="_Toc256000093"/>
      <w:bookmarkStart w:id="125" w:name="_Toc256000113"/>
      <w:bookmarkStart w:id="126" w:name="_Toc256000133"/>
    </w:p>
    <w:p w14:paraId="194F3F20" w14:textId="77777777" w:rsidR="00814B2A" w:rsidRDefault="00814B2A" w:rsidP="3FCCBD44"/>
    <w:p w14:paraId="6A9F9583" w14:textId="77777777" w:rsidR="00814B2A" w:rsidRDefault="00814B2A" w:rsidP="3FCCBD44"/>
    <w:p w14:paraId="1DEFD32F" w14:textId="77777777" w:rsidR="00814B2A" w:rsidRDefault="00814B2A" w:rsidP="3FCCBD44"/>
    <w:p w14:paraId="5874B1A5" w14:textId="10355F8E" w:rsidR="00A25A75" w:rsidRPr="00A25A75" w:rsidRDefault="00A25A75" w:rsidP="3FCCBD44">
      <w:pPr>
        <w:pStyle w:val="Rubrik3"/>
        <w:rPr>
          <w:color w:val="auto"/>
        </w:rPr>
      </w:pPr>
      <w:r w:rsidRPr="3FCCBD44">
        <w:rPr>
          <w:color w:val="auto"/>
        </w:rPr>
        <w:lastRenderedPageBreak/>
        <w:t>Schema</w:t>
      </w:r>
      <w:bookmarkEnd w:id="118"/>
      <w:bookmarkEnd w:id="119"/>
      <w:bookmarkEnd w:id="120"/>
      <w:bookmarkEnd w:id="121"/>
      <w:bookmarkEnd w:id="122"/>
      <w:bookmarkEnd w:id="123"/>
      <w:bookmarkEnd w:id="124"/>
      <w:bookmarkEnd w:id="125"/>
      <w:bookmarkEnd w:id="126"/>
      <w:r w:rsidRPr="3FCCBD44">
        <w:rPr>
          <w:color w:val="auto"/>
        </w:rPr>
        <w:t xml:space="preserve"> </w:t>
      </w:r>
    </w:p>
    <w:tbl>
      <w:tblPr>
        <w:tblW w:w="6367" w:type="dxa"/>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0"/>
        <w:gridCol w:w="2265"/>
        <w:gridCol w:w="2182"/>
      </w:tblGrid>
      <w:tr w:rsidR="00A25A75" w:rsidRPr="00A25A75" w14:paraId="5044CB80" w14:textId="77777777" w:rsidTr="3FCCBD44">
        <w:trPr>
          <w:trHeight w:val="990"/>
        </w:trPr>
        <w:tc>
          <w:tcPr>
            <w:tcW w:w="1920" w:type="dxa"/>
            <w:shd w:val="clear" w:color="auto" w:fill="auto"/>
          </w:tcPr>
          <w:p w14:paraId="0FCFE26F" w14:textId="77777777" w:rsidR="00A25A75" w:rsidRPr="00A25A75" w:rsidRDefault="00A25A75" w:rsidP="3FCCBD44">
            <w:pPr>
              <w:spacing w:before="40" w:after="40" w:line="240" w:lineRule="auto"/>
              <w:ind w:left="0" w:right="0"/>
              <w:rPr>
                <w:b/>
                <w:bCs/>
                <w:sz w:val="22"/>
                <w:szCs w:val="22"/>
              </w:rPr>
            </w:pPr>
            <w:r w:rsidRPr="3FCCBD44">
              <w:rPr>
                <w:b/>
                <w:bCs/>
                <w:sz w:val="22"/>
                <w:szCs w:val="22"/>
              </w:rPr>
              <w:t>Schemaperiod:</w:t>
            </w:r>
          </w:p>
        </w:tc>
        <w:tc>
          <w:tcPr>
            <w:tcW w:w="2265" w:type="dxa"/>
            <w:shd w:val="clear" w:color="auto" w:fill="auto"/>
          </w:tcPr>
          <w:p w14:paraId="352E677C" w14:textId="77777777" w:rsidR="00A25A75" w:rsidRPr="00A25A75" w:rsidRDefault="00A25A75" w:rsidP="3FCCBD44">
            <w:pPr>
              <w:spacing w:before="40" w:after="40" w:line="240" w:lineRule="auto"/>
              <w:ind w:left="0" w:right="0"/>
              <w:rPr>
                <w:b/>
                <w:bCs/>
                <w:sz w:val="22"/>
                <w:szCs w:val="22"/>
              </w:rPr>
            </w:pPr>
            <w:r w:rsidRPr="3FCCBD44">
              <w:rPr>
                <w:b/>
                <w:bCs/>
                <w:sz w:val="22"/>
                <w:szCs w:val="22"/>
              </w:rPr>
              <w:t>Önskemål för resp. period ska lämnas in:</w:t>
            </w:r>
          </w:p>
        </w:tc>
        <w:tc>
          <w:tcPr>
            <w:tcW w:w="2182" w:type="dxa"/>
            <w:shd w:val="clear" w:color="auto" w:fill="auto"/>
          </w:tcPr>
          <w:p w14:paraId="390E69AD" w14:textId="36B19468" w:rsidR="4DCBC21F" w:rsidRDefault="4DCBC21F" w:rsidP="3FCCBD44">
            <w:pPr>
              <w:spacing w:line="240" w:lineRule="auto"/>
              <w:ind w:left="0"/>
              <w:rPr>
                <w:b/>
                <w:bCs/>
                <w:sz w:val="22"/>
                <w:szCs w:val="22"/>
              </w:rPr>
            </w:pPr>
            <w:r w:rsidRPr="3FCCBD44">
              <w:rPr>
                <w:b/>
                <w:bCs/>
                <w:sz w:val="22"/>
                <w:szCs w:val="22"/>
              </w:rPr>
              <w:t>Schemat klart</w:t>
            </w:r>
          </w:p>
        </w:tc>
      </w:tr>
      <w:tr w:rsidR="00A25A75" w:rsidRPr="00A25A75" w14:paraId="729BAE2D" w14:textId="77777777" w:rsidTr="3FCCBD44">
        <w:trPr>
          <w:trHeight w:val="300"/>
        </w:trPr>
        <w:tc>
          <w:tcPr>
            <w:tcW w:w="1920" w:type="dxa"/>
            <w:shd w:val="clear" w:color="auto" w:fill="auto"/>
          </w:tcPr>
          <w:p w14:paraId="7A3FC3F7" w14:textId="1E36AAC0" w:rsidR="00A25A75" w:rsidRPr="00A25A75" w:rsidRDefault="00A25A75" w:rsidP="3FCCBD44">
            <w:pPr>
              <w:spacing w:before="40" w:after="40" w:line="240" w:lineRule="auto"/>
              <w:ind w:left="0" w:right="0"/>
              <w:rPr>
                <w:sz w:val="22"/>
                <w:szCs w:val="22"/>
              </w:rPr>
            </w:pPr>
            <w:r w:rsidRPr="3FCCBD44">
              <w:rPr>
                <w:sz w:val="22"/>
                <w:szCs w:val="22"/>
              </w:rPr>
              <w:t>Vårschema (tidigt) vecka 3</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15</w:t>
            </w:r>
          </w:p>
        </w:tc>
        <w:tc>
          <w:tcPr>
            <w:tcW w:w="2265" w:type="dxa"/>
            <w:shd w:val="clear" w:color="auto" w:fill="auto"/>
          </w:tcPr>
          <w:p w14:paraId="7B4DCC18" w14:textId="4A31711E" w:rsidR="00A25A75" w:rsidRPr="00A25A75" w:rsidRDefault="00A25A75" w:rsidP="3FCCBD44">
            <w:pPr>
              <w:spacing w:before="40" w:after="40" w:line="240" w:lineRule="auto"/>
              <w:ind w:left="0" w:right="0"/>
              <w:rPr>
                <w:sz w:val="22"/>
                <w:szCs w:val="22"/>
              </w:rPr>
            </w:pPr>
            <w:r w:rsidRPr="3FCCBD44">
              <w:rPr>
                <w:sz w:val="22"/>
                <w:szCs w:val="22"/>
              </w:rPr>
              <w:t>Vecka 40</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43</w:t>
            </w:r>
          </w:p>
        </w:tc>
        <w:tc>
          <w:tcPr>
            <w:tcW w:w="2182" w:type="dxa"/>
            <w:shd w:val="clear" w:color="auto" w:fill="auto"/>
          </w:tcPr>
          <w:p w14:paraId="79A8E67D" w14:textId="34E02A89" w:rsidR="3E485FBA" w:rsidRDefault="3E485FBA" w:rsidP="3FCCBD44">
            <w:pPr>
              <w:spacing w:line="240" w:lineRule="auto"/>
              <w:ind w:left="0"/>
              <w:rPr>
                <w:sz w:val="22"/>
                <w:szCs w:val="22"/>
              </w:rPr>
            </w:pPr>
            <w:r w:rsidRPr="3FCCBD44">
              <w:rPr>
                <w:sz w:val="22"/>
                <w:szCs w:val="22"/>
              </w:rPr>
              <w:t>Vecka 46</w:t>
            </w:r>
          </w:p>
        </w:tc>
      </w:tr>
      <w:tr w:rsidR="00A25A75" w:rsidRPr="00A25A75" w14:paraId="2C893BB9" w14:textId="77777777" w:rsidTr="3FCCBD44">
        <w:trPr>
          <w:trHeight w:val="300"/>
        </w:trPr>
        <w:tc>
          <w:tcPr>
            <w:tcW w:w="1920" w:type="dxa"/>
            <w:shd w:val="clear" w:color="auto" w:fill="auto"/>
          </w:tcPr>
          <w:p w14:paraId="5975DF1F" w14:textId="0E195442" w:rsidR="00A25A75" w:rsidRPr="00A25A75" w:rsidRDefault="00A25A75" w:rsidP="3FCCBD44">
            <w:pPr>
              <w:spacing w:before="40" w:after="40" w:line="240" w:lineRule="auto"/>
              <w:ind w:left="0" w:right="0"/>
              <w:rPr>
                <w:sz w:val="22"/>
                <w:szCs w:val="22"/>
              </w:rPr>
            </w:pPr>
            <w:r w:rsidRPr="3FCCBD44">
              <w:rPr>
                <w:sz w:val="22"/>
                <w:szCs w:val="22"/>
              </w:rPr>
              <w:t>Vårschema (sent) vecka 16</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23</w:t>
            </w:r>
          </w:p>
        </w:tc>
        <w:tc>
          <w:tcPr>
            <w:tcW w:w="2265" w:type="dxa"/>
            <w:shd w:val="clear" w:color="auto" w:fill="auto"/>
          </w:tcPr>
          <w:p w14:paraId="19FD7BF6" w14:textId="1368D979" w:rsidR="00A25A75" w:rsidRPr="00A25A75" w:rsidRDefault="00A25A75" w:rsidP="3FCCBD44">
            <w:pPr>
              <w:spacing w:before="40" w:after="40" w:line="240" w:lineRule="auto"/>
              <w:ind w:left="0" w:right="0"/>
              <w:rPr>
                <w:sz w:val="22"/>
                <w:szCs w:val="22"/>
              </w:rPr>
            </w:pPr>
            <w:r w:rsidRPr="3FCCBD44">
              <w:rPr>
                <w:sz w:val="22"/>
                <w:szCs w:val="22"/>
              </w:rPr>
              <w:t>Vecka 1</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4</w:t>
            </w:r>
          </w:p>
        </w:tc>
        <w:tc>
          <w:tcPr>
            <w:tcW w:w="2182" w:type="dxa"/>
            <w:shd w:val="clear" w:color="auto" w:fill="auto"/>
          </w:tcPr>
          <w:p w14:paraId="234BED8C" w14:textId="1436747C" w:rsidR="5DA90731" w:rsidRDefault="5DA90731" w:rsidP="3FCCBD44">
            <w:pPr>
              <w:spacing w:line="240" w:lineRule="auto"/>
              <w:ind w:left="0"/>
              <w:rPr>
                <w:sz w:val="22"/>
                <w:szCs w:val="22"/>
              </w:rPr>
            </w:pPr>
            <w:r w:rsidRPr="3FCCBD44">
              <w:rPr>
                <w:sz w:val="22"/>
                <w:szCs w:val="22"/>
              </w:rPr>
              <w:t>Vecka 6</w:t>
            </w:r>
          </w:p>
        </w:tc>
      </w:tr>
      <w:tr w:rsidR="00A25A75" w:rsidRPr="00A25A75" w14:paraId="785EFFAA" w14:textId="77777777" w:rsidTr="3FCCBD44">
        <w:trPr>
          <w:trHeight w:val="300"/>
        </w:trPr>
        <w:tc>
          <w:tcPr>
            <w:tcW w:w="1920" w:type="dxa"/>
            <w:shd w:val="clear" w:color="auto" w:fill="auto"/>
          </w:tcPr>
          <w:p w14:paraId="27C4FA41" w14:textId="407E21F7" w:rsidR="00A25A75" w:rsidRPr="00A25A75" w:rsidRDefault="00A25A75" w:rsidP="3FCCBD44">
            <w:pPr>
              <w:spacing w:before="40" w:after="40" w:line="240" w:lineRule="auto"/>
              <w:ind w:left="0" w:right="0"/>
              <w:rPr>
                <w:sz w:val="22"/>
                <w:szCs w:val="22"/>
              </w:rPr>
            </w:pPr>
            <w:r w:rsidRPr="3FCCBD44">
              <w:rPr>
                <w:sz w:val="22"/>
                <w:szCs w:val="22"/>
              </w:rPr>
              <w:t>Sommarschema vecka 24</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34</w:t>
            </w:r>
          </w:p>
        </w:tc>
        <w:tc>
          <w:tcPr>
            <w:tcW w:w="2265" w:type="dxa"/>
            <w:shd w:val="clear" w:color="auto" w:fill="auto"/>
          </w:tcPr>
          <w:p w14:paraId="4AC1657B" w14:textId="17E8D9CE" w:rsidR="00A25A75" w:rsidRPr="00A25A75" w:rsidRDefault="00A25A75" w:rsidP="3FCCBD44">
            <w:pPr>
              <w:spacing w:before="40" w:after="40" w:line="240" w:lineRule="auto"/>
              <w:ind w:left="0" w:right="0"/>
              <w:rPr>
                <w:sz w:val="22"/>
                <w:szCs w:val="22"/>
              </w:rPr>
            </w:pPr>
            <w:r w:rsidRPr="3FCCBD44">
              <w:rPr>
                <w:sz w:val="22"/>
                <w:szCs w:val="22"/>
              </w:rPr>
              <w:t>Vecka 7</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10</w:t>
            </w:r>
          </w:p>
        </w:tc>
        <w:tc>
          <w:tcPr>
            <w:tcW w:w="2182" w:type="dxa"/>
            <w:shd w:val="clear" w:color="auto" w:fill="auto"/>
          </w:tcPr>
          <w:p w14:paraId="5C6C8F13" w14:textId="11021297" w:rsidR="1D9AD253" w:rsidRDefault="1D9AD253" w:rsidP="3FCCBD44">
            <w:pPr>
              <w:spacing w:line="240" w:lineRule="auto"/>
              <w:ind w:left="0"/>
              <w:rPr>
                <w:sz w:val="22"/>
                <w:szCs w:val="22"/>
              </w:rPr>
            </w:pPr>
            <w:r w:rsidRPr="3FCCBD44">
              <w:rPr>
                <w:sz w:val="22"/>
                <w:szCs w:val="22"/>
              </w:rPr>
              <w:t>Vecka 12</w:t>
            </w:r>
          </w:p>
        </w:tc>
      </w:tr>
      <w:tr w:rsidR="00A25A75" w:rsidRPr="00A25A75" w14:paraId="62DC7BEB" w14:textId="77777777" w:rsidTr="3FCCBD44">
        <w:trPr>
          <w:trHeight w:val="300"/>
        </w:trPr>
        <w:tc>
          <w:tcPr>
            <w:tcW w:w="1920" w:type="dxa"/>
            <w:shd w:val="clear" w:color="auto" w:fill="auto"/>
          </w:tcPr>
          <w:p w14:paraId="6F8310BF" w14:textId="41BDF85E" w:rsidR="00A25A75" w:rsidRPr="00A25A75" w:rsidRDefault="00A25A75" w:rsidP="3FCCBD44">
            <w:pPr>
              <w:spacing w:before="40" w:after="40" w:line="240" w:lineRule="auto"/>
              <w:ind w:left="0" w:right="0"/>
              <w:rPr>
                <w:sz w:val="22"/>
                <w:szCs w:val="22"/>
              </w:rPr>
            </w:pPr>
            <w:r w:rsidRPr="3FCCBD44">
              <w:rPr>
                <w:sz w:val="22"/>
                <w:szCs w:val="22"/>
              </w:rPr>
              <w:t>Höstschema vecka 35</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45</w:t>
            </w:r>
          </w:p>
        </w:tc>
        <w:tc>
          <w:tcPr>
            <w:tcW w:w="2265" w:type="dxa"/>
            <w:shd w:val="clear" w:color="auto" w:fill="auto"/>
          </w:tcPr>
          <w:p w14:paraId="1226501F" w14:textId="09E793FA" w:rsidR="00A25A75" w:rsidRPr="00A25A75" w:rsidRDefault="00A25A75" w:rsidP="3FCCBD44">
            <w:pPr>
              <w:spacing w:before="40" w:after="40" w:line="240" w:lineRule="auto"/>
              <w:ind w:left="0" w:right="0"/>
              <w:rPr>
                <w:sz w:val="22"/>
                <w:szCs w:val="22"/>
              </w:rPr>
            </w:pPr>
            <w:r w:rsidRPr="3FCCBD44">
              <w:rPr>
                <w:sz w:val="22"/>
                <w:szCs w:val="22"/>
              </w:rPr>
              <w:t>Vecka 18</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20</w:t>
            </w:r>
          </w:p>
        </w:tc>
        <w:tc>
          <w:tcPr>
            <w:tcW w:w="2182" w:type="dxa"/>
            <w:shd w:val="clear" w:color="auto" w:fill="auto"/>
          </w:tcPr>
          <w:p w14:paraId="69A779EF" w14:textId="651A833B" w:rsidR="202BE829" w:rsidRDefault="202BE829" w:rsidP="3FCCBD44">
            <w:pPr>
              <w:spacing w:line="240" w:lineRule="auto"/>
              <w:ind w:left="0"/>
              <w:rPr>
                <w:sz w:val="22"/>
                <w:szCs w:val="22"/>
              </w:rPr>
            </w:pPr>
            <w:r w:rsidRPr="3FCCBD44">
              <w:rPr>
                <w:sz w:val="22"/>
                <w:szCs w:val="22"/>
              </w:rPr>
              <w:t>Vecka 22</w:t>
            </w:r>
          </w:p>
        </w:tc>
      </w:tr>
      <w:tr w:rsidR="00A25A75" w:rsidRPr="00A25A75" w14:paraId="72662332" w14:textId="77777777" w:rsidTr="3FCCBD44">
        <w:trPr>
          <w:trHeight w:val="300"/>
        </w:trPr>
        <w:tc>
          <w:tcPr>
            <w:tcW w:w="1920" w:type="dxa"/>
            <w:shd w:val="clear" w:color="auto" w:fill="auto"/>
          </w:tcPr>
          <w:p w14:paraId="3F8ACB3A" w14:textId="5B86F1A1" w:rsidR="00A25A75" w:rsidRPr="00A25A75" w:rsidRDefault="00A25A75" w:rsidP="3FCCBD44">
            <w:pPr>
              <w:spacing w:before="40" w:after="40" w:line="240" w:lineRule="auto"/>
              <w:ind w:left="0" w:right="0"/>
              <w:rPr>
                <w:sz w:val="22"/>
                <w:szCs w:val="22"/>
              </w:rPr>
            </w:pPr>
            <w:r w:rsidRPr="3FCCBD44">
              <w:rPr>
                <w:sz w:val="22"/>
                <w:szCs w:val="22"/>
              </w:rPr>
              <w:t>Vinter/julschema vecka 46</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2</w:t>
            </w:r>
          </w:p>
        </w:tc>
        <w:tc>
          <w:tcPr>
            <w:tcW w:w="2265" w:type="dxa"/>
            <w:shd w:val="clear" w:color="auto" w:fill="auto"/>
          </w:tcPr>
          <w:p w14:paraId="4AA33647" w14:textId="57B93B5F" w:rsidR="00A25A75" w:rsidRPr="00A25A75" w:rsidRDefault="00A25A75" w:rsidP="3FCCBD44">
            <w:pPr>
              <w:spacing w:before="40" w:after="40" w:line="240" w:lineRule="auto"/>
              <w:ind w:left="0" w:right="0"/>
              <w:rPr>
                <w:sz w:val="22"/>
                <w:szCs w:val="22"/>
              </w:rPr>
            </w:pPr>
            <w:r w:rsidRPr="3FCCBD44">
              <w:rPr>
                <w:sz w:val="22"/>
                <w:szCs w:val="22"/>
              </w:rPr>
              <w:t>Vecka 34</w:t>
            </w:r>
            <w:r w:rsidR="006A163A" w:rsidRPr="3FCCBD44">
              <w:rPr>
                <w:sz w:val="22"/>
                <w:szCs w:val="22"/>
              </w:rPr>
              <w:t xml:space="preserve"> </w:t>
            </w:r>
            <w:r w:rsidRPr="3FCCBD44">
              <w:rPr>
                <w:sz w:val="22"/>
                <w:szCs w:val="22"/>
              </w:rPr>
              <w:t>-</w:t>
            </w:r>
            <w:r w:rsidR="006A163A" w:rsidRPr="3FCCBD44">
              <w:rPr>
                <w:sz w:val="22"/>
                <w:szCs w:val="22"/>
              </w:rPr>
              <w:t xml:space="preserve"> </w:t>
            </w:r>
            <w:r w:rsidRPr="3FCCBD44">
              <w:rPr>
                <w:sz w:val="22"/>
                <w:szCs w:val="22"/>
              </w:rPr>
              <w:t>37</w:t>
            </w:r>
          </w:p>
        </w:tc>
        <w:tc>
          <w:tcPr>
            <w:tcW w:w="2182" w:type="dxa"/>
            <w:shd w:val="clear" w:color="auto" w:fill="auto"/>
          </w:tcPr>
          <w:p w14:paraId="674D8316" w14:textId="7448B7FC" w:rsidR="5572BB07" w:rsidRDefault="5572BB07" w:rsidP="3FCCBD44">
            <w:pPr>
              <w:spacing w:line="240" w:lineRule="auto"/>
              <w:ind w:left="0"/>
              <w:rPr>
                <w:sz w:val="22"/>
                <w:szCs w:val="22"/>
              </w:rPr>
            </w:pPr>
            <w:r w:rsidRPr="3FCCBD44">
              <w:rPr>
                <w:sz w:val="22"/>
                <w:szCs w:val="22"/>
              </w:rPr>
              <w:t>Vecka 39</w:t>
            </w:r>
          </w:p>
        </w:tc>
      </w:tr>
    </w:tbl>
    <w:p w14:paraId="53613A76" w14:textId="77777777" w:rsidR="00A25A75" w:rsidRPr="00A25A75" w:rsidRDefault="00A25A75" w:rsidP="3FCCBD44"/>
    <w:p w14:paraId="540CA01A" w14:textId="51766954" w:rsidR="00A25A75" w:rsidRPr="00A25A75" w:rsidRDefault="00A25A75" w:rsidP="3FCCBD44">
      <w:pPr>
        <w:pStyle w:val="Rubrik3"/>
        <w:rPr>
          <w:color w:val="auto"/>
        </w:rPr>
      </w:pPr>
      <w:bookmarkStart w:id="127" w:name="_Toc2949370"/>
      <w:bookmarkStart w:id="128" w:name="_Toc256000015"/>
      <w:bookmarkStart w:id="129" w:name="_Toc256000035"/>
      <w:bookmarkStart w:id="130" w:name="_Toc256000055"/>
      <w:bookmarkStart w:id="131" w:name="_Toc57719505"/>
      <w:bookmarkStart w:id="132" w:name="_Toc256000075"/>
      <w:bookmarkStart w:id="133" w:name="_Toc256000095"/>
      <w:bookmarkStart w:id="134" w:name="_Toc256000115"/>
      <w:bookmarkStart w:id="135" w:name="_Toc256000135"/>
      <w:r w:rsidRPr="3FCCBD44">
        <w:rPr>
          <w:color w:val="auto"/>
        </w:rPr>
        <w:t xml:space="preserve">Process </w:t>
      </w:r>
      <w:r w:rsidR="006A163A" w:rsidRPr="3FCCBD44">
        <w:rPr>
          <w:color w:val="auto"/>
        </w:rPr>
        <w:t>för</w:t>
      </w:r>
      <w:r w:rsidRPr="3FCCBD44">
        <w:rPr>
          <w:color w:val="auto"/>
        </w:rPr>
        <w:t xml:space="preserve"> schemaläggning och ledighetsansökan</w:t>
      </w:r>
      <w:bookmarkEnd w:id="127"/>
      <w:bookmarkEnd w:id="128"/>
      <w:bookmarkEnd w:id="129"/>
      <w:bookmarkEnd w:id="130"/>
      <w:bookmarkEnd w:id="131"/>
      <w:bookmarkEnd w:id="132"/>
      <w:bookmarkEnd w:id="133"/>
      <w:bookmarkEnd w:id="134"/>
      <w:bookmarkEnd w:id="135"/>
    </w:p>
    <w:p w14:paraId="0366DA1E" w14:textId="0187DFAD" w:rsidR="00A25A75" w:rsidRPr="00A25A75" w:rsidRDefault="4B158C82" w:rsidP="3FCCBD44">
      <w:r w:rsidRPr="3FCCBD44">
        <w:t>Schemat låses när sista dagen för önskemål passerats.</w:t>
      </w:r>
      <w:r w:rsidR="00C462CC">
        <w:t xml:space="preserve"> </w:t>
      </w:r>
      <w:r w:rsidR="00C462CC" w:rsidRPr="3FCCBD44">
        <w:t xml:space="preserve">Därefter </w:t>
      </w:r>
      <w:r w:rsidR="00421475">
        <w:t>får man chans</w:t>
      </w:r>
      <w:r w:rsidR="00C462CC">
        <w:t xml:space="preserve"> att se över schemat och sin rad</w:t>
      </w:r>
      <w:r w:rsidR="00C462CC" w:rsidRPr="3FCCBD44">
        <w:t xml:space="preserve">. </w:t>
      </w:r>
      <w:r w:rsidRPr="3FCCBD44">
        <w:t xml:space="preserve">Målet är att schemat ska vara klart inom </w:t>
      </w:r>
      <w:r w:rsidR="006A163A" w:rsidRPr="3FCCBD44">
        <w:t>två</w:t>
      </w:r>
      <w:r w:rsidRPr="3FCCBD44">
        <w:t xml:space="preserve"> veckor. </w:t>
      </w:r>
    </w:p>
    <w:p w14:paraId="1BCA6E1E" w14:textId="77777777" w:rsidR="00A25A75" w:rsidRPr="00A25A75" w:rsidRDefault="00A25A75" w:rsidP="3FCCBD44">
      <w:r w:rsidRPr="3FCCBD44">
        <w:t>Eventuella förändringar av fastlagt schema måste godkännas av chef.</w:t>
      </w:r>
    </w:p>
    <w:p w14:paraId="3FEF37BC" w14:textId="77777777" w:rsidR="00A25A75" w:rsidRPr="00A25A75" w:rsidRDefault="00A25A75" w:rsidP="3FCCBD44">
      <w:r w:rsidRPr="3FCCBD44">
        <w:t xml:space="preserve">Individuella schemaönskemål registreras i Medinet av anställd (se schemaperioder, se instruktioner) </w:t>
      </w:r>
    </w:p>
    <w:p w14:paraId="08122F81" w14:textId="6184B551" w:rsidR="00A25A75" w:rsidRPr="00A25A75" w:rsidRDefault="00A25A75" w:rsidP="3FCCBD44">
      <w:pPr>
        <w:pStyle w:val="MellanrubrikVGR"/>
        <w:rPr>
          <w:color w:val="auto"/>
        </w:rPr>
      </w:pPr>
      <w:r w:rsidRPr="3FCCBD44">
        <w:rPr>
          <w:color w:val="auto"/>
        </w:rPr>
        <w:t>Sommarsemester</w:t>
      </w:r>
    </w:p>
    <w:p w14:paraId="573A0209" w14:textId="77669034" w:rsidR="00A25A75" w:rsidRPr="00135647" w:rsidRDefault="00A25A75" w:rsidP="3FCCBD44">
      <w:r w:rsidRPr="3FCCBD44">
        <w:t xml:space="preserve">Sammanhållet </w:t>
      </w:r>
      <w:r w:rsidR="5D2FA7D2" w:rsidRPr="3FCCBD44">
        <w:t>fyra</w:t>
      </w:r>
      <w:r w:rsidRPr="3FCCBD44">
        <w:t xml:space="preserve"> veckor</w:t>
      </w:r>
      <w:r w:rsidR="1D9792DB" w:rsidRPr="3FCCBD44">
        <w:t xml:space="preserve">. </w:t>
      </w:r>
      <w:r w:rsidRPr="3FCCBD44">
        <w:t>Brytpunkt mellan tidig och sen semester</w:t>
      </w:r>
      <w:r w:rsidR="1244D279" w:rsidRPr="3FCCBD44">
        <w:t xml:space="preserve"> kan varier</w:t>
      </w:r>
      <w:r w:rsidR="00251FEC" w:rsidRPr="3FCCBD44">
        <w:t>a</w:t>
      </w:r>
      <w:r w:rsidR="1244D279" w:rsidRPr="3FCCBD44">
        <w:t xml:space="preserve"> men ligger ofta mellan</w:t>
      </w:r>
      <w:r w:rsidRPr="3FCCBD44">
        <w:t xml:space="preserve"> v</w:t>
      </w:r>
      <w:r w:rsidR="006A163A" w:rsidRPr="3FCCBD44">
        <w:t xml:space="preserve">ecka </w:t>
      </w:r>
      <w:r w:rsidRPr="3FCCBD44">
        <w:t>28/29</w:t>
      </w:r>
      <w:r w:rsidR="41F8C081" w:rsidRPr="3FCCBD44">
        <w:t xml:space="preserve"> eller v</w:t>
      </w:r>
      <w:r w:rsidR="006A163A" w:rsidRPr="3FCCBD44">
        <w:t xml:space="preserve">ecka </w:t>
      </w:r>
      <w:r w:rsidR="41F8C081" w:rsidRPr="3FCCBD44">
        <w:t>29/30</w:t>
      </w:r>
      <w:r w:rsidRPr="3FCCBD44">
        <w:t>.</w:t>
      </w:r>
      <w:r w:rsidR="00BF341A" w:rsidRPr="3FCCBD44">
        <w:t xml:space="preserve"> </w:t>
      </w:r>
      <w:r w:rsidR="00135647" w:rsidRPr="3FCCBD44">
        <w:t>Semestern registreras i Heroma webb, efter godkännande från närmaste chef.</w:t>
      </w:r>
    </w:p>
    <w:p w14:paraId="14A56637" w14:textId="75E0C408" w:rsidR="00A25A75" w:rsidRPr="00A25A75" w:rsidRDefault="00A25A75" w:rsidP="3FCCBD44">
      <w:pPr>
        <w:pStyle w:val="MellanrubrikVGR"/>
        <w:rPr>
          <w:color w:val="auto"/>
        </w:rPr>
      </w:pPr>
      <w:r w:rsidRPr="3FCCBD44">
        <w:rPr>
          <w:color w:val="auto"/>
        </w:rPr>
        <w:t>Jourkomp</w:t>
      </w:r>
      <w:r w:rsidR="00B60350" w:rsidRPr="3FCCBD44">
        <w:rPr>
          <w:color w:val="auto"/>
        </w:rPr>
        <w:t>ledighet</w:t>
      </w:r>
    </w:p>
    <w:p w14:paraId="676CEBD5" w14:textId="4E24FD13" w:rsidR="00A25A75" w:rsidRPr="00A25A75" w:rsidRDefault="00A25A75" w:rsidP="3FCCBD44">
      <w:r w:rsidRPr="3FCCBD44">
        <w:t>Om inget annat önskas läggs jourkomps</w:t>
      </w:r>
      <w:r w:rsidR="00B60350" w:rsidRPr="3FCCBD44">
        <w:t xml:space="preserve">ledig </w:t>
      </w:r>
      <w:r w:rsidRPr="3FCCBD44">
        <w:t xml:space="preserve">vecka </w:t>
      </w:r>
      <w:r w:rsidR="005521F8" w:rsidRPr="3FCCBD44">
        <w:t xml:space="preserve">generellt </w:t>
      </w:r>
      <w:r w:rsidRPr="3FCCBD44">
        <w:t>direkt</w:t>
      </w:r>
      <w:r w:rsidR="149108D4" w:rsidRPr="3FCCBD44">
        <w:t xml:space="preserve"> </w:t>
      </w:r>
      <w:r w:rsidRPr="3FCCBD44">
        <w:t>efter arbetad nattjourvecka (lör-mån-ons/fre-sön-tis-tors).</w:t>
      </w:r>
      <w:r w:rsidR="005521F8" w:rsidRPr="3FCCBD44">
        <w:t xml:space="preserve"> Individuella överenskommelser eller behov kan förekomma.</w:t>
      </w:r>
      <w:r w:rsidRPr="3FCCBD44">
        <w:t xml:space="preserve"> </w:t>
      </w:r>
      <w:r w:rsidR="00657238">
        <w:t>Riktvärde är jour var 5:e till 7:e vecka</w:t>
      </w:r>
      <w:r w:rsidR="007A41DD">
        <w:t>.</w:t>
      </w:r>
      <w:r w:rsidR="00B90755">
        <w:t xml:space="preserve"> </w:t>
      </w:r>
      <w:r w:rsidRPr="3FCCBD44">
        <w:t>Förflyttning av jourkompsvecka kan önskas.</w:t>
      </w:r>
      <w:r w:rsidR="3DAC4508" w:rsidRPr="3FCCBD44">
        <w:t xml:space="preserve"> Under sommar</w:t>
      </w:r>
      <w:r w:rsidR="4524EF26" w:rsidRPr="3FCCBD44">
        <w:t>schemat</w:t>
      </w:r>
      <w:r w:rsidR="3DAC4508" w:rsidRPr="3FCCBD44">
        <w:t xml:space="preserve"> </w:t>
      </w:r>
      <w:r w:rsidR="00446F56" w:rsidRPr="3FCCBD44">
        <w:t>läggs</w:t>
      </w:r>
      <w:r w:rsidR="4755A69E" w:rsidRPr="3FCCBD44">
        <w:t xml:space="preserve"> </w:t>
      </w:r>
      <w:r w:rsidR="3DAC4508" w:rsidRPr="3FCCBD44">
        <w:t>inte jourkomp</w:t>
      </w:r>
      <w:r w:rsidR="005521F8" w:rsidRPr="3FCCBD44">
        <w:t>ledigt</w:t>
      </w:r>
      <w:r w:rsidR="3DAC4508" w:rsidRPr="3FCCBD44">
        <w:t xml:space="preserve"> efter jourvecka</w:t>
      </w:r>
      <w:r w:rsidR="005521F8" w:rsidRPr="3FCCBD44">
        <w:t xml:space="preserve"> in rutinmässigt</w:t>
      </w:r>
      <w:r w:rsidR="00DA51FF" w:rsidRPr="3FCCBD44">
        <w:t>.</w:t>
      </w:r>
    </w:p>
    <w:p w14:paraId="7F28530C" w14:textId="77777777" w:rsidR="00235E48" w:rsidRDefault="00235E48" w:rsidP="3FCCBD44">
      <w:pPr>
        <w:rPr>
          <w:i/>
          <w:iCs/>
        </w:rPr>
      </w:pPr>
    </w:p>
    <w:p w14:paraId="0450966A" w14:textId="77777777" w:rsidR="00B425D3" w:rsidRDefault="00B425D3" w:rsidP="3FCCBD44">
      <w:pPr>
        <w:rPr>
          <w:i/>
          <w:iCs/>
        </w:rPr>
      </w:pPr>
    </w:p>
    <w:p w14:paraId="58A03F0B" w14:textId="707BE973" w:rsidR="00A25A75" w:rsidRPr="00012EAD" w:rsidRDefault="00012EAD" w:rsidP="00012EAD">
      <w:pPr>
        <w:pStyle w:val="MellanrubrikVGR"/>
        <w:rPr>
          <w:color w:val="auto"/>
        </w:rPr>
      </w:pPr>
      <w:r w:rsidRPr="00012EAD">
        <w:rPr>
          <w:color w:val="auto"/>
        </w:rPr>
        <w:lastRenderedPageBreak/>
        <w:t>Prioritering av ledighet</w:t>
      </w:r>
    </w:p>
    <w:p w14:paraId="169F5BB8" w14:textId="101EB6FB" w:rsidR="00A25A75" w:rsidRPr="00A25A75" w:rsidRDefault="00A25A75" w:rsidP="3FCCBD44">
      <w:r w:rsidRPr="3FCCBD44">
        <w:t>Registreras under frånvaroönskemål i Medinet</w:t>
      </w:r>
      <w:r w:rsidR="5A9B2D2E" w:rsidRPr="3FCCBD44">
        <w:t xml:space="preserve">. </w:t>
      </w:r>
    </w:p>
    <w:p w14:paraId="7A8E69B2" w14:textId="77777777" w:rsidR="00A25A75" w:rsidRPr="00A25A75" w:rsidRDefault="00A25A75" w:rsidP="3FCCBD44">
      <w:r w:rsidRPr="3FCCBD44">
        <w:t>L1, betyder prio 1/ej flyttbar</w:t>
      </w:r>
    </w:p>
    <w:p w14:paraId="4479D949" w14:textId="2C48FAC0" w:rsidR="00A25A75" w:rsidRPr="00A25A75" w:rsidRDefault="00A25A75" w:rsidP="3FCCBD44">
      <w:r w:rsidRPr="3FCCBD44">
        <w:t xml:space="preserve">L2, betyder prio 2/kan förflyttas med &lt;7 dagar. </w:t>
      </w:r>
    </w:p>
    <w:p w14:paraId="119196AC" w14:textId="77777777" w:rsidR="00A25A75" w:rsidRPr="00A25A75" w:rsidRDefault="00A25A75" w:rsidP="3FCCBD44">
      <w:r w:rsidRPr="3FCCBD44">
        <w:t>L3, betyder prio 3/flyttbar.</w:t>
      </w:r>
    </w:p>
    <w:p w14:paraId="194DED19" w14:textId="4105072A" w:rsidR="00A25A75" w:rsidRPr="00624B31" w:rsidRDefault="00A25A75" w:rsidP="3FCCBD44">
      <w:r w:rsidRPr="3FCCBD44">
        <w:t xml:space="preserve">Läkarchefen bedömer schema och godkänner ledigheter. </w:t>
      </w:r>
      <w:r w:rsidR="00B60350" w:rsidRPr="3FCCBD44">
        <w:t>Därefter registrera</w:t>
      </w:r>
      <w:r w:rsidR="00624B31" w:rsidRPr="3FCCBD44">
        <w:t>r läkaren den godkända</w:t>
      </w:r>
      <w:r w:rsidR="00B60350" w:rsidRPr="3FCCBD44">
        <w:t xml:space="preserve"> ledigheten i Heroma webb</w:t>
      </w:r>
      <w:r w:rsidR="00624B31" w:rsidRPr="3FCCBD44">
        <w:t>.</w:t>
      </w:r>
      <w:r w:rsidR="00B60350" w:rsidRPr="3FCCBD44">
        <w:t xml:space="preserve"> </w:t>
      </w:r>
    </w:p>
    <w:p w14:paraId="1CC4E0E1" w14:textId="6403360F" w:rsidR="00A25A75" w:rsidRPr="00A25A75" w:rsidRDefault="00A25A75" w:rsidP="3FCCBD44">
      <w:pPr>
        <w:pStyle w:val="MellanrubrikVGR"/>
        <w:rPr>
          <w:color w:val="auto"/>
        </w:rPr>
      </w:pPr>
      <w:bookmarkStart w:id="136" w:name="_Toc2949371"/>
      <w:bookmarkStart w:id="137" w:name="_Toc256000016"/>
      <w:bookmarkStart w:id="138" w:name="_Toc256000036"/>
      <w:bookmarkStart w:id="139" w:name="_Toc256000056"/>
      <w:bookmarkStart w:id="140" w:name="_Toc57719506"/>
      <w:bookmarkStart w:id="141" w:name="_Toc256000076"/>
      <w:bookmarkStart w:id="142" w:name="_Toc256000096"/>
      <w:bookmarkStart w:id="143" w:name="_Toc256000116"/>
      <w:bookmarkStart w:id="144" w:name="_Toc256000136"/>
      <w:r w:rsidRPr="3FCCBD44">
        <w:rPr>
          <w:color w:val="auto"/>
        </w:rPr>
        <w:t>Instruktioner för inläggning av önskemål i Medinet</w:t>
      </w:r>
      <w:bookmarkEnd w:id="136"/>
      <w:bookmarkEnd w:id="137"/>
      <w:bookmarkEnd w:id="138"/>
      <w:bookmarkEnd w:id="139"/>
      <w:bookmarkEnd w:id="140"/>
      <w:bookmarkEnd w:id="141"/>
      <w:bookmarkEnd w:id="142"/>
      <w:bookmarkEnd w:id="143"/>
      <w:bookmarkEnd w:id="144"/>
      <w:r w:rsidRPr="3FCCBD44">
        <w:rPr>
          <w:color w:val="auto"/>
        </w:rPr>
        <w:t xml:space="preserve"> </w:t>
      </w:r>
    </w:p>
    <w:p w14:paraId="47F3D601" w14:textId="1ABDDC04" w:rsidR="00A25A75" w:rsidRPr="00A25A75" w:rsidRDefault="00A25A75" w:rsidP="3FCCBD44">
      <w:r w:rsidRPr="3FCCBD44">
        <w:t xml:space="preserve">Adress: </w:t>
      </w:r>
      <w:hyperlink r:id="rId17">
        <w:r w:rsidR="002B361A" w:rsidRPr="3FCCBD44">
          <w:rPr>
            <w:u w:val="single"/>
          </w:rPr>
          <w:t>medinet.se/sasane</w:t>
        </w:r>
      </w:hyperlink>
    </w:p>
    <w:p w14:paraId="7065BC07" w14:textId="4073D20D" w:rsidR="00A25A75" w:rsidRPr="000C1F3B" w:rsidRDefault="00A25A75" w:rsidP="000C1F3B">
      <w:pPr>
        <w:rPr>
          <w:sz w:val="22"/>
          <w:szCs w:val="22"/>
        </w:rPr>
      </w:pPr>
      <w:r w:rsidRPr="3FCCBD44">
        <w:t xml:space="preserve">Inloggning med VGR-id och lösenord. </w:t>
      </w:r>
      <w:r w:rsidR="00B53FB5">
        <w:t>Vid första inloggning</w:t>
      </w:r>
      <w:r w:rsidR="00845E85">
        <w:t xml:space="preserve"> klicka</w:t>
      </w:r>
      <w:r w:rsidR="006E5B05">
        <w:t>r man</w:t>
      </w:r>
      <w:r w:rsidR="00845E85">
        <w:t xml:space="preserve"> på "din första inloggning?" och följ</w:t>
      </w:r>
      <w:r w:rsidR="006E5B05">
        <w:t>er sedan</w:t>
      </w:r>
      <w:r w:rsidR="00845E85">
        <w:t xml:space="preserve"> instruktionerna. </w:t>
      </w:r>
      <w:r w:rsidR="000C1F3B">
        <w:rPr>
          <w:sz w:val="22"/>
          <w:szCs w:val="22"/>
        </w:rPr>
        <w:t xml:space="preserve">Kontakta </w:t>
      </w:r>
      <w:r w:rsidRPr="3FCCBD44">
        <w:t>vårdadministrativ sekreterare</w:t>
      </w:r>
      <w:r w:rsidR="001442C0">
        <w:t xml:space="preserve"> </w:t>
      </w:r>
      <w:r w:rsidR="00092315">
        <w:t>inloggningen inte</w:t>
      </w:r>
      <w:r w:rsidR="001442C0">
        <w:t xml:space="preserve"> fungerar</w:t>
      </w:r>
      <w:r w:rsidRPr="3FCCBD44">
        <w:t>.</w:t>
      </w:r>
    </w:p>
    <w:p w14:paraId="09EB4651" w14:textId="77777777" w:rsidR="00A25A75" w:rsidRPr="00A25A75" w:rsidRDefault="00A25A75" w:rsidP="3FCCBD44">
      <w:r w:rsidRPr="3FCCBD44">
        <w:t>Medinet förutsätter att du är tillgänglig för klinisk tjänst inklusive jour. Önskemål om frånvaro och andra aktiviteter måste läggas in.</w:t>
      </w:r>
    </w:p>
    <w:p w14:paraId="21F548F3" w14:textId="77777777" w:rsidR="00A25A75" w:rsidRPr="00A25A75" w:rsidRDefault="00A25A75" w:rsidP="3FCCBD44">
      <w:pPr>
        <w:rPr>
          <w:b/>
          <w:bCs/>
        </w:rPr>
      </w:pPr>
      <w:r w:rsidRPr="3FCCBD44">
        <w:rPr>
          <w:b/>
          <w:bCs/>
        </w:rPr>
        <w:t xml:space="preserve">Klicka på </w:t>
      </w:r>
      <w:r w:rsidRPr="3FCCBD44">
        <w:rPr>
          <w:b/>
          <w:bCs/>
          <w:i/>
          <w:iCs/>
        </w:rPr>
        <w:t xml:space="preserve">"frånvaro" </w:t>
      </w:r>
      <w:r w:rsidRPr="3FCCBD44">
        <w:rPr>
          <w:b/>
          <w:bCs/>
        </w:rPr>
        <w:t>fliken. Där fyller man i kompledighet, kurser, föräldraledighet. Skriv kommentar om anledning till prioritering av önskemål, men kom ihåg att alla kan se dessa kommentarer. Information av privat karaktär får du skicka direkt till schemaläggare.</w:t>
      </w:r>
    </w:p>
    <w:p w14:paraId="59FC5C9B" w14:textId="77777777" w:rsidR="00A25A75" w:rsidRPr="00A25A75" w:rsidRDefault="00A25A75" w:rsidP="3FCCBD44">
      <w:r w:rsidRPr="3FCCBD44">
        <w:t>Kliniska placeringar är inte möjligt att önska på detta sätt.</w:t>
      </w:r>
    </w:p>
    <w:p w14:paraId="41798757" w14:textId="77777777" w:rsidR="00A25A75" w:rsidRPr="00A25A75" w:rsidRDefault="00A25A75" w:rsidP="3FCCBD44">
      <w:pPr>
        <w:pStyle w:val="Rubrik2"/>
        <w:rPr>
          <w:color w:val="auto"/>
        </w:rPr>
      </w:pPr>
      <w:bookmarkStart w:id="145" w:name="_Toc2949372"/>
      <w:bookmarkStart w:id="146" w:name="_Toc256000017"/>
      <w:bookmarkStart w:id="147" w:name="_Toc256000037"/>
      <w:bookmarkStart w:id="148" w:name="_Toc256000057"/>
      <w:bookmarkStart w:id="149" w:name="_Toc57719507"/>
      <w:bookmarkStart w:id="150" w:name="_Toc256000077"/>
      <w:bookmarkStart w:id="151" w:name="_Toc256000097"/>
      <w:bookmarkStart w:id="152" w:name="_Toc256000117"/>
      <w:bookmarkStart w:id="153" w:name="_Toc256000137"/>
      <w:r w:rsidRPr="3FCCBD44">
        <w:rPr>
          <w:color w:val="auto"/>
        </w:rPr>
        <w:t>Kurser/utbildningar/konferens</w:t>
      </w:r>
      <w:bookmarkEnd w:id="145"/>
      <w:bookmarkEnd w:id="146"/>
      <w:bookmarkEnd w:id="147"/>
      <w:r w:rsidRPr="3FCCBD44">
        <w:rPr>
          <w:color w:val="auto"/>
        </w:rPr>
        <w:t>er</w:t>
      </w:r>
      <w:bookmarkEnd w:id="148"/>
      <w:bookmarkEnd w:id="149"/>
      <w:bookmarkEnd w:id="150"/>
      <w:bookmarkEnd w:id="151"/>
      <w:bookmarkEnd w:id="152"/>
      <w:bookmarkEnd w:id="153"/>
    </w:p>
    <w:p w14:paraId="6E49F70F" w14:textId="566187D6" w:rsidR="00A25A75" w:rsidRPr="00046139" w:rsidRDefault="00A25A75" w:rsidP="3FCCBD44">
      <w:r w:rsidRPr="3FCCBD44">
        <w:t>Önskemål om kurs, konferens eller utbildning meddelas läkarchef i god tid. Efter godkännande lämnas program till Heromarapportör</w:t>
      </w:r>
      <w:r w:rsidR="00D743EF" w:rsidRPr="3FCCBD44">
        <w:t xml:space="preserve">. </w:t>
      </w:r>
      <w:r w:rsidR="00F1063C" w:rsidRPr="3FCCBD44">
        <w:t>Efter godkännande registreras frånvaron i Heroma webb</w:t>
      </w:r>
      <w:r w:rsidR="00046139" w:rsidRPr="3FCCBD44">
        <w:t xml:space="preserve"> som ”utbildning med lön”. Skriv gärna in utbildningens namn i anmärkningsrutan.</w:t>
      </w:r>
    </w:p>
    <w:p w14:paraId="2697EE37" w14:textId="6AB152AD" w:rsidR="00A25A75" w:rsidRPr="00A25A75" w:rsidRDefault="00A25A75" w:rsidP="3FCCBD44">
      <w:r w:rsidRPr="3FCCBD44">
        <w:t xml:space="preserve">Ansökan om ersättning från VGR för deltagande i extern kurs/konferens ska göras (gäller specialister), vårdadministrativ sekreterare bistår med hjälp. Ansökan görs via länk: </w:t>
      </w:r>
      <w:hyperlink r:id="rId18">
        <w:r w:rsidR="005062FC" w:rsidRPr="3FCCBD44">
          <w:rPr>
            <w:rStyle w:val="Hyperlnk"/>
            <w:color w:val="auto"/>
          </w:rPr>
          <w:t>vgregion.se/specialisten</w:t>
        </w:r>
      </w:hyperlink>
      <w:r w:rsidRPr="3FCCBD44">
        <w:t>. Beviljade medel meddelas chef och vårdadministrativ sekreterare.</w:t>
      </w:r>
    </w:p>
    <w:p w14:paraId="2D9A7FE2" w14:textId="1AD8C044" w:rsidR="00A25A75" w:rsidRPr="00A25A75" w:rsidRDefault="00A25A75" w:rsidP="3FCCBD44">
      <w:pPr>
        <w:pStyle w:val="Rubrik2"/>
        <w:rPr>
          <w:color w:val="auto"/>
        </w:rPr>
      </w:pPr>
      <w:bookmarkStart w:id="154" w:name="_Toc2949373"/>
      <w:bookmarkStart w:id="155" w:name="_Toc256000018"/>
      <w:bookmarkStart w:id="156" w:name="_Toc256000038"/>
      <w:bookmarkStart w:id="157" w:name="_Toc256000058"/>
      <w:bookmarkStart w:id="158" w:name="_Toc57719508"/>
      <w:bookmarkStart w:id="159" w:name="_Toc256000078"/>
      <w:bookmarkStart w:id="160" w:name="_Toc256000098"/>
      <w:bookmarkStart w:id="161" w:name="_Toc256000118"/>
      <w:bookmarkStart w:id="162" w:name="_Toc256000138"/>
      <w:r w:rsidRPr="3FCCBD44">
        <w:rPr>
          <w:color w:val="auto"/>
        </w:rPr>
        <w:t xml:space="preserve">Sjukdom och </w:t>
      </w:r>
      <w:r w:rsidR="00664F89" w:rsidRPr="3FCCBD44">
        <w:rPr>
          <w:color w:val="auto"/>
        </w:rPr>
        <w:t>vård</w:t>
      </w:r>
      <w:r w:rsidRPr="3FCCBD44">
        <w:rPr>
          <w:color w:val="auto"/>
        </w:rPr>
        <w:t xml:space="preserve"> av barn</w:t>
      </w:r>
      <w:bookmarkEnd w:id="154"/>
      <w:bookmarkEnd w:id="155"/>
      <w:bookmarkEnd w:id="156"/>
      <w:bookmarkEnd w:id="157"/>
      <w:bookmarkEnd w:id="158"/>
      <w:bookmarkEnd w:id="159"/>
      <w:bookmarkEnd w:id="160"/>
      <w:bookmarkEnd w:id="161"/>
      <w:bookmarkEnd w:id="162"/>
    </w:p>
    <w:p w14:paraId="1B28DB05" w14:textId="4B6F1C04" w:rsidR="00A25A75" w:rsidRPr="00A25A75" w:rsidRDefault="00664F89" w:rsidP="3FCCBD44">
      <w:r w:rsidRPr="3FCCBD44">
        <w:t>Frånvaro</w:t>
      </w:r>
      <w:r w:rsidR="00A25A75" w:rsidRPr="3FCCBD44">
        <w:t xml:space="preserve"> </w:t>
      </w:r>
      <w:r w:rsidRPr="3FCCBD44">
        <w:t>på</w:t>
      </w:r>
      <w:r w:rsidR="00A25A75" w:rsidRPr="3FCCBD44">
        <w:t xml:space="preserve">̊ grund av sjukdom eller </w:t>
      </w:r>
      <w:r w:rsidRPr="3FCCBD44">
        <w:t>vård</w:t>
      </w:r>
      <w:r w:rsidR="00A25A75" w:rsidRPr="3FCCBD44">
        <w:t xml:space="preserve"> av barn skall alltid anmälas </w:t>
      </w:r>
      <w:r w:rsidR="008B1D44" w:rsidRPr="3FCCBD44">
        <w:t>senast 07.15 till</w:t>
      </w:r>
      <w:r w:rsidR="008A3348" w:rsidRPr="3FCCBD44">
        <w:t xml:space="preserve"> schemaansvarig</w:t>
      </w:r>
      <w:r w:rsidR="00A25A75" w:rsidRPr="3FCCBD44">
        <w:t>. Kontakta även vårdadministrativ sekreterare, telefon 033 – 616 31 37</w:t>
      </w:r>
      <w:r w:rsidR="000C3B79">
        <w:t xml:space="preserve"> </w:t>
      </w:r>
      <w:r w:rsidR="57DDE70C" w:rsidRPr="3FCCBD44">
        <w:t>(görs senare under dagen)</w:t>
      </w:r>
      <w:r w:rsidR="00A25A75" w:rsidRPr="3FCCBD44">
        <w:t xml:space="preserve">. </w:t>
      </w:r>
    </w:p>
    <w:p w14:paraId="09670119" w14:textId="299D9A63" w:rsidR="00A25A75" w:rsidRPr="00A25A75" w:rsidRDefault="00A25A75" w:rsidP="3FCCBD44">
      <w:r w:rsidRPr="3FCCBD44">
        <w:lastRenderedPageBreak/>
        <w:t xml:space="preserve">Läkarchef/schemaläggare </w:t>
      </w:r>
      <w:r w:rsidR="000C3B79">
        <w:t>kan</w:t>
      </w:r>
      <w:r w:rsidRPr="3FCCBD44">
        <w:t xml:space="preserve"> omfördela personal då akuta luckor uppstår.</w:t>
      </w:r>
    </w:p>
    <w:p w14:paraId="7625E5B1" w14:textId="0E907039" w:rsidR="572C9BAE" w:rsidRDefault="572C9BAE" w:rsidP="3FCCBD44">
      <w:r w:rsidRPr="3FCCBD44">
        <w:t>Medarbetaren k</w:t>
      </w:r>
      <w:r w:rsidR="24CC172B" w:rsidRPr="3FCCBD44">
        <w:t>o</w:t>
      </w:r>
      <w:r w:rsidR="006875D1" w:rsidRPr="3FCCBD44">
        <w:t>n</w:t>
      </w:r>
      <w:r w:rsidR="24CC172B" w:rsidRPr="3FCCBD44">
        <w:t>takta</w:t>
      </w:r>
      <w:r w:rsidR="58FE8A88" w:rsidRPr="3FCCBD44">
        <w:t>r</w:t>
      </w:r>
      <w:r w:rsidR="24CC172B" w:rsidRPr="3FCCBD44">
        <w:t xml:space="preserve"> läkarchef</w:t>
      </w:r>
      <w:r w:rsidR="006875D1" w:rsidRPr="3FCCBD44">
        <w:t>/schemaansvarig</w:t>
      </w:r>
      <w:r w:rsidR="24CC172B" w:rsidRPr="3FCCBD44">
        <w:t xml:space="preserve"> vid planerad återgång till arbetet</w:t>
      </w:r>
      <w:r w:rsidR="072EEEC8" w:rsidRPr="3FCCBD44">
        <w:t xml:space="preserve">, alternativt fortsatt sjukskrivning/VAB, </w:t>
      </w:r>
      <w:r w:rsidR="00210770" w:rsidRPr="3FCCBD44">
        <w:t>detta görs senast kl</w:t>
      </w:r>
      <w:r w:rsidR="001A1C97">
        <w:t>.</w:t>
      </w:r>
      <w:r w:rsidR="00210770" w:rsidRPr="3FCCBD44">
        <w:t xml:space="preserve"> 14</w:t>
      </w:r>
      <w:r w:rsidR="0072012C" w:rsidRPr="3FCCBD44">
        <w:t xml:space="preserve"> dagen innan.</w:t>
      </w:r>
    </w:p>
    <w:p w14:paraId="4FA1CAFD" w14:textId="77777777" w:rsidR="00A25A75" w:rsidRPr="00A25A75" w:rsidRDefault="00A25A75" w:rsidP="3FCCBD44">
      <w:pPr>
        <w:pStyle w:val="Rubrik2"/>
        <w:rPr>
          <w:color w:val="auto"/>
        </w:rPr>
      </w:pPr>
      <w:bookmarkStart w:id="163" w:name="_Toc2949374"/>
      <w:bookmarkStart w:id="164" w:name="_Toc256000019"/>
      <w:bookmarkStart w:id="165" w:name="_Toc256000039"/>
      <w:bookmarkStart w:id="166" w:name="_Toc256000059"/>
      <w:bookmarkStart w:id="167" w:name="_Toc57719509"/>
      <w:bookmarkStart w:id="168" w:name="_Toc256000079"/>
      <w:bookmarkStart w:id="169" w:name="_Toc256000099"/>
      <w:bookmarkStart w:id="170" w:name="_Toc256000119"/>
      <w:bookmarkStart w:id="171" w:name="_Toc256000139"/>
      <w:r w:rsidRPr="3FCCBD44">
        <w:rPr>
          <w:color w:val="auto"/>
        </w:rPr>
        <w:t>Föräldraledighet, partiell föräldraledighet</w:t>
      </w:r>
      <w:bookmarkEnd w:id="163"/>
      <w:bookmarkEnd w:id="164"/>
      <w:bookmarkEnd w:id="165"/>
      <w:bookmarkEnd w:id="166"/>
      <w:bookmarkEnd w:id="167"/>
      <w:bookmarkEnd w:id="168"/>
      <w:bookmarkEnd w:id="169"/>
      <w:bookmarkEnd w:id="170"/>
      <w:bookmarkEnd w:id="171"/>
    </w:p>
    <w:p w14:paraId="76B9F95B" w14:textId="15756E01" w:rsidR="00536A5A" w:rsidRPr="00536A5A" w:rsidRDefault="00A25A75" w:rsidP="3FCCBD44">
      <w:r w:rsidRPr="3FCCBD44">
        <w:t>Föräldraledighet ska begäras minst tre månader i förväg</w:t>
      </w:r>
      <w:r w:rsidR="7C9CA33D" w:rsidRPr="3FCCBD44">
        <w:t>. Detta görs</w:t>
      </w:r>
      <w:r w:rsidR="650BE1D7" w:rsidRPr="3FCCBD44">
        <w:t xml:space="preserve"> genom att </w:t>
      </w:r>
      <w:r w:rsidR="657A4111" w:rsidRPr="3FCCBD44">
        <w:t>r</w:t>
      </w:r>
      <w:r w:rsidR="288EACCF" w:rsidRPr="3FCCBD44">
        <w:t xml:space="preserve">egistrera </w:t>
      </w:r>
      <w:r w:rsidR="650BE1D7" w:rsidRPr="3FCCBD44">
        <w:t>ledigheten i Heroma</w:t>
      </w:r>
      <w:r w:rsidR="61E93F14" w:rsidRPr="3FCCBD44">
        <w:t xml:space="preserve"> webb.</w:t>
      </w:r>
      <w:r w:rsidRPr="3FCCBD44">
        <w:t xml:space="preserve"> </w:t>
      </w:r>
      <w:r w:rsidR="11856821" w:rsidRPr="3FCCBD44">
        <w:t>Ö</w:t>
      </w:r>
      <w:r w:rsidR="1B53AA91" w:rsidRPr="3FCCBD44">
        <w:t xml:space="preserve">nskemål om </w:t>
      </w:r>
      <w:r w:rsidR="00664F89" w:rsidRPr="3FCCBD44">
        <w:t>föräldraledighet</w:t>
      </w:r>
      <w:r w:rsidR="1B53AA91" w:rsidRPr="3FCCBD44">
        <w:t xml:space="preserve"> </w:t>
      </w:r>
      <w:r w:rsidR="202A1A0F" w:rsidRPr="3FCCBD44">
        <w:t xml:space="preserve">ska också </w:t>
      </w:r>
      <w:r w:rsidR="20CE5D51" w:rsidRPr="3FCCBD44">
        <w:t xml:space="preserve">registreras </w:t>
      </w:r>
      <w:r w:rsidR="1B53AA91" w:rsidRPr="3FCCBD44">
        <w:t xml:space="preserve">i </w:t>
      </w:r>
      <w:r w:rsidR="007018CC" w:rsidRPr="3FCCBD44">
        <w:t>M</w:t>
      </w:r>
      <w:r w:rsidR="1B53AA91" w:rsidRPr="3FCCBD44">
        <w:t>edinet</w:t>
      </w:r>
      <w:r w:rsidR="3968D905" w:rsidRPr="3FCCBD44">
        <w:t xml:space="preserve">, </w:t>
      </w:r>
      <w:r w:rsidR="103E9567" w:rsidRPr="3FCCBD44">
        <w:t>men det är det d</w:t>
      </w:r>
      <w:r w:rsidR="560CB194" w:rsidRPr="3FCCBD44">
        <w:t>a</w:t>
      </w:r>
      <w:r w:rsidR="103E9567" w:rsidRPr="3FCCBD44">
        <w:t>tum som läggs in i Heroma</w:t>
      </w:r>
      <w:r w:rsidR="273D20E2" w:rsidRPr="3FCCBD44">
        <w:t xml:space="preserve"> webb</w:t>
      </w:r>
      <w:r w:rsidR="103E9567" w:rsidRPr="3FCCBD44">
        <w:t xml:space="preserve"> </w:t>
      </w:r>
      <w:r w:rsidR="00E61BEE">
        <w:t>gäller.</w:t>
      </w:r>
      <w:r w:rsidR="1B53AA91" w:rsidRPr="3FCCBD44">
        <w:t xml:space="preserve"> </w:t>
      </w:r>
      <w:r w:rsidR="006B26FB" w:rsidRPr="3FCCBD44">
        <w:t xml:space="preserve">Varje medarbetare har rätt till max 3 perioder föräldraledigt per år. </w:t>
      </w:r>
      <w:r w:rsidRPr="3FCCBD44">
        <w:t xml:space="preserve">Vid partiell föräldraledighet ska ledighet anges i </w:t>
      </w:r>
      <w:r w:rsidR="00664F89" w:rsidRPr="3FCCBD44">
        <w:t>procent</w:t>
      </w:r>
      <w:r w:rsidRPr="3FCCBD44">
        <w:t>.</w:t>
      </w:r>
      <w:r w:rsidR="145BB893" w:rsidRPr="3FCCBD44">
        <w:t xml:space="preserve"> </w:t>
      </w:r>
      <w:bookmarkEnd w:id="0"/>
      <w:r w:rsidR="00BE0934" w:rsidRPr="3FCCBD44">
        <w:t xml:space="preserve">Kontakta närmsta chef för planering av </w:t>
      </w:r>
      <w:r w:rsidR="005A00F4" w:rsidRPr="3FCCBD44">
        <w:t>föräldraledighet.</w:t>
      </w:r>
    </w:p>
    <w:sectPr w:rsidR="00536A5A" w:rsidRPr="00536A5A" w:rsidSect="00A25A7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552639" w14:textId="77777777" w:rsidR="00135510" w:rsidRDefault="00135510">
      <w:r>
        <w:separator/>
      </w:r>
    </w:p>
  </w:endnote>
  <w:endnote w:type="continuationSeparator" w:id="0">
    <w:p w14:paraId="6DC537C4" w14:textId="77777777" w:rsidR="00135510" w:rsidRDefault="00135510">
      <w:r>
        <w:continuationSeparator/>
      </w:r>
    </w:p>
  </w:endnote>
  <w:endnote w:type="continuationNotice" w:id="1">
    <w:p w14:paraId="13BB143A" w14:textId="77777777" w:rsidR="00135510" w:rsidRDefault="001355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BBFE1E" w14:textId="77777777" w:rsidR="00135510" w:rsidRDefault="00135510"/>
  </w:footnote>
  <w:footnote w:type="continuationSeparator" w:id="0">
    <w:p w14:paraId="44C82F3B" w14:textId="77777777" w:rsidR="00135510" w:rsidRDefault="00135510">
      <w:r>
        <w:continuationSeparator/>
      </w:r>
    </w:p>
  </w:footnote>
  <w:footnote w:type="continuationNotice" w:id="1">
    <w:p w14:paraId="068629F6" w14:textId="77777777" w:rsidR="00135510" w:rsidRDefault="001355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wX0enu3aiE/OYM" int2:id="1bENKIt9">
      <int2:state int2:value="Rejected" int2:type="AugLoop_Text_Critique"/>
    </int2:textHash>
    <int2:textHash int2:hashCode="I2UDpLeOH0sV4a" int2:id="5YG4lHyp">
      <int2:state int2:value="Rejected" int2:type="AugLoop_Text_Critique"/>
    </int2:textHash>
    <int2:textHash int2:hashCode="awQDMllbFtZ5YL" int2:id="6t5cQSRM">
      <int2:state int2:value="Rejected" int2:type="AugLoop_Text_Critique"/>
    </int2:textHash>
    <int2:textHash int2:hashCode="vq98ag3BBn89jh" int2:id="S3IO90NZ">
      <int2:state int2:value="Rejected" int2:type="AugLoop_Text_Critique"/>
    </int2:textHash>
    <int2:textHash int2:hashCode="ePjkW+a6zD6YXX" int2:id="WUSTFSsR">
      <int2:state int2:value="Rejected" int2:type="AugLoop_Text_Critique"/>
    </int2:textHash>
    <int2:textHash int2:hashCode="Gglriw75PgA6oW" int2:id="hWC1wIkt">
      <int2:state int2:value="Rejected" int2:type="AugLoop_Text_Critique"/>
    </int2:textHash>
    <int2:textHash int2:hashCode="EUZadFr7SqZ4EL" int2:id="uQNwIFUM">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9396530">
    <w:abstractNumId w:val="17"/>
  </w:num>
  <w:num w:numId="2" w16cid:durableId="1863125886">
    <w:abstractNumId w:val="14"/>
  </w:num>
  <w:num w:numId="3" w16cid:durableId="1070811365">
    <w:abstractNumId w:val="0"/>
  </w:num>
  <w:num w:numId="4" w16cid:durableId="1646081673">
    <w:abstractNumId w:val="6"/>
  </w:num>
  <w:num w:numId="5" w16cid:durableId="1198348497">
    <w:abstractNumId w:val="15"/>
  </w:num>
  <w:num w:numId="6" w16cid:durableId="516652351">
    <w:abstractNumId w:val="2"/>
  </w:num>
  <w:num w:numId="7" w16cid:durableId="589049699">
    <w:abstractNumId w:val="11"/>
  </w:num>
  <w:num w:numId="8" w16cid:durableId="235553456">
    <w:abstractNumId w:val="8"/>
  </w:num>
  <w:num w:numId="9" w16cid:durableId="1669795204">
    <w:abstractNumId w:val="1"/>
  </w:num>
  <w:num w:numId="10" w16cid:durableId="1572110241">
    <w:abstractNumId w:val="1"/>
  </w:num>
  <w:num w:numId="11" w16cid:durableId="534394477">
    <w:abstractNumId w:val="3"/>
  </w:num>
  <w:num w:numId="12" w16cid:durableId="394472551">
    <w:abstractNumId w:val="4"/>
  </w:num>
  <w:num w:numId="13" w16cid:durableId="2112502986">
    <w:abstractNumId w:val="13"/>
  </w:num>
  <w:num w:numId="14" w16cid:durableId="382749873">
    <w:abstractNumId w:val="9"/>
  </w:num>
  <w:num w:numId="15" w16cid:durableId="1956324394">
    <w:abstractNumId w:val="7"/>
  </w:num>
  <w:num w:numId="16" w16cid:durableId="486553001">
    <w:abstractNumId w:val="12"/>
  </w:num>
  <w:num w:numId="17" w16cid:durableId="156919134">
    <w:abstractNumId w:val="5"/>
  </w:num>
  <w:num w:numId="18" w16cid:durableId="540559809">
    <w:abstractNumId w:val="10"/>
  </w:num>
  <w:num w:numId="19" w16cid:durableId="100856408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EAD"/>
    <w:rsid w:val="00016CF0"/>
    <w:rsid w:val="0002435C"/>
    <w:rsid w:val="00030DDD"/>
    <w:rsid w:val="000313BB"/>
    <w:rsid w:val="00033ED5"/>
    <w:rsid w:val="00046139"/>
    <w:rsid w:val="00046287"/>
    <w:rsid w:val="00050500"/>
    <w:rsid w:val="0005691C"/>
    <w:rsid w:val="00056ECB"/>
    <w:rsid w:val="00056ED5"/>
    <w:rsid w:val="000655CC"/>
    <w:rsid w:val="000700AE"/>
    <w:rsid w:val="00074E86"/>
    <w:rsid w:val="00084024"/>
    <w:rsid w:val="0009062C"/>
    <w:rsid w:val="00092315"/>
    <w:rsid w:val="00093C99"/>
    <w:rsid w:val="00095368"/>
    <w:rsid w:val="000954C4"/>
    <w:rsid w:val="000A4C35"/>
    <w:rsid w:val="000A611A"/>
    <w:rsid w:val="000B12D9"/>
    <w:rsid w:val="000B4536"/>
    <w:rsid w:val="000B66E7"/>
    <w:rsid w:val="000B7715"/>
    <w:rsid w:val="000C07E6"/>
    <w:rsid w:val="000C1F3B"/>
    <w:rsid w:val="000C3B79"/>
    <w:rsid w:val="000E3188"/>
    <w:rsid w:val="000E463B"/>
    <w:rsid w:val="000E5A7E"/>
    <w:rsid w:val="000F43A3"/>
    <w:rsid w:val="000F7681"/>
    <w:rsid w:val="00102CB2"/>
    <w:rsid w:val="00103031"/>
    <w:rsid w:val="001044FE"/>
    <w:rsid w:val="001139D4"/>
    <w:rsid w:val="00131B08"/>
    <w:rsid w:val="00132A59"/>
    <w:rsid w:val="00133337"/>
    <w:rsid w:val="00133A0F"/>
    <w:rsid w:val="00135510"/>
    <w:rsid w:val="00135647"/>
    <w:rsid w:val="0013580F"/>
    <w:rsid w:val="00137B6D"/>
    <w:rsid w:val="0014070B"/>
    <w:rsid w:val="001422C1"/>
    <w:rsid w:val="001442C0"/>
    <w:rsid w:val="0014DBF0"/>
    <w:rsid w:val="001522AE"/>
    <w:rsid w:val="0015275B"/>
    <w:rsid w:val="00157D5B"/>
    <w:rsid w:val="00161FE6"/>
    <w:rsid w:val="001647EA"/>
    <w:rsid w:val="00164C3D"/>
    <w:rsid w:val="00166D3A"/>
    <w:rsid w:val="00181FDC"/>
    <w:rsid w:val="001860B9"/>
    <w:rsid w:val="00186F2B"/>
    <w:rsid w:val="001874D6"/>
    <w:rsid w:val="0019632A"/>
    <w:rsid w:val="001A1C97"/>
    <w:rsid w:val="001A4E7C"/>
    <w:rsid w:val="001B762C"/>
    <w:rsid w:val="001C4D0A"/>
    <w:rsid w:val="001C5FEF"/>
    <w:rsid w:val="001D2352"/>
    <w:rsid w:val="001F46CE"/>
    <w:rsid w:val="00210770"/>
    <w:rsid w:val="00211487"/>
    <w:rsid w:val="00211D91"/>
    <w:rsid w:val="00217DEC"/>
    <w:rsid w:val="002276F3"/>
    <w:rsid w:val="00235B57"/>
    <w:rsid w:val="00235E48"/>
    <w:rsid w:val="00250F24"/>
    <w:rsid w:val="00251FEC"/>
    <w:rsid w:val="002523C5"/>
    <w:rsid w:val="0025380B"/>
    <w:rsid w:val="0025703A"/>
    <w:rsid w:val="00262F3D"/>
    <w:rsid w:val="00263281"/>
    <w:rsid w:val="002651D6"/>
    <w:rsid w:val="0026551F"/>
    <w:rsid w:val="00280A85"/>
    <w:rsid w:val="00284119"/>
    <w:rsid w:val="00290B5C"/>
    <w:rsid w:val="00294791"/>
    <w:rsid w:val="002B0B30"/>
    <w:rsid w:val="002B0C78"/>
    <w:rsid w:val="002B361A"/>
    <w:rsid w:val="002C0C02"/>
    <w:rsid w:val="002C1277"/>
    <w:rsid w:val="002C60AD"/>
    <w:rsid w:val="002D0E0E"/>
    <w:rsid w:val="002D3BE8"/>
    <w:rsid w:val="002D6023"/>
    <w:rsid w:val="002E263F"/>
    <w:rsid w:val="002E6F81"/>
    <w:rsid w:val="002F08BA"/>
    <w:rsid w:val="002F2CFF"/>
    <w:rsid w:val="002F568B"/>
    <w:rsid w:val="002F7818"/>
    <w:rsid w:val="003066D0"/>
    <w:rsid w:val="00311401"/>
    <w:rsid w:val="003203D7"/>
    <w:rsid w:val="00320F86"/>
    <w:rsid w:val="00324171"/>
    <w:rsid w:val="00326C24"/>
    <w:rsid w:val="00337D89"/>
    <w:rsid w:val="00337F99"/>
    <w:rsid w:val="0034307B"/>
    <w:rsid w:val="00345EB1"/>
    <w:rsid w:val="00350CC4"/>
    <w:rsid w:val="00360E0D"/>
    <w:rsid w:val="0036357D"/>
    <w:rsid w:val="00363B23"/>
    <w:rsid w:val="0036594C"/>
    <w:rsid w:val="00367D19"/>
    <w:rsid w:val="00371BED"/>
    <w:rsid w:val="00373FEF"/>
    <w:rsid w:val="0037764E"/>
    <w:rsid w:val="00384019"/>
    <w:rsid w:val="003854F1"/>
    <w:rsid w:val="0039118E"/>
    <w:rsid w:val="00397F54"/>
    <w:rsid w:val="003A0D43"/>
    <w:rsid w:val="003B105D"/>
    <w:rsid w:val="003B2A4B"/>
    <w:rsid w:val="003D099E"/>
    <w:rsid w:val="003D21A2"/>
    <w:rsid w:val="003D29D2"/>
    <w:rsid w:val="003E0705"/>
    <w:rsid w:val="003E2FF7"/>
    <w:rsid w:val="003F1013"/>
    <w:rsid w:val="003F1ACF"/>
    <w:rsid w:val="00404948"/>
    <w:rsid w:val="00406BEA"/>
    <w:rsid w:val="00413A60"/>
    <w:rsid w:val="00421475"/>
    <w:rsid w:val="004226A9"/>
    <w:rsid w:val="004230F7"/>
    <w:rsid w:val="0043167E"/>
    <w:rsid w:val="0043409A"/>
    <w:rsid w:val="0043438F"/>
    <w:rsid w:val="00443C1E"/>
    <w:rsid w:val="00446255"/>
    <w:rsid w:val="00446F56"/>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1307"/>
    <w:rsid w:val="004C2559"/>
    <w:rsid w:val="004C44D0"/>
    <w:rsid w:val="004D7BA3"/>
    <w:rsid w:val="004F4518"/>
    <w:rsid w:val="004F4C62"/>
    <w:rsid w:val="00501433"/>
    <w:rsid w:val="005062FC"/>
    <w:rsid w:val="00511CC4"/>
    <w:rsid w:val="00531E60"/>
    <w:rsid w:val="00536A5A"/>
    <w:rsid w:val="00541D07"/>
    <w:rsid w:val="00544BAB"/>
    <w:rsid w:val="00545F31"/>
    <w:rsid w:val="005521F8"/>
    <w:rsid w:val="005578FA"/>
    <w:rsid w:val="005631FF"/>
    <w:rsid w:val="00565129"/>
    <w:rsid w:val="00565CD0"/>
    <w:rsid w:val="00567820"/>
    <w:rsid w:val="005770AD"/>
    <w:rsid w:val="00577CFE"/>
    <w:rsid w:val="00581414"/>
    <w:rsid w:val="00582490"/>
    <w:rsid w:val="005826FA"/>
    <w:rsid w:val="00584E02"/>
    <w:rsid w:val="00597E28"/>
    <w:rsid w:val="005A00F4"/>
    <w:rsid w:val="005A2E3B"/>
    <w:rsid w:val="005A54ED"/>
    <w:rsid w:val="005A5D5B"/>
    <w:rsid w:val="005A6081"/>
    <w:rsid w:val="005A627D"/>
    <w:rsid w:val="005B44F1"/>
    <w:rsid w:val="005C0045"/>
    <w:rsid w:val="005C084E"/>
    <w:rsid w:val="005C4606"/>
    <w:rsid w:val="005D0B0C"/>
    <w:rsid w:val="005E02B3"/>
    <w:rsid w:val="005E1E24"/>
    <w:rsid w:val="0060596B"/>
    <w:rsid w:val="00606D97"/>
    <w:rsid w:val="006146B8"/>
    <w:rsid w:val="00614E64"/>
    <w:rsid w:val="00617710"/>
    <w:rsid w:val="00617EE6"/>
    <w:rsid w:val="00620F53"/>
    <w:rsid w:val="0062184C"/>
    <w:rsid w:val="00623724"/>
    <w:rsid w:val="00624B31"/>
    <w:rsid w:val="00627BEA"/>
    <w:rsid w:val="006319DB"/>
    <w:rsid w:val="0065595B"/>
    <w:rsid w:val="00657238"/>
    <w:rsid w:val="00660269"/>
    <w:rsid w:val="00664F89"/>
    <w:rsid w:val="00665F89"/>
    <w:rsid w:val="00673C92"/>
    <w:rsid w:val="006753EC"/>
    <w:rsid w:val="006875D1"/>
    <w:rsid w:val="006A163A"/>
    <w:rsid w:val="006A2789"/>
    <w:rsid w:val="006A4978"/>
    <w:rsid w:val="006A7261"/>
    <w:rsid w:val="006B0D29"/>
    <w:rsid w:val="006B1819"/>
    <w:rsid w:val="006B26FB"/>
    <w:rsid w:val="006B5DE7"/>
    <w:rsid w:val="006C42B0"/>
    <w:rsid w:val="006C5048"/>
    <w:rsid w:val="006C6A4B"/>
    <w:rsid w:val="006C779F"/>
    <w:rsid w:val="006D01F5"/>
    <w:rsid w:val="006D0CFB"/>
    <w:rsid w:val="006D30C0"/>
    <w:rsid w:val="006D7535"/>
    <w:rsid w:val="006E450B"/>
    <w:rsid w:val="006E5B05"/>
    <w:rsid w:val="006F0D7E"/>
    <w:rsid w:val="007018CC"/>
    <w:rsid w:val="00710B77"/>
    <w:rsid w:val="00714680"/>
    <w:rsid w:val="0072012C"/>
    <w:rsid w:val="0072075B"/>
    <w:rsid w:val="007221C2"/>
    <w:rsid w:val="00725816"/>
    <w:rsid w:val="00730955"/>
    <w:rsid w:val="00733A9C"/>
    <w:rsid w:val="00736574"/>
    <w:rsid w:val="007367E0"/>
    <w:rsid w:val="00737215"/>
    <w:rsid w:val="00754905"/>
    <w:rsid w:val="00760038"/>
    <w:rsid w:val="00762EE0"/>
    <w:rsid w:val="00765C41"/>
    <w:rsid w:val="00771100"/>
    <w:rsid w:val="007751FD"/>
    <w:rsid w:val="007759DD"/>
    <w:rsid w:val="0078609F"/>
    <w:rsid w:val="007917BA"/>
    <w:rsid w:val="007A41DD"/>
    <w:rsid w:val="007A5C6F"/>
    <w:rsid w:val="007D4241"/>
    <w:rsid w:val="007D4317"/>
    <w:rsid w:val="007D4EA3"/>
    <w:rsid w:val="007E0BC0"/>
    <w:rsid w:val="007F1CFF"/>
    <w:rsid w:val="007F5DD5"/>
    <w:rsid w:val="00814B2A"/>
    <w:rsid w:val="00815666"/>
    <w:rsid w:val="00821A1B"/>
    <w:rsid w:val="008262E9"/>
    <w:rsid w:val="00827E69"/>
    <w:rsid w:val="00835C4D"/>
    <w:rsid w:val="00843F48"/>
    <w:rsid w:val="00845E85"/>
    <w:rsid w:val="00850D41"/>
    <w:rsid w:val="00851423"/>
    <w:rsid w:val="00857848"/>
    <w:rsid w:val="008631CF"/>
    <w:rsid w:val="008654B6"/>
    <w:rsid w:val="0087139C"/>
    <w:rsid w:val="00880E83"/>
    <w:rsid w:val="00892F28"/>
    <w:rsid w:val="008A0C5F"/>
    <w:rsid w:val="008A3348"/>
    <w:rsid w:val="008A3DEA"/>
    <w:rsid w:val="008A4EB9"/>
    <w:rsid w:val="008A74C0"/>
    <w:rsid w:val="008B1694"/>
    <w:rsid w:val="008B1D44"/>
    <w:rsid w:val="008C4B27"/>
    <w:rsid w:val="008C7F2A"/>
    <w:rsid w:val="008E2B0C"/>
    <w:rsid w:val="008E36F8"/>
    <w:rsid w:val="008E46B2"/>
    <w:rsid w:val="008E682C"/>
    <w:rsid w:val="008E78A1"/>
    <w:rsid w:val="008F4D6B"/>
    <w:rsid w:val="008F589F"/>
    <w:rsid w:val="00906238"/>
    <w:rsid w:val="00907EF9"/>
    <w:rsid w:val="0091295C"/>
    <w:rsid w:val="00914D58"/>
    <w:rsid w:val="00921F47"/>
    <w:rsid w:val="009228AB"/>
    <w:rsid w:val="0093085B"/>
    <w:rsid w:val="00931C57"/>
    <w:rsid w:val="009347A5"/>
    <w:rsid w:val="00942257"/>
    <w:rsid w:val="009471BF"/>
    <w:rsid w:val="00950E4E"/>
    <w:rsid w:val="00952052"/>
    <w:rsid w:val="009529BD"/>
    <w:rsid w:val="009533B4"/>
    <w:rsid w:val="00971D93"/>
    <w:rsid w:val="009856A0"/>
    <w:rsid w:val="009B1F6B"/>
    <w:rsid w:val="009C0D12"/>
    <w:rsid w:val="009C192E"/>
    <w:rsid w:val="009C4823"/>
    <w:rsid w:val="009C5868"/>
    <w:rsid w:val="009D6819"/>
    <w:rsid w:val="009D6D1C"/>
    <w:rsid w:val="009E0CF9"/>
    <w:rsid w:val="009E531B"/>
    <w:rsid w:val="009E6C56"/>
    <w:rsid w:val="009E7DCF"/>
    <w:rsid w:val="009F4A56"/>
    <w:rsid w:val="009F4E65"/>
    <w:rsid w:val="00A006A5"/>
    <w:rsid w:val="00A05942"/>
    <w:rsid w:val="00A07BEC"/>
    <w:rsid w:val="00A25A75"/>
    <w:rsid w:val="00A264BE"/>
    <w:rsid w:val="00A272CA"/>
    <w:rsid w:val="00A33051"/>
    <w:rsid w:val="00A407AD"/>
    <w:rsid w:val="00A40923"/>
    <w:rsid w:val="00A41C05"/>
    <w:rsid w:val="00A42426"/>
    <w:rsid w:val="00A514B7"/>
    <w:rsid w:val="00A54A0B"/>
    <w:rsid w:val="00A65FD4"/>
    <w:rsid w:val="00A744F8"/>
    <w:rsid w:val="00A81198"/>
    <w:rsid w:val="00A81E48"/>
    <w:rsid w:val="00A82035"/>
    <w:rsid w:val="00A90D77"/>
    <w:rsid w:val="00A92E07"/>
    <w:rsid w:val="00AA0B3A"/>
    <w:rsid w:val="00AA6EB4"/>
    <w:rsid w:val="00AA767D"/>
    <w:rsid w:val="00AB0CC9"/>
    <w:rsid w:val="00AB1434"/>
    <w:rsid w:val="00AC3FF6"/>
    <w:rsid w:val="00AD73EC"/>
    <w:rsid w:val="00AE5BC7"/>
    <w:rsid w:val="00AF5AAF"/>
    <w:rsid w:val="00B046D8"/>
    <w:rsid w:val="00B13F4C"/>
    <w:rsid w:val="00B16219"/>
    <w:rsid w:val="00B16C59"/>
    <w:rsid w:val="00B33FDD"/>
    <w:rsid w:val="00B359CC"/>
    <w:rsid w:val="00B36107"/>
    <w:rsid w:val="00B41789"/>
    <w:rsid w:val="00B425D3"/>
    <w:rsid w:val="00B46C03"/>
    <w:rsid w:val="00B53FB5"/>
    <w:rsid w:val="00B60350"/>
    <w:rsid w:val="00B60C6C"/>
    <w:rsid w:val="00B619A9"/>
    <w:rsid w:val="00B65A9D"/>
    <w:rsid w:val="00B66D60"/>
    <w:rsid w:val="00B75EDE"/>
    <w:rsid w:val="00B77D88"/>
    <w:rsid w:val="00B77FAF"/>
    <w:rsid w:val="00B84336"/>
    <w:rsid w:val="00B851B9"/>
    <w:rsid w:val="00B86453"/>
    <w:rsid w:val="00B90054"/>
    <w:rsid w:val="00B90755"/>
    <w:rsid w:val="00B92C14"/>
    <w:rsid w:val="00B94EE1"/>
    <w:rsid w:val="00BA0066"/>
    <w:rsid w:val="00BB69DB"/>
    <w:rsid w:val="00BC322E"/>
    <w:rsid w:val="00BC44CD"/>
    <w:rsid w:val="00BC48A6"/>
    <w:rsid w:val="00BD2460"/>
    <w:rsid w:val="00BE0934"/>
    <w:rsid w:val="00BE7978"/>
    <w:rsid w:val="00BF341A"/>
    <w:rsid w:val="00BF3FFF"/>
    <w:rsid w:val="00C018F2"/>
    <w:rsid w:val="00C07DDB"/>
    <w:rsid w:val="00C4115D"/>
    <w:rsid w:val="00C43BDD"/>
    <w:rsid w:val="00C462CC"/>
    <w:rsid w:val="00C47778"/>
    <w:rsid w:val="00C5011E"/>
    <w:rsid w:val="00C50EE5"/>
    <w:rsid w:val="00C5240A"/>
    <w:rsid w:val="00C5398F"/>
    <w:rsid w:val="00C556F5"/>
    <w:rsid w:val="00C70E19"/>
    <w:rsid w:val="00C72574"/>
    <w:rsid w:val="00C7430C"/>
    <w:rsid w:val="00C85DA1"/>
    <w:rsid w:val="00C9071C"/>
    <w:rsid w:val="00C908FF"/>
    <w:rsid w:val="00C97BD3"/>
    <w:rsid w:val="00CA2EDD"/>
    <w:rsid w:val="00CA39EF"/>
    <w:rsid w:val="00CA521F"/>
    <w:rsid w:val="00CB0493"/>
    <w:rsid w:val="00CB17FF"/>
    <w:rsid w:val="00CB1ED7"/>
    <w:rsid w:val="00CB3184"/>
    <w:rsid w:val="00CC167C"/>
    <w:rsid w:val="00CC52D9"/>
    <w:rsid w:val="00CD6647"/>
    <w:rsid w:val="00CE4B73"/>
    <w:rsid w:val="00CF70BB"/>
    <w:rsid w:val="00D074DB"/>
    <w:rsid w:val="00D139CF"/>
    <w:rsid w:val="00D278D4"/>
    <w:rsid w:val="00D36017"/>
    <w:rsid w:val="00D37E7F"/>
    <w:rsid w:val="00D47AD7"/>
    <w:rsid w:val="00D51529"/>
    <w:rsid w:val="00D743EF"/>
    <w:rsid w:val="00D85218"/>
    <w:rsid w:val="00D915B1"/>
    <w:rsid w:val="00DA299D"/>
    <w:rsid w:val="00DA51FF"/>
    <w:rsid w:val="00DA65C4"/>
    <w:rsid w:val="00DC215B"/>
    <w:rsid w:val="00DD008E"/>
    <w:rsid w:val="00DD2BE0"/>
    <w:rsid w:val="00DE4447"/>
    <w:rsid w:val="00DE5DA2"/>
    <w:rsid w:val="00DF0033"/>
    <w:rsid w:val="00E026BF"/>
    <w:rsid w:val="00E07B1B"/>
    <w:rsid w:val="00E11853"/>
    <w:rsid w:val="00E15724"/>
    <w:rsid w:val="00E52A86"/>
    <w:rsid w:val="00E54B47"/>
    <w:rsid w:val="00E553BF"/>
    <w:rsid w:val="00E55D93"/>
    <w:rsid w:val="00E61294"/>
    <w:rsid w:val="00E61BEE"/>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5DA"/>
    <w:rsid w:val="00EE3818"/>
    <w:rsid w:val="00EE4D69"/>
    <w:rsid w:val="00F05813"/>
    <w:rsid w:val="00F1063C"/>
    <w:rsid w:val="00F207E9"/>
    <w:rsid w:val="00F22264"/>
    <w:rsid w:val="00F2564D"/>
    <w:rsid w:val="00F35B05"/>
    <w:rsid w:val="00F413D9"/>
    <w:rsid w:val="00F4564F"/>
    <w:rsid w:val="00F5135F"/>
    <w:rsid w:val="00F51F78"/>
    <w:rsid w:val="00F86F47"/>
    <w:rsid w:val="00F90B64"/>
    <w:rsid w:val="00FB2F0F"/>
    <w:rsid w:val="00FB5086"/>
    <w:rsid w:val="00FB5411"/>
    <w:rsid w:val="00FB6392"/>
    <w:rsid w:val="00FD3025"/>
    <w:rsid w:val="00FD3C70"/>
    <w:rsid w:val="00FD6820"/>
    <w:rsid w:val="00FE12D8"/>
    <w:rsid w:val="00FF7C02"/>
    <w:rsid w:val="011C379A"/>
    <w:rsid w:val="01EC204A"/>
    <w:rsid w:val="024801E3"/>
    <w:rsid w:val="04522760"/>
    <w:rsid w:val="04F03A99"/>
    <w:rsid w:val="0698D4A4"/>
    <w:rsid w:val="072EEEC8"/>
    <w:rsid w:val="08C91545"/>
    <w:rsid w:val="0996B954"/>
    <w:rsid w:val="09B60089"/>
    <w:rsid w:val="0A7A39C5"/>
    <w:rsid w:val="0AAF8129"/>
    <w:rsid w:val="0AFB58EA"/>
    <w:rsid w:val="0BEF7362"/>
    <w:rsid w:val="0ED847CB"/>
    <w:rsid w:val="0F1902ED"/>
    <w:rsid w:val="0F8DCD1A"/>
    <w:rsid w:val="103E9567"/>
    <w:rsid w:val="1048C3AB"/>
    <w:rsid w:val="11463933"/>
    <w:rsid w:val="1163BC27"/>
    <w:rsid w:val="11856821"/>
    <w:rsid w:val="1244D279"/>
    <w:rsid w:val="132E0E56"/>
    <w:rsid w:val="145BB893"/>
    <w:rsid w:val="149108D4"/>
    <w:rsid w:val="189CC1D9"/>
    <w:rsid w:val="18B748A9"/>
    <w:rsid w:val="19F5E991"/>
    <w:rsid w:val="1B53AA91"/>
    <w:rsid w:val="1D9792DB"/>
    <w:rsid w:val="1D9AD253"/>
    <w:rsid w:val="1DDFE995"/>
    <w:rsid w:val="202A1A0F"/>
    <w:rsid w:val="202BE829"/>
    <w:rsid w:val="20CE5D51"/>
    <w:rsid w:val="2123ABA0"/>
    <w:rsid w:val="22862798"/>
    <w:rsid w:val="23324733"/>
    <w:rsid w:val="234A6E30"/>
    <w:rsid w:val="24CC172B"/>
    <w:rsid w:val="24E07032"/>
    <w:rsid w:val="255E5369"/>
    <w:rsid w:val="259DB937"/>
    <w:rsid w:val="273D20E2"/>
    <w:rsid w:val="274356AA"/>
    <w:rsid w:val="288EACCF"/>
    <w:rsid w:val="2A02C388"/>
    <w:rsid w:val="2A4F7503"/>
    <w:rsid w:val="2B43D76A"/>
    <w:rsid w:val="2BED142B"/>
    <w:rsid w:val="2FE2F883"/>
    <w:rsid w:val="2FEDAFA2"/>
    <w:rsid w:val="33097C5E"/>
    <w:rsid w:val="33990B3D"/>
    <w:rsid w:val="345847CF"/>
    <w:rsid w:val="37E07081"/>
    <w:rsid w:val="3968D905"/>
    <w:rsid w:val="39A5FFE5"/>
    <w:rsid w:val="3A97DF90"/>
    <w:rsid w:val="3AF4D860"/>
    <w:rsid w:val="3DAC4508"/>
    <w:rsid w:val="3DE8CA01"/>
    <w:rsid w:val="3DF2DA0D"/>
    <w:rsid w:val="3E485FBA"/>
    <w:rsid w:val="3E70ECB0"/>
    <w:rsid w:val="3F5BC5FE"/>
    <w:rsid w:val="3FCCBD44"/>
    <w:rsid w:val="40B35F3A"/>
    <w:rsid w:val="40F7965F"/>
    <w:rsid w:val="41B96031"/>
    <w:rsid w:val="41C02823"/>
    <w:rsid w:val="41F7F0BF"/>
    <w:rsid w:val="41F8C081"/>
    <w:rsid w:val="43243B9E"/>
    <w:rsid w:val="4427085A"/>
    <w:rsid w:val="44578EAC"/>
    <w:rsid w:val="44B6D775"/>
    <w:rsid w:val="4524EF26"/>
    <w:rsid w:val="456319C3"/>
    <w:rsid w:val="46135627"/>
    <w:rsid w:val="4705EC73"/>
    <w:rsid w:val="4755A69E"/>
    <w:rsid w:val="47771DFE"/>
    <w:rsid w:val="47BCF284"/>
    <w:rsid w:val="48406BC2"/>
    <w:rsid w:val="485F56E5"/>
    <w:rsid w:val="48A1BCD4"/>
    <w:rsid w:val="490283D3"/>
    <w:rsid w:val="4B158C82"/>
    <w:rsid w:val="4CF9B869"/>
    <w:rsid w:val="4DBB2B72"/>
    <w:rsid w:val="4DCBC21F"/>
    <w:rsid w:val="4FC996B8"/>
    <w:rsid w:val="5032554A"/>
    <w:rsid w:val="51260DDB"/>
    <w:rsid w:val="53804C48"/>
    <w:rsid w:val="551C1CA9"/>
    <w:rsid w:val="5572BB07"/>
    <w:rsid w:val="560CB194"/>
    <w:rsid w:val="572C9BAE"/>
    <w:rsid w:val="57DDE70C"/>
    <w:rsid w:val="57E0A54D"/>
    <w:rsid w:val="58FE8A88"/>
    <w:rsid w:val="5928DC44"/>
    <w:rsid w:val="59440317"/>
    <w:rsid w:val="5A216034"/>
    <w:rsid w:val="5A9B2D2E"/>
    <w:rsid w:val="5AA3FF79"/>
    <w:rsid w:val="5B721412"/>
    <w:rsid w:val="5C68CAE4"/>
    <w:rsid w:val="5D2FA7D2"/>
    <w:rsid w:val="5DA90731"/>
    <w:rsid w:val="5ED0AE24"/>
    <w:rsid w:val="60744A6D"/>
    <w:rsid w:val="6157EFC6"/>
    <w:rsid w:val="61E93F14"/>
    <w:rsid w:val="63D13829"/>
    <w:rsid w:val="645500D5"/>
    <w:rsid w:val="647B2B65"/>
    <w:rsid w:val="648A3305"/>
    <w:rsid w:val="650BE1D7"/>
    <w:rsid w:val="657A4111"/>
    <w:rsid w:val="657D3B49"/>
    <w:rsid w:val="65D1ACCB"/>
    <w:rsid w:val="65ECF768"/>
    <w:rsid w:val="6681075E"/>
    <w:rsid w:val="67F3A640"/>
    <w:rsid w:val="698F76A1"/>
    <w:rsid w:val="69F748E0"/>
    <w:rsid w:val="6B2CF8ED"/>
    <w:rsid w:val="6B931941"/>
    <w:rsid w:val="6CE03FC0"/>
    <w:rsid w:val="6D652293"/>
    <w:rsid w:val="6DBB6ACD"/>
    <w:rsid w:val="6E62E7C4"/>
    <w:rsid w:val="6E834AEC"/>
    <w:rsid w:val="6F4A7600"/>
    <w:rsid w:val="701F2A07"/>
    <w:rsid w:val="70388A5F"/>
    <w:rsid w:val="70A0791B"/>
    <w:rsid w:val="70C9BC79"/>
    <w:rsid w:val="70F4806C"/>
    <w:rsid w:val="73F82F32"/>
    <w:rsid w:val="74434437"/>
    <w:rsid w:val="74D22948"/>
    <w:rsid w:val="770AE0A9"/>
    <w:rsid w:val="78050BD3"/>
    <w:rsid w:val="79A59A6B"/>
    <w:rsid w:val="79E6944D"/>
    <w:rsid w:val="7A1BCE9C"/>
    <w:rsid w:val="7AE80740"/>
    <w:rsid w:val="7C9CA33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65E6291-FE05-42F1-98B2-C0A5BB365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25A75"/>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25A75"/>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25A7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tabs>
        <w:tab w:val="num" w:pos="3036"/>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25A75"/>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25A75"/>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25A75"/>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5062FC"/>
    <w:rPr>
      <w:color w:val="605E5C"/>
      <w:shd w:val="clear" w:color="auto" w:fill="E1DFDD"/>
    </w:rPr>
  </w:style>
  <w:style w:type="character" w:styleId="AnvndHyperlnk">
    <w:name w:val="FollowedHyperlink"/>
    <w:basedOn w:val="Standardstycketeckensnitt"/>
    <w:uiPriority w:val="99"/>
    <w:semiHidden/>
    <w:unhideWhenUsed/>
    <w:rsid w:val="005062FC"/>
    <w:rPr>
      <w:color w:val="9EA2A2" w:themeColor="followedHyperlink"/>
      <w:u w:val="single"/>
    </w:rPr>
  </w:style>
  <w:style w:type="paragraph" w:styleId="Underrubrik">
    <w:name w:val="Subtitle"/>
    <w:basedOn w:val="Normal"/>
    <w:next w:val="Normal"/>
    <w:link w:val="UnderrubrikChar"/>
    <w:qFormat/>
    <w:rsid w:val="00251FEC"/>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251FEC"/>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5368584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gregion.se/specialisten" TargetMode="External" Id="rId18" /><Relationship Type="http://schemas.microsoft.com/office/2020/10/relationships/intelligence" Target="intelligence2.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medinet.se/sasan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69</TotalTime>
  <Pages>6</Pages>
  <Words>1032</Words>
  <Characters>6441</Characters>
  <Application>Microsoft Office Word</Application>
  <DocSecurity>0</DocSecurity>
  <Lines>53</Lines>
  <Paragraphs>14</Paragraphs>
  <ScaleCrop>false</ScaleCrop>
  <Manager/>
  <Company/>
  <LinksUpToDate>false</LinksUpToDate>
  <CharactersWithSpaces>7459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Arbetstider, schema, ledigheter och frånvaro för läkare på AnOpIVA</dc:title>
  <dc:subject/>
  <dc:creator>patrik.jens.johansson@vgregion.se</dc:creator>
  <keywords/>
  <lastModifiedBy>Jessica Ivarsson</lastModifiedBy>
  <revision>90</revision>
  <lastPrinted>2016-03-31T10:56:00.0000000Z</lastPrinted>
  <dcterms:created xsi:type="dcterms:W3CDTF">2022-01-17T09:13:00.0000000Z</dcterms:created>
  <dcterms:modified xsi:type="dcterms:W3CDTF">2024-08-23T08:34:00.0000000Z</dcterms:modified>
</coreProperties>
</file>