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2308A" w:rsidP="00F35B05" w:rsidRDefault="00A2308A" w14:paraId="63C99A6E" w14:textId="77777777">
      <w:pPr>
        <w:pStyle w:val="Rubrik2"/>
        <w:sectPr w:rsidR="00A2308A" w:rsidSect="00A2308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A2308A" w:rsidR="00A2308A" w:rsidP="00F467E5" w:rsidRDefault="00A2308A" w14:paraId="48364AF2" w14:textId="77777777">
      <w:pPr>
        <w:pStyle w:val="Rubrik1"/>
        <w:rPr>
          <w:lang w:val="en-US"/>
        </w:rPr>
      </w:pPr>
      <w:r w:rsidRPr="00A2308A">
        <w:rPr>
          <w:lang w:val="en-US"/>
        </w:rPr>
        <w:t xml:space="preserve">RSV Respiratory syncytial virus - </w:t>
      </w:r>
      <w:r w:rsidRPr="00A2308A">
        <w:rPr>
          <w:lang w:val="en-US"/>
        </w:rPr>
        <w:br/>
      </w:r>
      <w:r w:rsidRPr="00A2308A">
        <w:rPr>
          <w:lang w:val="en-US"/>
        </w:rPr>
        <w:t>bronkiolit (SU)</w:t>
      </w:r>
    </w:p>
    <w:p w:rsidRPr="00A2308A" w:rsidR="00A2308A" w:rsidP="00F467E5" w:rsidRDefault="00A2308A" w14:paraId="65E60FB6" w14:textId="77777777">
      <w:pPr>
        <w:pStyle w:val="Rubrik2"/>
      </w:pPr>
      <w:r w:rsidRPr="00A2308A">
        <w:t>Sammanfattning</w:t>
      </w:r>
    </w:p>
    <w:p w:rsidRPr="00A2308A" w:rsidR="00A2308A" w:rsidP="00F467E5" w:rsidRDefault="00A2308A" w14:paraId="45F5A53D" w14:textId="77777777">
      <w:r w:rsidRPr="00A2308A">
        <w:t xml:space="preserve">Rutinen gäller för barn &lt;6 (-12) månaders ålder med RSV-bronkiolit. </w:t>
      </w:r>
      <w:r w:rsidRPr="00A2308A">
        <w:br/>
      </w:r>
      <w:r w:rsidRPr="00A2308A">
        <w:t>Bronkiolit (synonymt kapillärbronkit) är en sjukdom som drabbar framför allt spädbarn &lt;6 (-12) månader och orsakas oftast av Respiratory syncytial virus (</w:t>
      </w:r>
      <w:r w:rsidRPr="00A2308A">
        <w:rPr>
          <w:i/>
          <w:iCs/>
        </w:rPr>
        <w:t>RSV</w:t>
      </w:r>
      <w:r w:rsidRPr="00A2308A">
        <w:t>) men flera andra virus kan också orsaka bronkiolit.</w:t>
      </w:r>
    </w:p>
    <w:p w:rsidRPr="00A2308A" w:rsidR="00A2308A" w:rsidP="00A2308A" w:rsidRDefault="00A2308A" w14:paraId="7BD0F31E" w14:textId="77777777">
      <w:pPr>
        <w:keepNext/>
        <w:spacing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</w:p>
    <w:p w:rsidRPr="00A2308A" w:rsidR="00A2308A" w:rsidP="00F467E5" w:rsidRDefault="00A2308A" w14:paraId="1A0BBD90" w14:textId="77777777">
      <w:pPr>
        <w:pStyle w:val="Rubrik2"/>
      </w:pPr>
      <w:r w:rsidRPr="00A2308A">
        <w:t>Extern länk</w:t>
      </w:r>
    </w:p>
    <w:p w:rsidRPr="00A2308A" w:rsidR="00A2308A" w:rsidP="00F467E5" w:rsidRDefault="00A2308A" w14:paraId="4F73F3EF" w14:textId="77777777">
      <w:r w:rsidRPr="00A2308A">
        <w:t xml:space="preserve">Rutin för ”RSV- Respiratory syncytial virus – bronkiolit” (Sahlgrenska universitetssjukhuset)  </w:t>
      </w:r>
    </w:p>
    <w:p w:rsidRPr="00A2308A" w:rsidR="00A2308A" w:rsidP="00F467E5" w:rsidRDefault="00DA19A8" w14:paraId="2E6201A0" w14:textId="46EEC677">
      <w:hyperlink r:id="R68b72585b63740bf">
        <w:r w:rsidRPr="3C93CA81" w:rsidR="00A2308A">
          <w:rPr>
            <w:rStyle w:val="Hyperlnk"/>
          </w:rPr>
          <w:t>https://</w:t>
        </w:r>
        <w:r w:rsidRPr="3C93CA81" w:rsidR="4CC5D0B7">
          <w:rPr>
            <w:rStyle w:val="Hyperlnk"/>
          </w:rPr>
          <w:t>mellanarkiv-offentlig.vgregion.se/alfresco/s/archive/stream/public/v1/source/available/SOFIA/SU9774-1570060579-572/SURROGATE/RSV%20-%20Respiratory%20syncytial%20virus%20-%20bronkiolit.pdf</w:t>
        </w:r>
      </w:hyperlink>
      <w:r w:rsidR="00A2308A">
        <w:rPr/>
        <w:t xml:space="preserve"> </w:t>
      </w:r>
    </w:p>
    <w:p w:rsidRPr="00A2308A" w:rsidR="00A2308A" w:rsidP="00F467E5" w:rsidRDefault="00A2308A" w14:paraId="00E51CE3" w14:textId="77777777">
      <w:pPr>
        <w:rPr>
          <w:b/>
        </w:rPr>
      </w:pPr>
    </w:p>
    <w:p w:rsidRPr="00A2308A" w:rsidR="00A2308A" w:rsidP="00F467E5" w:rsidRDefault="00A2308A" w14:paraId="7091E80F" w14:textId="77777777">
      <w:r w:rsidRPr="00A2308A">
        <w:rPr>
          <w:b/>
        </w:rPr>
        <w:t>Om du upptäcker att länken inte fungerar – kontakta</w:t>
      </w:r>
      <w:r w:rsidRPr="00A2308A">
        <w:t>:</w:t>
      </w:r>
    </w:p>
    <w:p w:rsidRPr="00A2308A" w:rsidR="00A2308A" w:rsidP="00F467E5" w:rsidRDefault="00A2308A" w14:paraId="28807F1D" w14:textId="67444228">
      <w:r w:rsidRPr="00A2308A">
        <w:t>Barn- och ungdomskliniken</w:t>
      </w:r>
      <w:r w:rsidRPr="00A2308A">
        <w:br/>
      </w:r>
      <w:r w:rsidR="00F467E5">
        <w:t>S</w:t>
      </w:r>
      <w:r w:rsidRPr="00A2308A">
        <w:t xml:space="preserve">ekreterare, tfn 033-616 </w:t>
      </w:r>
      <w:r w:rsidR="00F467E5">
        <w:t>23 08</w:t>
      </w:r>
    </w:p>
    <w:p w:rsidRPr="00A2308A" w:rsidR="00A2308A" w:rsidP="00F467E5" w:rsidRDefault="00A2308A" w14:paraId="64993DB2" w14:textId="77777777">
      <w:r w:rsidRPr="00A2308A">
        <w:t>Eller skicka ett epost-meddelande till funktionsbrevlådan</w:t>
      </w:r>
    </w:p>
    <w:p w:rsidRPr="00A2308A" w:rsidR="00A2308A" w:rsidP="00F467E5" w:rsidRDefault="00A2308A" w14:paraId="65E0BE69" w14:textId="77777777">
      <w:r w:rsidRPr="00A2308A">
        <w:rPr>
          <w:color w:val="0000FF"/>
          <w:u w:val="single"/>
        </w:rPr>
        <w:t>sas.buki@vgregion.se</w:t>
      </w:r>
    </w:p>
    <w:p w:rsidRPr="00A2308A" w:rsidR="00A2308A" w:rsidP="00F467E5" w:rsidRDefault="00A2308A" w14:paraId="79F5BFCC" w14:textId="68B12BDE">
      <w:r w:rsidRPr="00A2308A">
        <w:t xml:space="preserve">med information om vilket dokument det gäller inklusive </w:t>
      </w:r>
      <w:r w:rsidR="00F467E5">
        <w:t>dokument</w:t>
      </w:r>
      <w:r w:rsidRPr="00A2308A">
        <w:t>-id.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A2308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DC59E1B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15DC6AB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308A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6F6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19A8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67E5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C93CA81"/>
    <w:rsid w:val="4CC5D0B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A2308A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A2308A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U9774-1570060579-572/SURROGATE/RSV%20-%20Respiratory%20syncytial%20virus%20-%20bronkiolit.pdf" TargetMode="External" Id="R68b72585b63740bf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RSV Respiratory syncytial virus - bronkiolit (SU)</dc:title>
  <dc:subject/>
  <dc:creator>patrik.jens.johansson@vgregion.se</dc:creator>
  <keywords/>
  <lastModifiedBy>Mona Johansson</lastModifiedBy>
  <revision>7</revision>
  <lastPrinted>2016-03-31T10:56:00.0000000Z</lastPrinted>
  <dcterms:created xsi:type="dcterms:W3CDTF">2022-01-17T06:32:00.0000000Z</dcterms:created>
  <dcterms:modified xsi:type="dcterms:W3CDTF">2024-05-21T10:57:05.0000000Z</dcterms:modified>
</coreProperties>
</file>