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25E56" w14:textId="77777777" w:rsidR="007173E2" w:rsidRDefault="007173E2" w:rsidP="00F35B05">
      <w:pPr>
        <w:pStyle w:val="Rubrik2"/>
        <w:sectPr w:rsidR="007173E2" w:rsidSect="007173E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39F31F" w14:textId="77777777" w:rsidR="007173E2" w:rsidRPr="007173E2" w:rsidRDefault="007173E2" w:rsidP="001725A7">
      <w:pPr>
        <w:pStyle w:val="Rubrik1"/>
      </w:pPr>
      <w:bookmarkStart w:id="1" w:name="_Toc247444895"/>
      <w:r w:rsidRPr="007173E2">
        <w:t>Hjärtbarn</w:t>
      </w:r>
      <w:bookmarkEnd w:id="1"/>
      <w:r w:rsidRPr="007173E2">
        <w:t xml:space="preserve"> – Information till anhörig/vän</w:t>
      </w:r>
    </w:p>
    <w:p w14:paraId="033092A1" w14:textId="77777777" w:rsidR="007173E2" w:rsidRPr="007173E2" w:rsidRDefault="007173E2" w:rsidP="001725A7">
      <w:r w:rsidRPr="007173E2">
        <w:t xml:space="preserve">Informationen riktar sig till dig som anhörig eller vän till nyblivna föräldrar som fått besked om att deras barn fötts med hjärtmissbildning. Allt som står här stämmer inte in på alla föräldrar till ett hjärtbarn men troligen på en hel del. Det här kan hjälpa dig att bättre förstå deras situation, reaktion och humör. </w:t>
      </w:r>
    </w:p>
    <w:p w14:paraId="7975DDF6" w14:textId="77777777" w:rsidR="007173E2" w:rsidRPr="007173E2" w:rsidRDefault="007173E2" w:rsidP="001725A7">
      <w:pPr>
        <w:pStyle w:val="Rubrik2"/>
      </w:pPr>
      <w:r w:rsidRPr="007173E2">
        <w:t>Varje hjärtmissbildning är unik</w:t>
      </w:r>
    </w:p>
    <w:p w14:paraId="39D11E68" w14:textId="77777777" w:rsidR="007173E2" w:rsidRPr="007173E2" w:rsidRDefault="007173E2" w:rsidP="001725A7">
      <w:r w:rsidRPr="007173E2">
        <w:t xml:space="preserve">Prata inte om någon annan du känner som har hjärtfel som… Varje hjärtbarns situation är unik så jämförelser är ointressanta. I Sverige föds cirka 800 hjärtbarn per år. Ett av hundra barn, i alla länder, i alla kulturer, bland alla folkslag, i stad och på landet, föds med hjärtfel. </w:t>
      </w:r>
    </w:p>
    <w:p w14:paraId="268845E3" w14:textId="77777777" w:rsidR="007173E2" w:rsidRPr="007173E2" w:rsidRDefault="007173E2" w:rsidP="001725A7">
      <w:r w:rsidRPr="007173E2">
        <w:t xml:space="preserve">Att få ett barn är ju för de flesta av oss något som betyder stor glädje. Något länge efterlängtat tittar fram till slut. Även hjärtbarnsföräldrar känner denna glädje! Deras egna känslor står dock i konflikt med varandra, att få ett hjärtbarn innebär också en stark oro för framtiden. </w:t>
      </w:r>
    </w:p>
    <w:p w14:paraId="54EDE197" w14:textId="77777777" w:rsidR="007173E2" w:rsidRPr="007173E2" w:rsidRDefault="007173E2" w:rsidP="001725A7">
      <w:r w:rsidRPr="007173E2">
        <w:t>Föräldrar ges en massa information av läkare och övrig sjukvårdspersonal, ofta på ett sätt som är svårbegripligt, i en situation när de är trötta, medtagna och i en akut psykisk kris. Respektera hjärtbarnsföräldrarnas humörsvängningar!</w:t>
      </w:r>
    </w:p>
    <w:p w14:paraId="44F44CAD" w14:textId="77777777" w:rsidR="007173E2" w:rsidRPr="007173E2" w:rsidRDefault="007173E2" w:rsidP="001725A7">
      <w:r w:rsidRPr="007173E2">
        <w:t>Att du som anhörig eller nära vän vill ha information är naturligt, men lika naturligt är att du får vänta ett slag. Föräldrarna behöver få tid att förstå vad som har hänt, kanske de behöver få den första informationen bekräftad en gång till, innan de kan tro på att det är sant. Det är jobbigt att leta efter en telefon, ringa föräldrar, svärföräldrar, sina syskon, mor- och farföräldrar, vänner. Ha förståelse för att de nyblivna föräldrarna faktiskt inte orkar höra av sig!</w:t>
      </w:r>
    </w:p>
    <w:p w14:paraId="6B2E551F" w14:textId="77777777" w:rsidR="007173E2" w:rsidRPr="007173E2" w:rsidRDefault="007173E2" w:rsidP="001725A7">
      <w:r w:rsidRPr="007173E2">
        <w:t xml:space="preserve">Finns det syskon till det nyfödda hjärtbarnet så hjälp gärna föräldrarna med praktiska saker för dessa barn. Visa syskonen så mycket kärlek du bara orkar – det behövs! Den efterlängtade bebisen blev inte den </w:t>
      </w:r>
      <w:r w:rsidRPr="007173E2">
        <w:lastRenderedPageBreak/>
        <w:t xml:space="preserve">underbara händelsen som syskonen tänkt. Det kanske tar tid innan bebisen får komma hem, föräldrarna behöver spendera mycket tid på sjukhuset och ledsna är de också. </w:t>
      </w:r>
    </w:p>
    <w:p w14:paraId="6B848304" w14:textId="77777777" w:rsidR="007173E2" w:rsidRPr="007173E2" w:rsidRDefault="007173E2" w:rsidP="001725A7">
      <w:r w:rsidRPr="007173E2">
        <w:t xml:space="preserve">Livet går vidare även när ett hjärtbarn fötts. Under lång tid på sjukhus kan det vara svårt att tro det och då kan det vara bra att få hjälp med att komma utanför sjukhusets väggar. Du kan hjälpa till genom att gå med föräldern på bio eller exempelvis laga en god middag. Pressa inte föräldern om ditt förslag inte passar. Vi är alla olika och även en människa i kris vet oftast sitt eget bästa. Hör dig för även om praktiska saker. Ska du ställa om post och telefon eller ställa av tidningen för ett tag? Kanske vattna deras blommor? Behöver de få upp rena kläder till sjukhuset? </w:t>
      </w:r>
    </w:p>
    <w:p w14:paraId="55A31AED" w14:textId="77777777" w:rsidR="007173E2" w:rsidRPr="007173E2" w:rsidRDefault="007173E2" w:rsidP="001725A7">
      <w:r w:rsidRPr="007173E2">
        <w:t xml:space="preserve">Många föräldrar är rädda för att de ska mista sitt barn. Avfärda inte deras oro med att ”det går nog bra” eller ”vad du är pjoskig”. Känslan de har är relevant. De har rätt till sin oro. Du behöver inte trösta, vad föräldrarna behöver är att du lyssnar. </w:t>
      </w:r>
    </w:p>
    <w:p w14:paraId="6D4CD448" w14:textId="77777777" w:rsidR="007173E2" w:rsidRPr="007173E2" w:rsidRDefault="007173E2" w:rsidP="001725A7">
      <w:r w:rsidRPr="007173E2">
        <w:t>Denna skrift är framtagen för att du som anhörig ska ha möjlighet att bättre förstå de nyblivna föräldrarnas reaktioner.</w:t>
      </w:r>
    </w:p>
    <w:p w14:paraId="3778B45C" w14:textId="77777777" w:rsidR="007173E2" w:rsidRPr="007173E2" w:rsidRDefault="007173E2" w:rsidP="001725A7">
      <w:r w:rsidRPr="007173E2">
        <w:t>Tack för att du tog dig tid att läsa – ett tips – läs igen!</w:t>
      </w:r>
    </w:p>
    <w:p w14:paraId="2CABFDF9" w14:textId="77777777" w:rsidR="007173E2" w:rsidRPr="007173E2" w:rsidRDefault="007173E2" w:rsidP="001725A7">
      <w:pPr>
        <w:pStyle w:val="Rubrik2"/>
      </w:pPr>
      <w:bookmarkStart w:id="2" w:name="_Toc247444898"/>
      <w:r w:rsidRPr="007173E2">
        <w:t>Kontaktuppgifter</w:t>
      </w:r>
      <w:bookmarkEnd w:id="2"/>
    </w:p>
    <w:p w14:paraId="5D3AF70C" w14:textId="26E3036B" w:rsidR="007173E2" w:rsidRPr="007173E2" w:rsidRDefault="007173E2" w:rsidP="001725A7">
      <w:r w:rsidRPr="007173E2">
        <w:t>Barn- och ungdomsklinik</w:t>
      </w:r>
      <w:r w:rsidRPr="007173E2">
        <w:br/>
        <w:t>Södra Älvsborgs Sjukhus, Borås</w:t>
      </w:r>
      <w:r w:rsidRPr="007173E2">
        <w:br/>
        <w:t>Tfn: 033-616 10 00</w:t>
      </w:r>
      <w:r w:rsidRPr="007173E2">
        <w:br/>
      </w:r>
      <w:hyperlink r:id="rId17" w:history="1">
        <w:r w:rsidRPr="007173E2">
          <w:rPr>
            <w:color w:val="0563C1"/>
            <w:u w:val="single"/>
          </w:rPr>
          <w:t>www.vgregion.se/sas</w:t>
        </w:r>
      </w:hyperlink>
      <w:r w:rsidRPr="007173E2">
        <w:t xml:space="preserve"> </w:t>
      </w:r>
    </w:p>
    <w:p w14:paraId="3A246D0A" w14:textId="77777777" w:rsidR="007173E2" w:rsidRPr="007173E2" w:rsidRDefault="007173E2" w:rsidP="007173E2">
      <w:pPr>
        <w:widowControl w:val="0"/>
        <w:autoSpaceDE w:val="0"/>
        <w:autoSpaceDN w:val="0"/>
        <w:adjustRightInd w:val="0"/>
        <w:spacing w:after="160" w:line="240" w:lineRule="auto"/>
        <w:ind w:left="2500" w:right="0"/>
        <w:textAlignment w:val="center"/>
        <w:rPr>
          <w:spacing w:val="1"/>
          <w:szCs w:val="18"/>
        </w:rPr>
      </w:pPr>
    </w:p>
    <w:p w14:paraId="76B9F95B" w14:textId="535A5405" w:rsidR="00536A5A" w:rsidRPr="00603DD2" w:rsidRDefault="007173E2" w:rsidP="00603DD2">
      <w:pPr>
        <w:rPr>
          <w:szCs w:val="18"/>
        </w:rPr>
      </w:pPr>
      <w:r w:rsidRPr="007173E2">
        <w:t xml:space="preserve">Du kan läsa mer om diagnoser, undersökningar, behandlingar och läkemedel på </w:t>
      </w:r>
      <w:hyperlink r:id="rId18" w:history="1">
        <w:r w:rsidRPr="007173E2">
          <w:rPr>
            <w:color w:val="0563C1"/>
            <w:u w:val="single"/>
          </w:rPr>
          <w:t>www.1177.se</w:t>
        </w:r>
      </w:hyperlink>
      <w:r w:rsidRPr="007173E2">
        <w:t xml:space="preserve">, landstingens och regionernas gemensamma webbplats för råd om vård. Via 1177 e-tjänster kan du även utföra dina vårdärenden digitalt på ett säkert sätt. Mer information hittar du på </w:t>
      </w:r>
      <w:hyperlink r:id="rId19" w:history="1">
        <w:r w:rsidRPr="007173E2">
          <w:rPr>
            <w:color w:val="0563C1"/>
            <w:u w:val="single"/>
          </w:rPr>
          <w:t>www.1177.se/Vastra-Gotaland/Tema/E-tjanster</w:t>
        </w:r>
      </w:hyperlink>
      <w:bookmarkEnd w:id="0"/>
    </w:p>
    <w:sectPr w:rsidR="00536A5A" w:rsidRPr="00603DD2" w:rsidSect="007173E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102CBBC" w:rsidR="008A4EB9" w:rsidRDefault="00CA39EF" w:rsidP="00413A60">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7C37BAB6">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22087083">
    <w:abstractNumId w:val="17"/>
  </w:num>
  <w:num w:numId="2" w16cid:durableId="646590058">
    <w:abstractNumId w:val="14"/>
  </w:num>
  <w:num w:numId="3" w16cid:durableId="204609597">
    <w:abstractNumId w:val="0"/>
  </w:num>
  <w:num w:numId="4" w16cid:durableId="1610744232">
    <w:abstractNumId w:val="6"/>
  </w:num>
  <w:num w:numId="5" w16cid:durableId="847014489">
    <w:abstractNumId w:val="15"/>
  </w:num>
  <w:num w:numId="6" w16cid:durableId="204024947">
    <w:abstractNumId w:val="2"/>
  </w:num>
  <w:num w:numId="7" w16cid:durableId="894970989">
    <w:abstractNumId w:val="11"/>
  </w:num>
  <w:num w:numId="8" w16cid:durableId="1881551334">
    <w:abstractNumId w:val="8"/>
  </w:num>
  <w:num w:numId="9" w16cid:durableId="984745208">
    <w:abstractNumId w:val="1"/>
  </w:num>
  <w:num w:numId="10" w16cid:durableId="264074898">
    <w:abstractNumId w:val="1"/>
  </w:num>
  <w:num w:numId="11" w16cid:durableId="1154686742">
    <w:abstractNumId w:val="3"/>
  </w:num>
  <w:num w:numId="12" w16cid:durableId="436802015">
    <w:abstractNumId w:val="4"/>
  </w:num>
  <w:num w:numId="13" w16cid:durableId="1876459298">
    <w:abstractNumId w:val="13"/>
  </w:num>
  <w:num w:numId="14" w16cid:durableId="1928952089">
    <w:abstractNumId w:val="9"/>
  </w:num>
  <w:num w:numId="15" w16cid:durableId="343679089">
    <w:abstractNumId w:val="7"/>
  </w:num>
  <w:num w:numId="16" w16cid:durableId="2028359985">
    <w:abstractNumId w:val="12"/>
  </w:num>
  <w:num w:numId="17" w16cid:durableId="2111125338">
    <w:abstractNumId w:val="5"/>
  </w:num>
  <w:num w:numId="18" w16cid:durableId="1131437760">
    <w:abstractNumId w:val="10"/>
  </w:num>
  <w:num w:numId="19" w16cid:durableId="171372748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5A7"/>
    <w:rsid w:val="00181FDC"/>
    <w:rsid w:val="001860B9"/>
    <w:rsid w:val="00186F2B"/>
    <w:rsid w:val="001874D6"/>
    <w:rsid w:val="0019632A"/>
    <w:rsid w:val="001A4E7C"/>
    <w:rsid w:val="001B762C"/>
    <w:rsid w:val="001C4D0A"/>
    <w:rsid w:val="001C5FEF"/>
    <w:rsid w:val="00211487"/>
    <w:rsid w:val="00211D91"/>
    <w:rsid w:val="00217DEC"/>
    <w:rsid w:val="00235B57"/>
    <w:rsid w:val="00240FE0"/>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DD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3E2"/>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file://vgregion.se/Hem/GOT-009/hanwe14/Mina%20dokument/Mina%20lokala%20dokument/www.1177.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gregion.se/sas"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1177.se/Vastra-Gotaland/Tema/E-tjanster/"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576</Words>
  <Characters>3137</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Hjärtbarn - information till anhörig och vän</dc:title>
  <dc:subject/>
  <dc:creator>patrik.jens.johansson@vgregion.se</dc:creator>
  <keywords/>
  <lastModifiedBy>Kristina Svensson</lastModifiedBy>
  <revision>5</revision>
  <lastPrinted>2016-03-31T10:56:00.0000000Z</lastPrinted>
  <dcterms:created xsi:type="dcterms:W3CDTF">2022-01-17T06:26:00.0000000Z</dcterms:created>
  <dcterms:modified xsi:type="dcterms:W3CDTF">2024-08-26T09:40:00.0000000Z</dcterms:modified>
</coreProperties>
</file>