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B53D7" w14:textId="77777777" w:rsidR="00156822" w:rsidRPr="00E6779E" w:rsidRDefault="00020DA6" w:rsidP="00156822">
      <w:pPr>
        <w:pStyle w:val="Rubrik1"/>
        <w:rPr>
          <w:rStyle w:val="normaltextrun"/>
          <w:b w:val="0"/>
          <w:bCs w:val="0"/>
          <w:sz w:val="32"/>
          <w:szCs w:val="32"/>
        </w:rPr>
      </w:pPr>
      <w:proofErr w:type="gramStart"/>
      <w:r w:rsidRPr="00E6779E">
        <w:rPr>
          <w:rStyle w:val="normaltextrun"/>
          <w:rFonts w:asciiTheme="minorHAnsi" w:hAnsiTheme="minorHAnsi" w:cstheme="minorHAnsi"/>
          <w:b w:val="0"/>
          <w:bCs w:val="0"/>
          <w:sz w:val="48"/>
          <w:szCs w:val="48"/>
        </w:rPr>
        <w:t>Statusrapport</w:t>
      </w:r>
      <w:r w:rsidR="002245BC" w:rsidRPr="00E6779E">
        <w:rPr>
          <w:rStyle w:val="normaltextrun"/>
          <w:rFonts w:asciiTheme="minorHAnsi" w:hAnsiTheme="minorHAnsi" w:cstheme="minorHAnsi"/>
          <w:b w:val="0"/>
          <w:bCs w:val="0"/>
          <w:sz w:val="48"/>
          <w:szCs w:val="48"/>
        </w:rPr>
        <w:t xml:space="preserve">  -</w:t>
      </w:r>
      <w:proofErr w:type="gramEnd"/>
      <w:r w:rsidR="002245BC" w:rsidRPr="00E6779E">
        <w:rPr>
          <w:rStyle w:val="normaltextrun"/>
          <w:rFonts w:asciiTheme="minorHAnsi" w:hAnsiTheme="minorHAnsi" w:cstheme="minorHAnsi"/>
          <w:b w:val="0"/>
          <w:bCs w:val="0"/>
          <w:sz w:val="48"/>
          <w:szCs w:val="48"/>
        </w:rPr>
        <w:t xml:space="preserve"> </w:t>
      </w:r>
      <w:r w:rsidRPr="00E6779E">
        <w:rPr>
          <w:rStyle w:val="normaltextrun"/>
          <w:rFonts w:asciiTheme="minorHAnsi" w:hAnsiTheme="minorHAnsi" w:cstheme="minorHAnsi"/>
          <w:b w:val="0"/>
          <w:bCs w:val="0"/>
          <w:sz w:val="48"/>
          <w:szCs w:val="48"/>
        </w:rPr>
        <w:t>förvaltningsobjekt i GIT</w:t>
      </w:r>
      <w:r w:rsidR="00F770E1" w:rsidRPr="00E6779E">
        <w:rPr>
          <w:rStyle w:val="normaltextrun"/>
          <w:rFonts w:asciiTheme="minorHAnsi" w:hAnsiTheme="minorHAnsi" w:cstheme="minorHAnsi"/>
          <w:b w:val="0"/>
          <w:bCs w:val="0"/>
          <w:sz w:val="48"/>
          <w:szCs w:val="48"/>
        </w:rPr>
        <w:t>S</w:t>
      </w:r>
      <w:r w:rsidR="00F87605" w:rsidRPr="00E6779E">
        <w:rPr>
          <w:rStyle w:val="normaltextrun"/>
          <w:rFonts w:asciiTheme="minorHAnsi" w:hAnsiTheme="minorHAnsi" w:cstheme="minorHAnsi"/>
          <w:b w:val="0"/>
          <w:bCs w:val="0"/>
          <w:sz w:val="48"/>
          <w:szCs w:val="48"/>
        </w:rPr>
        <w:br/>
      </w:r>
      <w:r w:rsidR="00F87605" w:rsidRPr="00E6779E">
        <w:rPr>
          <w:rStyle w:val="normaltextrun"/>
          <w:b w:val="0"/>
          <w:bCs w:val="0"/>
          <w:sz w:val="32"/>
          <w:szCs w:val="32"/>
        </w:rPr>
        <w:t>Gemensam information- och tjänstesamordning</w:t>
      </w:r>
    </w:p>
    <w:p w14:paraId="087C3F3E" w14:textId="77777777" w:rsidR="003432E5" w:rsidRDefault="003432E5" w:rsidP="003432E5"/>
    <w:p w14:paraId="2192E2BA" w14:textId="2A286F2F" w:rsidR="00483539" w:rsidRDefault="00020DA6" w:rsidP="00C22460">
      <w:pPr>
        <w:spacing w:line="360" w:lineRule="auto"/>
        <w:rPr>
          <w:rStyle w:val="Formatmall1"/>
        </w:rPr>
      </w:pPr>
      <w:r w:rsidRPr="00FC5A3A">
        <w:rPr>
          <w:rStyle w:val="GITSmtespunktanteckningChar"/>
          <w:sz w:val="28"/>
          <w:szCs w:val="28"/>
        </w:rPr>
        <w:t>Förvaltningsobjek</w:t>
      </w:r>
      <w:r w:rsidR="00E123DA">
        <w:rPr>
          <w:rStyle w:val="GITSmtespunktanteckningChar"/>
          <w:sz w:val="28"/>
          <w:szCs w:val="28"/>
        </w:rPr>
        <w:t>t:</w:t>
      </w:r>
      <w:r w:rsidR="00E123DA" w:rsidRPr="00E123DA">
        <w:rPr>
          <w:rStyle w:val="Formatmall6"/>
          <w:color w:val="767171" w:themeColor="background2" w:themeShade="80"/>
        </w:rPr>
        <w:t xml:space="preserve"> </w:t>
      </w:r>
      <w:sdt>
        <w:sdtPr>
          <w:rPr>
            <w:rStyle w:val="Formatmall7"/>
          </w:rPr>
          <w:id w:val="748697065"/>
          <w:placeholder>
            <w:docPart w:val="5B27C2DF282047B1BFC0999EF9B97FC2"/>
          </w:placeholder>
          <w:dropDownList>
            <w:listItem w:displayText=" Välj förvaltningsobjekt " w:value=" Välj förvaltningsobjekt "/>
            <w:listItem w:displayText=" Elevhälsodata Väst" w:value=" Elevhälsodata Väst"/>
            <w:listItem w:displayText=" Samordnad hälsa, vård och omsorg inkl. SAMSA it-tjänst" w:value=" Samordnad hälsa, vård och omsorg inkl. SAMSA it-tjänst"/>
            <w:listItem w:displayText=" GITS övergripande" w:value=" GITS övergripande"/>
            <w:listItem w:displayText=" GITS utvecklingsportfölj" w:value=" GITS utvecklingsportfölj"/>
            <w:listItem w:displayText=" Bibblix/Sambruk" w:value=" Bibblix/Sambruk"/>
            <w:listItem w:displayText=" Öppna data/Dataportal Väst" w:value="Öppna data (publicering av gemensam data i Västra Götaland genom Dataportal Väst)"/>
            <w:listItem w:displayText=" SITHS" w:value=" SITHS"/>
          </w:dropDownList>
        </w:sdtPr>
        <w:sdtContent>
          <w:r w:rsidR="00A12B5B">
            <w:rPr>
              <w:rStyle w:val="Formatmall7"/>
            </w:rPr>
            <w:t xml:space="preserve"> GITS övergripande</w:t>
          </w:r>
        </w:sdtContent>
      </w:sdt>
    </w:p>
    <w:p w14:paraId="1B10ABB3" w14:textId="2394E08D" w:rsidR="00713567" w:rsidRPr="002571AC" w:rsidRDefault="00713567" w:rsidP="00C22460">
      <w:pPr>
        <w:spacing w:line="360" w:lineRule="auto"/>
        <w:rPr>
          <w:sz w:val="28"/>
        </w:rPr>
      </w:pPr>
      <w:r w:rsidRPr="00713567">
        <w:rPr>
          <w:b/>
          <w:bCs/>
          <w:sz w:val="28"/>
        </w:rPr>
        <w:t>År:</w:t>
      </w:r>
      <w:r w:rsidRPr="00713567">
        <w:rPr>
          <w:sz w:val="28"/>
        </w:rPr>
        <w:t xml:space="preserve"> </w:t>
      </w:r>
      <w:sdt>
        <w:sdtPr>
          <w:rPr>
            <w:rStyle w:val="Formatmall7"/>
          </w:rPr>
          <w:id w:val="-1720585788"/>
          <w:placeholder>
            <w:docPart w:val="F7E84B95C9CB4D7DABC7632321F8B4AB"/>
          </w:placeholder>
        </w:sdtPr>
        <w:sdtEndPr>
          <w:rPr>
            <w:rStyle w:val="Standardstycketeckensnitt"/>
            <w:color w:val="auto"/>
            <w:sz w:val="24"/>
            <w:szCs w:val="28"/>
          </w:rPr>
        </w:sdtEndPr>
        <w:sdtContent>
          <w:r w:rsidR="00977E55">
            <w:rPr>
              <w:rStyle w:val="Formatmall7"/>
            </w:rPr>
            <w:t>2026</w:t>
          </w:r>
        </w:sdtContent>
      </w:sdt>
    </w:p>
    <w:tbl>
      <w:tblPr>
        <w:tblStyle w:val="Tabellrutnt"/>
        <w:tblpPr w:leftFromText="141" w:rightFromText="141" w:vertAnchor="text" w:horzAnchor="page" w:tblpX="2323" w:tblpY="-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2972"/>
      </w:tblGrid>
      <w:tr w:rsidR="00713567" w14:paraId="5A38592F" w14:textId="77777777" w:rsidTr="00FD01C8">
        <w:trPr>
          <w:trHeight w:val="510"/>
        </w:trPr>
        <w:sdt>
          <w:sdtPr>
            <w:rPr>
              <w:rStyle w:val="Formatmall5"/>
            </w:rPr>
            <w:id w:val="152266782"/>
            <w14:checkbox>
              <w14:checked w14:val="0"/>
              <w14:checkedState w14:val="006E" w14:font="Wingdings"/>
              <w14:uncheckedState w14:val="2610" w14:font="MS Gothic"/>
            </w14:checkbox>
          </w:sdtPr>
          <w:sdtContent>
            <w:tc>
              <w:tcPr>
                <w:tcW w:w="576" w:type="dxa"/>
                <w:vAlign w:val="bottom"/>
              </w:tcPr>
              <w:p w14:paraId="6997B95B" w14:textId="6643C5A9" w:rsidR="00713567" w:rsidRDefault="00EA19CC" w:rsidP="00FD01C8">
                <w:pPr>
                  <w:tabs>
                    <w:tab w:val="left" w:pos="1701"/>
                  </w:tabs>
                  <w:spacing w:line="276" w:lineRule="auto"/>
                  <w:jc w:val="center"/>
                  <w:rPr>
                    <w:sz w:val="32"/>
                    <w:szCs w:val="32"/>
                  </w:rPr>
                </w:pPr>
                <w:r>
                  <w:rPr>
                    <w:rStyle w:val="Formatmall5"/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72" w:type="dxa"/>
            <w:vAlign w:val="center"/>
          </w:tcPr>
          <w:p w14:paraId="7CAED543" w14:textId="77777777" w:rsidR="00713567" w:rsidRPr="002D4813" w:rsidRDefault="00713567" w:rsidP="00FD01C8">
            <w:pPr>
              <w:tabs>
                <w:tab w:val="left" w:pos="1701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Pr="002D4813">
              <w:rPr>
                <w:sz w:val="28"/>
                <w:szCs w:val="28"/>
              </w:rPr>
              <w:t>vartal 1 (jan-mars)</w:t>
            </w:r>
          </w:p>
        </w:tc>
      </w:tr>
      <w:tr w:rsidR="00713567" w14:paraId="0960FF6C" w14:textId="77777777" w:rsidTr="00FD01C8">
        <w:trPr>
          <w:trHeight w:val="510"/>
        </w:trPr>
        <w:sdt>
          <w:sdtPr>
            <w:rPr>
              <w:rStyle w:val="Formatmall5"/>
            </w:rPr>
            <w:id w:val="979494269"/>
            <w14:checkbox>
              <w14:checked w14:val="0"/>
              <w14:checkedState w14:val="006E" w14:font="Wingdings"/>
              <w14:uncheckedState w14:val="2610" w14:font="MS Gothic"/>
            </w14:checkbox>
          </w:sdtPr>
          <w:sdtContent>
            <w:tc>
              <w:tcPr>
                <w:tcW w:w="576" w:type="dxa"/>
                <w:vAlign w:val="bottom"/>
              </w:tcPr>
              <w:p w14:paraId="3EC24501" w14:textId="07AA468B" w:rsidR="00713567" w:rsidRDefault="00D24F9A" w:rsidP="00FD01C8">
                <w:pPr>
                  <w:tabs>
                    <w:tab w:val="left" w:pos="1701"/>
                  </w:tabs>
                  <w:spacing w:line="276" w:lineRule="auto"/>
                  <w:jc w:val="center"/>
                  <w:rPr>
                    <w:sz w:val="32"/>
                    <w:szCs w:val="32"/>
                  </w:rPr>
                </w:pPr>
                <w:r>
                  <w:rPr>
                    <w:rStyle w:val="Formatmall5"/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72" w:type="dxa"/>
            <w:vAlign w:val="center"/>
          </w:tcPr>
          <w:p w14:paraId="3DDE048A" w14:textId="77777777" w:rsidR="00713567" w:rsidRPr="002D4813" w:rsidRDefault="00713567" w:rsidP="00FD01C8">
            <w:pPr>
              <w:tabs>
                <w:tab w:val="left" w:pos="1701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Pr="002D4813">
              <w:rPr>
                <w:sz w:val="28"/>
                <w:szCs w:val="28"/>
              </w:rPr>
              <w:t>vartal 2 (april-juni)</w:t>
            </w:r>
          </w:p>
        </w:tc>
      </w:tr>
      <w:tr w:rsidR="00713567" w14:paraId="3BDE18CB" w14:textId="77777777" w:rsidTr="00FD01C8">
        <w:trPr>
          <w:trHeight w:val="510"/>
        </w:trPr>
        <w:sdt>
          <w:sdtPr>
            <w:rPr>
              <w:rStyle w:val="Formatmall5"/>
            </w:rPr>
            <w:id w:val="-2019917168"/>
            <w14:checkbox>
              <w14:checked w14:val="1"/>
              <w14:checkedState w14:val="006E" w14:font="Wingdings"/>
              <w14:uncheckedState w14:val="2610" w14:font="MS Gothic"/>
            </w14:checkbox>
          </w:sdtPr>
          <w:sdtContent>
            <w:tc>
              <w:tcPr>
                <w:tcW w:w="576" w:type="dxa"/>
                <w:vAlign w:val="bottom"/>
              </w:tcPr>
              <w:p w14:paraId="69338B2D" w14:textId="6650118A" w:rsidR="00713567" w:rsidRDefault="00D24F9A" w:rsidP="00FD01C8">
                <w:pPr>
                  <w:tabs>
                    <w:tab w:val="left" w:pos="1701"/>
                  </w:tabs>
                  <w:spacing w:line="276" w:lineRule="auto"/>
                  <w:jc w:val="center"/>
                  <w:rPr>
                    <w:sz w:val="32"/>
                    <w:szCs w:val="32"/>
                  </w:rPr>
                </w:pPr>
                <w:r>
                  <w:rPr>
                    <w:rStyle w:val="Formatmall5"/>
                  </w:rPr>
                  <w:sym w:font="Wingdings" w:char="F06E"/>
                </w:r>
              </w:p>
            </w:tc>
          </w:sdtContent>
        </w:sdt>
        <w:tc>
          <w:tcPr>
            <w:tcW w:w="2972" w:type="dxa"/>
            <w:vAlign w:val="center"/>
          </w:tcPr>
          <w:p w14:paraId="796F3F58" w14:textId="77777777" w:rsidR="00713567" w:rsidRPr="002D4813" w:rsidRDefault="00713567" w:rsidP="00FD01C8">
            <w:pPr>
              <w:tabs>
                <w:tab w:val="left" w:pos="1701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Pr="002D4813">
              <w:rPr>
                <w:sz w:val="28"/>
                <w:szCs w:val="28"/>
              </w:rPr>
              <w:t>vartal 3 (juli-sep)</w:t>
            </w:r>
          </w:p>
        </w:tc>
      </w:tr>
      <w:tr w:rsidR="00713567" w14:paraId="31AA4E73" w14:textId="77777777" w:rsidTr="00FD01C8">
        <w:trPr>
          <w:trHeight w:val="510"/>
        </w:trPr>
        <w:sdt>
          <w:sdtPr>
            <w:rPr>
              <w:rStyle w:val="Formatmall5"/>
            </w:rPr>
            <w:id w:val="-754432265"/>
            <w14:checkbox>
              <w14:checked w14:val="0"/>
              <w14:checkedState w14:val="006E" w14:font="Wingdings"/>
              <w14:uncheckedState w14:val="2610" w14:font="MS Gothic"/>
            </w14:checkbox>
          </w:sdtPr>
          <w:sdtContent>
            <w:tc>
              <w:tcPr>
                <w:tcW w:w="576" w:type="dxa"/>
                <w:vAlign w:val="bottom"/>
              </w:tcPr>
              <w:p w14:paraId="5269E71B" w14:textId="77777777" w:rsidR="00713567" w:rsidRDefault="00713567" w:rsidP="00FD01C8">
                <w:pPr>
                  <w:tabs>
                    <w:tab w:val="left" w:pos="1701"/>
                  </w:tabs>
                  <w:spacing w:line="276" w:lineRule="auto"/>
                  <w:jc w:val="center"/>
                  <w:rPr>
                    <w:sz w:val="32"/>
                    <w:szCs w:val="32"/>
                  </w:rPr>
                </w:pPr>
                <w:r>
                  <w:rPr>
                    <w:rStyle w:val="Formatmall5"/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72" w:type="dxa"/>
            <w:vAlign w:val="center"/>
          </w:tcPr>
          <w:p w14:paraId="43D3DBF6" w14:textId="77777777" w:rsidR="00713567" w:rsidRPr="002D4813" w:rsidRDefault="00713567" w:rsidP="00FD01C8">
            <w:pPr>
              <w:tabs>
                <w:tab w:val="left" w:pos="1701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Pr="002D4813">
              <w:rPr>
                <w:sz w:val="28"/>
                <w:szCs w:val="28"/>
              </w:rPr>
              <w:t>vartal 4 (okt-dec)</w:t>
            </w:r>
          </w:p>
        </w:tc>
      </w:tr>
    </w:tbl>
    <w:p w14:paraId="6D9062B3" w14:textId="77777777" w:rsidR="00360B2B" w:rsidRDefault="00713567" w:rsidP="005F4163">
      <w:pPr>
        <w:tabs>
          <w:tab w:val="left" w:pos="1701"/>
        </w:tabs>
        <w:spacing w:line="360" w:lineRule="auto"/>
        <w:rPr>
          <w:sz w:val="32"/>
          <w:szCs w:val="32"/>
        </w:rPr>
      </w:pPr>
      <w:r>
        <w:rPr>
          <w:rStyle w:val="GITSmtespunktanteckningChar"/>
          <w:sz w:val="28"/>
          <w:szCs w:val="28"/>
        </w:rPr>
        <w:t>P</w:t>
      </w:r>
      <w:r w:rsidR="005766D5">
        <w:rPr>
          <w:rStyle w:val="GITSmtespunktanteckningChar"/>
          <w:sz w:val="28"/>
          <w:szCs w:val="28"/>
        </w:rPr>
        <w:t>eriod</w:t>
      </w:r>
      <w:r w:rsidR="00020DA6" w:rsidRPr="00CA1754">
        <w:rPr>
          <w:rStyle w:val="GITSmtespunktanteckningChar"/>
          <w:sz w:val="28"/>
          <w:szCs w:val="28"/>
        </w:rPr>
        <w:t>:</w:t>
      </w:r>
      <w:r w:rsidR="000374D6">
        <w:rPr>
          <w:sz w:val="32"/>
          <w:szCs w:val="32"/>
        </w:rPr>
        <w:t xml:space="preserve"> </w:t>
      </w:r>
    </w:p>
    <w:p w14:paraId="57274D75" w14:textId="77777777" w:rsidR="000D4BAA" w:rsidRDefault="00C22460" w:rsidP="006B02C7">
      <w:pPr>
        <w:spacing w:line="276" w:lineRule="auto"/>
        <w:rPr>
          <w:b/>
          <w:bCs/>
          <w:sz w:val="28"/>
          <w:szCs w:val="28"/>
        </w:rPr>
      </w:pPr>
      <w:r>
        <w:rPr>
          <w:rFonts w:cstheme="minorHAnsi"/>
          <w:szCs w:val="24"/>
        </w:rPr>
        <w:br/>
      </w:r>
    </w:p>
    <w:p w14:paraId="19D37904" w14:textId="77777777" w:rsidR="000D4BAA" w:rsidRDefault="000D4BAA">
      <w:pPr>
        <w:spacing w:after="160" w:line="259" w:lineRule="auto"/>
        <w:contextualSpacing w:val="0"/>
        <w:rPr>
          <w:b/>
          <w:bCs/>
          <w:sz w:val="28"/>
          <w:szCs w:val="28"/>
        </w:rPr>
      </w:pPr>
    </w:p>
    <w:p w14:paraId="60D65D6D" w14:textId="77777777" w:rsidR="000D4BAA" w:rsidRDefault="000D4BAA">
      <w:pPr>
        <w:spacing w:after="160" w:line="259" w:lineRule="auto"/>
        <w:contextualSpacing w:val="0"/>
        <w:rPr>
          <w:b/>
          <w:bCs/>
          <w:sz w:val="28"/>
          <w:szCs w:val="28"/>
        </w:rPr>
      </w:pPr>
    </w:p>
    <w:p w14:paraId="1ACB09AC" w14:textId="77777777" w:rsidR="00F8541D" w:rsidRDefault="00F8541D">
      <w:pPr>
        <w:spacing w:after="160" w:line="259" w:lineRule="auto"/>
        <w:contextualSpacing w:val="0"/>
        <w:rPr>
          <w:b/>
          <w:bCs/>
          <w:sz w:val="28"/>
          <w:szCs w:val="28"/>
        </w:rPr>
      </w:pPr>
    </w:p>
    <w:p w14:paraId="7A3ED49C" w14:textId="77777777" w:rsidR="00020DA6" w:rsidRDefault="00020DA6" w:rsidP="006B02C7">
      <w:pPr>
        <w:spacing w:line="276" w:lineRule="auto"/>
        <w:rPr>
          <w:sz w:val="28"/>
          <w:szCs w:val="28"/>
        </w:rPr>
      </w:pPr>
      <w:r w:rsidRPr="00C22460">
        <w:rPr>
          <w:b/>
          <w:bCs/>
          <w:sz w:val="28"/>
          <w:szCs w:val="28"/>
        </w:rPr>
        <w:t>Ansvarig</w:t>
      </w:r>
      <w:r w:rsidR="00BF3947">
        <w:rPr>
          <w:b/>
          <w:bCs/>
          <w:sz w:val="28"/>
          <w:szCs w:val="28"/>
        </w:rPr>
        <w:t>a</w:t>
      </w:r>
      <w:r w:rsidRPr="00C22460">
        <w:rPr>
          <w:b/>
          <w:bCs/>
          <w:sz w:val="28"/>
          <w:szCs w:val="28"/>
        </w:rPr>
        <w:t xml:space="preserve"> funktionskoordinator</w:t>
      </w:r>
      <w:r w:rsidR="00BF3947">
        <w:rPr>
          <w:b/>
          <w:bCs/>
          <w:sz w:val="28"/>
          <w:szCs w:val="28"/>
        </w:rPr>
        <w:t>er</w:t>
      </w:r>
    </w:p>
    <w:tbl>
      <w:tblPr>
        <w:tblStyle w:val="Tabellrutnt"/>
        <w:tblW w:w="0" w:type="auto"/>
        <w:tblInd w:w="-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shd w:val="clear" w:color="auto" w:fill="C5CFD9"/>
        <w:tblLook w:val="04A0" w:firstRow="1" w:lastRow="0" w:firstColumn="1" w:lastColumn="0" w:noHBand="0" w:noVBand="1"/>
      </w:tblPr>
      <w:tblGrid>
        <w:gridCol w:w="9351"/>
      </w:tblGrid>
      <w:tr w:rsidR="00917BC6" w14:paraId="691BA47F" w14:textId="77777777" w:rsidTr="002571AC">
        <w:trPr>
          <w:trHeight w:val="1134"/>
        </w:trPr>
        <w:tc>
          <w:tcPr>
            <w:tcW w:w="9351" w:type="dxa"/>
            <w:shd w:val="clear" w:color="auto" w:fill="EDF0F3"/>
          </w:tcPr>
          <w:p w14:paraId="576F6FAA" w14:textId="433C2E9C" w:rsidR="00F8541D" w:rsidRPr="00806086" w:rsidRDefault="00EB3FF3" w:rsidP="002571AC">
            <w:pPr>
              <w:pStyle w:val="GITSmtespunktanteckning"/>
              <w:numPr>
                <w:ilvl w:val="0"/>
                <w:numId w:val="0"/>
              </w:numPr>
              <w:tabs>
                <w:tab w:val="left" w:pos="4026"/>
              </w:tabs>
              <w:spacing w:before="120" w:after="120" w:line="276" w:lineRule="auto"/>
              <w:contextualSpacing w:val="0"/>
              <w:rPr>
                <w:b w:val="0"/>
                <w:bCs/>
              </w:rPr>
            </w:pPr>
            <w:r>
              <w:rPr>
                <w:b w:val="0"/>
                <w:bCs/>
              </w:rPr>
              <w:t>Funktionsledare</w:t>
            </w:r>
            <w:r w:rsidR="00D728FF">
              <w:rPr>
                <w:b w:val="0"/>
                <w:bCs/>
              </w:rPr>
              <w:t xml:space="preserve"> Mattias Hjelm</w:t>
            </w:r>
          </w:p>
        </w:tc>
      </w:tr>
    </w:tbl>
    <w:p w14:paraId="648290E0" w14:textId="77777777" w:rsidR="00EB208C" w:rsidRPr="00FC5A3A" w:rsidRDefault="00020DA6" w:rsidP="006B02C7">
      <w:pPr>
        <w:pStyle w:val="GITSmtespunktanteckning"/>
        <w:numPr>
          <w:ilvl w:val="0"/>
          <w:numId w:val="0"/>
        </w:numPr>
        <w:spacing w:line="276" w:lineRule="auto"/>
        <w:ind w:left="357" w:hanging="357"/>
        <w:rPr>
          <w:sz w:val="28"/>
          <w:szCs w:val="28"/>
        </w:rPr>
      </w:pPr>
      <w:r w:rsidRPr="00FC5A3A">
        <w:rPr>
          <w:sz w:val="28"/>
          <w:szCs w:val="28"/>
        </w:rPr>
        <w:t>Beskrivning av uppdraget</w:t>
      </w:r>
    </w:p>
    <w:tbl>
      <w:tblPr>
        <w:tblStyle w:val="Tabellrutnt"/>
        <w:tblW w:w="0" w:type="auto"/>
        <w:tblInd w:w="-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9351"/>
      </w:tblGrid>
      <w:tr w:rsidR="00020DA6" w:rsidRPr="00147A2E" w14:paraId="4DF75247" w14:textId="77777777" w:rsidTr="002571AC">
        <w:trPr>
          <w:trHeight w:val="2551"/>
        </w:trPr>
        <w:tc>
          <w:tcPr>
            <w:tcW w:w="9351" w:type="dxa"/>
            <w:shd w:val="clear" w:color="auto" w:fill="EDF0F3"/>
          </w:tcPr>
          <w:p w14:paraId="3D7F23B9" w14:textId="38A38A70" w:rsidR="00442575" w:rsidRDefault="00442575" w:rsidP="00442575">
            <w:r>
              <w:rPr>
                <w:rFonts w:ascii="Calibri" w:eastAsia="Calibri" w:hAnsi="Calibri" w:cs="Calibri"/>
                <w:szCs w:val="24"/>
              </w:rPr>
              <w:t>GITS övergripande förvaltning</w:t>
            </w:r>
            <w:r w:rsidRPr="59942ED4">
              <w:rPr>
                <w:rFonts w:ascii="Calibri" w:eastAsia="Calibri" w:hAnsi="Calibri" w:cs="Calibri"/>
                <w:szCs w:val="24"/>
              </w:rPr>
              <w:t xml:space="preserve"> har </w:t>
            </w:r>
            <w:r w:rsidR="004E5A9C">
              <w:rPr>
                <w:rFonts w:ascii="Calibri" w:eastAsia="Calibri" w:hAnsi="Calibri" w:cs="Calibri"/>
                <w:szCs w:val="24"/>
              </w:rPr>
              <w:t>ansvar f</w:t>
            </w:r>
            <w:r w:rsidR="00A915C3">
              <w:rPr>
                <w:rFonts w:ascii="Calibri" w:eastAsia="Calibri" w:hAnsi="Calibri" w:cs="Calibri"/>
                <w:szCs w:val="24"/>
              </w:rPr>
              <w:t>ör att</w:t>
            </w:r>
            <w:r w:rsidRPr="59942ED4">
              <w:rPr>
                <w:rFonts w:ascii="Calibri" w:eastAsia="Calibri" w:hAnsi="Calibri" w:cs="Calibri"/>
                <w:szCs w:val="24"/>
              </w:rPr>
              <w:t>:</w:t>
            </w:r>
          </w:p>
          <w:p w14:paraId="518A3BA9" w14:textId="77777777" w:rsidR="00442575" w:rsidRPr="00A07A78" w:rsidRDefault="00442575" w:rsidP="00442575">
            <w:pPr>
              <w:pStyle w:val="Liststycke"/>
              <w:numPr>
                <w:ilvl w:val="0"/>
                <w:numId w:val="7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Cs w:val="24"/>
              </w:rPr>
              <w:t>Ge stöd och koordinering för uppdragen som SITIV givit GITS</w:t>
            </w:r>
          </w:p>
          <w:p w14:paraId="3F1F98DD" w14:textId="77777777" w:rsidR="00442575" w:rsidRPr="00A07A78" w:rsidRDefault="00442575" w:rsidP="00442575">
            <w:pPr>
              <w:pStyle w:val="Liststycke"/>
              <w:numPr>
                <w:ilvl w:val="0"/>
                <w:numId w:val="7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Stötta i a</w:t>
            </w:r>
            <w:r w:rsidRPr="00A07A78">
              <w:rPr>
                <w:rFonts w:ascii="Calibri" w:eastAsia="Calibri" w:hAnsi="Calibri" w:cs="Calibri"/>
              </w:rPr>
              <w:t>rbet</w:t>
            </w:r>
            <w:r>
              <w:rPr>
                <w:rFonts w:ascii="Calibri" w:eastAsia="Calibri" w:hAnsi="Calibri" w:cs="Calibri"/>
              </w:rPr>
              <w:t>et</w:t>
            </w:r>
            <w:r w:rsidRPr="00A07A78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kring </w:t>
            </w:r>
            <w:r w:rsidRPr="00A07A78">
              <w:rPr>
                <w:rFonts w:ascii="Calibri" w:eastAsia="Calibri" w:hAnsi="Calibri" w:cs="Calibri"/>
              </w:rPr>
              <w:t xml:space="preserve">frågor som rör förutsättningar för samverkan inom tjänster och funktioner (IT-stöd och verksamhetsutveckling med hjälp av digitalisering) </w:t>
            </w:r>
          </w:p>
          <w:p w14:paraId="3A38214A" w14:textId="77777777" w:rsidR="00442575" w:rsidRDefault="00442575" w:rsidP="00442575">
            <w:pPr>
              <w:pStyle w:val="Liststycke"/>
              <w:numPr>
                <w:ilvl w:val="0"/>
                <w:numId w:val="7"/>
              </w:numPr>
              <w:rPr>
                <w:rFonts w:ascii="Calibri" w:eastAsia="Calibri" w:hAnsi="Calibri" w:cs="Calibri"/>
                <w:szCs w:val="24"/>
              </w:rPr>
            </w:pPr>
            <w:r w:rsidRPr="59942ED4">
              <w:rPr>
                <w:rFonts w:ascii="Calibri" w:eastAsia="Calibri" w:hAnsi="Calibri" w:cs="Calibri"/>
                <w:szCs w:val="24"/>
              </w:rPr>
              <w:t xml:space="preserve">Säkerställa att </w:t>
            </w:r>
            <w:r>
              <w:rPr>
                <w:rFonts w:ascii="Calibri" w:eastAsia="Calibri" w:hAnsi="Calibri" w:cs="Calibri"/>
                <w:szCs w:val="24"/>
              </w:rPr>
              <w:t>det finns resurser inom uppdragen via anställningar, tjänsteköp och konsultstöd</w:t>
            </w:r>
          </w:p>
          <w:p w14:paraId="1661E6E8" w14:textId="77777777" w:rsidR="00442575" w:rsidRDefault="00442575" w:rsidP="00442575">
            <w:pPr>
              <w:pStyle w:val="Liststycke"/>
              <w:numPr>
                <w:ilvl w:val="0"/>
                <w:numId w:val="7"/>
              </w:num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Följa upp och bevaka budget samt fakturering inom alla huvudmän</w:t>
            </w:r>
          </w:p>
          <w:p w14:paraId="44E40FA6" w14:textId="77777777" w:rsidR="00442575" w:rsidRDefault="00442575" w:rsidP="00442575">
            <w:pPr>
              <w:pStyle w:val="Liststycke"/>
              <w:numPr>
                <w:ilvl w:val="0"/>
                <w:numId w:val="7"/>
              </w:numPr>
              <w:rPr>
                <w:rFonts w:ascii="Calibri" w:eastAsia="Calibri" w:hAnsi="Calibri" w:cs="Calibri"/>
                <w:szCs w:val="24"/>
              </w:rPr>
            </w:pPr>
            <w:r w:rsidRPr="563B7F85">
              <w:rPr>
                <w:rFonts w:ascii="Calibri" w:eastAsia="Calibri" w:hAnsi="Calibri" w:cs="Calibri"/>
                <w:szCs w:val="24"/>
              </w:rPr>
              <w:t xml:space="preserve">Skapa förutsättningar för </w:t>
            </w:r>
            <w:r>
              <w:rPr>
                <w:rFonts w:ascii="Calibri" w:eastAsia="Calibri" w:hAnsi="Calibri" w:cs="Calibri"/>
                <w:szCs w:val="24"/>
              </w:rPr>
              <w:t>uppdragen kan genomföras på ett organisationsneutralt sätt</w:t>
            </w:r>
          </w:p>
          <w:p w14:paraId="7C392413" w14:textId="0D075172" w:rsidR="00442575" w:rsidRDefault="00442575" w:rsidP="00442575">
            <w:pPr>
              <w:pStyle w:val="Liststycke"/>
              <w:numPr>
                <w:ilvl w:val="0"/>
                <w:numId w:val="7"/>
              </w:num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 xml:space="preserve">Förvalta och finansiera </w:t>
            </w:r>
            <w:r w:rsidR="00A915C3">
              <w:rPr>
                <w:rFonts w:ascii="Calibri" w:eastAsia="Calibri" w:hAnsi="Calibri" w:cs="Calibri"/>
                <w:szCs w:val="24"/>
              </w:rPr>
              <w:t>IT</w:t>
            </w:r>
            <w:r>
              <w:rPr>
                <w:rFonts w:ascii="Calibri" w:eastAsia="Calibri" w:hAnsi="Calibri" w:cs="Calibri"/>
                <w:szCs w:val="24"/>
              </w:rPr>
              <w:t xml:space="preserve">-stöd, kommunikationsstöd och </w:t>
            </w:r>
            <w:r w:rsidR="00A915C3">
              <w:rPr>
                <w:rFonts w:ascii="Calibri" w:eastAsia="Calibri" w:hAnsi="Calibri" w:cs="Calibri"/>
                <w:szCs w:val="24"/>
              </w:rPr>
              <w:t>IT</w:t>
            </w:r>
            <w:r>
              <w:rPr>
                <w:rFonts w:ascii="Calibri" w:eastAsia="Calibri" w:hAnsi="Calibri" w:cs="Calibri"/>
                <w:szCs w:val="24"/>
              </w:rPr>
              <w:t>-hårdvara för resurser inom GITS</w:t>
            </w:r>
          </w:p>
          <w:p w14:paraId="3729E5C3" w14:textId="77777777" w:rsidR="00442575" w:rsidRDefault="00442575" w:rsidP="00442575">
            <w:pPr>
              <w:pStyle w:val="Liststycke"/>
              <w:numPr>
                <w:ilvl w:val="0"/>
                <w:numId w:val="7"/>
              </w:num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Samordna och kontinuerligt samla resurser inom GITS för kunskapsöverföring och skapa förutsättningar för en lärande organisation</w:t>
            </w:r>
          </w:p>
          <w:p w14:paraId="5D60433A" w14:textId="77777777" w:rsidR="00442575" w:rsidRDefault="00442575" w:rsidP="00442575">
            <w:pPr>
              <w:pStyle w:val="Liststycke"/>
              <w:numPr>
                <w:ilvl w:val="0"/>
                <w:numId w:val="7"/>
              </w:num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Finansierar funktionsledare inom GITS som agerar kontakt för nya eventuella uppdrag och kontakt för alla huvudmän inom pågående och framtida uppdrag</w:t>
            </w:r>
          </w:p>
          <w:p w14:paraId="602EBC1A" w14:textId="77777777" w:rsidR="000D1704" w:rsidRPr="00FF1321" w:rsidRDefault="000D1704" w:rsidP="00FF1321">
            <w:pPr>
              <w:rPr>
                <w:rFonts w:ascii="Calibri" w:eastAsia="Calibri" w:hAnsi="Calibri" w:cs="Calibri"/>
                <w:szCs w:val="24"/>
              </w:rPr>
            </w:pPr>
          </w:p>
          <w:p w14:paraId="1DA13EEA" w14:textId="77777777" w:rsidR="00020DA6" w:rsidRPr="00147A2E" w:rsidRDefault="00020DA6" w:rsidP="00437BB4">
            <w:pPr>
              <w:pStyle w:val="GITSmtespunktanteckning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b w:val="0"/>
              </w:rPr>
            </w:pPr>
          </w:p>
        </w:tc>
      </w:tr>
    </w:tbl>
    <w:p w14:paraId="04D3E029" w14:textId="77777777" w:rsidR="00474E83" w:rsidRDefault="00474E83" w:rsidP="006B02C7">
      <w:pPr>
        <w:pStyle w:val="GITSmtespunktanteckning"/>
        <w:numPr>
          <w:ilvl w:val="0"/>
          <w:numId w:val="0"/>
        </w:numPr>
        <w:spacing w:line="276" w:lineRule="auto"/>
        <w:ind w:left="357" w:hanging="357"/>
        <w:rPr>
          <w:sz w:val="28"/>
          <w:szCs w:val="28"/>
        </w:rPr>
      </w:pPr>
    </w:p>
    <w:p w14:paraId="15CF4E64" w14:textId="77777777" w:rsidR="00474E83" w:rsidRDefault="00474E83" w:rsidP="006B02C7">
      <w:pPr>
        <w:pStyle w:val="GITSmtespunktanteckning"/>
        <w:numPr>
          <w:ilvl w:val="0"/>
          <w:numId w:val="0"/>
        </w:numPr>
        <w:spacing w:line="276" w:lineRule="auto"/>
        <w:ind w:left="357" w:hanging="357"/>
        <w:rPr>
          <w:sz w:val="28"/>
          <w:szCs w:val="28"/>
        </w:rPr>
      </w:pPr>
    </w:p>
    <w:p w14:paraId="077FC3C8" w14:textId="77777777" w:rsidR="00C34BC5" w:rsidRDefault="00C34BC5" w:rsidP="006B02C7">
      <w:pPr>
        <w:pStyle w:val="GITSmtespunktanteckning"/>
        <w:numPr>
          <w:ilvl w:val="0"/>
          <w:numId w:val="0"/>
        </w:numPr>
        <w:spacing w:line="276" w:lineRule="auto"/>
        <w:ind w:left="357" w:hanging="357"/>
        <w:rPr>
          <w:sz w:val="28"/>
          <w:szCs w:val="28"/>
        </w:rPr>
      </w:pPr>
    </w:p>
    <w:p w14:paraId="241C3B45" w14:textId="182611A6" w:rsidR="00020DA6" w:rsidRDefault="00020DA6" w:rsidP="006B02C7">
      <w:pPr>
        <w:pStyle w:val="GITSmtespunktanteckning"/>
        <w:numPr>
          <w:ilvl w:val="0"/>
          <w:numId w:val="0"/>
        </w:numPr>
        <w:spacing w:line="276" w:lineRule="auto"/>
        <w:ind w:left="357" w:hanging="357"/>
      </w:pPr>
      <w:r w:rsidRPr="00FC5A3A">
        <w:rPr>
          <w:sz w:val="28"/>
          <w:szCs w:val="28"/>
        </w:rPr>
        <w:t>Viktiga händelser under perioden</w:t>
      </w:r>
    </w:p>
    <w:tbl>
      <w:tblPr>
        <w:tblStyle w:val="Tabellrutnt"/>
        <w:tblW w:w="0" w:type="auto"/>
        <w:tblInd w:w="-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9351"/>
      </w:tblGrid>
      <w:tr w:rsidR="00020DA6" w14:paraId="1967251D" w14:textId="77777777" w:rsidTr="00921F69">
        <w:trPr>
          <w:trHeight w:val="2551"/>
        </w:trPr>
        <w:tc>
          <w:tcPr>
            <w:tcW w:w="9351" w:type="dxa"/>
            <w:shd w:val="clear" w:color="auto" w:fill="EDF0F3"/>
          </w:tcPr>
          <w:p w14:paraId="392E76F9" w14:textId="03E7B7DA" w:rsidR="008C5874" w:rsidRPr="00A82E97" w:rsidRDefault="003471CB" w:rsidP="00A82E97">
            <w:pPr>
              <w:rPr>
                <w:rFonts w:ascii="Calibri" w:eastAsia="Calibri" w:hAnsi="Calibri" w:cs="Calibri"/>
                <w:szCs w:val="24"/>
              </w:rPr>
            </w:pPr>
            <w:r w:rsidRPr="00A82E97">
              <w:rPr>
                <w:rFonts w:ascii="Calibri" w:eastAsia="Calibri" w:hAnsi="Calibri" w:cs="Calibri"/>
                <w:szCs w:val="24"/>
              </w:rPr>
              <w:t xml:space="preserve"> </w:t>
            </w:r>
          </w:p>
          <w:p w14:paraId="4696F44A" w14:textId="5C289A25" w:rsidR="008C5874" w:rsidRDefault="00FC04B0" w:rsidP="008C5874">
            <w:pPr>
              <w:pStyle w:val="Liststycke"/>
              <w:numPr>
                <w:ilvl w:val="0"/>
                <w:numId w:val="8"/>
              </w:num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Fortsatt</w:t>
            </w:r>
            <w:r w:rsidR="007334B8">
              <w:rPr>
                <w:rFonts w:ascii="Calibri" w:eastAsia="Calibri" w:hAnsi="Calibri" w:cs="Calibri"/>
                <w:szCs w:val="24"/>
              </w:rPr>
              <w:t xml:space="preserve"> teambyggande aktivite</w:t>
            </w:r>
            <w:r w:rsidR="002950E2">
              <w:rPr>
                <w:rFonts w:ascii="Calibri" w:eastAsia="Calibri" w:hAnsi="Calibri" w:cs="Calibri"/>
                <w:szCs w:val="24"/>
              </w:rPr>
              <w:t>ter för skapa en bra grund för att jobba organisationsneutralt speciellt i förhållande till ny organisation inom VGR</w:t>
            </w:r>
            <w:r w:rsidR="00447D2F">
              <w:rPr>
                <w:rFonts w:ascii="Calibri" w:eastAsia="Calibri" w:hAnsi="Calibri" w:cs="Calibri"/>
                <w:szCs w:val="24"/>
              </w:rPr>
              <w:t>.</w:t>
            </w:r>
          </w:p>
          <w:p w14:paraId="2BA81EF3" w14:textId="3C7DAB98" w:rsidR="008C5874" w:rsidRDefault="0011394A" w:rsidP="008C5874">
            <w:pPr>
              <w:pStyle w:val="Liststycke"/>
              <w:numPr>
                <w:ilvl w:val="0"/>
                <w:numId w:val="8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Stöttat ny</w:t>
            </w:r>
            <w:r w:rsidR="00A82E97">
              <w:rPr>
                <w:rFonts w:ascii="Calibri" w:eastAsia="Calibri" w:hAnsi="Calibri" w:cs="Calibri"/>
              </w:rPr>
              <w:t>tt kontrakt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A82E97">
              <w:rPr>
                <w:rFonts w:ascii="Calibri" w:eastAsia="Calibri" w:hAnsi="Calibri" w:cs="Calibri"/>
              </w:rPr>
              <w:t xml:space="preserve">för </w:t>
            </w:r>
            <w:r w:rsidR="00C0309F">
              <w:rPr>
                <w:rFonts w:ascii="Calibri" w:eastAsia="Calibri" w:hAnsi="Calibri" w:cs="Calibri"/>
              </w:rPr>
              <w:t>SAMSA IT-tjänst och dialoger med leverantör</w:t>
            </w:r>
            <w:r w:rsidR="00A82E97">
              <w:rPr>
                <w:rFonts w:ascii="Calibri" w:eastAsia="Calibri" w:hAnsi="Calibri" w:cs="Calibri"/>
              </w:rPr>
              <w:t xml:space="preserve"> om utveckling</w:t>
            </w:r>
            <w:r w:rsidR="00C42D22">
              <w:rPr>
                <w:rFonts w:ascii="Calibri" w:eastAsia="Calibri" w:hAnsi="Calibri" w:cs="Calibri"/>
              </w:rPr>
              <w:t xml:space="preserve"> av SAMSA IT-tjänst</w:t>
            </w:r>
            <w:r>
              <w:rPr>
                <w:rFonts w:ascii="Calibri" w:eastAsia="Calibri" w:hAnsi="Calibri" w:cs="Calibri"/>
              </w:rPr>
              <w:t>.</w:t>
            </w:r>
          </w:p>
          <w:p w14:paraId="6A1A98DC" w14:textId="3C2CB9FD" w:rsidR="00C0309F" w:rsidRPr="003432E5" w:rsidRDefault="00C0309F" w:rsidP="004A301C">
            <w:pPr>
              <w:pStyle w:val="Liststycke"/>
              <w:ind w:left="720"/>
              <w:rPr>
                <w:rFonts w:cstheme="minorHAnsi"/>
              </w:rPr>
            </w:pPr>
          </w:p>
        </w:tc>
      </w:tr>
    </w:tbl>
    <w:p w14:paraId="2507804F" w14:textId="77777777" w:rsidR="00020DA6" w:rsidRPr="000D4BAA" w:rsidRDefault="00020DA6" w:rsidP="0051134B">
      <w:pPr>
        <w:spacing w:before="240" w:line="276" w:lineRule="auto"/>
        <w:contextualSpacing w:val="0"/>
        <w:rPr>
          <w:b/>
          <w:bCs/>
          <w:sz w:val="28"/>
          <w:szCs w:val="28"/>
        </w:rPr>
      </w:pPr>
      <w:r w:rsidRPr="000D4BAA">
        <w:rPr>
          <w:b/>
          <w:bCs/>
          <w:sz w:val="28"/>
          <w:szCs w:val="28"/>
        </w:rPr>
        <w:t>Aktuella problemställningar och utmaningar</w:t>
      </w:r>
    </w:p>
    <w:tbl>
      <w:tblPr>
        <w:tblStyle w:val="Tabellrutnt"/>
        <w:tblW w:w="0" w:type="auto"/>
        <w:tblInd w:w="-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9351"/>
      </w:tblGrid>
      <w:tr w:rsidR="00020DA6" w14:paraId="38581E6B" w14:textId="77777777" w:rsidTr="00921F69">
        <w:trPr>
          <w:trHeight w:val="2551"/>
        </w:trPr>
        <w:tc>
          <w:tcPr>
            <w:tcW w:w="9351" w:type="dxa"/>
            <w:shd w:val="clear" w:color="auto" w:fill="EDF0F3"/>
          </w:tcPr>
          <w:p w14:paraId="4DD3B9DD" w14:textId="77777777" w:rsidR="006F6369" w:rsidRDefault="006F6369" w:rsidP="00437BB4">
            <w:pPr>
              <w:pStyle w:val="GITSmtespunktanteckning"/>
              <w:numPr>
                <w:ilvl w:val="0"/>
                <w:numId w:val="3"/>
              </w:numPr>
              <w:spacing w:before="120" w:line="276" w:lineRule="auto"/>
              <w:contextualSpacing w:val="0"/>
              <w:rPr>
                <w:rFonts w:cstheme="minorHAnsi"/>
                <w:b w:val="0"/>
                <w:bCs/>
              </w:rPr>
            </w:pPr>
            <w:r>
              <w:rPr>
                <w:rFonts w:cstheme="minorHAnsi"/>
                <w:b w:val="0"/>
                <w:bCs/>
              </w:rPr>
              <w:t>Internkonsulter bemannar nyckel</w:t>
            </w:r>
            <w:r w:rsidR="00772EF4">
              <w:rPr>
                <w:rFonts w:cstheme="minorHAnsi"/>
                <w:b w:val="0"/>
                <w:bCs/>
              </w:rPr>
              <w:t>funktioner inom administration och bygger långsiktig kunskap inom GITS och samverkan</w:t>
            </w:r>
            <w:r w:rsidR="00105952">
              <w:rPr>
                <w:rFonts w:cstheme="minorHAnsi"/>
                <w:b w:val="0"/>
                <w:bCs/>
              </w:rPr>
              <w:t xml:space="preserve"> vilket är känsligt om dessa </w:t>
            </w:r>
            <w:r w:rsidR="00D11BD6">
              <w:rPr>
                <w:rFonts w:cstheme="minorHAnsi"/>
                <w:b w:val="0"/>
                <w:bCs/>
              </w:rPr>
              <w:t>på kort varsel byts ut.</w:t>
            </w:r>
          </w:p>
          <w:p w14:paraId="2BD22813" w14:textId="1A2B768C" w:rsidR="00D11BD6" w:rsidRPr="003432E5" w:rsidRDefault="007007F2" w:rsidP="00437BB4">
            <w:pPr>
              <w:pStyle w:val="GITSmtespunktanteckning"/>
              <w:numPr>
                <w:ilvl w:val="0"/>
                <w:numId w:val="3"/>
              </w:numPr>
              <w:spacing w:before="120" w:line="276" w:lineRule="auto"/>
              <w:contextualSpacing w:val="0"/>
              <w:rPr>
                <w:rFonts w:cstheme="minorHAnsi"/>
                <w:b w:val="0"/>
                <w:bCs/>
              </w:rPr>
            </w:pPr>
            <w:r>
              <w:rPr>
                <w:rFonts w:cstheme="minorHAnsi"/>
                <w:b w:val="0"/>
                <w:bCs/>
              </w:rPr>
              <w:t xml:space="preserve">Stöttar Team SHVO med att få </w:t>
            </w:r>
            <w:r w:rsidR="0083286F">
              <w:rPr>
                <w:rFonts w:cstheme="minorHAnsi"/>
                <w:b w:val="0"/>
                <w:bCs/>
              </w:rPr>
              <w:t xml:space="preserve">en mer agil struktur att jobba inom. Kommer eventuellt ta in en agil coach för att </w:t>
            </w:r>
            <w:proofErr w:type="spellStart"/>
            <w:r w:rsidR="00B252F5">
              <w:rPr>
                <w:rFonts w:cstheme="minorHAnsi"/>
                <w:b w:val="0"/>
                <w:bCs/>
              </w:rPr>
              <w:t>facilitera</w:t>
            </w:r>
            <w:proofErr w:type="spellEnd"/>
            <w:r w:rsidR="00B252F5">
              <w:rPr>
                <w:rFonts w:cstheme="minorHAnsi"/>
                <w:b w:val="0"/>
                <w:bCs/>
              </w:rPr>
              <w:t xml:space="preserve"> agila metoder inom teamet och ser på möjligheter att </w:t>
            </w:r>
            <w:r w:rsidR="001303A5">
              <w:rPr>
                <w:rFonts w:cstheme="minorHAnsi"/>
                <w:b w:val="0"/>
                <w:bCs/>
              </w:rPr>
              <w:t>få det under hösten.</w:t>
            </w:r>
          </w:p>
        </w:tc>
      </w:tr>
    </w:tbl>
    <w:p w14:paraId="2793CD95" w14:textId="77777777" w:rsidR="00020DA6" w:rsidRPr="00FC5A3A" w:rsidRDefault="00020DA6" w:rsidP="006B02C7">
      <w:pPr>
        <w:pStyle w:val="GITSmtespunktanteckning"/>
        <w:numPr>
          <w:ilvl w:val="0"/>
          <w:numId w:val="0"/>
        </w:numPr>
        <w:spacing w:line="276" w:lineRule="auto"/>
        <w:ind w:left="357" w:hanging="357"/>
        <w:rPr>
          <w:sz w:val="28"/>
          <w:szCs w:val="28"/>
        </w:rPr>
      </w:pPr>
      <w:r w:rsidRPr="00FC5A3A">
        <w:rPr>
          <w:sz w:val="28"/>
          <w:szCs w:val="28"/>
        </w:rPr>
        <w:t>Planerade aktiviteter</w:t>
      </w:r>
    </w:p>
    <w:tbl>
      <w:tblPr>
        <w:tblStyle w:val="Tabellrutnt"/>
        <w:tblW w:w="0" w:type="auto"/>
        <w:tblInd w:w="-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9351"/>
      </w:tblGrid>
      <w:tr w:rsidR="00020DA6" w14:paraId="51B664AA" w14:textId="77777777" w:rsidTr="007B4681">
        <w:trPr>
          <w:trHeight w:val="2078"/>
        </w:trPr>
        <w:tc>
          <w:tcPr>
            <w:tcW w:w="9351" w:type="dxa"/>
            <w:shd w:val="clear" w:color="auto" w:fill="EDF0F3"/>
          </w:tcPr>
          <w:p w14:paraId="2D7E3120" w14:textId="655D8E7F" w:rsidR="006B30FE" w:rsidRDefault="00C42D22" w:rsidP="00983ACB">
            <w:pPr>
              <w:pStyle w:val="Liststycke"/>
              <w:numPr>
                <w:ilvl w:val="0"/>
                <w:numId w:val="9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Fortsatt stöttande </w:t>
            </w:r>
            <w:r w:rsidR="006B30FE">
              <w:rPr>
                <w:rFonts w:ascii="Calibri" w:eastAsia="Calibri" w:hAnsi="Calibri" w:cs="Calibri"/>
              </w:rPr>
              <w:t>aktiv</w:t>
            </w:r>
            <w:r>
              <w:rPr>
                <w:rFonts w:ascii="Calibri" w:eastAsia="Calibri" w:hAnsi="Calibri" w:cs="Calibri"/>
              </w:rPr>
              <w:t>iteter för</w:t>
            </w:r>
            <w:r w:rsidR="006B30FE">
              <w:rPr>
                <w:rFonts w:ascii="Calibri" w:eastAsia="Calibri" w:hAnsi="Calibri" w:cs="Calibri"/>
              </w:rPr>
              <w:t xml:space="preserve"> användning av AI samt hur det kan användas mer i </w:t>
            </w:r>
            <w:r w:rsidR="00C111F3">
              <w:rPr>
                <w:rFonts w:ascii="Calibri" w:eastAsia="Calibri" w:hAnsi="Calibri" w:cs="Calibri"/>
              </w:rPr>
              <w:t xml:space="preserve">definierade funktioner </w:t>
            </w:r>
            <w:r w:rsidR="006B30FE">
              <w:rPr>
                <w:rFonts w:ascii="Calibri" w:eastAsia="Calibri" w:hAnsi="Calibri" w:cs="Calibri"/>
              </w:rPr>
              <w:t>inom GITS</w:t>
            </w:r>
            <w:r w:rsidR="00D06089">
              <w:rPr>
                <w:rFonts w:ascii="Calibri" w:eastAsia="Calibri" w:hAnsi="Calibri" w:cs="Calibri"/>
              </w:rPr>
              <w:t xml:space="preserve"> och förs</w:t>
            </w:r>
            <w:r w:rsidR="0061044F">
              <w:rPr>
                <w:rFonts w:ascii="Calibri" w:eastAsia="Calibri" w:hAnsi="Calibri" w:cs="Calibri"/>
              </w:rPr>
              <w:t>ö</w:t>
            </w:r>
            <w:r w:rsidR="00D06089">
              <w:rPr>
                <w:rFonts w:ascii="Calibri" w:eastAsia="Calibri" w:hAnsi="Calibri" w:cs="Calibri"/>
              </w:rPr>
              <w:t>ker finna grundläggande bra strat</w:t>
            </w:r>
            <w:r w:rsidR="00C71CB2">
              <w:rPr>
                <w:rFonts w:ascii="Calibri" w:eastAsia="Calibri" w:hAnsi="Calibri" w:cs="Calibri"/>
              </w:rPr>
              <w:t xml:space="preserve">egier för att </w:t>
            </w:r>
            <w:r w:rsidR="0061044F">
              <w:rPr>
                <w:rFonts w:ascii="Calibri" w:eastAsia="Calibri" w:hAnsi="Calibri" w:cs="Calibri"/>
              </w:rPr>
              <w:t>använda det på ett säkert sätt.</w:t>
            </w:r>
          </w:p>
          <w:p w14:paraId="7FFF3422" w14:textId="03AE91F8" w:rsidR="006B30FE" w:rsidRPr="00983ACB" w:rsidRDefault="001A7C02" w:rsidP="00983ACB">
            <w:pPr>
              <w:pStyle w:val="Liststycke"/>
              <w:numPr>
                <w:ilvl w:val="0"/>
                <w:numId w:val="9"/>
              </w:numPr>
              <w:rPr>
                <w:rFonts w:ascii="Calibri" w:eastAsia="Calibri" w:hAnsi="Calibri" w:cs="Calibri"/>
                <w:i/>
                <w:iCs/>
                <w:color w:val="445369"/>
                <w:szCs w:val="24"/>
              </w:rPr>
            </w:pPr>
            <w:r>
              <w:rPr>
                <w:rFonts w:ascii="Calibri" w:eastAsia="Calibri" w:hAnsi="Calibri" w:cs="Calibri"/>
              </w:rPr>
              <w:t>Fortsatt ö</w:t>
            </w:r>
            <w:r w:rsidR="006B30FE">
              <w:rPr>
                <w:rFonts w:ascii="Calibri" w:eastAsia="Calibri" w:hAnsi="Calibri" w:cs="Calibri"/>
              </w:rPr>
              <w:t>versyn</w:t>
            </w:r>
            <w:r w:rsidR="009F1593">
              <w:rPr>
                <w:rFonts w:ascii="Calibri" w:eastAsia="Calibri" w:hAnsi="Calibri" w:cs="Calibri"/>
              </w:rPr>
              <w:t xml:space="preserve"> och dialog med Koncernstab Digitalisering/VGR om de levera</w:t>
            </w:r>
            <w:r w:rsidR="00731D81">
              <w:rPr>
                <w:rFonts w:ascii="Calibri" w:eastAsia="Calibri" w:hAnsi="Calibri" w:cs="Calibri"/>
              </w:rPr>
              <w:t xml:space="preserve">nser som påverkas av deras arbete att </w:t>
            </w:r>
            <w:proofErr w:type="spellStart"/>
            <w:r w:rsidR="00731D81">
              <w:rPr>
                <w:rFonts w:ascii="Calibri" w:eastAsia="Calibri" w:hAnsi="Calibri" w:cs="Calibri"/>
              </w:rPr>
              <w:t>produktifiera</w:t>
            </w:r>
            <w:proofErr w:type="spellEnd"/>
            <w:r w:rsidR="00731D81">
              <w:rPr>
                <w:rFonts w:ascii="Calibri" w:eastAsia="Calibri" w:hAnsi="Calibri" w:cs="Calibri"/>
              </w:rPr>
              <w:t xml:space="preserve"> system/lösningar</w:t>
            </w:r>
            <w:r w:rsidR="006B30FE">
              <w:rPr>
                <w:rFonts w:ascii="Calibri" w:eastAsia="Calibri" w:hAnsi="Calibri" w:cs="Calibri"/>
              </w:rPr>
              <w:t xml:space="preserve"> </w:t>
            </w:r>
            <w:r w:rsidR="00EE0866">
              <w:rPr>
                <w:rFonts w:ascii="Calibri" w:eastAsia="Calibri" w:hAnsi="Calibri" w:cs="Calibri"/>
              </w:rPr>
              <w:t>och få till ett mer enhetligt arbete kring</w:t>
            </w:r>
            <w:r w:rsidR="006B30FE">
              <w:rPr>
                <w:rFonts w:ascii="Calibri" w:eastAsia="Calibri" w:hAnsi="Calibri" w:cs="Calibri"/>
              </w:rPr>
              <w:t xml:space="preserve"> samlade leverans till GITS inom IT och hur dessa tjänster/produkter uppfyller informationssäkerhet och dataskydd.</w:t>
            </w:r>
          </w:p>
          <w:p w14:paraId="07D63B7C" w14:textId="77777777" w:rsidR="00983ACB" w:rsidRPr="00566929" w:rsidRDefault="00983ACB" w:rsidP="00FE6701">
            <w:pPr>
              <w:pStyle w:val="Liststycke"/>
              <w:ind w:left="720"/>
              <w:rPr>
                <w:rFonts w:ascii="Calibri" w:eastAsia="Calibri" w:hAnsi="Calibri" w:cs="Calibri"/>
                <w:i/>
                <w:iCs/>
                <w:color w:val="445369"/>
                <w:szCs w:val="24"/>
              </w:rPr>
            </w:pPr>
          </w:p>
          <w:p w14:paraId="6C429761" w14:textId="6ABE9C47" w:rsidR="003432E5" w:rsidRPr="00645E88" w:rsidRDefault="003432E5" w:rsidP="00474E83">
            <w:pPr>
              <w:pStyle w:val="GITSmtespunktanteckning"/>
              <w:numPr>
                <w:ilvl w:val="0"/>
                <w:numId w:val="0"/>
              </w:numPr>
              <w:spacing w:before="120" w:line="276" w:lineRule="auto"/>
              <w:ind w:left="357" w:hanging="357"/>
              <w:contextualSpacing w:val="0"/>
              <w:rPr>
                <w:rFonts w:cstheme="minorHAnsi"/>
                <w:b w:val="0"/>
                <w:bCs/>
              </w:rPr>
            </w:pPr>
          </w:p>
        </w:tc>
      </w:tr>
    </w:tbl>
    <w:p w14:paraId="5D40B47C" w14:textId="77777777" w:rsidR="00020DA6" w:rsidRPr="00FC5A3A" w:rsidRDefault="00020DA6" w:rsidP="006B02C7">
      <w:pPr>
        <w:pStyle w:val="GITSmtespunktanteckning"/>
        <w:numPr>
          <w:ilvl w:val="0"/>
          <w:numId w:val="0"/>
        </w:numPr>
        <w:spacing w:line="276" w:lineRule="auto"/>
        <w:ind w:left="357" w:hanging="357"/>
        <w:rPr>
          <w:sz w:val="28"/>
          <w:szCs w:val="28"/>
        </w:rPr>
      </w:pPr>
      <w:r w:rsidRPr="00FC5A3A">
        <w:rPr>
          <w:sz w:val="28"/>
          <w:szCs w:val="28"/>
        </w:rPr>
        <w:t>Ekonomisk status och personalresurser</w:t>
      </w:r>
    </w:p>
    <w:tbl>
      <w:tblPr>
        <w:tblStyle w:val="Tabellrutnt"/>
        <w:tblW w:w="0" w:type="auto"/>
        <w:tblInd w:w="-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9351"/>
      </w:tblGrid>
      <w:tr w:rsidR="00020DA6" w14:paraId="68CA3E32" w14:textId="77777777" w:rsidTr="007B4681">
        <w:trPr>
          <w:trHeight w:val="2009"/>
        </w:trPr>
        <w:tc>
          <w:tcPr>
            <w:tcW w:w="9351" w:type="dxa"/>
            <w:shd w:val="clear" w:color="auto" w:fill="EDF0F3"/>
          </w:tcPr>
          <w:p w14:paraId="0795CF58" w14:textId="0003973B" w:rsidR="00D65724" w:rsidRPr="00322DC9" w:rsidRDefault="00D65724" w:rsidP="00D65724">
            <w:pPr>
              <w:pStyle w:val="Liststycke"/>
              <w:numPr>
                <w:ilvl w:val="0"/>
                <w:numId w:val="3"/>
              </w:numPr>
              <w:rPr>
                <w:rFonts w:ascii="Calibri" w:eastAsia="Calibri" w:hAnsi="Calibri" w:cs="Calibri"/>
              </w:rPr>
            </w:pPr>
            <w:r w:rsidRPr="14C4A1C5">
              <w:rPr>
                <w:rFonts w:ascii="Calibri" w:eastAsia="Calibri" w:hAnsi="Calibri" w:cs="Calibri"/>
              </w:rPr>
              <w:t xml:space="preserve">Budget per </w:t>
            </w:r>
            <w:r>
              <w:rPr>
                <w:rFonts w:ascii="Calibri" w:eastAsia="Calibri" w:hAnsi="Calibri" w:cs="Calibri"/>
              </w:rPr>
              <w:t xml:space="preserve">kvartal </w:t>
            </w:r>
            <w:r w:rsidR="00EE0866">
              <w:rPr>
                <w:rFonts w:ascii="Calibri" w:eastAsia="Calibri" w:hAnsi="Calibri" w:cs="Calibri"/>
              </w:rPr>
              <w:t>3</w:t>
            </w:r>
            <w:r w:rsidRPr="14C4A1C5">
              <w:rPr>
                <w:rFonts w:ascii="Calibri" w:eastAsia="Calibri" w:hAnsi="Calibri" w:cs="Calibri"/>
              </w:rPr>
              <w:t xml:space="preserve"> är i balans </w:t>
            </w:r>
            <w:r w:rsidR="00617E60">
              <w:rPr>
                <w:rFonts w:ascii="Calibri" w:eastAsia="Calibri" w:hAnsi="Calibri" w:cs="Calibri"/>
              </w:rPr>
              <w:t>med en del överskott</w:t>
            </w:r>
          </w:p>
          <w:p w14:paraId="4E033A89" w14:textId="77777777" w:rsidR="00474E83" w:rsidRDefault="00983ACB" w:rsidP="00983ACB">
            <w:pPr>
              <w:pStyle w:val="Liststycke"/>
              <w:numPr>
                <w:ilvl w:val="0"/>
                <w:numId w:val="3"/>
              </w:numPr>
              <w:rPr>
                <w:rFonts w:cstheme="minorHAnsi"/>
              </w:rPr>
            </w:pPr>
            <w:r w:rsidRPr="00983ACB">
              <w:rPr>
                <w:rFonts w:cstheme="minorHAnsi"/>
              </w:rPr>
              <w:t xml:space="preserve">100% Funktionsledare finansieras via </w:t>
            </w:r>
            <w:proofErr w:type="spellStart"/>
            <w:r w:rsidRPr="00983ACB">
              <w:rPr>
                <w:rFonts w:cstheme="minorHAnsi"/>
              </w:rPr>
              <w:t>Västkom</w:t>
            </w:r>
            <w:proofErr w:type="spellEnd"/>
            <w:r w:rsidRPr="00983ACB">
              <w:rPr>
                <w:rFonts w:cstheme="minorHAnsi"/>
              </w:rPr>
              <w:t xml:space="preserve"> och VGR</w:t>
            </w:r>
          </w:p>
          <w:p w14:paraId="1658D403" w14:textId="12EC6238" w:rsidR="00444142" w:rsidRPr="00983ACB" w:rsidRDefault="00444142" w:rsidP="00983ACB">
            <w:pPr>
              <w:pStyle w:val="Liststycke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Köper kontinuerligt </w:t>
            </w:r>
            <w:proofErr w:type="gramStart"/>
            <w:r>
              <w:rPr>
                <w:rFonts w:cstheme="minorHAnsi"/>
              </w:rPr>
              <w:t>100-150</w:t>
            </w:r>
            <w:proofErr w:type="gramEnd"/>
            <w:r>
              <w:rPr>
                <w:rFonts w:cstheme="minorHAnsi"/>
              </w:rPr>
              <w:t>% internkonsulter via Fastighet, Stöd och Service inom VGR.</w:t>
            </w:r>
            <w:r w:rsidR="00577A81">
              <w:rPr>
                <w:rFonts w:cstheme="minorHAnsi"/>
              </w:rPr>
              <w:t xml:space="preserve"> </w:t>
            </w:r>
          </w:p>
        </w:tc>
      </w:tr>
    </w:tbl>
    <w:p w14:paraId="31C0EC77" w14:textId="77777777" w:rsidR="0058379D" w:rsidRPr="00FC5A3A" w:rsidRDefault="0058379D" w:rsidP="006B02C7">
      <w:pPr>
        <w:pStyle w:val="GITSmtespunktanteckning"/>
        <w:numPr>
          <w:ilvl w:val="0"/>
          <w:numId w:val="0"/>
        </w:numPr>
        <w:spacing w:line="276" w:lineRule="auto"/>
        <w:ind w:left="357" w:hanging="357"/>
        <w:rPr>
          <w:sz w:val="28"/>
          <w:szCs w:val="28"/>
        </w:rPr>
      </w:pPr>
      <w:r w:rsidRPr="00FC5A3A">
        <w:rPr>
          <w:sz w:val="28"/>
          <w:szCs w:val="28"/>
        </w:rPr>
        <w:lastRenderedPageBreak/>
        <w:t>Kommunikationsaktiviteter</w:t>
      </w:r>
    </w:p>
    <w:tbl>
      <w:tblPr>
        <w:tblStyle w:val="Tabellrutnt"/>
        <w:tblW w:w="0" w:type="auto"/>
        <w:tblInd w:w="-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9351"/>
      </w:tblGrid>
      <w:tr w:rsidR="0058379D" w14:paraId="14FE6D8F" w14:textId="77777777" w:rsidTr="00921F69">
        <w:trPr>
          <w:trHeight w:val="2551"/>
        </w:trPr>
        <w:tc>
          <w:tcPr>
            <w:tcW w:w="9351" w:type="dxa"/>
            <w:shd w:val="clear" w:color="auto" w:fill="EDF0F3"/>
          </w:tcPr>
          <w:p w14:paraId="17D56898" w14:textId="04051C4F" w:rsidR="00FE6701" w:rsidRDefault="00617E60" w:rsidP="00FE6701">
            <w:pPr>
              <w:pStyle w:val="Liststycke"/>
              <w:numPr>
                <w:ilvl w:val="0"/>
                <w:numId w:val="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Fortsatt d</w:t>
            </w:r>
            <w:r w:rsidR="00761BC7">
              <w:rPr>
                <w:rFonts w:ascii="Calibri" w:eastAsia="Calibri" w:hAnsi="Calibri" w:cs="Calibri"/>
              </w:rPr>
              <w:t xml:space="preserve">ialog med ansvariga </w:t>
            </w:r>
            <w:r w:rsidR="005C52EF">
              <w:rPr>
                <w:rFonts w:ascii="Calibri" w:eastAsia="Calibri" w:hAnsi="Calibri" w:cs="Calibri"/>
              </w:rPr>
              <w:t xml:space="preserve">inom folkhälsa kopplat till EHDV för att få tydligare behovsägare till data och skapa </w:t>
            </w:r>
            <w:r w:rsidR="00BB0105">
              <w:rPr>
                <w:rFonts w:ascii="Calibri" w:eastAsia="Calibri" w:hAnsi="Calibri" w:cs="Calibri"/>
              </w:rPr>
              <w:t>värde i relevanta analyser och rapporter</w:t>
            </w:r>
          </w:p>
          <w:p w14:paraId="612A2407" w14:textId="2422DBA3" w:rsidR="00FE6701" w:rsidRDefault="00FE6701" w:rsidP="00FE6701">
            <w:pPr>
              <w:pStyle w:val="Liststycke"/>
              <w:numPr>
                <w:ilvl w:val="0"/>
                <w:numId w:val="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Dialog med kundansvarig</w:t>
            </w:r>
            <w:r w:rsidR="00A55918"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</w:rPr>
              <w:t xml:space="preserve"> inom VGR för leverans av IT-system</w:t>
            </w:r>
          </w:p>
          <w:p w14:paraId="5E64C7FA" w14:textId="7B96A1A5" w:rsidR="00971167" w:rsidRDefault="00A55918" w:rsidP="00FE6701">
            <w:pPr>
              <w:pStyle w:val="Liststycke"/>
              <w:numPr>
                <w:ilvl w:val="0"/>
                <w:numId w:val="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Medverkar i samtal och planering av nästa års digitala konfere</w:t>
            </w:r>
            <w:r w:rsidR="00577A81"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</w:rPr>
              <w:t>s i samverkan med Högskolan Väst, Hälsoakademin</w:t>
            </w:r>
            <w:r w:rsidR="00577A81">
              <w:rPr>
                <w:rFonts w:ascii="Calibri" w:eastAsia="Calibri" w:hAnsi="Calibri" w:cs="Calibri"/>
              </w:rPr>
              <w:t xml:space="preserve"> och VGR.</w:t>
            </w:r>
          </w:p>
          <w:p w14:paraId="513C6513" w14:textId="31C2C391" w:rsidR="0058379D" w:rsidRPr="00FD2649" w:rsidRDefault="0058379D" w:rsidP="00FE6701">
            <w:pPr>
              <w:pStyle w:val="GITSanteckning"/>
              <w:spacing w:before="120" w:line="276" w:lineRule="auto"/>
              <w:ind w:left="360"/>
              <w:rPr>
                <w:rFonts w:cstheme="minorHAnsi"/>
              </w:rPr>
            </w:pPr>
          </w:p>
        </w:tc>
      </w:tr>
    </w:tbl>
    <w:p w14:paraId="7FBDD0C0" w14:textId="77777777" w:rsidR="000D4BAA" w:rsidRPr="000D4BAA" w:rsidRDefault="000D4BAA" w:rsidP="00F85102">
      <w:pPr>
        <w:tabs>
          <w:tab w:val="left" w:pos="3032"/>
        </w:tabs>
      </w:pPr>
    </w:p>
    <w:sectPr w:rsidR="000D4BAA" w:rsidRPr="000D4BAA" w:rsidSect="00B071B9">
      <w:headerReference w:type="default" r:id="rId12"/>
      <w:footerReference w:type="default" r:id="rId13"/>
      <w:pgSz w:w="11906" w:h="16838" w:code="9"/>
      <w:pgMar w:top="2127" w:right="1274" w:bottom="1560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ED578" w14:textId="77777777" w:rsidR="00F85F0A" w:rsidRDefault="00F85F0A" w:rsidP="00C70F23">
      <w:r>
        <w:separator/>
      </w:r>
    </w:p>
  </w:endnote>
  <w:endnote w:type="continuationSeparator" w:id="0">
    <w:p w14:paraId="18188334" w14:textId="77777777" w:rsidR="00F85F0A" w:rsidRDefault="00F85F0A" w:rsidP="00C70F23">
      <w:r>
        <w:continuationSeparator/>
      </w:r>
    </w:p>
  </w:endnote>
  <w:endnote w:type="continuationNotice" w:id="1">
    <w:p w14:paraId="3F449127" w14:textId="77777777" w:rsidR="00F85F0A" w:rsidRDefault="00F85F0A" w:rsidP="00C70F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EDB7C" w14:textId="77777777" w:rsidR="004D22A1" w:rsidRPr="0009161A" w:rsidRDefault="00C73435" w:rsidP="00301D6D">
    <w:pPr>
      <w:pStyle w:val="Normalwebb"/>
      <w:ind w:left="-85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1881699" wp14:editId="6CD7CD10">
          <wp:simplePos x="0" y="0"/>
          <wp:positionH relativeFrom="margin">
            <wp:posOffset>4686300</wp:posOffset>
          </wp:positionH>
          <wp:positionV relativeFrom="paragraph">
            <wp:posOffset>208878</wp:posOffset>
          </wp:positionV>
          <wp:extent cx="1624044" cy="339355"/>
          <wp:effectExtent l="0" t="0" r="0" b="3810"/>
          <wp:wrapNone/>
          <wp:docPr id="2001991003" name="Bildobjekt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044" cy="339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53D0">
      <w:rPr>
        <w:noProof/>
      </w:rPr>
      <w:drawing>
        <wp:inline distT="0" distB="0" distL="0" distR="0" wp14:anchorId="2DE2C4B7" wp14:editId="6FA17B84">
          <wp:extent cx="2228850" cy="673100"/>
          <wp:effectExtent l="0" t="0" r="0" b="0"/>
          <wp:docPr id="265063096" name="Bildobjekt 1" descr="En bild som visar Teckensnitt, text, vit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001110" name="Bildobjekt 1" descr="En bild som visar Teckensnitt, text, vit, Grafik&#10;&#10;Automatiskt genererad beskrivnin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673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18CF8" w14:textId="77777777" w:rsidR="00F85F0A" w:rsidRDefault="00F85F0A" w:rsidP="00C70F23">
      <w:r>
        <w:separator/>
      </w:r>
    </w:p>
  </w:footnote>
  <w:footnote w:type="continuationSeparator" w:id="0">
    <w:p w14:paraId="067E8CBA" w14:textId="77777777" w:rsidR="00F85F0A" w:rsidRDefault="00F85F0A" w:rsidP="00C70F23">
      <w:r>
        <w:continuationSeparator/>
      </w:r>
    </w:p>
  </w:footnote>
  <w:footnote w:type="continuationNotice" w:id="1">
    <w:p w14:paraId="785EBC26" w14:textId="77777777" w:rsidR="00F85F0A" w:rsidRDefault="00F85F0A" w:rsidP="00C70F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1496F" w14:textId="77777777" w:rsidR="004D22A1" w:rsidRPr="008C542A" w:rsidRDefault="00A63A8B" w:rsidP="008C542A">
    <w:pPr>
      <w:pStyle w:val="Sidhuvud"/>
      <w:tabs>
        <w:tab w:val="clear" w:pos="4536"/>
        <w:tab w:val="clear" w:pos="9072"/>
      </w:tabs>
      <w:rPr>
        <w:rFonts w:ascii="Georgia" w:hAnsi="Georgia"/>
        <w:sz w:val="18"/>
        <w:szCs w:val="18"/>
      </w:rPr>
    </w:pPr>
    <w:r>
      <w:rPr>
        <w:rFonts w:cstheme="minorHAnsi"/>
        <w:noProof/>
        <w:sz w:val="22"/>
      </w:rPr>
      <w:drawing>
        <wp:anchor distT="0" distB="0" distL="114300" distR="114300" simplePos="0" relativeHeight="251661312" behindDoc="0" locked="1" layoutInCell="1" allowOverlap="1" wp14:anchorId="032B035A" wp14:editId="242C460D">
          <wp:simplePos x="0" y="0"/>
          <wp:positionH relativeFrom="margin">
            <wp:posOffset>-313055</wp:posOffset>
          </wp:positionH>
          <wp:positionV relativeFrom="topMargin">
            <wp:posOffset>360045</wp:posOffset>
          </wp:positionV>
          <wp:extent cx="1782000" cy="540000"/>
          <wp:effectExtent l="0" t="0" r="8890" b="0"/>
          <wp:wrapNone/>
          <wp:docPr id="1253498584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541927" name="Bild 199754192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E713B"/>
    <w:multiLevelType w:val="hybridMultilevel"/>
    <w:tmpl w:val="E33ACF58"/>
    <w:lvl w:ilvl="0" w:tplc="049E5B6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58E40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4A7C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A27F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B2A2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F6F4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C813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020B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CE7F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D2A55"/>
    <w:multiLevelType w:val="hybridMultilevel"/>
    <w:tmpl w:val="569AAC00"/>
    <w:lvl w:ilvl="0" w:tplc="F33CED5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B6E14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2E8C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448D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787D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668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CC21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CD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7C47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60FE2"/>
    <w:multiLevelType w:val="hybridMultilevel"/>
    <w:tmpl w:val="C0CAA59C"/>
    <w:lvl w:ilvl="0" w:tplc="0010B7A4">
      <w:start w:val="1"/>
      <w:numFmt w:val="decimal"/>
      <w:pStyle w:val="AgendapunkterGITS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57EDF"/>
    <w:multiLevelType w:val="hybridMultilevel"/>
    <w:tmpl w:val="FF2CCB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F4CA7"/>
    <w:multiLevelType w:val="hybridMultilevel"/>
    <w:tmpl w:val="DF649508"/>
    <w:lvl w:ilvl="0" w:tplc="F74600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E3C9C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A0E5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4804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96B0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C65F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EA0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621D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008B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C90080"/>
    <w:multiLevelType w:val="hybridMultilevel"/>
    <w:tmpl w:val="10BC74BA"/>
    <w:lvl w:ilvl="0" w:tplc="7DA8231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FEC6A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CA61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7ECC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E6E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2AF4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2864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743C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50DC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8103F9"/>
    <w:multiLevelType w:val="multilevel"/>
    <w:tmpl w:val="1674E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05EC9"/>
    <w:multiLevelType w:val="hybridMultilevel"/>
    <w:tmpl w:val="24AAE3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FB32E4"/>
    <w:multiLevelType w:val="hybridMultilevel"/>
    <w:tmpl w:val="BA4C64DC"/>
    <w:lvl w:ilvl="0" w:tplc="B0EE28EE">
      <w:start w:val="1"/>
      <w:numFmt w:val="decimal"/>
      <w:pStyle w:val="GITSmtespunktanteckning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BE177F1"/>
    <w:multiLevelType w:val="hybridMultilevel"/>
    <w:tmpl w:val="2F2636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243890">
    <w:abstractNumId w:val="2"/>
  </w:num>
  <w:num w:numId="2" w16cid:durableId="102769715">
    <w:abstractNumId w:val="8"/>
  </w:num>
  <w:num w:numId="3" w16cid:durableId="2088108034">
    <w:abstractNumId w:val="9"/>
  </w:num>
  <w:num w:numId="4" w16cid:durableId="1943220578">
    <w:abstractNumId w:val="3"/>
  </w:num>
  <w:num w:numId="5" w16cid:durableId="914047406">
    <w:abstractNumId w:val="7"/>
  </w:num>
  <w:num w:numId="6" w16cid:durableId="1658529974">
    <w:abstractNumId w:val="6"/>
  </w:num>
  <w:num w:numId="7" w16cid:durableId="1846088431">
    <w:abstractNumId w:val="0"/>
  </w:num>
  <w:num w:numId="8" w16cid:durableId="1912158559">
    <w:abstractNumId w:val="5"/>
  </w:num>
  <w:num w:numId="9" w16cid:durableId="1962955196">
    <w:abstractNumId w:val="1"/>
  </w:num>
  <w:num w:numId="10" w16cid:durableId="177408251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ocumentProtection w:edit="forms" w:enforcement="0"/>
  <w:styleLockTheme/>
  <w:styleLockQFSet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E55"/>
    <w:rsid w:val="000008B7"/>
    <w:rsid w:val="000013FC"/>
    <w:rsid w:val="00001791"/>
    <w:rsid w:val="0000344D"/>
    <w:rsid w:val="00003F11"/>
    <w:rsid w:val="000047EA"/>
    <w:rsid w:val="000053EE"/>
    <w:rsid w:val="0000705F"/>
    <w:rsid w:val="000101D0"/>
    <w:rsid w:val="000109B2"/>
    <w:rsid w:val="00010D44"/>
    <w:rsid w:val="00012F17"/>
    <w:rsid w:val="000150E8"/>
    <w:rsid w:val="0001682F"/>
    <w:rsid w:val="00017990"/>
    <w:rsid w:val="00017CB8"/>
    <w:rsid w:val="00020387"/>
    <w:rsid w:val="000208A4"/>
    <w:rsid w:val="00020DA6"/>
    <w:rsid w:val="000218A0"/>
    <w:rsid w:val="000219E7"/>
    <w:rsid w:val="00022190"/>
    <w:rsid w:val="0002357C"/>
    <w:rsid w:val="00023C83"/>
    <w:rsid w:val="0002428C"/>
    <w:rsid w:val="0002571D"/>
    <w:rsid w:val="000259FC"/>
    <w:rsid w:val="00025C38"/>
    <w:rsid w:val="0002636A"/>
    <w:rsid w:val="000279F9"/>
    <w:rsid w:val="00027A59"/>
    <w:rsid w:val="00027E96"/>
    <w:rsid w:val="0003093B"/>
    <w:rsid w:val="000310E1"/>
    <w:rsid w:val="00031218"/>
    <w:rsid w:val="00031A7E"/>
    <w:rsid w:val="00031DB7"/>
    <w:rsid w:val="00031ECC"/>
    <w:rsid w:val="00032B2D"/>
    <w:rsid w:val="0003349B"/>
    <w:rsid w:val="000337B6"/>
    <w:rsid w:val="00034140"/>
    <w:rsid w:val="00034848"/>
    <w:rsid w:val="00035AD9"/>
    <w:rsid w:val="00036823"/>
    <w:rsid w:val="000368DD"/>
    <w:rsid w:val="000371A7"/>
    <w:rsid w:val="000374D6"/>
    <w:rsid w:val="0004082B"/>
    <w:rsid w:val="00040A79"/>
    <w:rsid w:val="000412D8"/>
    <w:rsid w:val="00041329"/>
    <w:rsid w:val="0004145F"/>
    <w:rsid w:val="00041769"/>
    <w:rsid w:val="0004177E"/>
    <w:rsid w:val="00041BFA"/>
    <w:rsid w:val="0004280F"/>
    <w:rsid w:val="000432B9"/>
    <w:rsid w:val="00043737"/>
    <w:rsid w:val="0004387C"/>
    <w:rsid w:val="00044F58"/>
    <w:rsid w:val="00045412"/>
    <w:rsid w:val="000467A3"/>
    <w:rsid w:val="000506E0"/>
    <w:rsid w:val="0005074B"/>
    <w:rsid w:val="00050A84"/>
    <w:rsid w:val="00051845"/>
    <w:rsid w:val="00051D27"/>
    <w:rsid w:val="00051DF5"/>
    <w:rsid w:val="000526BF"/>
    <w:rsid w:val="0005390F"/>
    <w:rsid w:val="00053AFE"/>
    <w:rsid w:val="00053EEF"/>
    <w:rsid w:val="00053F59"/>
    <w:rsid w:val="00054454"/>
    <w:rsid w:val="000549DF"/>
    <w:rsid w:val="00054F45"/>
    <w:rsid w:val="00055059"/>
    <w:rsid w:val="000558DD"/>
    <w:rsid w:val="0005626D"/>
    <w:rsid w:val="00056FC1"/>
    <w:rsid w:val="00057DF0"/>
    <w:rsid w:val="00057E52"/>
    <w:rsid w:val="00061D38"/>
    <w:rsid w:val="00062364"/>
    <w:rsid w:val="0006299D"/>
    <w:rsid w:val="00062AA4"/>
    <w:rsid w:val="00063ADA"/>
    <w:rsid w:val="00063C88"/>
    <w:rsid w:val="00064B7E"/>
    <w:rsid w:val="00065903"/>
    <w:rsid w:val="00065DB8"/>
    <w:rsid w:val="00067095"/>
    <w:rsid w:val="00072288"/>
    <w:rsid w:val="00072AD0"/>
    <w:rsid w:val="00072DD7"/>
    <w:rsid w:val="00073545"/>
    <w:rsid w:val="00073C9F"/>
    <w:rsid w:val="00074E5F"/>
    <w:rsid w:val="00075A22"/>
    <w:rsid w:val="00076CCB"/>
    <w:rsid w:val="00080490"/>
    <w:rsid w:val="000809BC"/>
    <w:rsid w:val="00081D5A"/>
    <w:rsid w:val="00081F57"/>
    <w:rsid w:val="00082B9F"/>
    <w:rsid w:val="00082E1A"/>
    <w:rsid w:val="00082EF8"/>
    <w:rsid w:val="000837DD"/>
    <w:rsid w:val="00083D5B"/>
    <w:rsid w:val="00084606"/>
    <w:rsid w:val="000851F4"/>
    <w:rsid w:val="00086BA9"/>
    <w:rsid w:val="00087B38"/>
    <w:rsid w:val="00087BBA"/>
    <w:rsid w:val="00087F71"/>
    <w:rsid w:val="0009021A"/>
    <w:rsid w:val="0009102A"/>
    <w:rsid w:val="0009161A"/>
    <w:rsid w:val="00091826"/>
    <w:rsid w:val="0009272E"/>
    <w:rsid w:val="00092A37"/>
    <w:rsid w:val="00092ADD"/>
    <w:rsid w:val="00094413"/>
    <w:rsid w:val="00094FE4"/>
    <w:rsid w:val="00095003"/>
    <w:rsid w:val="000956F9"/>
    <w:rsid w:val="00096201"/>
    <w:rsid w:val="00096641"/>
    <w:rsid w:val="00096AAA"/>
    <w:rsid w:val="00096AE2"/>
    <w:rsid w:val="00097223"/>
    <w:rsid w:val="000A0543"/>
    <w:rsid w:val="000A085F"/>
    <w:rsid w:val="000A09C1"/>
    <w:rsid w:val="000A10D7"/>
    <w:rsid w:val="000A48BD"/>
    <w:rsid w:val="000A5BFA"/>
    <w:rsid w:val="000A5F4B"/>
    <w:rsid w:val="000A6336"/>
    <w:rsid w:val="000A63A0"/>
    <w:rsid w:val="000A6A51"/>
    <w:rsid w:val="000B01BA"/>
    <w:rsid w:val="000B1251"/>
    <w:rsid w:val="000B157F"/>
    <w:rsid w:val="000B274C"/>
    <w:rsid w:val="000B2A80"/>
    <w:rsid w:val="000B2C48"/>
    <w:rsid w:val="000B3442"/>
    <w:rsid w:val="000B3881"/>
    <w:rsid w:val="000B3BCB"/>
    <w:rsid w:val="000B4E16"/>
    <w:rsid w:val="000B5198"/>
    <w:rsid w:val="000B538A"/>
    <w:rsid w:val="000B583A"/>
    <w:rsid w:val="000B781E"/>
    <w:rsid w:val="000C0822"/>
    <w:rsid w:val="000C0C79"/>
    <w:rsid w:val="000C0DFD"/>
    <w:rsid w:val="000C1061"/>
    <w:rsid w:val="000C15B5"/>
    <w:rsid w:val="000C1DC6"/>
    <w:rsid w:val="000C20EF"/>
    <w:rsid w:val="000C2AB0"/>
    <w:rsid w:val="000C3090"/>
    <w:rsid w:val="000C39EE"/>
    <w:rsid w:val="000C47BC"/>
    <w:rsid w:val="000C49A4"/>
    <w:rsid w:val="000C613F"/>
    <w:rsid w:val="000C6394"/>
    <w:rsid w:val="000C6419"/>
    <w:rsid w:val="000C7AFB"/>
    <w:rsid w:val="000D0918"/>
    <w:rsid w:val="000D1704"/>
    <w:rsid w:val="000D1DA8"/>
    <w:rsid w:val="000D3BB5"/>
    <w:rsid w:val="000D3C80"/>
    <w:rsid w:val="000D40A2"/>
    <w:rsid w:val="000D4997"/>
    <w:rsid w:val="000D4BAA"/>
    <w:rsid w:val="000D5240"/>
    <w:rsid w:val="000D6B1C"/>
    <w:rsid w:val="000D7D01"/>
    <w:rsid w:val="000E001C"/>
    <w:rsid w:val="000E00EF"/>
    <w:rsid w:val="000E0D29"/>
    <w:rsid w:val="000E13A9"/>
    <w:rsid w:val="000E1E35"/>
    <w:rsid w:val="000E2202"/>
    <w:rsid w:val="000E2410"/>
    <w:rsid w:val="000E2479"/>
    <w:rsid w:val="000E28C2"/>
    <w:rsid w:val="000E37B1"/>
    <w:rsid w:val="000E3E2E"/>
    <w:rsid w:val="000E436D"/>
    <w:rsid w:val="000E6676"/>
    <w:rsid w:val="000E672C"/>
    <w:rsid w:val="000E709C"/>
    <w:rsid w:val="000E76A0"/>
    <w:rsid w:val="000F065B"/>
    <w:rsid w:val="000F0A65"/>
    <w:rsid w:val="000F1D05"/>
    <w:rsid w:val="000F1D5E"/>
    <w:rsid w:val="000F2B3D"/>
    <w:rsid w:val="000F423C"/>
    <w:rsid w:val="000F4336"/>
    <w:rsid w:val="000F4B31"/>
    <w:rsid w:val="000F5A2D"/>
    <w:rsid w:val="000F65C2"/>
    <w:rsid w:val="000F77AB"/>
    <w:rsid w:val="0010008C"/>
    <w:rsid w:val="00102F25"/>
    <w:rsid w:val="00103D96"/>
    <w:rsid w:val="00104A11"/>
    <w:rsid w:val="0010545B"/>
    <w:rsid w:val="00105822"/>
    <w:rsid w:val="00105952"/>
    <w:rsid w:val="0010619A"/>
    <w:rsid w:val="00106E0D"/>
    <w:rsid w:val="0010750E"/>
    <w:rsid w:val="00107CE5"/>
    <w:rsid w:val="0011071B"/>
    <w:rsid w:val="00110FCF"/>
    <w:rsid w:val="00112191"/>
    <w:rsid w:val="0011264C"/>
    <w:rsid w:val="0011268A"/>
    <w:rsid w:val="00112933"/>
    <w:rsid w:val="00112C4D"/>
    <w:rsid w:val="00113022"/>
    <w:rsid w:val="001131E3"/>
    <w:rsid w:val="00113445"/>
    <w:rsid w:val="0011394A"/>
    <w:rsid w:val="00116BF7"/>
    <w:rsid w:val="00117149"/>
    <w:rsid w:val="0011750E"/>
    <w:rsid w:val="00117A2E"/>
    <w:rsid w:val="00117AA9"/>
    <w:rsid w:val="00117C4D"/>
    <w:rsid w:val="00117CEA"/>
    <w:rsid w:val="00117D25"/>
    <w:rsid w:val="00121C41"/>
    <w:rsid w:val="00122030"/>
    <w:rsid w:val="001234CA"/>
    <w:rsid w:val="001238CA"/>
    <w:rsid w:val="00123DA9"/>
    <w:rsid w:val="00124171"/>
    <w:rsid w:val="0012434A"/>
    <w:rsid w:val="00125452"/>
    <w:rsid w:val="0012549C"/>
    <w:rsid w:val="001258B8"/>
    <w:rsid w:val="00126841"/>
    <w:rsid w:val="00126EB6"/>
    <w:rsid w:val="0012705E"/>
    <w:rsid w:val="00130301"/>
    <w:rsid w:val="001303A5"/>
    <w:rsid w:val="00131140"/>
    <w:rsid w:val="001317B0"/>
    <w:rsid w:val="00132042"/>
    <w:rsid w:val="001321A5"/>
    <w:rsid w:val="001324C9"/>
    <w:rsid w:val="00132FDD"/>
    <w:rsid w:val="001334F5"/>
    <w:rsid w:val="00136174"/>
    <w:rsid w:val="001367A7"/>
    <w:rsid w:val="001370A1"/>
    <w:rsid w:val="001377A0"/>
    <w:rsid w:val="001401FD"/>
    <w:rsid w:val="00140F42"/>
    <w:rsid w:val="00141043"/>
    <w:rsid w:val="001435F4"/>
    <w:rsid w:val="001438FF"/>
    <w:rsid w:val="001467F9"/>
    <w:rsid w:val="00146D40"/>
    <w:rsid w:val="00147387"/>
    <w:rsid w:val="00147A2E"/>
    <w:rsid w:val="00150617"/>
    <w:rsid w:val="001527CE"/>
    <w:rsid w:val="001528F9"/>
    <w:rsid w:val="00152E80"/>
    <w:rsid w:val="00153A2C"/>
    <w:rsid w:val="00154279"/>
    <w:rsid w:val="00155AB7"/>
    <w:rsid w:val="00156300"/>
    <w:rsid w:val="00156822"/>
    <w:rsid w:val="00157F3D"/>
    <w:rsid w:val="001601B7"/>
    <w:rsid w:val="00160E03"/>
    <w:rsid w:val="00161957"/>
    <w:rsid w:val="001635FF"/>
    <w:rsid w:val="001643F2"/>
    <w:rsid w:val="00164424"/>
    <w:rsid w:val="001656B1"/>
    <w:rsid w:val="001658BF"/>
    <w:rsid w:val="00166341"/>
    <w:rsid w:val="00166E28"/>
    <w:rsid w:val="00167093"/>
    <w:rsid w:val="001675EF"/>
    <w:rsid w:val="001676DC"/>
    <w:rsid w:val="00167AF7"/>
    <w:rsid w:val="001709DB"/>
    <w:rsid w:val="0017118F"/>
    <w:rsid w:val="0017127E"/>
    <w:rsid w:val="001738B1"/>
    <w:rsid w:val="00174456"/>
    <w:rsid w:val="00174859"/>
    <w:rsid w:val="0017705C"/>
    <w:rsid w:val="00177638"/>
    <w:rsid w:val="001801DD"/>
    <w:rsid w:val="0018038F"/>
    <w:rsid w:val="001806BA"/>
    <w:rsid w:val="00180C12"/>
    <w:rsid w:val="00180DE6"/>
    <w:rsid w:val="001816FF"/>
    <w:rsid w:val="00181942"/>
    <w:rsid w:val="00181ECF"/>
    <w:rsid w:val="00182761"/>
    <w:rsid w:val="00182DF3"/>
    <w:rsid w:val="0018306C"/>
    <w:rsid w:val="00183A94"/>
    <w:rsid w:val="0018470C"/>
    <w:rsid w:val="00185263"/>
    <w:rsid w:val="0018585D"/>
    <w:rsid w:val="001863C7"/>
    <w:rsid w:val="001872A5"/>
    <w:rsid w:val="00187A18"/>
    <w:rsid w:val="00187F77"/>
    <w:rsid w:val="00190337"/>
    <w:rsid w:val="001908D3"/>
    <w:rsid w:val="00190B76"/>
    <w:rsid w:val="001926E8"/>
    <w:rsid w:val="0019491E"/>
    <w:rsid w:val="001953A8"/>
    <w:rsid w:val="001953C8"/>
    <w:rsid w:val="00195B74"/>
    <w:rsid w:val="00195C7C"/>
    <w:rsid w:val="0019790F"/>
    <w:rsid w:val="00197E4F"/>
    <w:rsid w:val="001A0064"/>
    <w:rsid w:val="001A1498"/>
    <w:rsid w:val="001A1607"/>
    <w:rsid w:val="001A262A"/>
    <w:rsid w:val="001A29F9"/>
    <w:rsid w:val="001A3FAC"/>
    <w:rsid w:val="001A4941"/>
    <w:rsid w:val="001A500B"/>
    <w:rsid w:val="001A5908"/>
    <w:rsid w:val="001A5979"/>
    <w:rsid w:val="001A5F8A"/>
    <w:rsid w:val="001A7C02"/>
    <w:rsid w:val="001A7EDC"/>
    <w:rsid w:val="001B0159"/>
    <w:rsid w:val="001B01AA"/>
    <w:rsid w:val="001B01D1"/>
    <w:rsid w:val="001B192D"/>
    <w:rsid w:val="001B24C4"/>
    <w:rsid w:val="001B25C1"/>
    <w:rsid w:val="001B347A"/>
    <w:rsid w:val="001B3909"/>
    <w:rsid w:val="001B3E4B"/>
    <w:rsid w:val="001B4C48"/>
    <w:rsid w:val="001B6871"/>
    <w:rsid w:val="001C184F"/>
    <w:rsid w:val="001C2F17"/>
    <w:rsid w:val="001C3382"/>
    <w:rsid w:val="001C3439"/>
    <w:rsid w:val="001C34DE"/>
    <w:rsid w:val="001C3C87"/>
    <w:rsid w:val="001C4FC6"/>
    <w:rsid w:val="001D149F"/>
    <w:rsid w:val="001D16CB"/>
    <w:rsid w:val="001D1994"/>
    <w:rsid w:val="001D1B37"/>
    <w:rsid w:val="001D34A4"/>
    <w:rsid w:val="001D46DC"/>
    <w:rsid w:val="001D4CD4"/>
    <w:rsid w:val="001D51B4"/>
    <w:rsid w:val="001D6275"/>
    <w:rsid w:val="001D6ADA"/>
    <w:rsid w:val="001D7454"/>
    <w:rsid w:val="001D79BC"/>
    <w:rsid w:val="001E04C6"/>
    <w:rsid w:val="001E0A40"/>
    <w:rsid w:val="001E2CC0"/>
    <w:rsid w:val="001E2EF3"/>
    <w:rsid w:val="001E4173"/>
    <w:rsid w:val="001E4270"/>
    <w:rsid w:val="001E6774"/>
    <w:rsid w:val="001E6F1B"/>
    <w:rsid w:val="001F0085"/>
    <w:rsid w:val="001F0445"/>
    <w:rsid w:val="001F0500"/>
    <w:rsid w:val="001F0633"/>
    <w:rsid w:val="001F2129"/>
    <w:rsid w:val="001F47B2"/>
    <w:rsid w:val="001F53D0"/>
    <w:rsid w:val="001F6973"/>
    <w:rsid w:val="0020026C"/>
    <w:rsid w:val="002009F7"/>
    <w:rsid w:val="00201139"/>
    <w:rsid w:val="00201370"/>
    <w:rsid w:val="002018D7"/>
    <w:rsid w:val="00202B11"/>
    <w:rsid w:val="00202B15"/>
    <w:rsid w:val="00203353"/>
    <w:rsid w:val="00203E98"/>
    <w:rsid w:val="002057B3"/>
    <w:rsid w:val="00206B72"/>
    <w:rsid w:val="00207588"/>
    <w:rsid w:val="0021025B"/>
    <w:rsid w:val="00210DD1"/>
    <w:rsid w:val="00210DD4"/>
    <w:rsid w:val="00210E67"/>
    <w:rsid w:val="00211319"/>
    <w:rsid w:val="00211FB0"/>
    <w:rsid w:val="00212CAB"/>
    <w:rsid w:val="00213570"/>
    <w:rsid w:val="002144CB"/>
    <w:rsid w:val="002148A0"/>
    <w:rsid w:val="0021643D"/>
    <w:rsid w:val="00216EF7"/>
    <w:rsid w:val="00216F4E"/>
    <w:rsid w:val="00217A18"/>
    <w:rsid w:val="00217C90"/>
    <w:rsid w:val="0022019C"/>
    <w:rsid w:val="00222AF3"/>
    <w:rsid w:val="0022344C"/>
    <w:rsid w:val="00223A0A"/>
    <w:rsid w:val="00223C8F"/>
    <w:rsid w:val="00223CC8"/>
    <w:rsid w:val="00223F89"/>
    <w:rsid w:val="00224388"/>
    <w:rsid w:val="002245BC"/>
    <w:rsid w:val="00224A25"/>
    <w:rsid w:val="0022536F"/>
    <w:rsid w:val="002262D1"/>
    <w:rsid w:val="00230052"/>
    <w:rsid w:val="00230C64"/>
    <w:rsid w:val="00232483"/>
    <w:rsid w:val="00232538"/>
    <w:rsid w:val="002326B2"/>
    <w:rsid w:val="00232B04"/>
    <w:rsid w:val="00232B39"/>
    <w:rsid w:val="00234F1D"/>
    <w:rsid w:val="002350D8"/>
    <w:rsid w:val="002358C5"/>
    <w:rsid w:val="00236572"/>
    <w:rsid w:val="0023686B"/>
    <w:rsid w:val="00240461"/>
    <w:rsid w:val="00240EAB"/>
    <w:rsid w:val="002410F4"/>
    <w:rsid w:val="0024162E"/>
    <w:rsid w:val="00241783"/>
    <w:rsid w:val="0024479A"/>
    <w:rsid w:val="00245F34"/>
    <w:rsid w:val="002464A2"/>
    <w:rsid w:val="00246BB2"/>
    <w:rsid w:val="00246BFB"/>
    <w:rsid w:val="00247161"/>
    <w:rsid w:val="00247336"/>
    <w:rsid w:val="00247BF2"/>
    <w:rsid w:val="00247C2C"/>
    <w:rsid w:val="002503F3"/>
    <w:rsid w:val="00251059"/>
    <w:rsid w:val="00251B55"/>
    <w:rsid w:val="00251F41"/>
    <w:rsid w:val="00252670"/>
    <w:rsid w:val="002533EA"/>
    <w:rsid w:val="00253942"/>
    <w:rsid w:val="00253DB0"/>
    <w:rsid w:val="00254919"/>
    <w:rsid w:val="00254A88"/>
    <w:rsid w:val="00254C4F"/>
    <w:rsid w:val="002571AC"/>
    <w:rsid w:val="0026071E"/>
    <w:rsid w:val="00260D54"/>
    <w:rsid w:val="0026108B"/>
    <w:rsid w:val="00261411"/>
    <w:rsid w:val="00262691"/>
    <w:rsid w:val="002632B4"/>
    <w:rsid w:val="00263B93"/>
    <w:rsid w:val="0026421F"/>
    <w:rsid w:val="0026613D"/>
    <w:rsid w:val="0026775B"/>
    <w:rsid w:val="00270A1A"/>
    <w:rsid w:val="00270C8F"/>
    <w:rsid w:val="00271A77"/>
    <w:rsid w:val="00272741"/>
    <w:rsid w:val="00273482"/>
    <w:rsid w:val="002736A4"/>
    <w:rsid w:val="00273D35"/>
    <w:rsid w:val="00273E6E"/>
    <w:rsid w:val="002747D4"/>
    <w:rsid w:val="00274AE7"/>
    <w:rsid w:val="00275778"/>
    <w:rsid w:val="0027595F"/>
    <w:rsid w:val="00275D9F"/>
    <w:rsid w:val="0027766B"/>
    <w:rsid w:val="00280488"/>
    <w:rsid w:val="00281768"/>
    <w:rsid w:val="00281D39"/>
    <w:rsid w:val="00281D8E"/>
    <w:rsid w:val="00282409"/>
    <w:rsid w:val="00282529"/>
    <w:rsid w:val="00284196"/>
    <w:rsid w:val="002841AD"/>
    <w:rsid w:val="002854A3"/>
    <w:rsid w:val="00285909"/>
    <w:rsid w:val="00285CE1"/>
    <w:rsid w:val="00285D39"/>
    <w:rsid w:val="00287269"/>
    <w:rsid w:val="002877B5"/>
    <w:rsid w:val="00287FB0"/>
    <w:rsid w:val="00290485"/>
    <w:rsid w:val="0029099D"/>
    <w:rsid w:val="0029274E"/>
    <w:rsid w:val="00292C1F"/>
    <w:rsid w:val="00292CD2"/>
    <w:rsid w:val="00292F26"/>
    <w:rsid w:val="00293A5A"/>
    <w:rsid w:val="00294B97"/>
    <w:rsid w:val="002950E2"/>
    <w:rsid w:val="00295EB9"/>
    <w:rsid w:val="002960C6"/>
    <w:rsid w:val="00296A4D"/>
    <w:rsid w:val="00297145"/>
    <w:rsid w:val="002A1616"/>
    <w:rsid w:val="002A2394"/>
    <w:rsid w:val="002A34F4"/>
    <w:rsid w:val="002A42D5"/>
    <w:rsid w:val="002A56E9"/>
    <w:rsid w:val="002B1692"/>
    <w:rsid w:val="002B1D36"/>
    <w:rsid w:val="002B2313"/>
    <w:rsid w:val="002B3C0E"/>
    <w:rsid w:val="002B3FA9"/>
    <w:rsid w:val="002B5908"/>
    <w:rsid w:val="002B5922"/>
    <w:rsid w:val="002B6868"/>
    <w:rsid w:val="002B6A4C"/>
    <w:rsid w:val="002B7139"/>
    <w:rsid w:val="002B7223"/>
    <w:rsid w:val="002B7366"/>
    <w:rsid w:val="002C038B"/>
    <w:rsid w:val="002C1C06"/>
    <w:rsid w:val="002C230C"/>
    <w:rsid w:val="002C28DB"/>
    <w:rsid w:val="002C3761"/>
    <w:rsid w:val="002C415C"/>
    <w:rsid w:val="002C739B"/>
    <w:rsid w:val="002C77B9"/>
    <w:rsid w:val="002D0292"/>
    <w:rsid w:val="002D0B38"/>
    <w:rsid w:val="002D2321"/>
    <w:rsid w:val="002D2F12"/>
    <w:rsid w:val="002D3B8D"/>
    <w:rsid w:val="002D3D7D"/>
    <w:rsid w:val="002D3E6E"/>
    <w:rsid w:val="002D4813"/>
    <w:rsid w:val="002D5C71"/>
    <w:rsid w:val="002D6731"/>
    <w:rsid w:val="002E0A31"/>
    <w:rsid w:val="002E0BF9"/>
    <w:rsid w:val="002E1383"/>
    <w:rsid w:val="002E13E7"/>
    <w:rsid w:val="002E3EE1"/>
    <w:rsid w:val="002E4466"/>
    <w:rsid w:val="002E46F6"/>
    <w:rsid w:val="002E4D9C"/>
    <w:rsid w:val="002E65A0"/>
    <w:rsid w:val="002F0528"/>
    <w:rsid w:val="002F0C3B"/>
    <w:rsid w:val="002F0F4D"/>
    <w:rsid w:val="002F11B2"/>
    <w:rsid w:val="002F2A47"/>
    <w:rsid w:val="002F3B9F"/>
    <w:rsid w:val="002F3E30"/>
    <w:rsid w:val="002F55D0"/>
    <w:rsid w:val="002F57EF"/>
    <w:rsid w:val="002F5807"/>
    <w:rsid w:val="002F5C26"/>
    <w:rsid w:val="002F5CB2"/>
    <w:rsid w:val="002F64B7"/>
    <w:rsid w:val="002F653D"/>
    <w:rsid w:val="002F6717"/>
    <w:rsid w:val="002F690D"/>
    <w:rsid w:val="002F7424"/>
    <w:rsid w:val="002F7BC3"/>
    <w:rsid w:val="00300B53"/>
    <w:rsid w:val="00301D6D"/>
    <w:rsid w:val="00301D8C"/>
    <w:rsid w:val="00302850"/>
    <w:rsid w:val="00303B97"/>
    <w:rsid w:val="003040D1"/>
    <w:rsid w:val="003056B6"/>
    <w:rsid w:val="00305DC2"/>
    <w:rsid w:val="003066D6"/>
    <w:rsid w:val="003102A6"/>
    <w:rsid w:val="003103F3"/>
    <w:rsid w:val="00310FE2"/>
    <w:rsid w:val="0031174A"/>
    <w:rsid w:val="00313365"/>
    <w:rsid w:val="0031382A"/>
    <w:rsid w:val="00313DEA"/>
    <w:rsid w:val="003140C8"/>
    <w:rsid w:val="00314DB7"/>
    <w:rsid w:val="00314ED0"/>
    <w:rsid w:val="00315051"/>
    <w:rsid w:val="003152DF"/>
    <w:rsid w:val="00315CDB"/>
    <w:rsid w:val="003201A1"/>
    <w:rsid w:val="003202FB"/>
    <w:rsid w:val="0032058D"/>
    <w:rsid w:val="00321292"/>
    <w:rsid w:val="00321953"/>
    <w:rsid w:val="00322833"/>
    <w:rsid w:val="00323E40"/>
    <w:rsid w:val="00324533"/>
    <w:rsid w:val="00324A61"/>
    <w:rsid w:val="00326312"/>
    <w:rsid w:val="003266E3"/>
    <w:rsid w:val="00327BAC"/>
    <w:rsid w:val="00327F90"/>
    <w:rsid w:val="0033090C"/>
    <w:rsid w:val="00330AE8"/>
    <w:rsid w:val="00331466"/>
    <w:rsid w:val="0033147D"/>
    <w:rsid w:val="00331976"/>
    <w:rsid w:val="00331C9C"/>
    <w:rsid w:val="0033349F"/>
    <w:rsid w:val="00333E44"/>
    <w:rsid w:val="0033428F"/>
    <w:rsid w:val="003343C6"/>
    <w:rsid w:val="0033467E"/>
    <w:rsid w:val="0033555E"/>
    <w:rsid w:val="003355C2"/>
    <w:rsid w:val="00335837"/>
    <w:rsid w:val="00335FB7"/>
    <w:rsid w:val="00336210"/>
    <w:rsid w:val="00336ED9"/>
    <w:rsid w:val="00336F7D"/>
    <w:rsid w:val="00337980"/>
    <w:rsid w:val="003401BF"/>
    <w:rsid w:val="00340DA0"/>
    <w:rsid w:val="003410E6"/>
    <w:rsid w:val="00341F86"/>
    <w:rsid w:val="003432E5"/>
    <w:rsid w:val="003445CB"/>
    <w:rsid w:val="00344F6A"/>
    <w:rsid w:val="0034516C"/>
    <w:rsid w:val="00345AD2"/>
    <w:rsid w:val="003464E0"/>
    <w:rsid w:val="003471CB"/>
    <w:rsid w:val="0034757E"/>
    <w:rsid w:val="00350272"/>
    <w:rsid w:val="0035098E"/>
    <w:rsid w:val="00350E79"/>
    <w:rsid w:val="00351C8D"/>
    <w:rsid w:val="00352080"/>
    <w:rsid w:val="0035528E"/>
    <w:rsid w:val="003555CB"/>
    <w:rsid w:val="003566E1"/>
    <w:rsid w:val="00356EB3"/>
    <w:rsid w:val="003575BA"/>
    <w:rsid w:val="00357C76"/>
    <w:rsid w:val="00357E8D"/>
    <w:rsid w:val="00360153"/>
    <w:rsid w:val="0036091E"/>
    <w:rsid w:val="00360B2B"/>
    <w:rsid w:val="0036129B"/>
    <w:rsid w:val="00361739"/>
    <w:rsid w:val="00361EA9"/>
    <w:rsid w:val="0036208F"/>
    <w:rsid w:val="00364830"/>
    <w:rsid w:val="00364D51"/>
    <w:rsid w:val="00365592"/>
    <w:rsid w:val="003657E3"/>
    <w:rsid w:val="00366C76"/>
    <w:rsid w:val="00366CD8"/>
    <w:rsid w:val="00366F67"/>
    <w:rsid w:val="003671C9"/>
    <w:rsid w:val="00370873"/>
    <w:rsid w:val="003710C7"/>
    <w:rsid w:val="00371855"/>
    <w:rsid w:val="00373102"/>
    <w:rsid w:val="00373DA4"/>
    <w:rsid w:val="0037402E"/>
    <w:rsid w:val="003741D1"/>
    <w:rsid w:val="003743C6"/>
    <w:rsid w:val="00374F44"/>
    <w:rsid w:val="00375394"/>
    <w:rsid w:val="003754E7"/>
    <w:rsid w:val="003761D4"/>
    <w:rsid w:val="003762E8"/>
    <w:rsid w:val="0037694D"/>
    <w:rsid w:val="003771D5"/>
    <w:rsid w:val="0038123D"/>
    <w:rsid w:val="00381606"/>
    <w:rsid w:val="0038161A"/>
    <w:rsid w:val="003822DF"/>
    <w:rsid w:val="0038292E"/>
    <w:rsid w:val="00387276"/>
    <w:rsid w:val="00387642"/>
    <w:rsid w:val="00387DE1"/>
    <w:rsid w:val="003907D7"/>
    <w:rsid w:val="00390D95"/>
    <w:rsid w:val="00390F8D"/>
    <w:rsid w:val="00391893"/>
    <w:rsid w:val="00391C0E"/>
    <w:rsid w:val="00392174"/>
    <w:rsid w:val="00392C19"/>
    <w:rsid w:val="00393123"/>
    <w:rsid w:val="00393FA3"/>
    <w:rsid w:val="00394BB3"/>
    <w:rsid w:val="00395854"/>
    <w:rsid w:val="00395A60"/>
    <w:rsid w:val="00396C59"/>
    <w:rsid w:val="003A1D73"/>
    <w:rsid w:val="003A22A0"/>
    <w:rsid w:val="003A2990"/>
    <w:rsid w:val="003A2AC7"/>
    <w:rsid w:val="003A2CAB"/>
    <w:rsid w:val="003A2E1E"/>
    <w:rsid w:val="003A2F6C"/>
    <w:rsid w:val="003A43AD"/>
    <w:rsid w:val="003A4F12"/>
    <w:rsid w:val="003A5451"/>
    <w:rsid w:val="003A74E6"/>
    <w:rsid w:val="003A7BB6"/>
    <w:rsid w:val="003A7C37"/>
    <w:rsid w:val="003B02BD"/>
    <w:rsid w:val="003B1134"/>
    <w:rsid w:val="003B22CA"/>
    <w:rsid w:val="003B2EAB"/>
    <w:rsid w:val="003B3EE8"/>
    <w:rsid w:val="003B410F"/>
    <w:rsid w:val="003B4802"/>
    <w:rsid w:val="003B4EE8"/>
    <w:rsid w:val="003B695A"/>
    <w:rsid w:val="003B6A8D"/>
    <w:rsid w:val="003B6AFE"/>
    <w:rsid w:val="003B6DCB"/>
    <w:rsid w:val="003C04A4"/>
    <w:rsid w:val="003C0900"/>
    <w:rsid w:val="003C096F"/>
    <w:rsid w:val="003C15B5"/>
    <w:rsid w:val="003C1961"/>
    <w:rsid w:val="003C1A82"/>
    <w:rsid w:val="003C1A83"/>
    <w:rsid w:val="003C26A5"/>
    <w:rsid w:val="003C291A"/>
    <w:rsid w:val="003C3A50"/>
    <w:rsid w:val="003C3D76"/>
    <w:rsid w:val="003C3E55"/>
    <w:rsid w:val="003C427B"/>
    <w:rsid w:val="003C4D2C"/>
    <w:rsid w:val="003D02CD"/>
    <w:rsid w:val="003D0547"/>
    <w:rsid w:val="003D067F"/>
    <w:rsid w:val="003D0C67"/>
    <w:rsid w:val="003D0FDA"/>
    <w:rsid w:val="003D2064"/>
    <w:rsid w:val="003D3588"/>
    <w:rsid w:val="003D3692"/>
    <w:rsid w:val="003D47F4"/>
    <w:rsid w:val="003D4B81"/>
    <w:rsid w:val="003D4F36"/>
    <w:rsid w:val="003D5094"/>
    <w:rsid w:val="003D6F45"/>
    <w:rsid w:val="003D6F71"/>
    <w:rsid w:val="003D7448"/>
    <w:rsid w:val="003D7856"/>
    <w:rsid w:val="003D7C2B"/>
    <w:rsid w:val="003E02FE"/>
    <w:rsid w:val="003E0756"/>
    <w:rsid w:val="003E0A14"/>
    <w:rsid w:val="003E1139"/>
    <w:rsid w:val="003E19C7"/>
    <w:rsid w:val="003E21E0"/>
    <w:rsid w:val="003E2266"/>
    <w:rsid w:val="003E26D7"/>
    <w:rsid w:val="003E2F0A"/>
    <w:rsid w:val="003E2F7D"/>
    <w:rsid w:val="003E36B6"/>
    <w:rsid w:val="003E491C"/>
    <w:rsid w:val="003E75BB"/>
    <w:rsid w:val="003E7837"/>
    <w:rsid w:val="003E7DB8"/>
    <w:rsid w:val="003F016F"/>
    <w:rsid w:val="003F03E8"/>
    <w:rsid w:val="003F06C3"/>
    <w:rsid w:val="003F0933"/>
    <w:rsid w:val="003F1274"/>
    <w:rsid w:val="003F1A7E"/>
    <w:rsid w:val="003F1F15"/>
    <w:rsid w:val="003F22C5"/>
    <w:rsid w:val="003F266E"/>
    <w:rsid w:val="003F27EA"/>
    <w:rsid w:val="003F3E3E"/>
    <w:rsid w:val="003F3E9C"/>
    <w:rsid w:val="003F409A"/>
    <w:rsid w:val="003F4A1B"/>
    <w:rsid w:val="003F4BF8"/>
    <w:rsid w:val="003F57CB"/>
    <w:rsid w:val="003F71C3"/>
    <w:rsid w:val="003F74D9"/>
    <w:rsid w:val="0040032C"/>
    <w:rsid w:val="004005C6"/>
    <w:rsid w:val="00400DBE"/>
    <w:rsid w:val="004017DF"/>
    <w:rsid w:val="0040425B"/>
    <w:rsid w:val="0040446B"/>
    <w:rsid w:val="004045F5"/>
    <w:rsid w:val="004048DE"/>
    <w:rsid w:val="00405536"/>
    <w:rsid w:val="00405A8C"/>
    <w:rsid w:val="0040680E"/>
    <w:rsid w:val="00406AFE"/>
    <w:rsid w:val="00407230"/>
    <w:rsid w:val="00407259"/>
    <w:rsid w:val="004072C4"/>
    <w:rsid w:val="004076DC"/>
    <w:rsid w:val="00407758"/>
    <w:rsid w:val="00407A51"/>
    <w:rsid w:val="004102D4"/>
    <w:rsid w:val="004118C5"/>
    <w:rsid w:val="00411C09"/>
    <w:rsid w:val="00412296"/>
    <w:rsid w:val="00412B95"/>
    <w:rsid w:val="00412F9D"/>
    <w:rsid w:val="00413F3A"/>
    <w:rsid w:val="00415037"/>
    <w:rsid w:val="004159F6"/>
    <w:rsid w:val="00415C26"/>
    <w:rsid w:val="00416B30"/>
    <w:rsid w:val="004179AC"/>
    <w:rsid w:val="00417A95"/>
    <w:rsid w:val="0042003E"/>
    <w:rsid w:val="00420E74"/>
    <w:rsid w:val="00420FB7"/>
    <w:rsid w:val="00421204"/>
    <w:rsid w:val="00422ABE"/>
    <w:rsid w:val="004239DA"/>
    <w:rsid w:val="004248E0"/>
    <w:rsid w:val="004248E4"/>
    <w:rsid w:val="00424F17"/>
    <w:rsid w:val="00425E6E"/>
    <w:rsid w:val="004266CD"/>
    <w:rsid w:val="00426792"/>
    <w:rsid w:val="004270A0"/>
    <w:rsid w:val="00427606"/>
    <w:rsid w:val="004307BC"/>
    <w:rsid w:val="00430E47"/>
    <w:rsid w:val="00431090"/>
    <w:rsid w:val="004316A4"/>
    <w:rsid w:val="0043204C"/>
    <w:rsid w:val="00432DAE"/>
    <w:rsid w:val="00433133"/>
    <w:rsid w:val="00433D99"/>
    <w:rsid w:val="00434FB4"/>
    <w:rsid w:val="00435C86"/>
    <w:rsid w:val="004373F2"/>
    <w:rsid w:val="004374C1"/>
    <w:rsid w:val="00437BB4"/>
    <w:rsid w:val="00437BCF"/>
    <w:rsid w:val="004409B0"/>
    <w:rsid w:val="00440BAB"/>
    <w:rsid w:val="00441828"/>
    <w:rsid w:val="00441C9E"/>
    <w:rsid w:val="00441D1F"/>
    <w:rsid w:val="00442026"/>
    <w:rsid w:val="00442100"/>
    <w:rsid w:val="00442575"/>
    <w:rsid w:val="0044334B"/>
    <w:rsid w:val="00444142"/>
    <w:rsid w:val="004449EB"/>
    <w:rsid w:val="00445375"/>
    <w:rsid w:val="00445BA5"/>
    <w:rsid w:val="0044716F"/>
    <w:rsid w:val="00447CB1"/>
    <w:rsid w:val="00447D2F"/>
    <w:rsid w:val="00447D4A"/>
    <w:rsid w:val="0045073E"/>
    <w:rsid w:val="004509EE"/>
    <w:rsid w:val="00450DA7"/>
    <w:rsid w:val="00451367"/>
    <w:rsid w:val="00451AFB"/>
    <w:rsid w:val="0045247B"/>
    <w:rsid w:val="004527D3"/>
    <w:rsid w:val="00452B6B"/>
    <w:rsid w:val="00454111"/>
    <w:rsid w:val="00454D01"/>
    <w:rsid w:val="004559E7"/>
    <w:rsid w:val="00455F7F"/>
    <w:rsid w:val="00456A4D"/>
    <w:rsid w:val="00456B0F"/>
    <w:rsid w:val="004579D7"/>
    <w:rsid w:val="004609FC"/>
    <w:rsid w:val="00460C06"/>
    <w:rsid w:val="00460F1B"/>
    <w:rsid w:val="00461714"/>
    <w:rsid w:val="00462630"/>
    <w:rsid w:val="004632F9"/>
    <w:rsid w:val="0046336A"/>
    <w:rsid w:val="00463ECD"/>
    <w:rsid w:val="00464B2F"/>
    <w:rsid w:val="00467A14"/>
    <w:rsid w:val="00467E86"/>
    <w:rsid w:val="00470D57"/>
    <w:rsid w:val="004718E8"/>
    <w:rsid w:val="00471C45"/>
    <w:rsid w:val="00471C90"/>
    <w:rsid w:val="00472F64"/>
    <w:rsid w:val="004734F7"/>
    <w:rsid w:val="004735CC"/>
    <w:rsid w:val="00474749"/>
    <w:rsid w:val="00474E83"/>
    <w:rsid w:val="00475FAE"/>
    <w:rsid w:val="0047792D"/>
    <w:rsid w:val="0048181D"/>
    <w:rsid w:val="004818CE"/>
    <w:rsid w:val="00482465"/>
    <w:rsid w:val="00483399"/>
    <w:rsid w:val="00483539"/>
    <w:rsid w:val="00486710"/>
    <w:rsid w:val="00486A09"/>
    <w:rsid w:val="0048723C"/>
    <w:rsid w:val="00487317"/>
    <w:rsid w:val="004874DF"/>
    <w:rsid w:val="00491D17"/>
    <w:rsid w:val="00492933"/>
    <w:rsid w:val="00493441"/>
    <w:rsid w:val="00493C15"/>
    <w:rsid w:val="00493C1B"/>
    <w:rsid w:val="004945D6"/>
    <w:rsid w:val="004949D1"/>
    <w:rsid w:val="00494D66"/>
    <w:rsid w:val="004956D6"/>
    <w:rsid w:val="00495F77"/>
    <w:rsid w:val="00497379"/>
    <w:rsid w:val="00497841"/>
    <w:rsid w:val="004A0514"/>
    <w:rsid w:val="004A07C2"/>
    <w:rsid w:val="004A07DE"/>
    <w:rsid w:val="004A10B7"/>
    <w:rsid w:val="004A14E7"/>
    <w:rsid w:val="004A26D1"/>
    <w:rsid w:val="004A301C"/>
    <w:rsid w:val="004A3714"/>
    <w:rsid w:val="004A37F4"/>
    <w:rsid w:val="004A3809"/>
    <w:rsid w:val="004A4058"/>
    <w:rsid w:val="004A4D67"/>
    <w:rsid w:val="004A5354"/>
    <w:rsid w:val="004A7015"/>
    <w:rsid w:val="004A7253"/>
    <w:rsid w:val="004A7813"/>
    <w:rsid w:val="004B00AF"/>
    <w:rsid w:val="004B12C1"/>
    <w:rsid w:val="004B1B28"/>
    <w:rsid w:val="004B22F4"/>
    <w:rsid w:val="004B25DE"/>
    <w:rsid w:val="004B2E1C"/>
    <w:rsid w:val="004B2F6F"/>
    <w:rsid w:val="004B32B1"/>
    <w:rsid w:val="004B3B5D"/>
    <w:rsid w:val="004B3E05"/>
    <w:rsid w:val="004B3EBB"/>
    <w:rsid w:val="004B4B5C"/>
    <w:rsid w:val="004B5206"/>
    <w:rsid w:val="004B54AD"/>
    <w:rsid w:val="004B57D0"/>
    <w:rsid w:val="004B5DBF"/>
    <w:rsid w:val="004B600C"/>
    <w:rsid w:val="004B6686"/>
    <w:rsid w:val="004B720E"/>
    <w:rsid w:val="004B7BBB"/>
    <w:rsid w:val="004C05A0"/>
    <w:rsid w:val="004C081F"/>
    <w:rsid w:val="004C0BAD"/>
    <w:rsid w:val="004C1C06"/>
    <w:rsid w:val="004C1F78"/>
    <w:rsid w:val="004C2BF9"/>
    <w:rsid w:val="004C3779"/>
    <w:rsid w:val="004C3FAF"/>
    <w:rsid w:val="004C4A9B"/>
    <w:rsid w:val="004C4B9A"/>
    <w:rsid w:val="004C6078"/>
    <w:rsid w:val="004C6EC2"/>
    <w:rsid w:val="004C7FA1"/>
    <w:rsid w:val="004D02F7"/>
    <w:rsid w:val="004D1618"/>
    <w:rsid w:val="004D1A5F"/>
    <w:rsid w:val="004D20F5"/>
    <w:rsid w:val="004D22A1"/>
    <w:rsid w:val="004D48B5"/>
    <w:rsid w:val="004D5175"/>
    <w:rsid w:val="004D7F3D"/>
    <w:rsid w:val="004E11DA"/>
    <w:rsid w:val="004E13A7"/>
    <w:rsid w:val="004E1B20"/>
    <w:rsid w:val="004E1F2C"/>
    <w:rsid w:val="004E3383"/>
    <w:rsid w:val="004E4971"/>
    <w:rsid w:val="004E4B05"/>
    <w:rsid w:val="004E5A9C"/>
    <w:rsid w:val="004E5E52"/>
    <w:rsid w:val="004E6AD6"/>
    <w:rsid w:val="004E6E5B"/>
    <w:rsid w:val="004E708C"/>
    <w:rsid w:val="004E7676"/>
    <w:rsid w:val="004E7FB8"/>
    <w:rsid w:val="004F1755"/>
    <w:rsid w:val="004F19FF"/>
    <w:rsid w:val="004F385D"/>
    <w:rsid w:val="004F5171"/>
    <w:rsid w:val="004F5A6A"/>
    <w:rsid w:val="004F61E2"/>
    <w:rsid w:val="004F74B9"/>
    <w:rsid w:val="004F77E7"/>
    <w:rsid w:val="004F79BC"/>
    <w:rsid w:val="00501088"/>
    <w:rsid w:val="00501100"/>
    <w:rsid w:val="0050144A"/>
    <w:rsid w:val="00502D68"/>
    <w:rsid w:val="005034AE"/>
    <w:rsid w:val="005046B7"/>
    <w:rsid w:val="00504A4D"/>
    <w:rsid w:val="00504A72"/>
    <w:rsid w:val="00506158"/>
    <w:rsid w:val="00506839"/>
    <w:rsid w:val="00506AD5"/>
    <w:rsid w:val="00507494"/>
    <w:rsid w:val="005076B8"/>
    <w:rsid w:val="00507771"/>
    <w:rsid w:val="005078EB"/>
    <w:rsid w:val="00510357"/>
    <w:rsid w:val="0051050C"/>
    <w:rsid w:val="005105AC"/>
    <w:rsid w:val="00510E6F"/>
    <w:rsid w:val="0051134B"/>
    <w:rsid w:val="00511B8B"/>
    <w:rsid w:val="00511D53"/>
    <w:rsid w:val="00513931"/>
    <w:rsid w:val="00513AA2"/>
    <w:rsid w:val="0051497E"/>
    <w:rsid w:val="00514E21"/>
    <w:rsid w:val="00515625"/>
    <w:rsid w:val="00515982"/>
    <w:rsid w:val="00516790"/>
    <w:rsid w:val="005168BA"/>
    <w:rsid w:val="00516F28"/>
    <w:rsid w:val="00517E5E"/>
    <w:rsid w:val="00517F6E"/>
    <w:rsid w:val="005201FC"/>
    <w:rsid w:val="0052031C"/>
    <w:rsid w:val="0052182C"/>
    <w:rsid w:val="005224BC"/>
    <w:rsid w:val="0052381B"/>
    <w:rsid w:val="0052437C"/>
    <w:rsid w:val="005248B0"/>
    <w:rsid w:val="00526136"/>
    <w:rsid w:val="00526203"/>
    <w:rsid w:val="005265BB"/>
    <w:rsid w:val="005266E4"/>
    <w:rsid w:val="00527F7D"/>
    <w:rsid w:val="0053012E"/>
    <w:rsid w:val="00530B71"/>
    <w:rsid w:val="00530DFA"/>
    <w:rsid w:val="0053147A"/>
    <w:rsid w:val="00531C5F"/>
    <w:rsid w:val="00531F78"/>
    <w:rsid w:val="00532362"/>
    <w:rsid w:val="00533AF3"/>
    <w:rsid w:val="00533B18"/>
    <w:rsid w:val="00535340"/>
    <w:rsid w:val="00535DC0"/>
    <w:rsid w:val="00535F55"/>
    <w:rsid w:val="00536289"/>
    <w:rsid w:val="00536475"/>
    <w:rsid w:val="00537A4D"/>
    <w:rsid w:val="00537E33"/>
    <w:rsid w:val="00540C1A"/>
    <w:rsid w:val="00540C8A"/>
    <w:rsid w:val="005413E9"/>
    <w:rsid w:val="00541494"/>
    <w:rsid w:val="00541762"/>
    <w:rsid w:val="00541B3C"/>
    <w:rsid w:val="00542153"/>
    <w:rsid w:val="005428E9"/>
    <w:rsid w:val="00542B76"/>
    <w:rsid w:val="00543B1E"/>
    <w:rsid w:val="00545762"/>
    <w:rsid w:val="005459D3"/>
    <w:rsid w:val="00546089"/>
    <w:rsid w:val="005512A8"/>
    <w:rsid w:val="00551726"/>
    <w:rsid w:val="005519DD"/>
    <w:rsid w:val="0055256A"/>
    <w:rsid w:val="00552F3F"/>
    <w:rsid w:val="00553161"/>
    <w:rsid w:val="005538F3"/>
    <w:rsid w:val="00554442"/>
    <w:rsid w:val="00554643"/>
    <w:rsid w:val="00554F71"/>
    <w:rsid w:val="00555161"/>
    <w:rsid w:val="00555DDE"/>
    <w:rsid w:val="00556401"/>
    <w:rsid w:val="0055672B"/>
    <w:rsid w:val="0056059E"/>
    <w:rsid w:val="00560E2F"/>
    <w:rsid w:val="0056175F"/>
    <w:rsid w:val="00562DC4"/>
    <w:rsid w:val="00562FAC"/>
    <w:rsid w:val="0056324D"/>
    <w:rsid w:val="0056336C"/>
    <w:rsid w:val="005635BE"/>
    <w:rsid w:val="00563DDF"/>
    <w:rsid w:val="00564BB0"/>
    <w:rsid w:val="005650CA"/>
    <w:rsid w:val="00566164"/>
    <w:rsid w:val="00567791"/>
    <w:rsid w:val="00567C93"/>
    <w:rsid w:val="00567DFA"/>
    <w:rsid w:val="0057189A"/>
    <w:rsid w:val="00572231"/>
    <w:rsid w:val="00572491"/>
    <w:rsid w:val="00572B89"/>
    <w:rsid w:val="00572E84"/>
    <w:rsid w:val="00572F00"/>
    <w:rsid w:val="00573A30"/>
    <w:rsid w:val="00573F58"/>
    <w:rsid w:val="00575841"/>
    <w:rsid w:val="00575A4A"/>
    <w:rsid w:val="005762DD"/>
    <w:rsid w:val="00576570"/>
    <w:rsid w:val="005766D5"/>
    <w:rsid w:val="00576945"/>
    <w:rsid w:val="00577A81"/>
    <w:rsid w:val="00580688"/>
    <w:rsid w:val="00580866"/>
    <w:rsid w:val="005812EC"/>
    <w:rsid w:val="00581977"/>
    <w:rsid w:val="00581FC1"/>
    <w:rsid w:val="00583449"/>
    <w:rsid w:val="0058379D"/>
    <w:rsid w:val="00583AD5"/>
    <w:rsid w:val="00584C34"/>
    <w:rsid w:val="00584ED8"/>
    <w:rsid w:val="00585B2E"/>
    <w:rsid w:val="005862D2"/>
    <w:rsid w:val="0058778A"/>
    <w:rsid w:val="00587FE9"/>
    <w:rsid w:val="005908B8"/>
    <w:rsid w:val="00590BC7"/>
    <w:rsid w:val="005913F1"/>
    <w:rsid w:val="00591863"/>
    <w:rsid w:val="00591D17"/>
    <w:rsid w:val="00592AB1"/>
    <w:rsid w:val="00592DA8"/>
    <w:rsid w:val="00593155"/>
    <w:rsid w:val="005931B7"/>
    <w:rsid w:val="0059331D"/>
    <w:rsid w:val="00593787"/>
    <w:rsid w:val="00593E34"/>
    <w:rsid w:val="00593FD1"/>
    <w:rsid w:val="005941D0"/>
    <w:rsid w:val="00594C2D"/>
    <w:rsid w:val="00595AF7"/>
    <w:rsid w:val="00595F9B"/>
    <w:rsid w:val="00595FC3"/>
    <w:rsid w:val="00596914"/>
    <w:rsid w:val="00597370"/>
    <w:rsid w:val="005974DC"/>
    <w:rsid w:val="005A08AA"/>
    <w:rsid w:val="005A0BB3"/>
    <w:rsid w:val="005A0E1C"/>
    <w:rsid w:val="005A2120"/>
    <w:rsid w:val="005A3990"/>
    <w:rsid w:val="005A4B48"/>
    <w:rsid w:val="005A5018"/>
    <w:rsid w:val="005A5040"/>
    <w:rsid w:val="005A508D"/>
    <w:rsid w:val="005A5E56"/>
    <w:rsid w:val="005A6742"/>
    <w:rsid w:val="005A7F03"/>
    <w:rsid w:val="005B2975"/>
    <w:rsid w:val="005B2AC2"/>
    <w:rsid w:val="005B3452"/>
    <w:rsid w:val="005B3808"/>
    <w:rsid w:val="005B4111"/>
    <w:rsid w:val="005B5125"/>
    <w:rsid w:val="005B5AA9"/>
    <w:rsid w:val="005B6AEA"/>
    <w:rsid w:val="005B70F3"/>
    <w:rsid w:val="005B798E"/>
    <w:rsid w:val="005C0B43"/>
    <w:rsid w:val="005C150E"/>
    <w:rsid w:val="005C188E"/>
    <w:rsid w:val="005C2A61"/>
    <w:rsid w:val="005C2A67"/>
    <w:rsid w:val="005C3C54"/>
    <w:rsid w:val="005C4C66"/>
    <w:rsid w:val="005C52EF"/>
    <w:rsid w:val="005C53E7"/>
    <w:rsid w:val="005C6C96"/>
    <w:rsid w:val="005C76A2"/>
    <w:rsid w:val="005D23ED"/>
    <w:rsid w:val="005D4515"/>
    <w:rsid w:val="005D465D"/>
    <w:rsid w:val="005D4979"/>
    <w:rsid w:val="005D62D4"/>
    <w:rsid w:val="005D7B36"/>
    <w:rsid w:val="005E0942"/>
    <w:rsid w:val="005E0AB4"/>
    <w:rsid w:val="005E166F"/>
    <w:rsid w:val="005E1698"/>
    <w:rsid w:val="005E17FA"/>
    <w:rsid w:val="005E54E7"/>
    <w:rsid w:val="005E5F13"/>
    <w:rsid w:val="005E7891"/>
    <w:rsid w:val="005F0198"/>
    <w:rsid w:val="005F0374"/>
    <w:rsid w:val="005F0824"/>
    <w:rsid w:val="005F0A2C"/>
    <w:rsid w:val="005F0DB4"/>
    <w:rsid w:val="005F1014"/>
    <w:rsid w:val="005F15F0"/>
    <w:rsid w:val="005F1E0B"/>
    <w:rsid w:val="005F3B32"/>
    <w:rsid w:val="005F4163"/>
    <w:rsid w:val="005F548E"/>
    <w:rsid w:val="005F75C6"/>
    <w:rsid w:val="005F76A2"/>
    <w:rsid w:val="005F784F"/>
    <w:rsid w:val="005F7ADF"/>
    <w:rsid w:val="00600269"/>
    <w:rsid w:val="00600A77"/>
    <w:rsid w:val="00600BEC"/>
    <w:rsid w:val="00603414"/>
    <w:rsid w:val="006036A2"/>
    <w:rsid w:val="00604D6D"/>
    <w:rsid w:val="00606198"/>
    <w:rsid w:val="0060706C"/>
    <w:rsid w:val="00607332"/>
    <w:rsid w:val="0061044F"/>
    <w:rsid w:val="0061046D"/>
    <w:rsid w:val="00610504"/>
    <w:rsid w:val="00610FDB"/>
    <w:rsid w:val="00611278"/>
    <w:rsid w:val="006114BB"/>
    <w:rsid w:val="0061238B"/>
    <w:rsid w:val="00612489"/>
    <w:rsid w:val="00613647"/>
    <w:rsid w:val="00613EB0"/>
    <w:rsid w:val="00614539"/>
    <w:rsid w:val="00616A41"/>
    <w:rsid w:val="00617E60"/>
    <w:rsid w:val="00617E9A"/>
    <w:rsid w:val="006204EB"/>
    <w:rsid w:val="0062095E"/>
    <w:rsid w:val="00621CF0"/>
    <w:rsid w:val="00622C53"/>
    <w:rsid w:val="006230B5"/>
    <w:rsid w:val="00623703"/>
    <w:rsid w:val="00624971"/>
    <w:rsid w:val="00624B14"/>
    <w:rsid w:val="006252E6"/>
    <w:rsid w:val="00627E51"/>
    <w:rsid w:val="00630E24"/>
    <w:rsid w:val="006310C6"/>
    <w:rsid w:val="006320AE"/>
    <w:rsid w:val="006321FD"/>
    <w:rsid w:val="00633D5A"/>
    <w:rsid w:val="00634082"/>
    <w:rsid w:val="006347BE"/>
    <w:rsid w:val="0064151E"/>
    <w:rsid w:val="00642BAB"/>
    <w:rsid w:val="00642C0F"/>
    <w:rsid w:val="00643F61"/>
    <w:rsid w:val="00645E88"/>
    <w:rsid w:val="0064649A"/>
    <w:rsid w:val="006504D6"/>
    <w:rsid w:val="006520EE"/>
    <w:rsid w:val="00652EE0"/>
    <w:rsid w:val="0065431B"/>
    <w:rsid w:val="0065679D"/>
    <w:rsid w:val="00656AD1"/>
    <w:rsid w:val="00657289"/>
    <w:rsid w:val="00657A6C"/>
    <w:rsid w:val="0066202F"/>
    <w:rsid w:val="006620C9"/>
    <w:rsid w:val="00662692"/>
    <w:rsid w:val="00662731"/>
    <w:rsid w:val="006633F7"/>
    <w:rsid w:val="0066417E"/>
    <w:rsid w:val="006644DD"/>
    <w:rsid w:val="0066454C"/>
    <w:rsid w:val="006650AA"/>
    <w:rsid w:val="006651C0"/>
    <w:rsid w:val="00667124"/>
    <w:rsid w:val="0067012C"/>
    <w:rsid w:val="00670395"/>
    <w:rsid w:val="00670EB9"/>
    <w:rsid w:val="006710CC"/>
    <w:rsid w:val="0067199D"/>
    <w:rsid w:val="0067214B"/>
    <w:rsid w:val="006732A5"/>
    <w:rsid w:val="006749FC"/>
    <w:rsid w:val="00674A3A"/>
    <w:rsid w:val="00675F22"/>
    <w:rsid w:val="00677EF2"/>
    <w:rsid w:val="00680BD2"/>
    <w:rsid w:val="006822CD"/>
    <w:rsid w:val="0068274D"/>
    <w:rsid w:val="00683362"/>
    <w:rsid w:val="0068349C"/>
    <w:rsid w:val="00683EFE"/>
    <w:rsid w:val="00684B50"/>
    <w:rsid w:val="00684BD4"/>
    <w:rsid w:val="006855C3"/>
    <w:rsid w:val="00685B63"/>
    <w:rsid w:val="006867B5"/>
    <w:rsid w:val="0068732C"/>
    <w:rsid w:val="0069011A"/>
    <w:rsid w:val="00690DCB"/>
    <w:rsid w:val="0069166A"/>
    <w:rsid w:val="00691D8E"/>
    <w:rsid w:val="00692980"/>
    <w:rsid w:val="00692D60"/>
    <w:rsid w:val="00693903"/>
    <w:rsid w:val="00693A55"/>
    <w:rsid w:val="006951D0"/>
    <w:rsid w:val="006966C9"/>
    <w:rsid w:val="00697381"/>
    <w:rsid w:val="006976A0"/>
    <w:rsid w:val="00697CAA"/>
    <w:rsid w:val="00697F89"/>
    <w:rsid w:val="006A1014"/>
    <w:rsid w:val="006A18C1"/>
    <w:rsid w:val="006A18E2"/>
    <w:rsid w:val="006A2975"/>
    <w:rsid w:val="006A37C1"/>
    <w:rsid w:val="006A47BF"/>
    <w:rsid w:val="006A4E97"/>
    <w:rsid w:val="006A73CD"/>
    <w:rsid w:val="006A7524"/>
    <w:rsid w:val="006A7AAE"/>
    <w:rsid w:val="006A7F97"/>
    <w:rsid w:val="006B02C7"/>
    <w:rsid w:val="006B05CB"/>
    <w:rsid w:val="006B0F64"/>
    <w:rsid w:val="006B12CE"/>
    <w:rsid w:val="006B18A5"/>
    <w:rsid w:val="006B2A34"/>
    <w:rsid w:val="006B30FE"/>
    <w:rsid w:val="006B3CF1"/>
    <w:rsid w:val="006B4B8B"/>
    <w:rsid w:val="006B54A6"/>
    <w:rsid w:val="006B5760"/>
    <w:rsid w:val="006B5A84"/>
    <w:rsid w:val="006B5FB8"/>
    <w:rsid w:val="006B5FFE"/>
    <w:rsid w:val="006B642F"/>
    <w:rsid w:val="006B6768"/>
    <w:rsid w:val="006B7201"/>
    <w:rsid w:val="006C0601"/>
    <w:rsid w:val="006C0686"/>
    <w:rsid w:val="006C1122"/>
    <w:rsid w:val="006C18D6"/>
    <w:rsid w:val="006C2A8B"/>
    <w:rsid w:val="006C3936"/>
    <w:rsid w:val="006C3E71"/>
    <w:rsid w:val="006C5EA7"/>
    <w:rsid w:val="006C6BE8"/>
    <w:rsid w:val="006D0EAB"/>
    <w:rsid w:val="006D14FF"/>
    <w:rsid w:val="006D1777"/>
    <w:rsid w:val="006D1DC6"/>
    <w:rsid w:val="006D2B71"/>
    <w:rsid w:val="006D3C1E"/>
    <w:rsid w:val="006D3CAD"/>
    <w:rsid w:val="006D4565"/>
    <w:rsid w:val="006D5BF3"/>
    <w:rsid w:val="006D5C57"/>
    <w:rsid w:val="006D5E1C"/>
    <w:rsid w:val="006D6FDF"/>
    <w:rsid w:val="006D7530"/>
    <w:rsid w:val="006D7D51"/>
    <w:rsid w:val="006D7E45"/>
    <w:rsid w:val="006D7FC5"/>
    <w:rsid w:val="006E1222"/>
    <w:rsid w:val="006E1956"/>
    <w:rsid w:val="006E4178"/>
    <w:rsid w:val="006E6C1F"/>
    <w:rsid w:val="006E70D6"/>
    <w:rsid w:val="006E718F"/>
    <w:rsid w:val="006E736D"/>
    <w:rsid w:val="006F0088"/>
    <w:rsid w:val="006F0EDC"/>
    <w:rsid w:val="006F1490"/>
    <w:rsid w:val="006F1BE6"/>
    <w:rsid w:val="006F2414"/>
    <w:rsid w:val="006F260A"/>
    <w:rsid w:val="006F2F3C"/>
    <w:rsid w:val="006F3DAC"/>
    <w:rsid w:val="006F414B"/>
    <w:rsid w:val="006F530A"/>
    <w:rsid w:val="006F5A34"/>
    <w:rsid w:val="006F6369"/>
    <w:rsid w:val="006F6C33"/>
    <w:rsid w:val="006F79C1"/>
    <w:rsid w:val="0070043A"/>
    <w:rsid w:val="0070047C"/>
    <w:rsid w:val="007007F2"/>
    <w:rsid w:val="007015FA"/>
    <w:rsid w:val="0070171B"/>
    <w:rsid w:val="00701E6F"/>
    <w:rsid w:val="00703F97"/>
    <w:rsid w:val="00704283"/>
    <w:rsid w:val="00705798"/>
    <w:rsid w:val="00706201"/>
    <w:rsid w:val="00706837"/>
    <w:rsid w:val="007068CA"/>
    <w:rsid w:val="00707363"/>
    <w:rsid w:val="00710B67"/>
    <w:rsid w:val="00711C3A"/>
    <w:rsid w:val="00712F69"/>
    <w:rsid w:val="00713567"/>
    <w:rsid w:val="007147F5"/>
    <w:rsid w:val="00714A8C"/>
    <w:rsid w:val="00716AE9"/>
    <w:rsid w:val="00716AF4"/>
    <w:rsid w:val="007171A2"/>
    <w:rsid w:val="00717E4F"/>
    <w:rsid w:val="00720BCA"/>
    <w:rsid w:val="00720BF4"/>
    <w:rsid w:val="007217E7"/>
    <w:rsid w:val="00722D67"/>
    <w:rsid w:val="00724164"/>
    <w:rsid w:val="00724638"/>
    <w:rsid w:val="00724ABB"/>
    <w:rsid w:val="00724B89"/>
    <w:rsid w:val="007254FF"/>
    <w:rsid w:val="00726A5E"/>
    <w:rsid w:val="00726B41"/>
    <w:rsid w:val="0072757E"/>
    <w:rsid w:val="00730BB3"/>
    <w:rsid w:val="00730E0C"/>
    <w:rsid w:val="00731237"/>
    <w:rsid w:val="00731242"/>
    <w:rsid w:val="0073126C"/>
    <w:rsid w:val="00731D81"/>
    <w:rsid w:val="00731E95"/>
    <w:rsid w:val="007334B8"/>
    <w:rsid w:val="00733918"/>
    <w:rsid w:val="0073454F"/>
    <w:rsid w:val="00736DA1"/>
    <w:rsid w:val="00736FF2"/>
    <w:rsid w:val="00737284"/>
    <w:rsid w:val="00740447"/>
    <w:rsid w:val="007414BE"/>
    <w:rsid w:val="00741B96"/>
    <w:rsid w:val="007433ED"/>
    <w:rsid w:val="00744B3C"/>
    <w:rsid w:val="00744ED8"/>
    <w:rsid w:val="00744F98"/>
    <w:rsid w:val="00751880"/>
    <w:rsid w:val="00751ABA"/>
    <w:rsid w:val="00751E1F"/>
    <w:rsid w:val="00752788"/>
    <w:rsid w:val="00752A2A"/>
    <w:rsid w:val="00752B9E"/>
    <w:rsid w:val="00752C39"/>
    <w:rsid w:val="007537E1"/>
    <w:rsid w:val="007547C3"/>
    <w:rsid w:val="0075613E"/>
    <w:rsid w:val="0075627B"/>
    <w:rsid w:val="007565F7"/>
    <w:rsid w:val="00756631"/>
    <w:rsid w:val="007576DE"/>
    <w:rsid w:val="00757CAA"/>
    <w:rsid w:val="00757E03"/>
    <w:rsid w:val="007605B9"/>
    <w:rsid w:val="00760CBB"/>
    <w:rsid w:val="00761BC7"/>
    <w:rsid w:val="00761E67"/>
    <w:rsid w:val="00762D5C"/>
    <w:rsid w:val="00763056"/>
    <w:rsid w:val="00764088"/>
    <w:rsid w:val="00764751"/>
    <w:rsid w:val="00764EC6"/>
    <w:rsid w:val="007655F9"/>
    <w:rsid w:val="00766338"/>
    <w:rsid w:val="00766913"/>
    <w:rsid w:val="00766ED7"/>
    <w:rsid w:val="00766F92"/>
    <w:rsid w:val="0076732A"/>
    <w:rsid w:val="0076777A"/>
    <w:rsid w:val="00767950"/>
    <w:rsid w:val="00767C35"/>
    <w:rsid w:val="0077008C"/>
    <w:rsid w:val="007708C3"/>
    <w:rsid w:val="00771479"/>
    <w:rsid w:val="00771D0E"/>
    <w:rsid w:val="007723B5"/>
    <w:rsid w:val="00772EF4"/>
    <w:rsid w:val="00773215"/>
    <w:rsid w:val="007734E1"/>
    <w:rsid w:val="007737B9"/>
    <w:rsid w:val="00773B61"/>
    <w:rsid w:val="00775144"/>
    <w:rsid w:val="00775819"/>
    <w:rsid w:val="007758E5"/>
    <w:rsid w:val="00775AE9"/>
    <w:rsid w:val="00775BA7"/>
    <w:rsid w:val="007763FD"/>
    <w:rsid w:val="00776CCB"/>
    <w:rsid w:val="00781699"/>
    <w:rsid w:val="0078176A"/>
    <w:rsid w:val="0078299F"/>
    <w:rsid w:val="007831A5"/>
    <w:rsid w:val="007842E0"/>
    <w:rsid w:val="007842EB"/>
    <w:rsid w:val="00784D31"/>
    <w:rsid w:val="00785EDB"/>
    <w:rsid w:val="00787A48"/>
    <w:rsid w:val="00787E34"/>
    <w:rsid w:val="007909DE"/>
    <w:rsid w:val="00791A6E"/>
    <w:rsid w:val="00793303"/>
    <w:rsid w:val="0079366E"/>
    <w:rsid w:val="007937F5"/>
    <w:rsid w:val="00793B35"/>
    <w:rsid w:val="007945D2"/>
    <w:rsid w:val="00795C55"/>
    <w:rsid w:val="00795E2E"/>
    <w:rsid w:val="00795F89"/>
    <w:rsid w:val="00796178"/>
    <w:rsid w:val="007963F6"/>
    <w:rsid w:val="0079686C"/>
    <w:rsid w:val="00796F5B"/>
    <w:rsid w:val="00797BEC"/>
    <w:rsid w:val="00797E8D"/>
    <w:rsid w:val="007A0967"/>
    <w:rsid w:val="007A1062"/>
    <w:rsid w:val="007A28FC"/>
    <w:rsid w:val="007A3A17"/>
    <w:rsid w:val="007A3C56"/>
    <w:rsid w:val="007A4F42"/>
    <w:rsid w:val="007A53AD"/>
    <w:rsid w:val="007A5500"/>
    <w:rsid w:val="007A5876"/>
    <w:rsid w:val="007A5939"/>
    <w:rsid w:val="007A5CA9"/>
    <w:rsid w:val="007A6F2E"/>
    <w:rsid w:val="007A75F7"/>
    <w:rsid w:val="007A7621"/>
    <w:rsid w:val="007A7E07"/>
    <w:rsid w:val="007B0912"/>
    <w:rsid w:val="007B0F90"/>
    <w:rsid w:val="007B1028"/>
    <w:rsid w:val="007B12F2"/>
    <w:rsid w:val="007B1329"/>
    <w:rsid w:val="007B16D4"/>
    <w:rsid w:val="007B1A42"/>
    <w:rsid w:val="007B3436"/>
    <w:rsid w:val="007B36B8"/>
    <w:rsid w:val="007B444B"/>
    <w:rsid w:val="007B4681"/>
    <w:rsid w:val="007B5E93"/>
    <w:rsid w:val="007B6585"/>
    <w:rsid w:val="007B6F3F"/>
    <w:rsid w:val="007B7E3D"/>
    <w:rsid w:val="007C03B0"/>
    <w:rsid w:val="007C05A0"/>
    <w:rsid w:val="007C05C2"/>
    <w:rsid w:val="007C092C"/>
    <w:rsid w:val="007C134B"/>
    <w:rsid w:val="007C189D"/>
    <w:rsid w:val="007C2AB5"/>
    <w:rsid w:val="007C339A"/>
    <w:rsid w:val="007C37C2"/>
    <w:rsid w:val="007C414B"/>
    <w:rsid w:val="007C4AD6"/>
    <w:rsid w:val="007C4DEE"/>
    <w:rsid w:val="007C591E"/>
    <w:rsid w:val="007C5C7C"/>
    <w:rsid w:val="007C7DDE"/>
    <w:rsid w:val="007C7EC9"/>
    <w:rsid w:val="007D083F"/>
    <w:rsid w:val="007D0ED0"/>
    <w:rsid w:val="007D1A6C"/>
    <w:rsid w:val="007D2E32"/>
    <w:rsid w:val="007D35EB"/>
    <w:rsid w:val="007D416A"/>
    <w:rsid w:val="007D5BA8"/>
    <w:rsid w:val="007D616E"/>
    <w:rsid w:val="007D74B5"/>
    <w:rsid w:val="007D793D"/>
    <w:rsid w:val="007E063E"/>
    <w:rsid w:val="007E0E6D"/>
    <w:rsid w:val="007E0F8A"/>
    <w:rsid w:val="007E280A"/>
    <w:rsid w:val="007E2955"/>
    <w:rsid w:val="007E2CFB"/>
    <w:rsid w:val="007E2F59"/>
    <w:rsid w:val="007E3B8B"/>
    <w:rsid w:val="007E3E80"/>
    <w:rsid w:val="007E3F5C"/>
    <w:rsid w:val="007E429F"/>
    <w:rsid w:val="007E42E1"/>
    <w:rsid w:val="007E4F10"/>
    <w:rsid w:val="007E4F14"/>
    <w:rsid w:val="007E5A6E"/>
    <w:rsid w:val="007E5E65"/>
    <w:rsid w:val="007E6B93"/>
    <w:rsid w:val="007E7E6F"/>
    <w:rsid w:val="007F049C"/>
    <w:rsid w:val="007F0A9F"/>
    <w:rsid w:val="007F1219"/>
    <w:rsid w:val="007F4C36"/>
    <w:rsid w:val="007F4F0E"/>
    <w:rsid w:val="007F5E6A"/>
    <w:rsid w:val="007F6000"/>
    <w:rsid w:val="007F71B8"/>
    <w:rsid w:val="007F7AD6"/>
    <w:rsid w:val="007F7FCD"/>
    <w:rsid w:val="00800CF0"/>
    <w:rsid w:val="008010C9"/>
    <w:rsid w:val="00802855"/>
    <w:rsid w:val="00802868"/>
    <w:rsid w:val="00804347"/>
    <w:rsid w:val="00804710"/>
    <w:rsid w:val="00804F07"/>
    <w:rsid w:val="00805083"/>
    <w:rsid w:val="00806086"/>
    <w:rsid w:val="008061E1"/>
    <w:rsid w:val="00807198"/>
    <w:rsid w:val="00807A14"/>
    <w:rsid w:val="00811E6A"/>
    <w:rsid w:val="00813183"/>
    <w:rsid w:val="008146D9"/>
    <w:rsid w:val="00814CA8"/>
    <w:rsid w:val="00815198"/>
    <w:rsid w:val="008157F0"/>
    <w:rsid w:val="0081717B"/>
    <w:rsid w:val="0081726F"/>
    <w:rsid w:val="0081759A"/>
    <w:rsid w:val="00820B4C"/>
    <w:rsid w:val="008222CA"/>
    <w:rsid w:val="00822975"/>
    <w:rsid w:val="00822D65"/>
    <w:rsid w:val="00822E5F"/>
    <w:rsid w:val="008231E6"/>
    <w:rsid w:val="00823B8B"/>
    <w:rsid w:val="0082429C"/>
    <w:rsid w:val="0082561B"/>
    <w:rsid w:val="008257BE"/>
    <w:rsid w:val="00826A86"/>
    <w:rsid w:val="00830911"/>
    <w:rsid w:val="0083286F"/>
    <w:rsid w:val="008339AF"/>
    <w:rsid w:val="00833EE6"/>
    <w:rsid w:val="008340B7"/>
    <w:rsid w:val="00834A22"/>
    <w:rsid w:val="00835E52"/>
    <w:rsid w:val="0083625E"/>
    <w:rsid w:val="00836A5C"/>
    <w:rsid w:val="00836FA7"/>
    <w:rsid w:val="00837D5F"/>
    <w:rsid w:val="00841839"/>
    <w:rsid w:val="00841A87"/>
    <w:rsid w:val="00841B1A"/>
    <w:rsid w:val="008445AB"/>
    <w:rsid w:val="008448A3"/>
    <w:rsid w:val="008449C7"/>
    <w:rsid w:val="008452F8"/>
    <w:rsid w:val="00845634"/>
    <w:rsid w:val="00845B43"/>
    <w:rsid w:val="00845FC2"/>
    <w:rsid w:val="00846E14"/>
    <w:rsid w:val="00847517"/>
    <w:rsid w:val="00847B9F"/>
    <w:rsid w:val="0085077D"/>
    <w:rsid w:val="00852B7A"/>
    <w:rsid w:val="00852CAD"/>
    <w:rsid w:val="0085397E"/>
    <w:rsid w:val="00853B84"/>
    <w:rsid w:val="00853F13"/>
    <w:rsid w:val="0085464F"/>
    <w:rsid w:val="008547B7"/>
    <w:rsid w:val="00854D7E"/>
    <w:rsid w:val="00855959"/>
    <w:rsid w:val="00855BE9"/>
    <w:rsid w:val="00856331"/>
    <w:rsid w:val="00856A85"/>
    <w:rsid w:val="00856EF2"/>
    <w:rsid w:val="00857690"/>
    <w:rsid w:val="008605B2"/>
    <w:rsid w:val="00861268"/>
    <w:rsid w:val="008616E7"/>
    <w:rsid w:val="00864A11"/>
    <w:rsid w:val="00864C00"/>
    <w:rsid w:val="00865163"/>
    <w:rsid w:val="00865AAF"/>
    <w:rsid w:val="00867FCA"/>
    <w:rsid w:val="0087051D"/>
    <w:rsid w:val="00871324"/>
    <w:rsid w:val="0087160E"/>
    <w:rsid w:val="00871F58"/>
    <w:rsid w:val="00872568"/>
    <w:rsid w:val="00872E7A"/>
    <w:rsid w:val="0087324D"/>
    <w:rsid w:val="00873E82"/>
    <w:rsid w:val="0087462E"/>
    <w:rsid w:val="00875206"/>
    <w:rsid w:val="0087529A"/>
    <w:rsid w:val="008752C2"/>
    <w:rsid w:val="0087578D"/>
    <w:rsid w:val="00876D1E"/>
    <w:rsid w:val="0088222A"/>
    <w:rsid w:val="00882B49"/>
    <w:rsid w:val="00882B66"/>
    <w:rsid w:val="0088359E"/>
    <w:rsid w:val="00883711"/>
    <w:rsid w:val="00883842"/>
    <w:rsid w:val="008844FF"/>
    <w:rsid w:val="00884A16"/>
    <w:rsid w:val="00884C85"/>
    <w:rsid w:val="00884DA8"/>
    <w:rsid w:val="00885911"/>
    <w:rsid w:val="00885AEE"/>
    <w:rsid w:val="00885C2C"/>
    <w:rsid w:val="008864DD"/>
    <w:rsid w:val="00886C43"/>
    <w:rsid w:val="00887BAE"/>
    <w:rsid w:val="008901F6"/>
    <w:rsid w:val="008915AB"/>
    <w:rsid w:val="008916EA"/>
    <w:rsid w:val="008939EF"/>
    <w:rsid w:val="0089456A"/>
    <w:rsid w:val="008945A3"/>
    <w:rsid w:val="00895023"/>
    <w:rsid w:val="0089531B"/>
    <w:rsid w:val="008964CF"/>
    <w:rsid w:val="008A18E2"/>
    <w:rsid w:val="008A2ACE"/>
    <w:rsid w:val="008A3D06"/>
    <w:rsid w:val="008A4206"/>
    <w:rsid w:val="008A4607"/>
    <w:rsid w:val="008A4CB0"/>
    <w:rsid w:val="008A4ECF"/>
    <w:rsid w:val="008A5181"/>
    <w:rsid w:val="008A59F8"/>
    <w:rsid w:val="008A6CD2"/>
    <w:rsid w:val="008A75B0"/>
    <w:rsid w:val="008A791C"/>
    <w:rsid w:val="008A7CB7"/>
    <w:rsid w:val="008B04A7"/>
    <w:rsid w:val="008B199F"/>
    <w:rsid w:val="008B3623"/>
    <w:rsid w:val="008B3A49"/>
    <w:rsid w:val="008B4309"/>
    <w:rsid w:val="008B457E"/>
    <w:rsid w:val="008B5453"/>
    <w:rsid w:val="008B62A3"/>
    <w:rsid w:val="008B6311"/>
    <w:rsid w:val="008C014C"/>
    <w:rsid w:val="008C119C"/>
    <w:rsid w:val="008C1F2F"/>
    <w:rsid w:val="008C2781"/>
    <w:rsid w:val="008C2D57"/>
    <w:rsid w:val="008C325C"/>
    <w:rsid w:val="008C3FD7"/>
    <w:rsid w:val="008C4306"/>
    <w:rsid w:val="008C542A"/>
    <w:rsid w:val="008C5874"/>
    <w:rsid w:val="008C58A6"/>
    <w:rsid w:val="008C593B"/>
    <w:rsid w:val="008C5C81"/>
    <w:rsid w:val="008C608E"/>
    <w:rsid w:val="008C6A34"/>
    <w:rsid w:val="008C77CE"/>
    <w:rsid w:val="008D0356"/>
    <w:rsid w:val="008D06BD"/>
    <w:rsid w:val="008D0C8A"/>
    <w:rsid w:val="008D0D48"/>
    <w:rsid w:val="008D0F7E"/>
    <w:rsid w:val="008D1F7F"/>
    <w:rsid w:val="008D2296"/>
    <w:rsid w:val="008D2FF4"/>
    <w:rsid w:val="008D33E1"/>
    <w:rsid w:val="008D451B"/>
    <w:rsid w:val="008D7183"/>
    <w:rsid w:val="008D732B"/>
    <w:rsid w:val="008D7821"/>
    <w:rsid w:val="008E0469"/>
    <w:rsid w:val="008E06FC"/>
    <w:rsid w:val="008E0CF1"/>
    <w:rsid w:val="008E1505"/>
    <w:rsid w:val="008E304A"/>
    <w:rsid w:val="008E3477"/>
    <w:rsid w:val="008E3D18"/>
    <w:rsid w:val="008E481E"/>
    <w:rsid w:val="008E4EB1"/>
    <w:rsid w:val="008E541C"/>
    <w:rsid w:val="008E61CB"/>
    <w:rsid w:val="008E65BC"/>
    <w:rsid w:val="008E6653"/>
    <w:rsid w:val="008E6F48"/>
    <w:rsid w:val="008E7187"/>
    <w:rsid w:val="008EBF96"/>
    <w:rsid w:val="008F0299"/>
    <w:rsid w:val="008F115A"/>
    <w:rsid w:val="008F1F14"/>
    <w:rsid w:val="008F1F75"/>
    <w:rsid w:val="008F2366"/>
    <w:rsid w:val="008F24C6"/>
    <w:rsid w:val="008F3091"/>
    <w:rsid w:val="008F431A"/>
    <w:rsid w:val="008F5088"/>
    <w:rsid w:val="008F5936"/>
    <w:rsid w:val="008F5CA6"/>
    <w:rsid w:val="008F6265"/>
    <w:rsid w:val="008F6C3E"/>
    <w:rsid w:val="008F7DB8"/>
    <w:rsid w:val="00900E5E"/>
    <w:rsid w:val="00900EF4"/>
    <w:rsid w:val="009012B3"/>
    <w:rsid w:val="009012B6"/>
    <w:rsid w:val="00903965"/>
    <w:rsid w:val="00903BC0"/>
    <w:rsid w:val="00903D62"/>
    <w:rsid w:val="009043FB"/>
    <w:rsid w:val="00904607"/>
    <w:rsid w:val="00904B4F"/>
    <w:rsid w:val="009050D0"/>
    <w:rsid w:val="009057BD"/>
    <w:rsid w:val="00906302"/>
    <w:rsid w:val="00907213"/>
    <w:rsid w:val="00907A32"/>
    <w:rsid w:val="009103AB"/>
    <w:rsid w:val="00910F1A"/>
    <w:rsid w:val="009113B2"/>
    <w:rsid w:val="009124E9"/>
    <w:rsid w:val="00912746"/>
    <w:rsid w:val="00913175"/>
    <w:rsid w:val="009133C8"/>
    <w:rsid w:val="009136CE"/>
    <w:rsid w:val="00915789"/>
    <w:rsid w:val="00915C12"/>
    <w:rsid w:val="009161D8"/>
    <w:rsid w:val="00916A8E"/>
    <w:rsid w:val="00917A0C"/>
    <w:rsid w:val="00917A1D"/>
    <w:rsid w:val="00917BC6"/>
    <w:rsid w:val="00921F69"/>
    <w:rsid w:val="00922767"/>
    <w:rsid w:val="00922BD6"/>
    <w:rsid w:val="00922D65"/>
    <w:rsid w:val="009230BF"/>
    <w:rsid w:val="00923B9A"/>
    <w:rsid w:val="00923C7E"/>
    <w:rsid w:val="009247F2"/>
    <w:rsid w:val="00924A25"/>
    <w:rsid w:val="00925259"/>
    <w:rsid w:val="0092552E"/>
    <w:rsid w:val="00925ABB"/>
    <w:rsid w:val="00926585"/>
    <w:rsid w:val="00926735"/>
    <w:rsid w:val="009274E8"/>
    <w:rsid w:val="00927559"/>
    <w:rsid w:val="0093061B"/>
    <w:rsid w:val="00930C79"/>
    <w:rsid w:val="00931580"/>
    <w:rsid w:val="0093191C"/>
    <w:rsid w:val="00931B04"/>
    <w:rsid w:val="009323E6"/>
    <w:rsid w:val="009335BE"/>
    <w:rsid w:val="00933A0E"/>
    <w:rsid w:val="00933EC9"/>
    <w:rsid w:val="0093448C"/>
    <w:rsid w:val="0093584B"/>
    <w:rsid w:val="00936241"/>
    <w:rsid w:val="00940E3F"/>
    <w:rsid w:val="009414D1"/>
    <w:rsid w:val="00941BA6"/>
    <w:rsid w:val="00941CA6"/>
    <w:rsid w:val="00941DCB"/>
    <w:rsid w:val="00942830"/>
    <w:rsid w:val="00942B70"/>
    <w:rsid w:val="009440C2"/>
    <w:rsid w:val="00944165"/>
    <w:rsid w:val="0094424C"/>
    <w:rsid w:val="00944500"/>
    <w:rsid w:val="00944810"/>
    <w:rsid w:val="009453B1"/>
    <w:rsid w:val="0094555E"/>
    <w:rsid w:val="00946262"/>
    <w:rsid w:val="00946909"/>
    <w:rsid w:val="00946F75"/>
    <w:rsid w:val="00947156"/>
    <w:rsid w:val="009475C9"/>
    <w:rsid w:val="00950447"/>
    <w:rsid w:val="0095079B"/>
    <w:rsid w:val="00952E98"/>
    <w:rsid w:val="00954517"/>
    <w:rsid w:val="00954948"/>
    <w:rsid w:val="0095532D"/>
    <w:rsid w:val="00955E85"/>
    <w:rsid w:val="00956977"/>
    <w:rsid w:val="0095719B"/>
    <w:rsid w:val="00957F28"/>
    <w:rsid w:val="00960ADB"/>
    <w:rsid w:val="009618A1"/>
    <w:rsid w:val="0096229F"/>
    <w:rsid w:val="009637BC"/>
    <w:rsid w:val="009640E6"/>
    <w:rsid w:val="00964C67"/>
    <w:rsid w:val="00965185"/>
    <w:rsid w:val="0096539F"/>
    <w:rsid w:val="00965915"/>
    <w:rsid w:val="0096658D"/>
    <w:rsid w:val="00966AAA"/>
    <w:rsid w:val="00966EFA"/>
    <w:rsid w:val="009670F8"/>
    <w:rsid w:val="0097067B"/>
    <w:rsid w:val="0097072E"/>
    <w:rsid w:val="00971167"/>
    <w:rsid w:val="00971428"/>
    <w:rsid w:val="0097195B"/>
    <w:rsid w:val="00971B35"/>
    <w:rsid w:val="00972588"/>
    <w:rsid w:val="00973A63"/>
    <w:rsid w:val="009741C7"/>
    <w:rsid w:val="009758E3"/>
    <w:rsid w:val="0097596B"/>
    <w:rsid w:val="00975D2B"/>
    <w:rsid w:val="00975F4C"/>
    <w:rsid w:val="00977E55"/>
    <w:rsid w:val="0098076A"/>
    <w:rsid w:val="00980C15"/>
    <w:rsid w:val="00982F87"/>
    <w:rsid w:val="009838D5"/>
    <w:rsid w:val="00983ACB"/>
    <w:rsid w:val="00985999"/>
    <w:rsid w:val="0098BDA9"/>
    <w:rsid w:val="009918D2"/>
    <w:rsid w:val="00992378"/>
    <w:rsid w:val="00993659"/>
    <w:rsid w:val="00993E67"/>
    <w:rsid w:val="009941B0"/>
    <w:rsid w:val="009956B0"/>
    <w:rsid w:val="00995C06"/>
    <w:rsid w:val="009975B1"/>
    <w:rsid w:val="009978EA"/>
    <w:rsid w:val="00997D22"/>
    <w:rsid w:val="00997E43"/>
    <w:rsid w:val="009A03B0"/>
    <w:rsid w:val="009A1D9E"/>
    <w:rsid w:val="009A20A5"/>
    <w:rsid w:val="009A2AB4"/>
    <w:rsid w:val="009A3183"/>
    <w:rsid w:val="009A396C"/>
    <w:rsid w:val="009A3A81"/>
    <w:rsid w:val="009A3ACA"/>
    <w:rsid w:val="009A3C71"/>
    <w:rsid w:val="009A3EE2"/>
    <w:rsid w:val="009A46CE"/>
    <w:rsid w:val="009A7484"/>
    <w:rsid w:val="009A775E"/>
    <w:rsid w:val="009A7E0D"/>
    <w:rsid w:val="009A7F86"/>
    <w:rsid w:val="009B0648"/>
    <w:rsid w:val="009B06E6"/>
    <w:rsid w:val="009B187C"/>
    <w:rsid w:val="009B27EF"/>
    <w:rsid w:val="009B3025"/>
    <w:rsid w:val="009B3FC6"/>
    <w:rsid w:val="009B40DD"/>
    <w:rsid w:val="009B466D"/>
    <w:rsid w:val="009B4788"/>
    <w:rsid w:val="009B520A"/>
    <w:rsid w:val="009B5389"/>
    <w:rsid w:val="009B55DA"/>
    <w:rsid w:val="009B5D8F"/>
    <w:rsid w:val="009B5EB5"/>
    <w:rsid w:val="009B606A"/>
    <w:rsid w:val="009B6F05"/>
    <w:rsid w:val="009B7435"/>
    <w:rsid w:val="009B78A1"/>
    <w:rsid w:val="009B7E82"/>
    <w:rsid w:val="009C070E"/>
    <w:rsid w:val="009C14AC"/>
    <w:rsid w:val="009C1AED"/>
    <w:rsid w:val="009C1B25"/>
    <w:rsid w:val="009C47F6"/>
    <w:rsid w:val="009C5C1F"/>
    <w:rsid w:val="009C7CEB"/>
    <w:rsid w:val="009D083A"/>
    <w:rsid w:val="009D0E8D"/>
    <w:rsid w:val="009D2E07"/>
    <w:rsid w:val="009D31DD"/>
    <w:rsid w:val="009D478B"/>
    <w:rsid w:val="009D5BBC"/>
    <w:rsid w:val="009D5D8A"/>
    <w:rsid w:val="009D6601"/>
    <w:rsid w:val="009D73B6"/>
    <w:rsid w:val="009D760C"/>
    <w:rsid w:val="009D7F20"/>
    <w:rsid w:val="009E0422"/>
    <w:rsid w:val="009E0DFB"/>
    <w:rsid w:val="009E12D6"/>
    <w:rsid w:val="009E254A"/>
    <w:rsid w:val="009E312B"/>
    <w:rsid w:val="009E32CA"/>
    <w:rsid w:val="009E3E03"/>
    <w:rsid w:val="009E3EE2"/>
    <w:rsid w:val="009E5A84"/>
    <w:rsid w:val="009E5D84"/>
    <w:rsid w:val="009E660F"/>
    <w:rsid w:val="009E6A04"/>
    <w:rsid w:val="009E6C54"/>
    <w:rsid w:val="009E6EBD"/>
    <w:rsid w:val="009E6EE6"/>
    <w:rsid w:val="009F0492"/>
    <w:rsid w:val="009F0867"/>
    <w:rsid w:val="009F118B"/>
    <w:rsid w:val="009F1593"/>
    <w:rsid w:val="009F1610"/>
    <w:rsid w:val="009F289C"/>
    <w:rsid w:val="009F28A8"/>
    <w:rsid w:val="009F42B4"/>
    <w:rsid w:val="009F4D8E"/>
    <w:rsid w:val="009F550D"/>
    <w:rsid w:val="009F5540"/>
    <w:rsid w:val="009F5598"/>
    <w:rsid w:val="009F5712"/>
    <w:rsid w:val="009F5B88"/>
    <w:rsid w:val="009F7709"/>
    <w:rsid w:val="00A01487"/>
    <w:rsid w:val="00A023DB"/>
    <w:rsid w:val="00A03949"/>
    <w:rsid w:val="00A04CD6"/>
    <w:rsid w:val="00A05282"/>
    <w:rsid w:val="00A05A3E"/>
    <w:rsid w:val="00A07A4F"/>
    <w:rsid w:val="00A10184"/>
    <w:rsid w:val="00A10195"/>
    <w:rsid w:val="00A10FE4"/>
    <w:rsid w:val="00A1118A"/>
    <w:rsid w:val="00A117D2"/>
    <w:rsid w:val="00A11FFC"/>
    <w:rsid w:val="00A12B5B"/>
    <w:rsid w:val="00A1368B"/>
    <w:rsid w:val="00A13ABB"/>
    <w:rsid w:val="00A1438A"/>
    <w:rsid w:val="00A15AD4"/>
    <w:rsid w:val="00A16613"/>
    <w:rsid w:val="00A173DB"/>
    <w:rsid w:val="00A213E7"/>
    <w:rsid w:val="00A221B4"/>
    <w:rsid w:val="00A24080"/>
    <w:rsid w:val="00A257BE"/>
    <w:rsid w:val="00A265BD"/>
    <w:rsid w:val="00A272E5"/>
    <w:rsid w:val="00A27646"/>
    <w:rsid w:val="00A30C1A"/>
    <w:rsid w:val="00A32A4F"/>
    <w:rsid w:val="00A32AED"/>
    <w:rsid w:val="00A32D4D"/>
    <w:rsid w:val="00A33927"/>
    <w:rsid w:val="00A33BCB"/>
    <w:rsid w:val="00A34BE0"/>
    <w:rsid w:val="00A352A7"/>
    <w:rsid w:val="00A352AC"/>
    <w:rsid w:val="00A36C16"/>
    <w:rsid w:val="00A36F8A"/>
    <w:rsid w:val="00A4035E"/>
    <w:rsid w:val="00A4240D"/>
    <w:rsid w:val="00A4258C"/>
    <w:rsid w:val="00A42A36"/>
    <w:rsid w:val="00A4318D"/>
    <w:rsid w:val="00A43883"/>
    <w:rsid w:val="00A44235"/>
    <w:rsid w:val="00A45E22"/>
    <w:rsid w:val="00A46995"/>
    <w:rsid w:val="00A4721A"/>
    <w:rsid w:val="00A47C80"/>
    <w:rsid w:val="00A50378"/>
    <w:rsid w:val="00A5060D"/>
    <w:rsid w:val="00A51037"/>
    <w:rsid w:val="00A51A89"/>
    <w:rsid w:val="00A5203F"/>
    <w:rsid w:val="00A52A58"/>
    <w:rsid w:val="00A545B4"/>
    <w:rsid w:val="00A5512A"/>
    <w:rsid w:val="00A55918"/>
    <w:rsid w:val="00A55D18"/>
    <w:rsid w:val="00A5658E"/>
    <w:rsid w:val="00A56DDE"/>
    <w:rsid w:val="00A56EF1"/>
    <w:rsid w:val="00A56F1A"/>
    <w:rsid w:val="00A57673"/>
    <w:rsid w:val="00A576C3"/>
    <w:rsid w:val="00A578D8"/>
    <w:rsid w:val="00A5C422"/>
    <w:rsid w:val="00A623AF"/>
    <w:rsid w:val="00A633C6"/>
    <w:rsid w:val="00A63A8B"/>
    <w:rsid w:val="00A640B5"/>
    <w:rsid w:val="00A64697"/>
    <w:rsid w:val="00A64A87"/>
    <w:rsid w:val="00A651ED"/>
    <w:rsid w:val="00A659F5"/>
    <w:rsid w:val="00A65D22"/>
    <w:rsid w:val="00A65FF3"/>
    <w:rsid w:val="00A71547"/>
    <w:rsid w:val="00A7173A"/>
    <w:rsid w:val="00A72A1C"/>
    <w:rsid w:val="00A73CA5"/>
    <w:rsid w:val="00A741D4"/>
    <w:rsid w:val="00A74C94"/>
    <w:rsid w:val="00A75330"/>
    <w:rsid w:val="00A75E79"/>
    <w:rsid w:val="00A809C0"/>
    <w:rsid w:val="00A80A51"/>
    <w:rsid w:val="00A81102"/>
    <w:rsid w:val="00A81119"/>
    <w:rsid w:val="00A8139F"/>
    <w:rsid w:val="00A82107"/>
    <w:rsid w:val="00A82227"/>
    <w:rsid w:val="00A8259E"/>
    <w:rsid w:val="00A82E97"/>
    <w:rsid w:val="00A82F48"/>
    <w:rsid w:val="00A84152"/>
    <w:rsid w:val="00A852D6"/>
    <w:rsid w:val="00A85B91"/>
    <w:rsid w:val="00A86DB5"/>
    <w:rsid w:val="00A873CF"/>
    <w:rsid w:val="00A87907"/>
    <w:rsid w:val="00A90DC5"/>
    <w:rsid w:val="00A90EC5"/>
    <w:rsid w:val="00A91328"/>
    <w:rsid w:val="00A915C3"/>
    <w:rsid w:val="00A91FF6"/>
    <w:rsid w:val="00A92526"/>
    <w:rsid w:val="00A92E5C"/>
    <w:rsid w:val="00A92FFB"/>
    <w:rsid w:val="00A93895"/>
    <w:rsid w:val="00A93B52"/>
    <w:rsid w:val="00A9486A"/>
    <w:rsid w:val="00A95BBC"/>
    <w:rsid w:val="00A964AE"/>
    <w:rsid w:val="00A967C6"/>
    <w:rsid w:val="00A96F91"/>
    <w:rsid w:val="00A973D3"/>
    <w:rsid w:val="00A97D5B"/>
    <w:rsid w:val="00A97DE5"/>
    <w:rsid w:val="00AA03D8"/>
    <w:rsid w:val="00AA09DC"/>
    <w:rsid w:val="00AA1CDD"/>
    <w:rsid w:val="00AA2226"/>
    <w:rsid w:val="00AA2C24"/>
    <w:rsid w:val="00AA3A39"/>
    <w:rsid w:val="00AA3E03"/>
    <w:rsid w:val="00AA41BD"/>
    <w:rsid w:val="00AA588C"/>
    <w:rsid w:val="00AA62AE"/>
    <w:rsid w:val="00AA7F71"/>
    <w:rsid w:val="00AB0043"/>
    <w:rsid w:val="00AB0274"/>
    <w:rsid w:val="00AB06F2"/>
    <w:rsid w:val="00AB0720"/>
    <w:rsid w:val="00AB0F30"/>
    <w:rsid w:val="00AB147D"/>
    <w:rsid w:val="00AB1763"/>
    <w:rsid w:val="00AB17F0"/>
    <w:rsid w:val="00AB1B53"/>
    <w:rsid w:val="00AB2384"/>
    <w:rsid w:val="00AB2E4D"/>
    <w:rsid w:val="00AB33B1"/>
    <w:rsid w:val="00AB3F47"/>
    <w:rsid w:val="00AB4310"/>
    <w:rsid w:val="00AB436B"/>
    <w:rsid w:val="00AB4CEE"/>
    <w:rsid w:val="00AB5811"/>
    <w:rsid w:val="00AB589D"/>
    <w:rsid w:val="00AB601B"/>
    <w:rsid w:val="00AB63F5"/>
    <w:rsid w:val="00AB6F21"/>
    <w:rsid w:val="00AB7A36"/>
    <w:rsid w:val="00AC018B"/>
    <w:rsid w:val="00AC05EB"/>
    <w:rsid w:val="00AC0C8D"/>
    <w:rsid w:val="00AC15FB"/>
    <w:rsid w:val="00AC18C1"/>
    <w:rsid w:val="00AC23A2"/>
    <w:rsid w:val="00AC24AF"/>
    <w:rsid w:val="00AC2C0A"/>
    <w:rsid w:val="00AC4FB5"/>
    <w:rsid w:val="00AC5166"/>
    <w:rsid w:val="00AC5BFE"/>
    <w:rsid w:val="00AC6203"/>
    <w:rsid w:val="00AC6ACF"/>
    <w:rsid w:val="00AC6E14"/>
    <w:rsid w:val="00AC71AB"/>
    <w:rsid w:val="00AD01A0"/>
    <w:rsid w:val="00AD0B7B"/>
    <w:rsid w:val="00AD0C3D"/>
    <w:rsid w:val="00AD2F9F"/>
    <w:rsid w:val="00AD4152"/>
    <w:rsid w:val="00AD5794"/>
    <w:rsid w:val="00AD5A7F"/>
    <w:rsid w:val="00AD5BA6"/>
    <w:rsid w:val="00AD5CB5"/>
    <w:rsid w:val="00AD6255"/>
    <w:rsid w:val="00AD6372"/>
    <w:rsid w:val="00AD68EA"/>
    <w:rsid w:val="00AD7338"/>
    <w:rsid w:val="00AD7AF8"/>
    <w:rsid w:val="00AE12B9"/>
    <w:rsid w:val="00AE1EC1"/>
    <w:rsid w:val="00AE24A5"/>
    <w:rsid w:val="00AE2BC8"/>
    <w:rsid w:val="00AE2DC2"/>
    <w:rsid w:val="00AE3977"/>
    <w:rsid w:val="00AE4183"/>
    <w:rsid w:val="00AE522A"/>
    <w:rsid w:val="00AE542B"/>
    <w:rsid w:val="00AE69FE"/>
    <w:rsid w:val="00AE73F9"/>
    <w:rsid w:val="00AE75D0"/>
    <w:rsid w:val="00AE7BB4"/>
    <w:rsid w:val="00AF0171"/>
    <w:rsid w:val="00AF1B60"/>
    <w:rsid w:val="00AF2919"/>
    <w:rsid w:val="00AF38B7"/>
    <w:rsid w:val="00AF42C2"/>
    <w:rsid w:val="00AF5C69"/>
    <w:rsid w:val="00AF603B"/>
    <w:rsid w:val="00AF6397"/>
    <w:rsid w:val="00AF79CC"/>
    <w:rsid w:val="00B00382"/>
    <w:rsid w:val="00B01BCB"/>
    <w:rsid w:val="00B023C0"/>
    <w:rsid w:val="00B02844"/>
    <w:rsid w:val="00B03939"/>
    <w:rsid w:val="00B050D7"/>
    <w:rsid w:val="00B059D7"/>
    <w:rsid w:val="00B05E52"/>
    <w:rsid w:val="00B063D8"/>
    <w:rsid w:val="00B071B9"/>
    <w:rsid w:val="00B072A1"/>
    <w:rsid w:val="00B075B1"/>
    <w:rsid w:val="00B07617"/>
    <w:rsid w:val="00B11596"/>
    <w:rsid w:val="00B11AB5"/>
    <w:rsid w:val="00B11F9C"/>
    <w:rsid w:val="00B120F7"/>
    <w:rsid w:val="00B126B4"/>
    <w:rsid w:val="00B135EB"/>
    <w:rsid w:val="00B138C2"/>
    <w:rsid w:val="00B13AF0"/>
    <w:rsid w:val="00B13FCE"/>
    <w:rsid w:val="00B147B7"/>
    <w:rsid w:val="00B14958"/>
    <w:rsid w:val="00B15F77"/>
    <w:rsid w:val="00B164B5"/>
    <w:rsid w:val="00B166CE"/>
    <w:rsid w:val="00B17F19"/>
    <w:rsid w:val="00B2042A"/>
    <w:rsid w:val="00B217F8"/>
    <w:rsid w:val="00B2332B"/>
    <w:rsid w:val="00B2437C"/>
    <w:rsid w:val="00B252C2"/>
    <w:rsid w:val="00B252F5"/>
    <w:rsid w:val="00B25BB9"/>
    <w:rsid w:val="00B26966"/>
    <w:rsid w:val="00B300B2"/>
    <w:rsid w:val="00B30261"/>
    <w:rsid w:val="00B30905"/>
    <w:rsid w:val="00B310EE"/>
    <w:rsid w:val="00B31FD6"/>
    <w:rsid w:val="00B33971"/>
    <w:rsid w:val="00B3495D"/>
    <w:rsid w:val="00B34CFE"/>
    <w:rsid w:val="00B355DE"/>
    <w:rsid w:val="00B35D80"/>
    <w:rsid w:val="00B36319"/>
    <w:rsid w:val="00B3720E"/>
    <w:rsid w:val="00B373D1"/>
    <w:rsid w:val="00B4068B"/>
    <w:rsid w:val="00B4115C"/>
    <w:rsid w:val="00B411E2"/>
    <w:rsid w:val="00B417DA"/>
    <w:rsid w:val="00B42672"/>
    <w:rsid w:val="00B45805"/>
    <w:rsid w:val="00B45A0C"/>
    <w:rsid w:val="00B476AE"/>
    <w:rsid w:val="00B479DC"/>
    <w:rsid w:val="00B47C4F"/>
    <w:rsid w:val="00B50C72"/>
    <w:rsid w:val="00B5184B"/>
    <w:rsid w:val="00B52D60"/>
    <w:rsid w:val="00B52F67"/>
    <w:rsid w:val="00B530D6"/>
    <w:rsid w:val="00B53571"/>
    <w:rsid w:val="00B53BDB"/>
    <w:rsid w:val="00B53C37"/>
    <w:rsid w:val="00B53EED"/>
    <w:rsid w:val="00B547BD"/>
    <w:rsid w:val="00B547D7"/>
    <w:rsid w:val="00B54A71"/>
    <w:rsid w:val="00B558D2"/>
    <w:rsid w:val="00B55DE4"/>
    <w:rsid w:val="00B568F7"/>
    <w:rsid w:val="00B56CF0"/>
    <w:rsid w:val="00B572B0"/>
    <w:rsid w:val="00B610BD"/>
    <w:rsid w:val="00B618A0"/>
    <w:rsid w:val="00B62A3C"/>
    <w:rsid w:val="00B62AD2"/>
    <w:rsid w:val="00B62DA6"/>
    <w:rsid w:val="00B62E13"/>
    <w:rsid w:val="00B63B5F"/>
    <w:rsid w:val="00B63F30"/>
    <w:rsid w:val="00B642DB"/>
    <w:rsid w:val="00B64435"/>
    <w:rsid w:val="00B647FA"/>
    <w:rsid w:val="00B65794"/>
    <w:rsid w:val="00B65BCF"/>
    <w:rsid w:val="00B65F18"/>
    <w:rsid w:val="00B66489"/>
    <w:rsid w:val="00B66946"/>
    <w:rsid w:val="00B67071"/>
    <w:rsid w:val="00B70274"/>
    <w:rsid w:val="00B70835"/>
    <w:rsid w:val="00B71AD6"/>
    <w:rsid w:val="00B72CD6"/>
    <w:rsid w:val="00B731D6"/>
    <w:rsid w:val="00B7482B"/>
    <w:rsid w:val="00B74D25"/>
    <w:rsid w:val="00B77600"/>
    <w:rsid w:val="00B77DD6"/>
    <w:rsid w:val="00B812A7"/>
    <w:rsid w:val="00B8229D"/>
    <w:rsid w:val="00B827E8"/>
    <w:rsid w:val="00B836EA"/>
    <w:rsid w:val="00B84BC4"/>
    <w:rsid w:val="00B84DA5"/>
    <w:rsid w:val="00B85F1F"/>
    <w:rsid w:val="00B86C3D"/>
    <w:rsid w:val="00B875C8"/>
    <w:rsid w:val="00B878DA"/>
    <w:rsid w:val="00B87F77"/>
    <w:rsid w:val="00B906F8"/>
    <w:rsid w:val="00B90AC2"/>
    <w:rsid w:val="00B91C6A"/>
    <w:rsid w:val="00B91E29"/>
    <w:rsid w:val="00B92216"/>
    <w:rsid w:val="00B925AB"/>
    <w:rsid w:val="00B93145"/>
    <w:rsid w:val="00B93147"/>
    <w:rsid w:val="00B936B8"/>
    <w:rsid w:val="00B939F8"/>
    <w:rsid w:val="00B93FBA"/>
    <w:rsid w:val="00B95705"/>
    <w:rsid w:val="00B95CBD"/>
    <w:rsid w:val="00B95DCF"/>
    <w:rsid w:val="00B95E39"/>
    <w:rsid w:val="00B967DB"/>
    <w:rsid w:val="00B96E24"/>
    <w:rsid w:val="00B976A2"/>
    <w:rsid w:val="00BA0E19"/>
    <w:rsid w:val="00BA1192"/>
    <w:rsid w:val="00BA1FD1"/>
    <w:rsid w:val="00BA5674"/>
    <w:rsid w:val="00BA5EC4"/>
    <w:rsid w:val="00BA6501"/>
    <w:rsid w:val="00BA696A"/>
    <w:rsid w:val="00BA7A2C"/>
    <w:rsid w:val="00BB0105"/>
    <w:rsid w:val="00BB0118"/>
    <w:rsid w:val="00BB0AC5"/>
    <w:rsid w:val="00BB0ED1"/>
    <w:rsid w:val="00BB18FC"/>
    <w:rsid w:val="00BB1A22"/>
    <w:rsid w:val="00BB1A3F"/>
    <w:rsid w:val="00BB5BE6"/>
    <w:rsid w:val="00BB5F9D"/>
    <w:rsid w:val="00BB66E1"/>
    <w:rsid w:val="00BC0564"/>
    <w:rsid w:val="00BC308F"/>
    <w:rsid w:val="00BC33DD"/>
    <w:rsid w:val="00BC3528"/>
    <w:rsid w:val="00BC4FEE"/>
    <w:rsid w:val="00BC6452"/>
    <w:rsid w:val="00BC6E8D"/>
    <w:rsid w:val="00BC7479"/>
    <w:rsid w:val="00BC7FA4"/>
    <w:rsid w:val="00BD0514"/>
    <w:rsid w:val="00BD0562"/>
    <w:rsid w:val="00BD0E44"/>
    <w:rsid w:val="00BD16B4"/>
    <w:rsid w:val="00BD1C93"/>
    <w:rsid w:val="00BD3C58"/>
    <w:rsid w:val="00BD4BB6"/>
    <w:rsid w:val="00BD4F80"/>
    <w:rsid w:val="00BD50F0"/>
    <w:rsid w:val="00BD6BD2"/>
    <w:rsid w:val="00BD6ED0"/>
    <w:rsid w:val="00BD7FBE"/>
    <w:rsid w:val="00BE0025"/>
    <w:rsid w:val="00BE0077"/>
    <w:rsid w:val="00BE07BA"/>
    <w:rsid w:val="00BE1FE4"/>
    <w:rsid w:val="00BE2003"/>
    <w:rsid w:val="00BE2A01"/>
    <w:rsid w:val="00BE2FD2"/>
    <w:rsid w:val="00BE320A"/>
    <w:rsid w:val="00BE336D"/>
    <w:rsid w:val="00BE3569"/>
    <w:rsid w:val="00BE4703"/>
    <w:rsid w:val="00BE475A"/>
    <w:rsid w:val="00BE4A38"/>
    <w:rsid w:val="00BE531C"/>
    <w:rsid w:val="00BE6486"/>
    <w:rsid w:val="00BE6660"/>
    <w:rsid w:val="00BE70B0"/>
    <w:rsid w:val="00BE73B9"/>
    <w:rsid w:val="00BE77AC"/>
    <w:rsid w:val="00BE7F16"/>
    <w:rsid w:val="00BF0B09"/>
    <w:rsid w:val="00BF2413"/>
    <w:rsid w:val="00BF26C9"/>
    <w:rsid w:val="00BF3425"/>
    <w:rsid w:val="00BF3947"/>
    <w:rsid w:val="00BF3D50"/>
    <w:rsid w:val="00BF42A8"/>
    <w:rsid w:val="00BF4386"/>
    <w:rsid w:val="00BF449F"/>
    <w:rsid w:val="00BF468A"/>
    <w:rsid w:val="00BF4783"/>
    <w:rsid w:val="00BF4C24"/>
    <w:rsid w:val="00BF4DAC"/>
    <w:rsid w:val="00BF548B"/>
    <w:rsid w:val="00BF6451"/>
    <w:rsid w:val="00BF7184"/>
    <w:rsid w:val="00BF786C"/>
    <w:rsid w:val="00C012E7"/>
    <w:rsid w:val="00C013CF"/>
    <w:rsid w:val="00C01FB7"/>
    <w:rsid w:val="00C029DD"/>
    <w:rsid w:val="00C0309F"/>
    <w:rsid w:val="00C038DA"/>
    <w:rsid w:val="00C04F01"/>
    <w:rsid w:val="00C0554A"/>
    <w:rsid w:val="00C05CD2"/>
    <w:rsid w:val="00C101B4"/>
    <w:rsid w:val="00C111F3"/>
    <w:rsid w:val="00C1213A"/>
    <w:rsid w:val="00C127CA"/>
    <w:rsid w:val="00C12D36"/>
    <w:rsid w:val="00C13381"/>
    <w:rsid w:val="00C136D5"/>
    <w:rsid w:val="00C1374E"/>
    <w:rsid w:val="00C14C10"/>
    <w:rsid w:val="00C1572B"/>
    <w:rsid w:val="00C1636D"/>
    <w:rsid w:val="00C16C39"/>
    <w:rsid w:val="00C1703C"/>
    <w:rsid w:val="00C17230"/>
    <w:rsid w:val="00C20053"/>
    <w:rsid w:val="00C20C83"/>
    <w:rsid w:val="00C221F4"/>
    <w:rsid w:val="00C22460"/>
    <w:rsid w:val="00C23469"/>
    <w:rsid w:val="00C23AFF"/>
    <w:rsid w:val="00C2402A"/>
    <w:rsid w:val="00C24637"/>
    <w:rsid w:val="00C248F7"/>
    <w:rsid w:val="00C24B8C"/>
    <w:rsid w:val="00C24E45"/>
    <w:rsid w:val="00C2643B"/>
    <w:rsid w:val="00C26A61"/>
    <w:rsid w:val="00C26B0A"/>
    <w:rsid w:val="00C27404"/>
    <w:rsid w:val="00C27499"/>
    <w:rsid w:val="00C2750E"/>
    <w:rsid w:val="00C278FF"/>
    <w:rsid w:val="00C279C9"/>
    <w:rsid w:val="00C27C95"/>
    <w:rsid w:val="00C30B68"/>
    <w:rsid w:val="00C3188C"/>
    <w:rsid w:val="00C3245F"/>
    <w:rsid w:val="00C329A4"/>
    <w:rsid w:val="00C33B79"/>
    <w:rsid w:val="00C3412B"/>
    <w:rsid w:val="00C34BC5"/>
    <w:rsid w:val="00C35704"/>
    <w:rsid w:val="00C35E89"/>
    <w:rsid w:val="00C360BF"/>
    <w:rsid w:val="00C3666E"/>
    <w:rsid w:val="00C36A33"/>
    <w:rsid w:val="00C41448"/>
    <w:rsid w:val="00C41598"/>
    <w:rsid w:val="00C419F2"/>
    <w:rsid w:val="00C4268F"/>
    <w:rsid w:val="00C429F3"/>
    <w:rsid w:val="00C42C0C"/>
    <w:rsid w:val="00C42D22"/>
    <w:rsid w:val="00C4376C"/>
    <w:rsid w:val="00C43F47"/>
    <w:rsid w:val="00C44C40"/>
    <w:rsid w:val="00C456D9"/>
    <w:rsid w:val="00C45BE9"/>
    <w:rsid w:val="00C4667D"/>
    <w:rsid w:val="00C46854"/>
    <w:rsid w:val="00C47EED"/>
    <w:rsid w:val="00C506F0"/>
    <w:rsid w:val="00C509AF"/>
    <w:rsid w:val="00C50B42"/>
    <w:rsid w:val="00C50C5D"/>
    <w:rsid w:val="00C50F7B"/>
    <w:rsid w:val="00C5209E"/>
    <w:rsid w:val="00C52815"/>
    <w:rsid w:val="00C5293D"/>
    <w:rsid w:val="00C537FB"/>
    <w:rsid w:val="00C5410B"/>
    <w:rsid w:val="00C54244"/>
    <w:rsid w:val="00C54F52"/>
    <w:rsid w:val="00C550F4"/>
    <w:rsid w:val="00C5510A"/>
    <w:rsid w:val="00C55C40"/>
    <w:rsid w:val="00C55C47"/>
    <w:rsid w:val="00C567D4"/>
    <w:rsid w:val="00C567FC"/>
    <w:rsid w:val="00C56F83"/>
    <w:rsid w:val="00C5769C"/>
    <w:rsid w:val="00C57DA5"/>
    <w:rsid w:val="00C6036E"/>
    <w:rsid w:val="00C604D6"/>
    <w:rsid w:val="00C6053B"/>
    <w:rsid w:val="00C60ABD"/>
    <w:rsid w:val="00C6196C"/>
    <w:rsid w:val="00C61F85"/>
    <w:rsid w:val="00C61FC7"/>
    <w:rsid w:val="00C623D5"/>
    <w:rsid w:val="00C63BEB"/>
    <w:rsid w:val="00C65323"/>
    <w:rsid w:val="00C65EC9"/>
    <w:rsid w:val="00C66FF3"/>
    <w:rsid w:val="00C67496"/>
    <w:rsid w:val="00C67B2A"/>
    <w:rsid w:val="00C7088C"/>
    <w:rsid w:val="00C70F23"/>
    <w:rsid w:val="00C71705"/>
    <w:rsid w:val="00C7197D"/>
    <w:rsid w:val="00C71CB2"/>
    <w:rsid w:val="00C7256E"/>
    <w:rsid w:val="00C72C42"/>
    <w:rsid w:val="00C72DD8"/>
    <w:rsid w:val="00C72DFB"/>
    <w:rsid w:val="00C73435"/>
    <w:rsid w:val="00C73486"/>
    <w:rsid w:val="00C73D83"/>
    <w:rsid w:val="00C74887"/>
    <w:rsid w:val="00C7517D"/>
    <w:rsid w:val="00C80A7F"/>
    <w:rsid w:val="00C836E0"/>
    <w:rsid w:val="00C85A60"/>
    <w:rsid w:val="00C864E6"/>
    <w:rsid w:val="00C87819"/>
    <w:rsid w:val="00C878C0"/>
    <w:rsid w:val="00C87DFC"/>
    <w:rsid w:val="00C904B2"/>
    <w:rsid w:val="00C90767"/>
    <w:rsid w:val="00C907E1"/>
    <w:rsid w:val="00C90866"/>
    <w:rsid w:val="00C9138B"/>
    <w:rsid w:val="00C91CE7"/>
    <w:rsid w:val="00C91D01"/>
    <w:rsid w:val="00C92222"/>
    <w:rsid w:val="00C93076"/>
    <w:rsid w:val="00C938B1"/>
    <w:rsid w:val="00C9400F"/>
    <w:rsid w:val="00C942A7"/>
    <w:rsid w:val="00C94D5E"/>
    <w:rsid w:val="00C95E47"/>
    <w:rsid w:val="00C9659C"/>
    <w:rsid w:val="00C96603"/>
    <w:rsid w:val="00C96647"/>
    <w:rsid w:val="00C96A59"/>
    <w:rsid w:val="00CA04E1"/>
    <w:rsid w:val="00CA0E68"/>
    <w:rsid w:val="00CA151E"/>
    <w:rsid w:val="00CA1754"/>
    <w:rsid w:val="00CA1AEC"/>
    <w:rsid w:val="00CA1E50"/>
    <w:rsid w:val="00CA2084"/>
    <w:rsid w:val="00CA2422"/>
    <w:rsid w:val="00CA2DCB"/>
    <w:rsid w:val="00CA34C3"/>
    <w:rsid w:val="00CA3BD8"/>
    <w:rsid w:val="00CA43AE"/>
    <w:rsid w:val="00CA4DE6"/>
    <w:rsid w:val="00CA561F"/>
    <w:rsid w:val="00CA726B"/>
    <w:rsid w:val="00CB0148"/>
    <w:rsid w:val="00CB0AE2"/>
    <w:rsid w:val="00CB0B7A"/>
    <w:rsid w:val="00CB18BD"/>
    <w:rsid w:val="00CB1A1D"/>
    <w:rsid w:val="00CB202C"/>
    <w:rsid w:val="00CB2654"/>
    <w:rsid w:val="00CB3DA6"/>
    <w:rsid w:val="00CB4783"/>
    <w:rsid w:val="00CB4F9A"/>
    <w:rsid w:val="00CB538C"/>
    <w:rsid w:val="00CB5BF8"/>
    <w:rsid w:val="00CB7424"/>
    <w:rsid w:val="00CC00DB"/>
    <w:rsid w:val="00CC0CB8"/>
    <w:rsid w:val="00CC2D0C"/>
    <w:rsid w:val="00CC3AB2"/>
    <w:rsid w:val="00CC3CA1"/>
    <w:rsid w:val="00CC47D1"/>
    <w:rsid w:val="00CC4922"/>
    <w:rsid w:val="00CC4C9F"/>
    <w:rsid w:val="00CC5D2A"/>
    <w:rsid w:val="00CC6712"/>
    <w:rsid w:val="00CC6BD7"/>
    <w:rsid w:val="00CD0004"/>
    <w:rsid w:val="00CD06BD"/>
    <w:rsid w:val="00CD0DA7"/>
    <w:rsid w:val="00CD0F20"/>
    <w:rsid w:val="00CD106E"/>
    <w:rsid w:val="00CD1554"/>
    <w:rsid w:val="00CD1B28"/>
    <w:rsid w:val="00CD21CD"/>
    <w:rsid w:val="00CD2604"/>
    <w:rsid w:val="00CD275E"/>
    <w:rsid w:val="00CD2896"/>
    <w:rsid w:val="00CD2FBF"/>
    <w:rsid w:val="00CD3DB5"/>
    <w:rsid w:val="00CD442D"/>
    <w:rsid w:val="00CD44CD"/>
    <w:rsid w:val="00CD5E06"/>
    <w:rsid w:val="00CD68B2"/>
    <w:rsid w:val="00CE000C"/>
    <w:rsid w:val="00CE0F16"/>
    <w:rsid w:val="00CE12BA"/>
    <w:rsid w:val="00CE1A7F"/>
    <w:rsid w:val="00CE1B82"/>
    <w:rsid w:val="00CE23E0"/>
    <w:rsid w:val="00CE2FBC"/>
    <w:rsid w:val="00CE3FD2"/>
    <w:rsid w:val="00CE42C3"/>
    <w:rsid w:val="00CE5C44"/>
    <w:rsid w:val="00CE704C"/>
    <w:rsid w:val="00CF0971"/>
    <w:rsid w:val="00CF1098"/>
    <w:rsid w:val="00CF2106"/>
    <w:rsid w:val="00CF3094"/>
    <w:rsid w:val="00CF3852"/>
    <w:rsid w:val="00CF442C"/>
    <w:rsid w:val="00CF493D"/>
    <w:rsid w:val="00CF6A01"/>
    <w:rsid w:val="00CF7089"/>
    <w:rsid w:val="00CF710A"/>
    <w:rsid w:val="00CF7729"/>
    <w:rsid w:val="00CF7E3A"/>
    <w:rsid w:val="00D001DC"/>
    <w:rsid w:val="00D0036C"/>
    <w:rsid w:val="00D0076E"/>
    <w:rsid w:val="00D008BB"/>
    <w:rsid w:val="00D01C93"/>
    <w:rsid w:val="00D025BB"/>
    <w:rsid w:val="00D02B32"/>
    <w:rsid w:val="00D034F3"/>
    <w:rsid w:val="00D03807"/>
    <w:rsid w:val="00D0392E"/>
    <w:rsid w:val="00D03BC3"/>
    <w:rsid w:val="00D03E43"/>
    <w:rsid w:val="00D040F3"/>
    <w:rsid w:val="00D05228"/>
    <w:rsid w:val="00D058A8"/>
    <w:rsid w:val="00D05D97"/>
    <w:rsid w:val="00D05E1D"/>
    <w:rsid w:val="00D05EA4"/>
    <w:rsid w:val="00D06022"/>
    <w:rsid w:val="00D06089"/>
    <w:rsid w:val="00D07A67"/>
    <w:rsid w:val="00D10D3C"/>
    <w:rsid w:val="00D11847"/>
    <w:rsid w:val="00D11BD6"/>
    <w:rsid w:val="00D12377"/>
    <w:rsid w:val="00D12588"/>
    <w:rsid w:val="00D126A0"/>
    <w:rsid w:val="00D12AD2"/>
    <w:rsid w:val="00D12EB8"/>
    <w:rsid w:val="00D1354E"/>
    <w:rsid w:val="00D13C75"/>
    <w:rsid w:val="00D13C8E"/>
    <w:rsid w:val="00D13EBD"/>
    <w:rsid w:val="00D1758B"/>
    <w:rsid w:val="00D20E9A"/>
    <w:rsid w:val="00D22EE3"/>
    <w:rsid w:val="00D2343A"/>
    <w:rsid w:val="00D23852"/>
    <w:rsid w:val="00D248B8"/>
    <w:rsid w:val="00D24F9A"/>
    <w:rsid w:val="00D25364"/>
    <w:rsid w:val="00D25ECC"/>
    <w:rsid w:val="00D262E4"/>
    <w:rsid w:val="00D266E5"/>
    <w:rsid w:val="00D267EF"/>
    <w:rsid w:val="00D26FCD"/>
    <w:rsid w:val="00D301D3"/>
    <w:rsid w:val="00D30DAD"/>
    <w:rsid w:val="00D31782"/>
    <w:rsid w:val="00D31C11"/>
    <w:rsid w:val="00D3206F"/>
    <w:rsid w:val="00D324CD"/>
    <w:rsid w:val="00D32E98"/>
    <w:rsid w:val="00D32F72"/>
    <w:rsid w:val="00D344DE"/>
    <w:rsid w:val="00D34739"/>
    <w:rsid w:val="00D35524"/>
    <w:rsid w:val="00D3685A"/>
    <w:rsid w:val="00D3739D"/>
    <w:rsid w:val="00D4018C"/>
    <w:rsid w:val="00D41B8D"/>
    <w:rsid w:val="00D41D86"/>
    <w:rsid w:val="00D41DB6"/>
    <w:rsid w:val="00D42550"/>
    <w:rsid w:val="00D42576"/>
    <w:rsid w:val="00D428C5"/>
    <w:rsid w:val="00D42A48"/>
    <w:rsid w:val="00D42B97"/>
    <w:rsid w:val="00D42DAE"/>
    <w:rsid w:val="00D43FD3"/>
    <w:rsid w:val="00D45084"/>
    <w:rsid w:val="00D4512A"/>
    <w:rsid w:val="00D46456"/>
    <w:rsid w:val="00D46B9F"/>
    <w:rsid w:val="00D50015"/>
    <w:rsid w:val="00D50020"/>
    <w:rsid w:val="00D50F71"/>
    <w:rsid w:val="00D516B7"/>
    <w:rsid w:val="00D5176F"/>
    <w:rsid w:val="00D51958"/>
    <w:rsid w:val="00D519B2"/>
    <w:rsid w:val="00D51C43"/>
    <w:rsid w:val="00D5269C"/>
    <w:rsid w:val="00D526C9"/>
    <w:rsid w:val="00D5277A"/>
    <w:rsid w:val="00D53B25"/>
    <w:rsid w:val="00D54099"/>
    <w:rsid w:val="00D555D6"/>
    <w:rsid w:val="00D55A99"/>
    <w:rsid w:val="00D57465"/>
    <w:rsid w:val="00D604CC"/>
    <w:rsid w:val="00D6158E"/>
    <w:rsid w:val="00D61D32"/>
    <w:rsid w:val="00D620D7"/>
    <w:rsid w:val="00D62C4E"/>
    <w:rsid w:val="00D64C64"/>
    <w:rsid w:val="00D65724"/>
    <w:rsid w:val="00D658A8"/>
    <w:rsid w:val="00D6604D"/>
    <w:rsid w:val="00D71F33"/>
    <w:rsid w:val="00D728FF"/>
    <w:rsid w:val="00D72BDB"/>
    <w:rsid w:val="00D73A61"/>
    <w:rsid w:val="00D73DD9"/>
    <w:rsid w:val="00D73E43"/>
    <w:rsid w:val="00D73F0C"/>
    <w:rsid w:val="00D74461"/>
    <w:rsid w:val="00D748C1"/>
    <w:rsid w:val="00D75FAF"/>
    <w:rsid w:val="00D77E22"/>
    <w:rsid w:val="00D82A12"/>
    <w:rsid w:val="00D835F4"/>
    <w:rsid w:val="00D8364B"/>
    <w:rsid w:val="00D836F0"/>
    <w:rsid w:val="00D84485"/>
    <w:rsid w:val="00D85522"/>
    <w:rsid w:val="00D864F4"/>
    <w:rsid w:val="00D86904"/>
    <w:rsid w:val="00D86E40"/>
    <w:rsid w:val="00D871DB"/>
    <w:rsid w:val="00D8725B"/>
    <w:rsid w:val="00D876AA"/>
    <w:rsid w:val="00D87889"/>
    <w:rsid w:val="00D87FE3"/>
    <w:rsid w:val="00D9075D"/>
    <w:rsid w:val="00D9077B"/>
    <w:rsid w:val="00D90990"/>
    <w:rsid w:val="00D918A5"/>
    <w:rsid w:val="00D91F9D"/>
    <w:rsid w:val="00D92514"/>
    <w:rsid w:val="00D9326C"/>
    <w:rsid w:val="00D94462"/>
    <w:rsid w:val="00D94B78"/>
    <w:rsid w:val="00D9554B"/>
    <w:rsid w:val="00D96023"/>
    <w:rsid w:val="00D96C47"/>
    <w:rsid w:val="00DA06F2"/>
    <w:rsid w:val="00DA0A9C"/>
    <w:rsid w:val="00DA12B1"/>
    <w:rsid w:val="00DA1705"/>
    <w:rsid w:val="00DA19B0"/>
    <w:rsid w:val="00DA24D8"/>
    <w:rsid w:val="00DA2A0E"/>
    <w:rsid w:val="00DA4DBC"/>
    <w:rsid w:val="00DA7DBB"/>
    <w:rsid w:val="00DA7FF5"/>
    <w:rsid w:val="00DB05DE"/>
    <w:rsid w:val="00DB1460"/>
    <w:rsid w:val="00DB1C2A"/>
    <w:rsid w:val="00DB1D82"/>
    <w:rsid w:val="00DB2279"/>
    <w:rsid w:val="00DB22C0"/>
    <w:rsid w:val="00DB295D"/>
    <w:rsid w:val="00DB2EE2"/>
    <w:rsid w:val="00DB30C3"/>
    <w:rsid w:val="00DB3EC9"/>
    <w:rsid w:val="00DB4277"/>
    <w:rsid w:val="00DB437A"/>
    <w:rsid w:val="00DB4690"/>
    <w:rsid w:val="00DB4AC3"/>
    <w:rsid w:val="00DB4EE9"/>
    <w:rsid w:val="00DB503A"/>
    <w:rsid w:val="00DB61EA"/>
    <w:rsid w:val="00DB63D1"/>
    <w:rsid w:val="00DB7209"/>
    <w:rsid w:val="00DB79EA"/>
    <w:rsid w:val="00DC0AB0"/>
    <w:rsid w:val="00DC0B35"/>
    <w:rsid w:val="00DC11F1"/>
    <w:rsid w:val="00DC1422"/>
    <w:rsid w:val="00DC14A3"/>
    <w:rsid w:val="00DC1C5B"/>
    <w:rsid w:val="00DC211F"/>
    <w:rsid w:val="00DC226F"/>
    <w:rsid w:val="00DC2BF6"/>
    <w:rsid w:val="00DC38DD"/>
    <w:rsid w:val="00DC41B1"/>
    <w:rsid w:val="00DC476B"/>
    <w:rsid w:val="00DC5010"/>
    <w:rsid w:val="00DC5AB9"/>
    <w:rsid w:val="00DC5B16"/>
    <w:rsid w:val="00DC5CC4"/>
    <w:rsid w:val="00DC609D"/>
    <w:rsid w:val="00DC63A5"/>
    <w:rsid w:val="00DC6B56"/>
    <w:rsid w:val="00DD03E3"/>
    <w:rsid w:val="00DD233E"/>
    <w:rsid w:val="00DD2A5E"/>
    <w:rsid w:val="00DD3673"/>
    <w:rsid w:val="00DD37AD"/>
    <w:rsid w:val="00DD4582"/>
    <w:rsid w:val="00DD4DA4"/>
    <w:rsid w:val="00DD500B"/>
    <w:rsid w:val="00DE079A"/>
    <w:rsid w:val="00DE1631"/>
    <w:rsid w:val="00DE1CC5"/>
    <w:rsid w:val="00DE2F93"/>
    <w:rsid w:val="00DE339D"/>
    <w:rsid w:val="00DE426E"/>
    <w:rsid w:val="00DE4B80"/>
    <w:rsid w:val="00DE53E4"/>
    <w:rsid w:val="00DE6253"/>
    <w:rsid w:val="00DE699F"/>
    <w:rsid w:val="00DE7057"/>
    <w:rsid w:val="00DE725E"/>
    <w:rsid w:val="00DE7E37"/>
    <w:rsid w:val="00DF07F9"/>
    <w:rsid w:val="00DF45AA"/>
    <w:rsid w:val="00DF45E6"/>
    <w:rsid w:val="00DF575B"/>
    <w:rsid w:val="00DF6392"/>
    <w:rsid w:val="00DF6E20"/>
    <w:rsid w:val="00DF7198"/>
    <w:rsid w:val="00DF78B5"/>
    <w:rsid w:val="00DF7E1C"/>
    <w:rsid w:val="00E00DC3"/>
    <w:rsid w:val="00E00FD3"/>
    <w:rsid w:val="00E037D6"/>
    <w:rsid w:val="00E0456C"/>
    <w:rsid w:val="00E0539D"/>
    <w:rsid w:val="00E05715"/>
    <w:rsid w:val="00E058CE"/>
    <w:rsid w:val="00E07009"/>
    <w:rsid w:val="00E070FF"/>
    <w:rsid w:val="00E10590"/>
    <w:rsid w:val="00E108F4"/>
    <w:rsid w:val="00E114E7"/>
    <w:rsid w:val="00E119F6"/>
    <w:rsid w:val="00E123DA"/>
    <w:rsid w:val="00E12B34"/>
    <w:rsid w:val="00E1301C"/>
    <w:rsid w:val="00E131D0"/>
    <w:rsid w:val="00E137B8"/>
    <w:rsid w:val="00E15259"/>
    <w:rsid w:val="00E15CF4"/>
    <w:rsid w:val="00E164E0"/>
    <w:rsid w:val="00E16C40"/>
    <w:rsid w:val="00E20544"/>
    <w:rsid w:val="00E240E7"/>
    <w:rsid w:val="00E24AB5"/>
    <w:rsid w:val="00E25C14"/>
    <w:rsid w:val="00E275F1"/>
    <w:rsid w:val="00E27F91"/>
    <w:rsid w:val="00E326CA"/>
    <w:rsid w:val="00E343A9"/>
    <w:rsid w:val="00E3462D"/>
    <w:rsid w:val="00E34701"/>
    <w:rsid w:val="00E34E80"/>
    <w:rsid w:val="00E34FD4"/>
    <w:rsid w:val="00E35099"/>
    <w:rsid w:val="00E35217"/>
    <w:rsid w:val="00E357FF"/>
    <w:rsid w:val="00E36F89"/>
    <w:rsid w:val="00E3706F"/>
    <w:rsid w:val="00E3762F"/>
    <w:rsid w:val="00E37A60"/>
    <w:rsid w:val="00E401EE"/>
    <w:rsid w:val="00E40D8F"/>
    <w:rsid w:val="00E43076"/>
    <w:rsid w:val="00E43303"/>
    <w:rsid w:val="00E43828"/>
    <w:rsid w:val="00E43E73"/>
    <w:rsid w:val="00E45C73"/>
    <w:rsid w:val="00E46612"/>
    <w:rsid w:val="00E5082A"/>
    <w:rsid w:val="00E5093E"/>
    <w:rsid w:val="00E50F7B"/>
    <w:rsid w:val="00E52057"/>
    <w:rsid w:val="00E52404"/>
    <w:rsid w:val="00E52735"/>
    <w:rsid w:val="00E52AC3"/>
    <w:rsid w:val="00E538CD"/>
    <w:rsid w:val="00E53E0A"/>
    <w:rsid w:val="00E55058"/>
    <w:rsid w:val="00E55206"/>
    <w:rsid w:val="00E55236"/>
    <w:rsid w:val="00E55895"/>
    <w:rsid w:val="00E55E4F"/>
    <w:rsid w:val="00E56ACB"/>
    <w:rsid w:val="00E57471"/>
    <w:rsid w:val="00E577B7"/>
    <w:rsid w:val="00E6123D"/>
    <w:rsid w:val="00E61A16"/>
    <w:rsid w:val="00E61D93"/>
    <w:rsid w:val="00E6414A"/>
    <w:rsid w:val="00E6478F"/>
    <w:rsid w:val="00E64AE1"/>
    <w:rsid w:val="00E64B2D"/>
    <w:rsid w:val="00E66496"/>
    <w:rsid w:val="00E66610"/>
    <w:rsid w:val="00E6779E"/>
    <w:rsid w:val="00E67974"/>
    <w:rsid w:val="00E70050"/>
    <w:rsid w:val="00E71E96"/>
    <w:rsid w:val="00E726B5"/>
    <w:rsid w:val="00E72BDF"/>
    <w:rsid w:val="00E72D21"/>
    <w:rsid w:val="00E7380A"/>
    <w:rsid w:val="00E763DB"/>
    <w:rsid w:val="00E765ED"/>
    <w:rsid w:val="00E7728D"/>
    <w:rsid w:val="00E77563"/>
    <w:rsid w:val="00E77C91"/>
    <w:rsid w:val="00E82CE7"/>
    <w:rsid w:val="00E83DC5"/>
    <w:rsid w:val="00E83F40"/>
    <w:rsid w:val="00E840E3"/>
    <w:rsid w:val="00E8490B"/>
    <w:rsid w:val="00E84BA0"/>
    <w:rsid w:val="00E850FA"/>
    <w:rsid w:val="00E85627"/>
    <w:rsid w:val="00E879B1"/>
    <w:rsid w:val="00E90114"/>
    <w:rsid w:val="00E90154"/>
    <w:rsid w:val="00E90438"/>
    <w:rsid w:val="00E91509"/>
    <w:rsid w:val="00E918BC"/>
    <w:rsid w:val="00E955B8"/>
    <w:rsid w:val="00E9695C"/>
    <w:rsid w:val="00EA0055"/>
    <w:rsid w:val="00EA0DAA"/>
    <w:rsid w:val="00EA19CC"/>
    <w:rsid w:val="00EA203D"/>
    <w:rsid w:val="00EA30B4"/>
    <w:rsid w:val="00EA4245"/>
    <w:rsid w:val="00EA5474"/>
    <w:rsid w:val="00EA5F9F"/>
    <w:rsid w:val="00EA6C49"/>
    <w:rsid w:val="00EA71D0"/>
    <w:rsid w:val="00EB0166"/>
    <w:rsid w:val="00EB208C"/>
    <w:rsid w:val="00EB29D9"/>
    <w:rsid w:val="00EB29F5"/>
    <w:rsid w:val="00EB2E59"/>
    <w:rsid w:val="00EB2F75"/>
    <w:rsid w:val="00EB3076"/>
    <w:rsid w:val="00EB31A3"/>
    <w:rsid w:val="00EB3637"/>
    <w:rsid w:val="00EB3FF3"/>
    <w:rsid w:val="00EB4104"/>
    <w:rsid w:val="00EB4935"/>
    <w:rsid w:val="00EB62C0"/>
    <w:rsid w:val="00EB66E7"/>
    <w:rsid w:val="00EB6A0A"/>
    <w:rsid w:val="00EB770F"/>
    <w:rsid w:val="00EB7F8E"/>
    <w:rsid w:val="00EC13CB"/>
    <w:rsid w:val="00EC1690"/>
    <w:rsid w:val="00EC1B22"/>
    <w:rsid w:val="00EC1B9C"/>
    <w:rsid w:val="00EC30C8"/>
    <w:rsid w:val="00EC3D37"/>
    <w:rsid w:val="00EC4265"/>
    <w:rsid w:val="00EC5187"/>
    <w:rsid w:val="00EC51B5"/>
    <w:rsid w:val="00EC6096"/>
    <w:rsid w:val="00EC6629"/>
    <w:rsid w:val="00EC774E"/>
    <w:rsid w:val="00EC7940"/>
    <w:rsid w:val="00EC7A5C"/>
    <w:rsid w:val="00ED008F"/>
    <w:rsid w:val="00ED1720"/>
    <w:rsid w:val="00ED1D3F"/>
    <w:rsid w:val="00ED35EF"/>
    <w:rsid w:val="00ED515E"/>
    <w:rsid w:val="00ED5A72"/>
    <w:rsid w:val="00ED5A82"/>
    <w:rsid w:val="00ED6222"/>
    <w:rsid w:val="00ED6E71"/>
    <w:rsid w:val="00ED7A30"/>
    <w:rsid w:val="00ED7FD4"/>
    <w:rsid w:val="00EE0866"/>
    <w:rsid w:val="00EE0E27"/>
    <w:rsid w:val="00EE1A82"/>
    <w:rsid w:val="00EE1F12"/>
    <w:rsid w:val="00EE2090"/>
    <w:rsid w:val="00EE22F9"/>
    <w:rsid w:val="00EE23CE"/>
    <w:rsid w:val="00EE2664"/>
    <w:rsid w:val="00EE27CE"/>
    <w:rsid w:val="00EE3271"/>
    <w:rsid w:val="00EE3D1C"/>
    <w:rsid w:val="00EE40CF"/>
    <w:rsid w:val="00EE4487"/>
    <w:rsid w:val="00EE473F"/>
    <w:rsid w:val="00EE573D"/>
    <w:rsid w:val="00EE7065"/>
    <w:rsid w:val="00EF117F"/>
    <w:rsid w:val="00EF2409"/>
    <w:rsid w:val="00EF2DD7"/>
    <w:rsid w:val="00EF66A4"/>
    <w:rsid w:val="00EF66D3"/>
    <w:rsid w:val="00EF70E9"/>
    <w:rsid w:val="00EF799A"/>
    <w:rsid w:val="00F00502"/>
    <w:rsid w:val="00F00532"/>
    <w:rsid w:val="00F00795"/>
    <w:rsid w:val="00F00F5E"/>
    <w:rsid w:val="00F014CA"/>
    <w:rsid w:val="00F018D2"/>
    <w:rsid w:val="00F023F3"/>
    <w:rsid w:val="00F03256"/>
    <w:rsid w:val="00F0332D"/>
    <w:rsid w:val="00F03A94"/>
    <w:rsid w:val="00F03E4F"/>
    <w:rsid w:val="00F05EC1"/>
    <w:rsid w:val="00F06D60"/>
    <w:rsid w:val="00F06FB3"/>
    <w:rsid w:val="00F076DB"/>
    <w:rsid w:val="00F0BAD8"/>
    <w:rsid w:val="00F10D5F"/>
    <w:rsid w:val="00F1216E"/>
    <w:rsid w:val="00F13174"/>
    <w:rsid w:val="00F149E9"/>
    <w:rsid w:val="00F17795"/>
    <w:rsid w:val="00F21A7F"/>
    <w:rsid w:val="00F21BE6"/>
    <w:rsid w:val="00F22936"/>
    <w:rsid w:val="00F2386A"/>
    <w:rsid w:val="00F24BEF"/>
    <w:rsid w:val="00F25176"/>
    <w:rsid w:val="00F25A04"/>
    <w:rsid w:val="00F25F6D"/>
    <w:rsid w:val="00F27A3F"/>
    <w:rsid w:val="00F27E1E"/>
    <w:rsid w:val="00F312B3"/>
    <w:rsid w:val="00F31435"/>
    <w:rsid w:val="00F31C3E"/>
    <w:rsid w:val="00F31C70"/>
    <w:rsid w:val="00F31FB5"/>
    <w:rsid w:val="00F328B5"/>
    <w:rsid w:val="00F3360C"/>
    <w:rsid w:val="00F33E7A"/>
    <w:rsid w:val="00F343D1"/>
    <w:rsid w:val="00F34BE3"/>
    <w:rsid w:val="00F366DE"/>
    <w:rsid w:val="00F3685A"/>
    <w:rsid w:val="00F37A34"/>
    <w:rsid w:val="00F40215"/>
    <w:rsid w:val="00F429C9"/>
    <w:rsid w:val="00F439B5"/>
    <w:rsid w:val="00F43E90"/>
    <w:rsid w:val="00F44377"/>
    <w:rsid w:val="00F4503C"/>
    <w:rsid w:val="00F45C03"/>
    <w:rsid w:val="00F500BC"/>
    <w:rsid w:val="00F509AA"/>
    <w:rsid w:val="00F51816"/>
    <w:rsid w:val="00F51904"/>
    <w:rsid w:val="00F51CAA"/>
    <w:rsid w:val="00F52B69"/>
    <w:rsid w:val="00F5488B"/>
    <w:rsid w:val="00F55B87"/>
    <w:rsid w:val="00F57C50"/>
    <w:rsid w:val="00F57EEC"/>
    <w:rsid w:val="00F60132"/>
    <w:rsid w:val="00F61A9E"/>
    <w:rsid w:val="00F632D2"/>
    <w:rsid w:val="00F666F8"/>
    <w:rsid w:val="00F667F4"/>
    <w:rsid w:val="00F669ED"/>
    <w:rsid w:val="00F67D3E"/>
    <w:rsid w:val="00F67D50"/>
    <w:rsid w:val="00F709BC"/>
    <w:rsid w:val="00F70A4D"/>
    <w:rsid w:val="00F7188E"/>
    <w:rsid w:val="00F7370B"/>
    <w:rsid w:val="00F73756"/>
    <w:rsid w:val="00F7433F"/>
    <w:rsid w:val="00F74983"/>
    <w:rsid w:val="00F74D88"/>
    <w:rsid w:val="00F75870"/>
    <w:rsid w:val="00F76298"/>
    <w:rsid w:val="00F770E1"/>
    <w:rsid w:val="00F7731B"/>
    <w:rsid w:val="00F80549"/>
    <w:rsid w:val="00F806FC"/>
    <w:rsid w:val="00F80881"/>
    <w:rsid w:val="00F81082"/>
    <w:rsid w:val="00F82062"/>
    <w:rsid w:val="00F82522"/>
    <w:rsid w:val="00F83EF4"/>
    <w:rsid w:val="00F84338"/>
    <w:rsid w:val="00F85028"/>
    <w:rsid w:val="00F85102"/>
    <w:rsid w:val="00F852A8"/>
    <w:rsid w:val="00F8541D"/>
    <w:rsid w:val="00F85F0A"/>
    <w:rsid w:val="00F87595"/>
    <w:rsid w:val="00F87605"/>
    <w:rsid w:val="00F8775B"/>
    <w:rsid w:val="00F907F7"/>
    <w:rsid w:val="00F9295E"/>
    <w:rsid w:val="00F93771"/>
    <w:rsid w:val="00F937CC"/>
    <w:rsid w:val="00F9474D"/>
    <w:rsid w:val="00F94E1E"/>
    <w:rsid w:val="00F95567"/>
    <w:rsid w:val="00F95EDA"/>
    <w:rsid w:val="00F95FC5"/>
    <w:rsid w:val="00F967CA"/>
    <w:rsid w:val="00F96A70"/>
    <w:rsid w:val="00F971D8"/>
    <w:rsid w:val="00F97A71"/>
    <w:rsid w:val="00F97B43"/>
    <w:rsid w:val="00FA08CC"/>
    <w:rsid w:val="00FA0E27"/>
    <w:rsid w:val="00FA2822"/>
    <w:rsid w:val="00FA46CF"/>
    <w:rsid w:val="00FA4CF9"/>
    <w:rsid w:val="00FA524C"/>
    <w:rsid w:val="00FA5479"/>
    <w:rsid w:val="00FA5DEE"/>
    <w:rsid w:val="00FA620C"/>
    <w:rsid w:val="00FA75B6"/>
    <w:rsid w:val="00FA75F8"/>
    <w:rsid w:val="00FA7876"/>
    <w:rsid w:val="00FB0528"/>
    <w:rsid w:val="00FB0E81"/>
    <w:rsid w:val="00FB1D91"/>
    <w:rsid w:val="00FB240A"/>
    <w:rsid w:val="00FB293F"/>
    <w:rsid w:val="00FB2FAD"/>
    <w:rsid w:val="00FB423E"/>
    <w:rsid w:val="00FB5022"/>
    <w:rsid w:val="00FB55AC"/>
    <w:rsid w:val="00FB58E3"/>
    <w:rsid w:val="00FC02BC"/>
    <w:rsid w:val="00FC04B0"/>
    <w:rsid w:val="00FC0FFF"/>
    <w:rsid w:val="00FC1712"/>
    <w:rsid w:val="00FC21FC"/>
    <w:rsid w:val="00FC44E3"/>
    <w:rsid w:val="00FC55F6"/>
    <w:rsid w:val="00FC5A3A"/>
    <w:rsid w:val="00FC636C"/>
    <w:rsid w:val="00FC68F6"/>
    <w:rsid w:val="00FC7390"/>
    <w:rsid w:val="00FC76DE"/>
    <w:rsid w:val="00FD01C8"/>
    <w:rsid w:val="00FD05F8"/>
    <w:rsid w:val="00FD0945"/>
    <w:rsid w:val="00FD0E9D"/>
    <w:rsid w:val="00FD1338"/>
    <w:rsid w:val="00FD1C73"/>
    <w:rsid w:val="00FD2649"/>
    <w:rsid w:val="00FD2FFB"/>
    <w:rsid w:val="00FD343D"/>
    <w:rsid w:val="00FD437A"/>
    <w:rsid w:val="00FD514B"/>
    <w:rsid w:val="00FD553A"/>
    <w:rsid w:val="00FD5E90"/>
    <w:rsid w:val="00FD6577"/>
    <w:rsid w:val="00FD6B8F"/>
    <w:rsid w:val="00FD6D0A"/>
    <w:rsid w:val="00FD6D9D"/>
    <w:rsid w:val="00FD7457"/>
    <w:rsid w:val="00FE1077"/>
    <w:rsid w:val="00FE1B05"/>
    <w:rsid w:val="00FE3647"/>
    <w:rsid w:val="00FE3ABB"/>
    <w:rsid w:val="00FE4349"/>
    <w:rsid w:val="00FE4F12"/>
    <w:rsid w:val="00FE4FBF"/>
    <w:rsid w:val="00FE5711"/>
    <w:rsid w:val="00FE5733"/>
    <w:rsid w:val="00FE5FA6"/>
    <w:rsid w:val="00FE6701"/>
    <w:rsid w:val="00FE6DDC"/>
    <w:rsid w:val="00FE6F18"/>
    <w:rsid w:val="00FF1256"/>
    <w:rsid w:val="00FF1321"/>
    <w:rsid w:val="00FF19D9"/>
    <w:rsid w:val="00FF2366"/>
    <w:rsid w:val="00FF24C7"/>
    <w:rsid w:val="00FF3127"/>
    <w:rsid w:val="00FF3544"/>
    <w:rsid w:val="00FF3720"/>
    <w:rsid w:val="00FF4621"/>
    <w:rsid w:val="00FF46D7"/>
    <w:rsid w:val="00FF75D7"/>
    <w:rsid w:val="00FF7E72"/>
    <w:rsid w:val="010729B4"/>
    <w:rsid w:val="0127D0B8"/>
    <w:rsid w:val="01A046B7"/>
    <w:rsid w:val="0253CC88"/>
    <w:rsid w:val="028C8B39"/>
    <w:rsid w:val="02926514"/>
    <w:rsid w:val="029E6A2B"/>
    <w:rsid w:val="031964C6"/>
    <w:rsid w:val="03DDAC37"/>
    <w:rsid w:val="03EA7D7A"/>
    <w:rsid w:val="03FA210D"/>
    <w:rsid w:val="04285B9A"/>
    <w:rsid w:val="04843D9F"/>
    <w:rsid w:val="05C96E5E"/>
    <w:rsid w:val="060AED41"/>
    <w:rsid w:val="060DC678"/>
    <w:rsid w:val="06B06E03"/>
    <w:rsid w:val="07A99E36"/>
    <w:rsid w:val="07C76C47"/>
    <w:rsid w:val="07F2D340"/>
    <w:rsid w:val="080A7F67"/>
    <w:rsid w:val="0832287B"/>
    <w:rsid w:val="085991CD"/>
    <w:rsid w:val="08CF00E7"/>
    <w:rsid w:val="0916AAAD"/>
    <w:rsid w:val="09CDF8DC"/>
    <w:rsid w:val="0ACCC426"/>
    <w:rsid w:val="0ACE7311"/>
    <w:rsid w:val="0ADA53FB"/>
    <w:rsid w:val="0B77DEBE"/>
    <w:rsid w:val="0B86F710"/>
    <w:rsid w:val="0CA504CD"/>
    <w:rsid w:val="0CB525EF"/>
    <w:rsid w:val="0CCA83D0"/>
    <w:rsid w:val="0E3859C0"/>
    <w:rsid w:val="0F07657A"/>
    <w:rsid w:val="0F351DA7"/>
    <w:rsid w:val="0FF5E7C6"/>
    <w:rsid w:val="1034FC0F"/>
    <w:rsid w:val="10754711"/>
    <w:rsid w:val="11BBC24F"/>
    <w:rsid w:val="120A674B"/>
    <w:rsid w:val="1239EA1A"/>
    <w:rsid w:val="12542661"/>
    <w:rsid w:val="1254A0ED"/>
    <w:rsid w:val="127E2A0A"/>
    <w:rsid w:val="12F58D48"/>
    <w:rsid w:val="13535FE2"/>
    <w:rsid w:val="1369A620"/>
    <w:rsid w:val="13B5D711"/>
    <w:rsid w:val="14182F49"/>
    <w:rsid w:val="1427ADCD"/>
    <w:rsid w:val="15419338"/>
    <w:rsid w:val="15666A1E"/>
    <w:rsid w:val="15C043A8"/>
    <w:rsid w:val="16770C3B"/>
    <w:rsid w:val="16A73BB5"/>
    <w:rsid w:val="1807C8C9"/>
    <w:rsid w:val="1883D54F"/>
    <w:rsid w:val="1998ACC9"/>
    <w:rsid w:val="199F8D31"/>
    <w:rsid w:val="19BFBF47"/>
    <w:rsid w:val="1A72D1B9"/>
    <w:rsid w:val="1B2426F8"/>
    <w:rsid w:val="1B77A55A"/>
    <w:rsid w:val="1BC95560"/>
    <w:rsid w:val="1C37BBB0"/>
    <w:rsid w:val="1D3AE04A"/>
    <w:rsid w:val="1D5012D0"/>
    <w:rsid w:val="1D600845"/>
    <w:rsid w:val="1D6DC65C"/>
    <w:rsid w:val="1DFA2FDB"/>
    <w:rsid w:val="1E4CA574"/>
    <w:rsid w:val="1EDB81DE"/>
    <w:rsid w:val="1F38EBC9"/>
    <w:rsid w:val="1F39B1E1"/>
    <w:rsid w:val="1F41DA2F"/>
    <w:rsid w:val="1FC17A48"/>
    <w:rsid w:val="1FF789F8"/>
    <w:rsid w:val="20246A42"/>
    <w:rsid w:val="2103C9F2"/>
    <w:rsid w:val="2159AF26"/>
    <w:rsid w:val="21A9D92D"/>
    <w:rsid w:val="21B94A37"/>
    <w:rsid w:val="221F00B3"/>
    <w:rsid w:val="22B85FB2"/>
    <w:rsid w:val="22EAAC1A"/>
    <w:rsid w:val="23014A17"/>
    <w:rsid w:val="23EA0E67"/>
    <w:rsid w:val="25005F50"/>
    <w:rsid w:val="25C4F9CA"/>
    <w:rsid w:val="2625401F"/>
    <w:rsid w:val="266E9454"/>
    <w:rsid w:val="278087C2"/>
    <w:rsid w:val="27B1B0CF"/>
    <w:rsid w:val="281B13EA"/>
    <w:rsid w:val="2832B223"/>
    <w:rsid w:val="286337D2"/>
    <w:rsid w:val="2885953D"/>
    <w:rsid w:val="28FBDED8"/>
    <w:rsid w:val="28FC9A8C"/>
    <w:rsid w:val="2999E9FE"/>
    <w:rsid w:val="29ADCEEF"/>
    <w:rsid w:val="2AE2D2E7"/>
    <w:rsid w:val="2AE7CA05"/>
    <w:rsid w:val="2B6AF89F"/>
    <w:rsid w:val="2BE10D71"/>
    <w:rsid w:val="2C6DE750"/>
    <w:rsid w:val="2CB25A65"/>
    <w:rsid w:val="2CE5D8F0"/>
    <w:rsid w:val="2D157159"/>
    <w:rsid w:val="2D54C8F2"/>
    <w:rsid w:val="2D5F008E"/>
    <w:rsid w:val="2D646512"/>
    <w:rsid w:val="2D9E95B7"/>
    <w:rsid w:val="2E0CE342"/>
    <w:rsid w:val="2E8C24C1"/>
    <w:rsid w:val="2EB2DF48"/>
    <w:rsid w:val="2EFF4431"/>
    <w:rsid w:val="2F92693E"/>
    <w:rsid w:val="2FBD14DF"/>
    <w:rsid w:val="2FF2D453"/>
    <w:rsid w:val="3030A848"/>
    <w:rsid w:val="304D121B"/>
    <w:rsid w:val="3081E070"/>
    <w:rsid w:val="30ABB297"/>
    <w:rsid w:val="30BAA9F7"/>
    <w:rsid w:val="313EDC5B"/>
    <w:rsid w:val="314FBDDD"/>
    <w:rsid w:val="31524152"/>
    <w:rsid w:val="317811AB"/>
    <w:rsid w:val="31E8E27C"/>
    <w:rsid w:val="32A80BF2"/>
    <w:rsid w:val="32E24546"/>
    <w:rsid w:val="32E36C13"/>
    <w:rsid w:val="32E5380B"/>
    <w:rsid w:val="334B8EA0"/>
    <w:rsid w:val="33A31AAF"/>
    <w:rsid w:val="33CAFAE2"/>
    <w:rsid w:val="33CCF41B"/>
    <w:rsid w:val="33D90C40"/>
    <w:rsid w:val="33F19F70"/>
    <w:rsid w:val="341EE201"/>
    <w:rsid w:val="347EB3DA"/>
    <w:rsid w:val="35267811"/>
    <w:rsid w:val="3553D5DA"/>
    <w:rsid w:val="3576A554"/>
    <w:rsid w:val="3588E688"/>
    <w:rsid w:val="35906E6C"/>
    <w:rsid w:val="359D7A4D"/>
    <w:rsid w:val="35AADDD1"/>
    <w:rsid w:val="35B3DCBC"/>
    <w:rsid w:val="35BF325C"/>
    <w:rsid w:val="35E9CEAE"/>
    <w:rsid w:val="365FF69E"/>
    <w:rsid w:val="36685579"/>
    <w:rsid w:val="36866CFE"/>
    <w:rsid w:val="36B77E92"/>
    <w:rsid w:val="376A4550"/>
    <w:rsid w:val="3803B894"/>
    <w:rsid w:val="3837C379"/>
    <w:rsid w:val="38ED4D18"/>
    <w:rsid w:val="390E20A6"/>
    <w:rsid w:val="398290E0"/>
    <w:rsid w:val="39BBC48C"/>
    <w:rsid w:val="39C74BD6"/>
    <w:rsid w:val="3A57B275"/>
    <w:rsid w:val="3A594A93"/>
    <w:rsid w:val="3A7B7A7A"/>
    <w:rsid w:val="3A87326E"/>
    <w:rsid w:val="3AB9F269"/>
    <w:rsid w:val="3B658A1B"/>
    <w:rsid w:val="3B820610"/>
    <w:rsid w:val="3B886F3A"/>
    <w:rsid w:val="3BAC99B7"/>
    <w:rsid w:val="3C4AB9BB"/>
    <w:rsid w:val="3CC23FE2"/>
    <w:rsid w:val="3D4A3AAD"/>
    <w:rsid w:val="3D991F1F"/>
    <w:rsid w:val="3DF1E542"/>
    <w:rsid w:val="3E4C8365"/>
    <w:rsid w:val="3F2642CE"/>
    <w:rsid w:val="3F524540"/>
    <w:rsid w:val="3FA955F6"/>
    <w:rsid w:val="3FC7F814"/>
    <w:rsid w:val="4011E205"/>
    <w:rsid w:val="4035F5E2"/>
    <w:rsid w:val="404016B1"/>
    <w:rsid w:val="4080D596"/>
    <w:rsid w:val="4097312C"/>
    <w:rsid w:val="418F969C"/>
    <w:rsid w:val="4197F9FB"/>
    <w:rsid w:val="422D1DFD"/>
    <w:rsid w:val="428BC7E8"/>
    <w:rsid w:val="42DFCA8B"/>
    <w:rsid w:val="43383A88"/>
    <w:rsid w:val="439DCC53"/>
    <w:rsid w:val="43C3FF9B"/>
    <w:rsid w:val="43C88A37"/>
    <w:rsid w:val="4414782C"/>
    <w:rsid w:val="44CE2565"/>
    <w:rsid w:val="45C51603"/>
    <w:rsid w:val="468B37CC"/>
    <w:rsid w:val="469111C0"/>
    <w:rsid w:val="487616B6"/>
    <w:rsid w:val="48A0FDC5"/>
    <w:rsid w:val="4929DAE8"/>
    <w:rsid w:val="497C8890"/>
    <w:rsid w:val="498D0F06"/>
    <w:rsid w:val="49A7EE1B"/>
    <w:rsid w:val="49BF48B3"/>
    <w:rsid w:val="4A4FE7D5"/>
    <w:rsid w:val="4ABE06E3"/>
    <w:rsid w:val="4B88F369"/>
    <w:rsid w:val="4BFB778A"/>
    <w:rsid w:val="4C5CC3FF"/>
    <w:rsid w:val="4CDD737E"/>
    <w:rsid w:val="4D1F6BCC"/>
    <w:rsid w:val="4D1FC4CF"/>
    <w:rsid w:val="4D74033A"/>
    <w:rsid w:val="4E15B3F7"/>
    <w:rsid w:val="4E1C5383"/>
    <w:rsid w:val="4E55BB2F"/>
    <w:rsid w:val="4E693783"/>
    <w:rsid w:val="4EBB3C2D"/>
    <w:rsid w:val="4EC05B9C"/>
    <w:rsid w:val="4F04B5A4"/>
    <w:rsid w:val="4F62C8F2"/>
    <w:rsid w:val="4F6C28E8"/>
    <w:rsid w:val="4FB80E79"/>
    <w:rsid w:val="500507E4"/>
    <w:rsid w:val="50262BB3"/>
    <w:rsid w:val="502CACF4"/>
    <w:rsid w:val="5081FCD2"/>
    <w:rsid w:val="508499BE"/>
    <w:rsid w:val="50B28F85"/>
    <w:rsid w:val="51187323"/>
    <w:rsid w:val="511E0DA4"/>
    <w:rsid w:val="5189B8B8"/>
    <w:rsid w:val="51DF2B58"/>
    <w:rsid w:val="5213B10C"/>
    <w:rsid w:val="529217DE"/>
    <w:rsid w:val="52AA3599"/>
    <w:rsid w:val="52CBD356"/>
    <w:rsid w:val="52E9D6E9"/>
    <w:rsid w:val="53D3F789"/>
    <w:rsid w:val="5471D414"/>
    <w:rsid w:val="54AAE4D6"/>
    <w:rsid w:val="54D87907"/>
    <w:rsid w:val="55B1F64E"/>
    <w:rsid w:val="55E14052"/>
    <w:rsid w:val="5716D43F"/>
    <w:rsid w:val="5747CB5D"/>
    <w:rsid w:val="57A5CFD7"/>
    <w:rsid w:val="57D1E1B3"/>
    <w:rsid w:val="58258F3A"/>
    <w:rsid w:val="582B9ABE"/>
    <w:rsid w:val="5869FBCD"/>
    <w:rsid w:val="587F74BE"/>
    <w:rsid w:val="58815C4D"/>
    <w:rsid w:val="58854AFA"/>
    <w:rsid w:val="5892FECA"/>
    <w:rsid w:val="58D14CDE"/>
    <w:rsid w:val="594622E3"/>
    <w:rsid w:val="59B8555C"/>
    <w:rsid w:val="5A87E8C3"/>
    <w:rsid w:val="5A8CFCD2"/>
    <w:rsid w:val="5B15D33F"/>
    <w:rsid w:val="5B4A7729"/>
    <w:rsid w:val="5B78966F"/>
    <w:rsid w:val="5BE862B0"/>
    <w:rsid w:val="5C271219"/>
    <w:rsid w:val="5C6C147A"/>
    <w:rsid w:val="5C75A1E2"/>
    <w:rsid w:val="5D4DBA8D"/>
    <w:rsid w:val="5D714182"/>
    <w:rsid w:val="5D9C2589"/>
    <w:rsid w:val="5DEBB3F4"/>
    <w:rsid w:val="5E4DBF69"/>
    <w:rsid w:val="5E980ECD"/>
    <w:rsid w:val="5F1AF1DE"/>
    <w:rsid w:val="5F3751B3"/>
    <w:rsid w:val="5F5F0A74"/>
    <w:rsid w:val="60231934"/>
    <w:rsid w:val="60455136"/>
    <w:rsid w:val="60D8184A"/>
    <w:rsid w:val="612E0973"/>
    <w:rsid w:val="61303628"/>
    <w:rsid w:val="62ADE2DA"/>
    <w:rsid w:val="62D7EF55"/>
    <w:rsid w:val="632D5EE2"/>
    <w:rsid w:val="63C17B8E"/>
    <w:rsid w:val="63FCC741"/>
    <w:rsid w:val="64566795"/>
    <w:rsid w:val="64EF56E4"/>
    <w:rsid w:val="65044A0B"/>
    <w:rsid w:val="655D4BEF"/>
    <w:rsid w:val="65D85E69"/>
    <w:rsid w:val="66151323"/>
    <w:rsid w:val="668100C1"/>
    <w:rsid w:val="66F6C2C2"/>
    <w:rsid w:val="6846718E"/>
    <w:rsid w:val="6883CA20"/>
    <w:rsid w:val="68EE548F"/>
    <w:rsid w:val="6922427D"/>
    <w:rsid w:val="693BDCEE"/>
    <w:rsid w:val="694E4B1A"/>
    <w:rsid w:val="69B55036"/>
    <w:rsid w:val="6A1A204F"/>
    <w:rsid w:val="6A8A24F0"/>
    <w:rsid w:val="6AF3CCA3"/>
    <w:rsid w:val="6B7D9538"/>
    <w:rsid w:val="6B8F271A"/>
    <w:rsid w:val="6BAFF8C5"/>
    <w:rsid w:val="6C046CD8"/>
    <w:rsid w:val="6C255DD9"/>
    <w:rsid w:val="6C3878EB"/>
    <w:rsid w:val="6CA07225"/>
    <w:rsid w:val="6CD37093"/>
    <w:rsid w:val="6CFA0422"/>
    <w:rsid w:val="6D09433D"/>
    <w:rsid w:val="6D69E21D"/>
    <w:rsid w:val="6D748C18"/>
    <w:rsid w:val="6D8BB4EF"/>
    <w:rsid w:val="6DCB9D4C"/>
    <w:rsid w:val="6E0D2599"/>
    <w:rsid w:val="6E281D7B"/>
    <w:rsid w:val="6E44F29C"/>
    <w:rsid w:val="6E6382BF"/>
    <w:rsid w:val="6EA3749B"/>
    <w:rsid w:val="6EA8BA0A"/>
    <w:rsid w:val="6EEADBB9"/>
    <w:rsid w:val="6F36123F"/>
    <w:rsid w:val="6F828756"/>
    <w:rsid w:val="6FB79E91"/>
    <w:rsid w:val="6FF49FDB"/>
    <w:rsid w:val="7136D12D"/>
    <w:rsid w:val="715CD9E3"/>
    <w:rsid w:val="715D1D9D"/>
    <w:rsid w:val="7247FFE0"/>
    <w:rsid w:val="727069F8"/>
    <w:rsid w:val="729E8CFF"/>
    <w:rsid w:val="72AFB5E1"/>
    <w:rsid w:val="72C55C3D"/>
    <w:rsid w:val="739243F4"/>
    <w:rsid w:val="73BD7F2E"/>
    <w:rsid w:val="7404A58C"/>
    <w:rsid w:val="74B2566F"/>
    <w:rsid w:val="750AE882"/>
    <w:rsid w:val="7515FAD7"/>
    <w:rsid w:val="75E79D28"/>
    <w:rsid w:val="7698735B"/>
    <w:rsid w:val="76AE8C78"/>
    <w:rsid w:val="77CBF5A8"/>
    <w:rsid w:val="786EEE85"/>
    <w:rsid w:val="787A8314"/>
    <w:rsid w:val="79531A9C"/>
    <w:rsid w:val="79C84872"/>
    <w:rsid w:val="79FC83A6"/>
    <w:rsid w:val="7A2760D4"/>
    <w:rsid w:val="7A954505"/>
    <w:rsid w:val="7B276D1B"/>
    <w:rsid w:val="7B7BA71E"/>
    <w:rsid w:val="7B9B6520"/>
    <w:rsid w:val="7C7C544A"/>
    <w:rsid w:val="7C91D932"/>
    <w:rsid w:val="7DC54CE4"/>
    <w:rsid w:val="7DD1D12C"/>
    <w:rsid w:val="7E12632F"/>
    <w:rsid w:val="7E16DA53"/>
    <w:rsid w:val="7E327093"/>
    <w:rsid w:val="7E575060"/>
    <w:rsid w:val="7E8A9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0B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GITS Normal"/>
    <w:qFormat/>
    <w:rsid w:val="00CD0004"/>
    <w:pPr>
      <w:spacing w:after="0" w:line="240" w:lineRule="auto"/>
      <w:contextualSpacing/>
    </w:pPr>
    <w:rPr>
      <w:sz w:val="24"/>
    </w:rPr>
  </w:style>
  <w:style w:type="paragraph" w:styleId="Rubrik1">
    <w:name w:val="heading 1"/>
    <w:aliases w:val="GITS Rubrik 1"/>
    <w:basedOn w:val="Rubrik"/>
    <w:next w:val="Normal"/>
    <w:link w:val="Rubrik1Char"/>
    <w:uiPriority w:val="9"/>
    <w:qFormat/>
    <w:rsid w:val="00301D8C"/>
    <w:pPr>
      <w:outlineLvl w:val="0"/>
    </w:pPr>
    <w:rPr>
      <w:rFonts w:cstheme="majorHAnsi"/>
      <w:b/>
      <w:bCs/>
      <w:color w:val="000000"/>
      <w:sz w:val="40"/>
      <w:szCs w:val="40"/>
      <w:shd w:val="clear" w:color="auto" w:fill="FFFFFF"/>
    </w:rPr>
  </w:style>
  <w:style w:type="paragraph" w:styleId="Rubrik2">
    <w:name w:val="heading 2"/>
    <w:basedOn w:val="Normal"/>
    <w:next w:val="Normal"/>
    <w:link w:val="Rubrik2Char"/>
    <w:uiPriority w:val="9"/>
    <w:unhideWhenUsed/>
    <w:rsid w:val="0033349F"/>
    <w:pPr>
      <w:keepNext/>
      <w:keepLines/>
      <w:spacing w:before="120"/>
      <w:outlineLvl w:val="1"/>
    </w:pPr>
    <w:rPr>
      <w:rFonts w:asciiTheme="majorHAnsi" w:eastAsia="Times New Roman" w:hAnsiTheme="majorHAnsi" w:cstheme="majorBidi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rsid w:val="00482465"/>
    <w:pPr>
      <w:keepNext/>
      <w:keepLines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48246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482465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9161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09161A"/>
  </w:style>
  <w:style w:type="paragraph" w:styleId="Sidfot">
    <w:name w:val="footer"/>
    <w:basedOn w:val="Normal"/>
    <w:link w:val="SidfotChar"/>
    <w:uiPriority w:val="99"/>
    <w:unhideWhenUsed/>
    <w:rsid w:val="0009161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9161A"/>
  </w:style>
  <w:style w:type="paragraph" w:styleId="Normalwebb">
    <w:name w:val="Normal (Web)"/>
    <w:basedOn w:val="Normal"/>
    <w:uiPriority w:val="99"/>
    <w:unhideWhenUsed/>
    <w:rsid w:val="0009161A"/>
    <w:pPr>
      <w:spacing w:before="100" w:beforeAutospacing="1" w:after="100" w:afterAutospacing="1"/>
    </w:pPr>
    <w:rPr>
      <w:rFonts w:eastAsiaTheme="minorEastAsia"/>
    </w:rPr>
  </w:style>
  <w:style w:type="paragraph" w:styleId="Rubrik">
    <w:name w:val="Title"/>
    <w:basedOn w:val="Normal"/>
    <w:next w:val="Normal"/>
    <w:link w:val="RubrikChar"/>
    <w:uiPriority w:val="10"/>
    <w:rsid w:val="00091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91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stycke">
    <w:name w:val="List Paragraph"/>
    <w:basedOn w:val="Normal"/>
    <w:link w:val="ListstyckeChar"/>
    <w:uiPriority w:val="34"/>
    <w:rsid w:val="00864A11"/>
    <w:pPr>
      <w:ind w:left="1304"/>
    </w:pPr>
  </w:style>
  <w:style w:type="paragraph" w:customStyle="1" w:styleId="Tabelltext">
    <w:name w:val="Tabelltext"/>
    <w:basedOn w:val="Normal"/>
    <w:rsid w:val="00864A11"/>
    <w:rPr>
      <w:sz w:val="18"/>
      <w:szCs w:val="20"/>
    </w:rPr>
  </w:style>
  <w:style w:type="paragraph" w:customStyle="1" w:styleId="Default">
    <w:name w:val="Default"/>
    <w:rsid w:val="00472F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D7F3D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D7F3D"/>
    <w:rPr>
      <w:rFonts w:ascii="Segoe UI" w:eastAsia="Times New Roman" w:hAnsi="Segoe UI" w:cs="Segoe UI"/>
      <w:sz w:val="18"/>
      <w:szCs w:val="18"/>
      <w:lang w:eastAsia="sv-SE"/>
    </w:rPr>
  </w:style>
  <w:style w:type="table" w:customStyle="1" w:styleId="Tabellrutnt1">
    <w:name w:val="Tabellrutnät1"/>
    <w:rsid w:val="00514E21"/>
    <w:pPr>
      <w:spacing w:after="0" w:line="240" w:lineRule="auto"/>
    </w:pPr>
    <w:rPr>
      <w:rFonts w:eastAsiaTheme="minorEastAsia"/>
      <w:lang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ubrik1Char">
    <w:name w:val="Rubrik 1 Char"/>
    <w:aliases w:val="GITS Rubrik 1 Char"/>
    <w:basedOn w:val="Standardstycketeckensnitt"/>
    <w:link w:val="Rubrik1"/>
    <w:uiPriority w:val="9"/>
    <w:rsid w:val="00301D8C"/>
    <w:rPr>
      <w:rFonts w:asciiTheme="majorHAnsi" w:eastAsiaTheme="majorEastAsia" w:hAnsiTheme="majorHAnsi" w:cstheme="majorHAnsi"/>
      <w:b/>
      <w:bCs/>
      <w:color w:val="000000"/>
      <w:spacing w:val="-10"/>
      <w:kern w:val="28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3349F"/>
    <w:rPr>
      <w:rFonts w:asciiTheme="majorHAnsi" w:eastAsia="Times New Roman" w:hAnsiTheme="majorHAnsi" w:cstheme="majorBidi"/>
      <w:sz w:val="26"/>
      <w:szCs w:val="26"/>
    </w:rPr>
  </w:style>
  <w:style w:type="character" w:styleId="Hyperlnk">
    <w:name w:val="Hyperlink"/>
    <w:basedOn w:val="Standardstycketeckensnitt"/>
    <w:uiPriority w:val="99"/>
    <w:unhideWhenUsed/>
    <w:rsid w:val="00F51CAA"/>
    <w:rPr>
      <w:color w:val="A8AD0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E0BF9"/>
    <w:rPr>
      <w:color w:val="605E5C"/>
      <w:shd w:val="clear" w:color="auto" w:fill="E1DFDD"/>
    </w:rPr>
  </w:style>
  <w:style w:type="table" w:customStyle="1" w:styleId="TableGrid0">
    <w:name w:val="Table Grid0"/>
    <w:basedOn w:val="Normaltabell"/>
    <w:uiPriority w:val="39"/>
    <w:rsid w:val="00CA7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1"/>
    <w:rsid w:val="00CA72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4E6AD6"/>
    <w:rPr>
      <w:color w:val="582C83" w:themeColor="followedHyperlink"/>
      <w:u w:val="single"/>
    </w:rPr>
  </w:style>
  <w:style w:type="character" w:customStyle="1" w:styleId="Rubrik3Char">
    <w:name w:val="Rubrik 3 Char"/>
    <w:basedOn w:val="Standardstycketeckensnitt"/>
    <w:link w:val="Rubrik3"/>
    <w:uiPriority w:val="9"/>
    <w:rsid w:val="00482465"/>
    <w:rPr>
      <w:rFonts w:asciiTheme="majorHAnsi" w:eastAsiaTheme="majorEastAsia" w:hAnsiTheme="majorHAnsi" w:cstheme="majorBidi"/>
      <w:sz w:val="24"/>
    </w:rPr>
  </w:style>
  <w:style w:type="character" w:styleId="Stark">
    <w:name w:val="Strong"/>
    <w:basedOn w:val="Standardstycketeckensnitt"/>
    <w:uiPriority w:val="22"/>
    <w:rsid w:val="001A262A"/>
    <w:rPr>
      <w:b/>
      <w:bCs/>
    </w:rPr>
  </w:style>
  <w:style w:type="table" w:styleId="Tabellrutnt">
    <w:name w:val="Table Grid"/>
    <w:basedOn w:val="Normaltabell"/>
    <w:uiPriority w:val="39"/>
    <w:rsid w:val="00F33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uiPriority w:val="1"/>
    <w:rsid w:val="00A75E79"/>
    <w:pPr>
      <w:widowControl w:val="0"/>
    </w:pPr>
    <w:rPr>
      <w:rFonts w:ascii="Calibri" w:eastAsia="Calibri" w:hAnsi="Calibri" w:cs="Calibri"/>
      <w:i/>
    </w:rPr>
  </w:style>
  <w:style w:type="character" w:customStyle="1" w:styleId="BrdtextChar">
    <w:name w:val="Brödtext Char"/>
    <w:basedOn w:val="Standardstycketeckensnitt"/>
    <w:link w:val="Brdtext"/>
    <w:uiPriority w:val="1"/>
    <w:rsid w:val="00A75E79"/>
    <w:rPr>
      <w:rFonts w:ascii="Calibri" w:eastAsia="Calibri" w:hAnsi="Calibri" w:cs="Calibri"/>
      <w:i/>
    </w:rPr>
  </w:style>
  <w:style w:type="character" w:customStyle="1" w:styleId="ui-provider">
    <w:name w:val="ui-provider"/>
    <w:basedOn w:val="Standardstycketeckensnitt"/>
    <w:rsid w:val="00C5769C"/>
  </w:style>
  <w:style w:type="character" w:customStyle="1" w:styleId="normaltextrun">
    <w:name w:val="normaltextrun"/>
    <w:basedOn w:val="Standardstycketeckensnitt"/>
    <w:rsid w:val="00C1572B"/>
  </w:style>
  <w:style w:type="paragraph" w:styleId="Underrubrik">
    <w:name w:val="Subtitle"/>
    <w:basedOn w:val="Rubrik"/>
    <w:next w:val="Normal"/>
    <w:link w:val="UnderrubrikChar"/>
    <w:uiPriority w:val="11"/>
    <w:rsid w:val="00C70F23"/>
    <w:rPr>
      <w:rFonts w:asciiTheme="minorHAnsi" w:eastAsiaTheme="minorHAnsi" w:hAnsiTheme="minorHAnsi" w:cstheme="minorBidi"/>
      <w:b/>
      <w:bCs/>
      <w:spacing w:val="0"/>
      <w:kern w:val="0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70F23"/>
    <w:rPr>
      <w:b/>
      <w:bCs/>
    </w:rPr>
  </w:style>
  <w:style w:type="character" w:customStyle="1" w:styleId="Rubrik4Char">
    <w:name w:val="Rubrik 4 Char"/>
    <w:basedOn w:val="Standardstycketeckensnitt"/>
    <w:link w:val="Rubrik4"/>
    <w:uiPriority w:val="9"/>
    <w:rsid w:val="00482465"/>
    <w:rPr>
      <w:rFonts w:asciiTheme="majorHAnsi" w:eastAsiaTheme="majorEastAsia" w:hAnsiTheme="majorHAnsi" w:cstheme="majorBidi"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82465"/>
    <w:rPr>
      <w:rFonts w:asciiTheme="majorHAnsi" w:eastAsiaTheme="majorEastAsia" w:hAnsiTheme="majorHAnsi" w:cstheme="majorBidi"/>
    </w:rPr>
  </w:style>
  <w:style w:type="paragraph" w:customStyle="1" w:styleId="GITSmtespunktanteckning">
    <w:name w:val="GITS mötespunkt anteckning"/>
    <w:basedOn w:val="Liststycke"/>
    <w:link w:val="GITSmtespunktanteckningChar"/>
    <w:qFormat/>
    <w:rsid w:val="00670395"/>
    <w:pPr>
      <w:numPr>
        <w:numId w:val="2"/>
      </w:numPr>
      <w:spacing w:before="240"/>
      <w:ind w:left="357" w:hanging="357"/>
    </w:pPr>
    <w:rPr>
      <w:b/>
      <w:szCs w:val="24"/>
    </w:rPr>
  </w:style>
  <w:style w:type="character" w:customStyle="1" w:styleId="ListstyckeChar">
    <w:name w:val="Liststycke Char"/>
    <w:basedOn w:val="Standardstycketeckensnitt"/>
    <w:link w:val="Liststycke"/>
    <w:uiPriority w:val="34"/>
    <w:rsid w:val="00D5269C"/>
    <w:rPr>
      <w:sz w:val="24"/>
    </w:rPr>
  </w:style>
  <w:style w:type="character" w:customStyle="1" w:styleId="GITSmtespunktanteckningChar">
    <w:name w:val="GITS mötespunkt anteckning Char"/>
    <w:basedOn w:val="ListstyckeChar"/>
    <w:link w:val="GITSmtespunktanteckning"/>
    <w:rsid w:val="00670395"/>
    <w:rPr>
      <w:b/>
      <w:sz w:val="24"/>
      <w:szCs w:val="24"/>
    </w:rPr>
  </w:style>
  <w:style w:type="paragraph" w:customStyle="1" w:styleId="GITSanteckning">
    <w:name w:val="GITS anteckning"/>
    <w:basedOn w:val="Normal"/>
    <w:qFormat/>
    <w:rsid w:val="00BD50F0"/>
    <w:pPr>
      <w:ind w:left="357"/>
    </w:pPr>
  </w:style>
  <w:style w:type="paragraph" w:customStyle="1" w:styleId="AgendapunkterGITS">
    <w:name w:val="Agendapunkter GITS"/>
    <w:basedOn w:val="Liststycke"/>
    <w:link w:val="AgendapunkterGITSChar"/>
    <w:rsid w:val="00EC6096"/>
    <w:pPr>
      <w:numPr>
        <w:numId w:val="1"/>
      </w:numPr>
      <w:ind w:left="357" w:hanging="357"/>
    </w:pPr>
    <w:rPr>
      <w:b/>
    </w:rPr>
  </w:style>
  <w:style w:type="character" w:customStyle="1" w:styleId="AgendapunkterGITSChar">
    <w:name w:val="Agendapunkter GITS Char"/>
    <w:basedOn w:val="ListstyckeChar"/>
    <w:link w:val="AgendapunkterGITS"/>
    <w:rsid w:val="00EC6096"/>
    <w:rPr>
      <w:b/>
      <w:sz w:val="24"/>
    </w:rPr>
  </w:style>
  <w:style w:type="character" w:styleId="Platshllartext">
    <w:name w:val="Placeholder Text"/>
    <w:basedOn w:val="Standardstycketeckensnitt"/>
    <w:uiPriority w:val="99"/>
    <w:semiHidden/>
    <w:rsid w:val="00117C4D"/>
    <w:rPr>
      <w:color w:val="666666"/>
    </w:rPr>
  </w:style>
  <w:style w:type="paragraph" w:styleId="Innehll1">
    <w:name w:val="toc 1"/>
    <w:aliases w:val="Agendapunkter GITS 2"/>
    <w:basedOn w:val="Normal"/>
    <w:next w:val="Normal"/>
    <w:link w:val="Innehll1Char"/>
    <w:autoRedefine/>
    <w:uiPriority w:val="39"/>
    <w:unhideWhenUsed/>
    <w:qFormat/>
    <w:rsid w:val="00FC5A3A"/>
    <w:pPr>
      <w:spacing w:after="100" w:line="360" w:lineRule="auto"/>
      <w:outlineLvl w:val="0"/>
    </w:pPr>
    <w:rPr>
      <w:sz w:val="28"/>
      <w:szCs w:val="28"/>
    </w:rPr>
  </w:style>
  <w:style w:type="character" w:customStyle="1" w:styleId="Innehll1Char">
    <w:name w:val="Innehåll 1 Char"/>
    <w:aliases w:val="Agendapunkter GITS 2 Char"/>
    <w:basedOn w:val="Standardstycketeckensnitt"/>
    <w:link w:val="Innehll1"/>
    <w:uiPriority w:val="39"/>
    <w:rsid w:val="00FC5A3A"/>
    <w:rPr>
      <w:sz w:val="28"/>
      <w:szCs w:val="28"/>
    </w:rPr>
  </w:style>
  <w:style w:type="character" w:customStyle="1" w:styleId="Formatmall1">
    <w:name w:val="Formatmall1"/>
    <w:basedOn w:val="Standardstycketeckensnitt"/>
    <w:uiPriority w:val="1"/>
    <w:rsid w:val="00BD6ED0"/>
    <w:rPr>
      <w:rFonts w:asciiTheme="minorHAnsi" w:hAnsiTheme="minorHAnsi"/>
      <w:color w:val="auto"/>
      <w:sz w:val="28"/>
    </w:rPr>
  </w:style>
  <w:style w:type="character" w:customStyle="1" w:styleId="Formatmall2">
    <w:name w:val="Formatmall2"/>
    <w:basedOn w:val="Standardstycketeckensnitt"/>
    <w:uiPriority w:val="1"/>
    <w:rsid w:val="00BD6ED0"/>
    <w:rPr>
      <w:rFonts w:asciiTheme="minorHAnsi" w:hAnsiTheme="minorHAnsi"/>
      <w:color w:val="auto"/>
      <w:sz w:val="28"/>
    </w:rPr>
  </w:style>
  <w:style w:type="character" w:customStyle="1" w:styleId="Formatmall3">
    <w:name w:val="Formatmall3"/>
    <w:basedOn w:val="Standardstycketeckensnitt"/>
    <w:uiPriority w:val="1"/>
    <w:rsid w:val="00BD6ED0"/>
    <w:rPr>
      <w:rFonts w:asciiTheme="minorHAnsi" w:hAnsiTheme="minorHAnsi"/>
      <w:color w:val="auto"/>
      <w:sz w:val="36"/>
    </w:rPr>
  </w:style>
  <w:style w:type="character" w:customStyle="1" w:styleId="Formatmall4">
    <w:name w:val="Formatmall4"/>
    <w:basedOn w:val="Standardstycketeckensnitt"/>
    <w:uiPriority w:val="1"/>
    <w:rsid w:val="00EE40CF"/>
    <w:rPr>
      <w:rFonts w:asciiTheme="minorHAnsi" w:hAnsiTheme="minorHAnsi"/>
      <w:color w:val="auto"/>
      <w:sz w:val="36"/>
    </w:rPr>
  </w:style>
  <w:style w:type="character" w:customStyle="1" w:styleId="Formatmall5">
    <w:name w:val="Formatmall5"/>
    <w:basedOn w:val="Standardstycketeckensnitt"/>
    <w:uiPriority w:val="1"/>
    <w:rsid w:val="00A82227"/>
    <w:rPr>
      <w:rFonts w:asciiTheme="minorHAnsi" w:hAnsiTheme="minorHAnsi"/>
      <w:color w:val="auto"/>
      <w:sz w:val="36"/>
    </w:rPr>
  </w:style>
  <w:style w:type="character" w:customStyle="1" w:styleId="Formatmall6">
    <w:name w:val="Formatmall6"/>
    <w:basedOn w:val="Standardstycketeckensnitt"/>
    <w:uiPriority w:val="1"/>
    <w:rsid w:val="00882B66"/>
    <w:rPr>
      <w:rFonts w:asciiTheme="minorHAnsi" w:hAnsiTheme="minorHAnsi"/>
      <w:sz w:val="28"/>
    </w:rPr>
  </w:style>
  <w:style w:type="character" w:customStyle="1" w:styleId="Formatmall7">
    <w:name w:val="Formatmall7"/>
    <w:basedOn w:val="Standardstycketeckensnitt"/>
    <w:uiPriority w:val="1"/>
    <w:rsid w:val="00E123DA"/>
    <w:rPr>
      <w:rFonts w:asciiTheme="minorHAnsi" w:hAnsiTheme="minorHAnsi"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1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7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1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4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79889">
          <w:marLeft w:val="446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6363">
          <w:marLeft w:val="446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92793">
          <w:marLeft w:val="28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4602">
          <w:marLeft w:val="28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theme" Target="theme/theme1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glossaryDocument" Target="glossary/document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gregion.sharepoint.com/sites/sy-rs-gits-extern/Delade%20dokument/MALL%20Statusrapport%20GITS%20-%20F&#246;rvaltningsobjekt%20xxx,%20Qx-20xx.dotx?OR=81dd2b71-fb82-4b33-ac71-fed46bf0f87a&amp;CID=9a96f7a1-00d5-f000-6f00-bbaf375ea2ab&amp;CT=1771258570943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27C2DF282047B1BFC0999EF9B97FC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241AD59-5A33-4D77-8D40-0C3EAAB27734}"/>
      </w:docPartPr>
      <w:docPartBody>
        <w:p w:rsidR="005E1278" w:rsidRDefault="00000000">
          <w:pPr>
            <w:pStyle w:val="5B27C2DF282047B1BFC0999EF9B97FC2"/>
          </w:pPr>
          <w:r>
            <w:rPr>
              <w:i/>
              <w:iCs/>
              <w:color w:val="2C7FCE" w:themeColor="text2" w:themeTint="99"/>
            </w:rPr>
            <w:t>V</w:t>
          </w:r>
          <w:r w:rsidRPr="41A2E37A">
            <w:rPr>
              <w:i/>
              <w:iCs/>
              <w:color w:val="2C7FCE" w:themeColor="text2" w:themeTint="99"/>
            </w:rPr>
            <w:t>älj förvaltningsobjekt</w:t>
          </w:r>
          <w:r>
            <w:rPr>
              <w:i/>
              <w:iCs/>
              <w:color w:val="2C7FCE" w:themeColor="text2" w:themeTint="99"/>
            </w:rPr>
            <w:t>.</w:t>
          </w:r>
        </w:p>
      </w:docPartBody>
    </w:docPart>
    <w:docPart>
      <w:docPartPr>
        <w:name w:val="F7E84B95C9CB4D7DABC7632321F8B4A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0D67473-3546-4FE3-960B-43E1DC7CC14E}"/>
      </w:docPartPr>
      <w:docPartBody>
        <w:p w:rsidR="005E1278" w:rsidRDefault="00000000">
          <w:pPr>
            <w:pStyle w:val="F7E84B95C9CB4D7DABC7632321F8B4AB"/>
          </w:pPr>
          <w:r w:rsidRPr="00E123DA">
            <w:rPr>
              <w:rStyle w:val="Platshllartext"/>
              <w:sz w:val="28"/>
              <w:szCs w:val="28"/>
            </w:rPr>
            <w:t xml:space="preserve">Klicka </w:t>
          </w:r>
          <w:r>
            <w:rPr>
              <w:rStyle w:val="Platshllartext"/>
              <w:sz w:val="28"/>
              <w:szCs w:val="28"/>
            </w:rPr>
            <w:t>här</w:t>
          </w:r>
          <w:r w:rsidRPr="00E123DA">
            <w:rPr>
              <w:rStyle w:val="Platshllartext"/>
              <w:sz w:val="28"/>
              <w:szCs w:val="28"/>
            </w:rPr>
            <w:t xml:space="preserve"> och ange år.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C71"/>
    <w:rsid w:val="00292978"/>
    <w:rsid w:val="005E1278"/>
    <w:rsid w:val="00600269"/>
    <w:rsid w:val="00800980"/>
    <w:rsid w:val="00991C71"/>
    <w:rsid w:val="00D47358"/>
    <w:rsid w:val="00E119F6"/>
    <w:rsid w:val="00FC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5B27C2DF282047B1BFC0999EF9B97FC2">
    <w:name w:val="5B27C2DF282047B1BFC0999EF9B97FC2"/>
  </w:style>
  <w:style w:type="character" w:styleId="Platshllartext">
    <w:name w:val="Placeholder Text"/>
    <w:basedOn w:val="Standardstycketeckensnitt"/>
    <w:uiPriority w:val="99"/>
    <w:semiHidden/>
    <w:rPr>
      <w:color w:val="666666"/>
    </w:rPr>
  </w:style>
  <w:style w:type="paragraph" w:customStyle="1" w:styleId="F7E84B95C9CB4D7DABC7632321F8B4AB">
    <w:name w:val="F7E84B95C9CB4D7DABC7632321F8B4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IT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6298"/>
      </a:accent1>
      <a:accent2>
        <a:srgbClr val="582C83"/>
      </a:accent2>
      <a:accent3>
        <a:srgbClr val="A8AD00"/>
      </a:accent3>
      <a:accent4>
        <a:srgbClr val="F2A900"/>
      </a:accent4>
      <a:accent5>
        <a:srgbClr val="4A773C"/>
      </a:accent5>
      <a:accent6>
        <a:srgbClr val="9D2235"/>
      </a:accent6>
      <a:hlink>
        <a:srgbClr val="A8AD00"/>
      </a:hlink>
      <a:folHlink>
        <a:srgbClr val="582C83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MALL%20Statusrapport%20GITS%20-%20Förvaltningsobjekt%20xxx,%20Qx-20xx.dotx?OR=81dd2b71-fb82-4b33-ac71-fed46bf0f87a&amp;CID=9a96f7a1-00d5-f000-6f00-bbaf375ea2ab&amp;CT=1771258570943</Template>
  <TotalTime>0</TotalTime>
  <Pages>3</Pages>
  <Words>432</Words>
  <Characters>2637</Characters>
  <Application>Microsoft Office Word</Application>
  <DocSecurity>0</DocSecurity>
  <Lines>75</Lines>
  <Paragraphs>50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Statusrapport GITS - Förvaltningsobjekt xxx, kvartal x, år 20xx</vt:lpstr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Statusrapport GITS övergripande Q3-2026</dc:title>
  <dc:subject/>
  <dc:creator/>
  <keywords/>
  <lastModifiedBy/>
  <revision>1</revision>
  <dcterms:created xsi:type="dcterms:W3CDTF">2026-09-06T17:23:00.0000000Z</dcterms:created>
  <dcterms:modified xsi:type="dcterms:W3CDTF">2026-09-06T17:34:00.0000000Z</dcterms:modified>
  <category>Statusrapport</category>
</coreProperties>
</file>