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59BB7" w14:textId="0995F5B7" w:rsidR="00156822" w:rsidRPr="00E6779E" w:rsidRDefault="00020DA6" w:rsidP="00156822">
      <w:pPr>
        <w:pStyle w:val="Heading1"/>
        <w:rPr>
          <w:rStyle w:val="normaltextrun"/>
          <w:b w:val="0"/>
          <w:bCs w:val="0"/>
          <w:sz w:val="32"/>
          <w:szCs w:val="32"/>
        </w:rPr>
      </w:pPr>
      <w:r w:rsidRPr="00E6779E">
        <w:rPr>
          <w:rStyle w:val="normaltextrun"/>
          <w:rFonts w:asciiTheme="minorHAnsi" w:hAnsiTheme="minorHAnsi" w:cstheme="minorHAnsi"/>
          <w:b w:val="0"/>
          <w:bCs w:val="0"/>
          <w:sz w:val="48"/>
          <w:szCs w:val="48"/>
        </w:rPr>
        <w:t>Statusrapport</w:t>
      </w:r>
      <w:r w:rsidR="0086581A">
        <w:rPr>
          <w:rStyle w:val="normaltextrun"/>
          <w:rFonts w:asciiTheme="minorHAnsi" w:hAnsiTheme="minorHAnsi" w:cstheme="minorHAnsi"/>
          <w:b w:val="0"/>
          <w:bCs w:val="0"/>
          <w:sz w:val="48"/>
          <w:szCs w:val="48"/>
        </w:rPr>
        <w:t>: Samordnad hälsa, vård och omsorg</w:t>
      </w:r>
    </w:p>
    <w:p w14:paraId="293CA5B7" w14:textId="77777777" w:rsidR="0086581A" w:rsidRDefault="0086581A" w:rsidP="00C22460">
      <w:pPr>
        <w:spacing w:line="360" w:lineRule="auto"/>
        <w:rPr>
          <w:rStyle w:val="GITSmtespunktanteckningChar"/>
          <w:sz w:val="28"/>
          <w:szCs w:val="28"/>
        </w:rPr>
      </w:pPr>
    </w:p>
    <w:p w14:paraId="12686BAD" w14:textId="1E4696B3" w:rsidR="00713567" w:rsidRPr="002571AC" w:rsidRDefault="00713567" w:rsidP="00C22460">
      <w:pPr>
        <w:spacing w:line="360" w:lineRule="auto"/>
        <w:rPr>
          <w:sz w:val="28"/>
        </w:rPr>
      </w:pPr>
      <w:r w:rsidRPr="00713567">
        <w:rPr>
          <w:b/>
          <w:bCs/>
          <w:sz w:val="28"/>
        </w:rPr>
        <w:t>År:</w:t>
      </w:r>
      <w:r w:rsidRPr="00713567">
        <w:rPr>
          <w:sz w:val="28"/>
        </w:rPr>
        <w:t xml:space="preserve"> </w:t>
      </w:r>
      <w:sdt>
        <w:sdtPr>
          <w:rPr>
            <w:rStyle w:val="Formatmall7"/>
          </w:rPr>
          <w:id w:val="-1720585788"/>
          <w:placeholder>
            <w:docPart w:val="0ABBD2FA68C544629056787E573FE6A9"/>
          </w:placeholder>
        </w:sdtPr>
        <w:sdtEndPr>
          <w:rPr>
            <w:rStyle w:val="DefaultParagraphFont"/>
            <w:color w:val="auto"/>
            <w:sz w:val="24"/>
            <w:szCs w:val="28"/>
          </w:rPr>
        </w:sdtEndPr>
        <w:sdtContent>
          <w:r w:rsidR="005819D0">
            <w:rPr>
              <w:rStyle w:val="Formatmall7"/>
            </w:rPr>
            <w:t>202</w:t>
          </w:r>
          <w:r w:rsidR="007F6316">
            <w:rPr>
              <w:rStyle w:val="Formatmall7"/>
            </w:rPr>
            <w:t>6</w:t>
          </w:r>
        </w:sdtContent>
      </w:sdt>
    </w:p>
    <w:tbl>
      <w:tblPr>
        <w:tblStyle w:val="TableGrid"/>
        <w:tblpPr w:leftFromText="141" w:rightFromText="141" w:vertAnchor="text" w:horzAnchor="page" w:tblpX="2323" w:tblpY="-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2972"/>
      </w:tblGrid>
      <w:tr w:rsidR="00713567" w14:paraId="5BC1D42F" w14:textId="77777777" w:rsidTr="00FD01C8">
        <w:trPr>
          <w:trHeight w:val="510"/>
        </w:trPr>
        <w:sdt>
          <w:sdtPr>
            <w:rPr>
              <w:rStyle w:val="Formatmall5"/>
            </w:rPr>
            <w:id w:val="152266782"/>
            <w14:checkbox>
              <w14:checked w14:val="0"/>
              <w14:checkedState w14:val="006E" w14:font="Wingdings"/>
              <w14:uncheckedState w14:val="2610" w14:font="MS Gothic"/>
            </w14:checkbox>
          </w:sdtPr>
          <w:sdtEndPr>
            <w:rPr>
              <w:rStyle w:val="Formatmall5"/>
            </w:rPr>
          </w:sdtEndPr>
          <w:sdtContent>
            <w:tc>
              <w:tcPr>
                <w:tcW w:w="576" w:type="dxa"/>
                <w:vAlign w:val="bottom"/>
              </w:tcPr>
              <w:p w14:paraId="4AF78099" w14:textId="77777777" w:rsidR="00713567" w:rsidRDefault="00CE704C" w:rsidP="00FD01C8">
                <w:pPr>
                  <w:tabs>
                    <w:tab w:val="left" w:pos="1701"/>
                  </w:tabs>
                  <w:spacing w:line="276" w:lineRule="auto"/>
                  <w:jc w:val="center"/>
                  <w:rPr>
                    <w:sz w:val="32"/>
                    <w:szCs w:val="32"/>
                  </w:rPr>
                </w:pPr>
                <w:r>
                  <w:rPr>
                    <w:rStyle w:val="Formatmall5"/>
                    <w:rFonts w:ascii="MS Gothic" w:eastAsia="MS Gothic" w:hAnsi="MS Gothic" w:hint="eastAsia"/>
                  </w:rPr>
                  <w:t>☐</w:t>
                </w:r>
              </w:p>
            </w:tc>
          </w:sdtContent>
        </w:sdt>
        <w:tc>
          <w:tcPr>
            <w:tcW w:w="2972" w:type="dxa"/>
            <w:vAlign w:val="center"/>
          </w:tcPr>
          <w:p w14:paraId="140D42A1" w14:textId="77777777" w:rsidR="00713567" w:rsidRPr="002D4813" w:rsidRDefault="00713567" w:rsidP="00FD01C8">
            <w:pPr>
              <w:tabs>
                <w:tab w:val="left" w:pos="1701"/>
              </w:tabs>
              <w:spacing w:line="276" w:lineRule="auto"/>
              <w:rPr>
                <w:sz w:val="28"/>
                <w:szCs w:val="28"/>
              </w:rPr>
            </w:pPr>
            <w:r>
              <w:rPr>
                <w:sz w:val="28"/>
                <w:szCs w:val="28"/>
              </w:rPr>
              <w:t>k</w:t>
            </w:r>
            <w:r w:rsidRPr="002D4813">
              <w:rPr>
                <w:sz w:val="28"/>
                <w:szCs w:val="28"/>
              </w:rPr>
              <w:t>vartal 1 (jan-mars)</w:t>
            </w:r>
          </w:p>
        </w:tc>
      </w:tr>
      <w:tr w:rsidR="00713567" w14:paraId="72323A40" w14:textId="77777777" w:rsidTr="00FD01C8">
        <w:trPr>
          <w:trHeight w:val="510"/>
        </w:trPr>
        <w:sdt>
          <w:sdtPr>
            <w:rPr>
              <w:rStyle w:val="Formatmall5"/>
            </w:rPr>
            <w:id w:val="979494269"/>
            <w14:checkbox>
              <w14:checked w14:val="0"/>
              <w14:checkedState w14:val="006E" w14:font="Wingdings"/>
              <w14:uncheckedState w14:val="2610" w14:font="MS Gothic"/>
            </w14:checkbox>
          </w:sdtPr>
          <w:sdtEndPr>
            <w:rPr>
              <w:rStyle w:val="Formatmall5"/>
            </w:rPr>
          </w:sdtEndPr>
          <w:sdtContent>
            <w:tc>
              <w:tcPr>
                <w:tcW w:w="576" w:type="dxa"/>
                <w:vAlign w:val="bottom"/>
              </w:tcPr>
              <w:p w14:paraId="35F5E3AB" w14:textId="756F4741" w:rsidR="00713567" w:rsidRDefault="003771F2" w:rsidP="00FD01C8">
                <w:pPr>
                  <w:tabs>
                    <w:tab w:val="left" w:pos="1701"/>
                  </w:tabs>
                  <w:spacing w:line="276" w:lineRule="auto"/>
                  <w:jc w:val="center"/>
                  <w:rPr>
                    <w:sz w:val="32"/>
                    <w:szCs w:val="32"/>
                  </w:rPr>
                </w:pPr>
                <w:r>
                  <w:rPr>
                    <w:rStyle w:val="Formatmall5"/>
                    <w:rFonts w:ascii="MS Gothic" w:eastAsia="MS Gothic" w:hAnsi="MS Gothic" w:hint="eastAsia"/>
                  </w:rPr>
                  <w:t>☐</w:t>
                </w:r>
              </w:p>
            </w:tc>
          </w:sdtContent>
        </w:sdt>
        <w:tc>
          <w:tcPr>
            <w:tcW w:w="2972" w:type="dxa"/>
            <w:vAlign w:val="center"/>
          </w:tcPr>
          <w:p w14:paraId="352BF3BC" w14:textId="77777777" w:rsidR="00713567" w:rsidRPr="002D4813" w:rsidRDefault="00713567" w:rsidP="00FD01C8">
            <w:pPr>
              <w:tabs>
                <w:tab w:val="left" w:pos="1701"/>
              </w:tabs>
              <w:spacing w:line="276" w:lineRule="auto"/>
              <w:rPr>
                <w:sz w:val="28"/>
                <w:szCs w:val="28"/>
              </w:rPr>
            </w:pPr>
            <w:r>
              <w:rPr>
                <w:sz w:val="28"/>
                <w:szCs w:val="28"/>
              </w:rPr>
              <w:t>k</w:t>
            </w:r>
            <w:r w:rsidRPr="002D4813">
              <w:rPr>
                <w:sz w:val="28"/>
                <w:szCs w:val="28"/>
              </w:rPr>
              <w:t>vartal 2 (april-juni)</w:t>
            </w:r>
          </w:p>
        </w:tc>
      </w:tr>
      <w:tr w:rsidR="00713567" w14:paraId="562BE1ED" w14:textId="77777777" w:rsidTr="00FD01C8">
        <w:trPr>
          <w:trHeight w:val="510"/>
        </w:trPr>
        <w:sdt>
          <w:sdtPr>
            <w:rPr>
              <w:rStyle w:val="Formatmall5"/>
            </w:rPr>
            <w:id w:val="-2019917168"/>
            <w14:checkbox>
              <w14:checked w14:val="1"/>
              <w14:checkedState w14:val="006E" w14:font="Wingdings"/>
              <w14:uncheckedState w14:val="2610" w14:font="MS Gothic"/>
            </w14:checkbox>
          </w:sdtPr>
          <w:sdtEndPr>
            <w:rPr>
              <w:rStyle w:val="Formatmall5"/>
            </w:rPr>
          </w:sdtEndPr>
          <w:sdtContent>
            <w:tc>
              <w:tcPr>
                <w:tcW w:w="576" w:type="dxa"/>
                <w:vAlign w:val="bottom"/>
              </w:tcPr>
              <w:p w14:paraId="0BF1A9FB" w14:textId="2A849E6D" w:rsidR="00713567" w:rsidRDefault="003771F2" w:rsidP="00FD01C8">
                <w:pPr>
                  <w:tabs>
                    <w:tab w:val="left" w:pos="1701"/>
                  </w:tabs>
                  <w:spacing w:line="276" w:lineRule="auto"/>
                  <w:jc w:val="center"/>
                  <w:rPr>
                    <w:sz w:val="32"/>
                    <w:szCs w:val="32"/>
                  </w:rPr>
                </w:pPr>
                <w:r>
                  <w:rPr>
                    <w:rStyle w:val="Formatmall5"/>
                    <w:rFonts w:ascii="Wingdings" w:eastAsia="Wingdings" w:hAnsi="Wingdings" w:cs="Wingdings"/>
                  </w:rPr>
                  <w:t>n</w:t>
                </w:r>
              </w:p>
            </w:tc>
          </w:sdtContent>
        </w:sdt>
        <w:tc>
          <w:tcPr>
            <w:tcW w:w="2972" w:type="dxa"/>
            <w:vAlign w:val="center"/>
          </w:tcPr>
          <w:p w14:paraId="5112B80E" w14:textId="77777777" w:rsidR="00713567" w:rsidRPr="002D4813" w:rsidRDefault="00713567" w:rsidP="00FD01C8">
            <w:pPr>
              <w:tabs>
                <w:tab w:val="left" w:pos="1701"/>
              </w:tabs>
              <w:spacing w:line="276" w:lineRule="auto"/>
              <w:rPr>
                <w:sz w:val="28"/>
                <w:szCs w:val="28"/>
              </w:rPr>
            </w:pPr>
            <w:r>
              <w:rPr>
                <w:sz w:val="28"/>
                <w:szCs w:val="28"/>
              </w:rPr>
              <w:t>k</w:t>
            </w:r>
            <w:r w:rsidRPr="002D4813">
              <w:rPr>
                <w:sz w:val="28"/>
                <w:szCs w:val="28"/>
              </w:rPr>
              <w:t>vartal 3 (juli-sep)</w:t>
            </w:r>
          </w:p>
        </w:tc>
      </w:tr>
      <w:tr w:rsidR="00713567" w14:paraId="0D6C887B" w14:textId="77777777" w:rsidTr="00FD01C8">
        <w:trPr>
          <w:trHeight w:val="510"/>
        </w:trPr>
        <w:sdt>
          <w:sdtPr>
            <w:rPr>
              <w:rStyle w:val="Formatmall5"/>
            </w:rPr>
            <w:id w:val="-754432265"/>
            <w14:checkbox>
              <w14:checked w14:val="0"/>
              <w14:checkedState w14:val="006E" w14:font="Wingdings"/>
              <w14:uncheckedState w14:val="2610" w14:font="MS Gothic"/>
            </w14:checkbox>
          </w:sdtPr>
          <w:sdtEndPr>
            <w:rPr>
              <w:rStyle w:val="Formatmall5"/>
            </w:rPr>
          </w:sdtEndPr>
          <w:sdtContent>
            <w:tc>
              <w:tcPr>
                <w:tcW w:w="576" w:type="dxa"/>
                <w:vAlign w:val="bottom"/>
              </w:tcPr>
              <w:p w14:paraId="6C873010" w14:textId="77777777" w:rsidR="00713567" w:rsidRDefault="00713567" w:rsidP="00FD01C8">
                <w:pPr>
                  <w:tabs>
                    <w:tab w:val="left" w:pos="1701"/>
                  </w:tabs>
                  <w:spacing w:line="276" w:lineRule="auto"/>
                  <w:jc w:val="center"/>
                  <w:rPr>
                    <w:sz w:val="32"/>
                    <w:szCs w:val="32"/>
                  </w:rPr>
                </w:pPr>
                <w:r>
                  <w:rPr>
                    <w:rStyle w:val="Formatmall5"/>
                    <w:rFonts w:ascii="MS Gothic" w:eastAsia="MS Gothic" w:hAnsi="MS Gothic" w:hint="eastAsia"/>
                  </w:rPr>
                  <w:t>☐</w:t>
                </w:r>
              </w:p>
            </w:tc>
          </w:sdtContent>
        </w:sdt>
        <w:tc>
          <w:tcPr>
            <w:tcW w:w="2972" w:type="dxa"/>
            <w:vAlign w:val="center"/>
          </w:tcPr>
          <w:p w14:paraId="194BD664" w14:textId="77777777" w:rsidR="00713567" w:rsidRPr="002D4813" w:rsidRDefault="00713567" w:rsidP="00FD01C8">
            <w:pPr>
              <w:tabs>
                <w:tab w:val="left" w:pos="1701"/>
              </w:tabs>
              <w:spacing w:line="276" w:lineRule="auto"/>
              <w:rPr>
                <w:sz w:val="28"/>
                <w:szCs w:val="28"/>
              </w:rPr>
            </w:pPr>
            <w:r>
              <w:rPr>
                <w:sz w:val="28"/>
                <w:szCs w:val="28"/>
              </w:rPr>
              <w:t>k</w:t>
            </w:r>
            <w:r w:rsidRPr="002D4813">
              <w:rPr>
                <w:sz w:val="28"/>
                <w:szCs w:val="28"/>
              </w:rPr>
              <w:t>vartal 4 (okt-dec)</w:t>
            </w:r>
          </w:p>
        </w:tc>
      </w:tr>
    </w:tbl>
    <w:p w14:paraId="17BC9B78" w14:textId="77777777" w:rsidR="00360B2B" w:rsidRDefault="00713567" w:rsidP="005F4163">
      <w:pPr>
        <w:tabs>
          <w:tab w:val="left" w:pos="1701"/>
        </w:tabs>
        <w:spacing w:line="360" w:lineRule="auto"/>
        <w:rPr>
          <w:sz w:val="32"/>
          <w:szCs w:val="32"/>
        </w:rPr>
      </w:pPr>
      <w:r>
        <w:rPr>
          <w:rStyle w:val="GITSmtespunktanteckningChar"/>
          <w:sz w:val="28"/>
          <w:szCs w:val="28"/>
        </w:rPr>
        <w:t>P</w:t>
      </w:r>
      <w:r w:rsidR="005766D5">
        <w:rPr>
          <w:rStyle w:val="GITSmtespunktanteckningChar"/>
          <w:sz w:val="28"/>
          <w:szCs w:val="28"/>
        </w:rPr>
        <w:t>eriod</w:t>
      </w:r>
      <w:r w:rsidR="00020DA6" w:rsidRPr="00CA1754">
        <w:rPr>
          <w:rStyle w:val="GITSmtespunktanteckningChar"/>
          <w:sz w:val="28"/>
          <w:szCs w:val="28"/>
        </w:rPr>
        <w:t>:</w:t>
      </w:r>
      <w:r w:rsidR="000374D6">
        <w:rPr>
          <w:sz w:val="32"/>
          <w:szCs w:val="32"/>
        </w:rPr>
        <w:t xml:space="preserve"> </w:t>
      </w:r>
    </w:p>
    <w:p w14:paraId="39A51AB1" w14:textId="77777777" w:rsidR="000D4BAA" w:rsidRDefault="00C22460" w:rsidP="006B02C7">
      <w:pPr>
        <w:spacing w:line="276" w:lineRule="auto"/>
        <w:rPr>
          <w:b/>
          <w:bCs/>
          <w:sz w:val="28"/>
          <w:szCs w:val="28"/>
        </w:rPr>
      </w:pPr>
      <w:r>
        <w:rPr>
          <w:rFonts w:cstheme="minorHAnsi"/>
          <w:szCs w:val="24"/>
        </w:rPr>
        <w:br/>
      </w:r>
    </w:p>
    <w:p w14:paraId="0DFDD8D0" w14:textId="77777777" w:rsidR="000D4BAA" w:rsidRDefault="000D4BAA">
      <w:pPr>
        <w:spacing w:after="160" w:line="259" w:lineRule="auto"/>
        <w:contextualSpacing w:val="0"/>
        <w:rPr>
          <w:b/>
          <w:bCs/>
          <w:sz w:val="28"/>
          <w:szCs w:val="28"/>
        </w:rPr>
      </w:pPr>
    </w:p>
    <w:p w14:paraId="5E73553D" w14:textId="77777777" w:rsidR="000D4BAA" w:rsidRDefault="000D4BAA">
      <w:pPr>
        <w:spacing w:after="160" w:line="259" w:lineRule="auto"/>
        <w:contextualSpacing w:val="0"/>
        <w:rPr>
          <w:b/>
          <w:bCs/>
          <w:sz w:val="28"/>
          <w:szCs w:val="28"/>
        </w:rPr>
      </w:pPr>
    </w:p>
    <w:p w14:paraId="0999EF6A" w14:textId="77777777" w:rsidR="00F8541D" w:rsidRDefault="00F8541D">
      <w:pPr>
        <w:spacing w:after="160" w:line="259" w:lineRule="auto"/>
        <w:contextualSpacing w:val="0"/>
        <w:rPr>
          <w:b/>
          <w:bCs/>
          <w:sz w:val="28"/>
          <w:szCs w:val="28"/>
        </w:rPr>
      </w:pPr>
    </w:p>
    <w:p w14:paraId="19631EC3" w14:textId="77777777" w:rsidR="00A01F47" w:rsidRDefault="00A01F47">
      <w:pPr>
        <w:spacing w:after="160" w:line="259" w:lineRule="auto"/>
        <w:contextualSpacing w:val="0"/>
        <w:rPr>
          <w:b/>
          <w:bCs/>
          <w:sz w:val="28"/>
          <w:szCs w:val="28"/>
        </w:rPr>
      </w:pPr>
    </w:p>
    <w:p w14:paraId="71825859" w14:textId="77777777" w:rsidR="00020DA6" w:rsidRDefault="00020DA6" w:rsidP="006B02C7">
      <w:pPr>
        <w:spacing w:line="276" w:lineRule="auto"/>
        <w:rPr>
          <w:sz w:val="28"/>
          <w:szCs w:val="28"/>
        </w:rPr>
      </w:pPr>
      <w:r w:rsidRPr="00C22460">
        <w:rPr>
          <w:b/>
          <w:bCs/>
          <w:sz w:val="28"/>
          <w:szCs w:val="28"/>
        </w:rPr>
        <w:t>Ansvarig</w:t>
      </w:r>
      <w:r w:rsidR="00BF3947">
        <w:rPr>
          <w:b/>
          <w:bCs/>
          <w:sz w:val="28"/>
          <w:szCs w:val="28"/>
        </w:rPr>
        <w:t>a</w:t>
      </w:r>
      <w:r w:rsidRPr="00C22460">
        <w:rPr>
          <w:b/>
          <w:bCs/>
          <w:sz w:val="28"/>
          <w:szCs w:val="28"/>
        </w:rPr>
        <w:t xml:space="preserve"> funktionskoordinator</w:t>
      </w:r>
      <w:r w:rsidR="00BF3947">
        <w:rPr>
          <w:b/>
          <w:bCs/>
          <w:sz w:val="28"/>
          <w:szCs w:val="28"/>
        </w:rPr>
        <w:t>er</w:t>
      </w:r>
    </w:p>
    <w:tbl>
      <w:tblPr>
        <w:tblStyle w:val="TableGrid"/>
        <w:tblW w:w="0" w:type="auto"/>
        <w:tblInd w:w="-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shd w:val="clear" w:color="auto" w:fill="C5CFD9"/>
        <w:tblLook w:val="04A0" w:firstRow="1" w:lastRow="0" w:firstColumn="1" w:lastColumn="0" w:noHBand="0" w:noVBand="1"/>
      </w:tblPr>
      <w:tblGrid>
        <w:gridCol w:w="9351"/>
      </w:tblGrid>
      <w:tr w:rsidR="00917BC6" w14:paraId="5BAF3301" w14:textId="77777777" w:rsidTr="002571AC">
        <w:trPr>
          <w:trHeight w:val="1134"/>
        </w:trPr>
        <w:tc>
          <w:tcPr>
            <w:tcW w:w="9351" w:type="dxa"/>
            <w:shd w:val="clear" w:color="auto" w:fill="EDF0F3"/>
          </w:tcPr>
          <w:p w14:paraId="308439EE" w14:textId="4BC70761" w:rsidR="00F8541D" w:rsidRPr="00806086" w:rsidRDefault="005819D0" w:rsidP="002571AC">
            <w:pPr>
              <w:pStyle w:val="GITSmtespunktanteckning"/>
              <w:numPr>
                <w:ilvl w:val="0"/>
                <w:numId w:val="0"/>
              </w:numPr>
              <w:tabs>
                <w:tab w:val="left" w:pos="4026"/>
              </w:tabs>
              <w:spacing w:before="120" w:after="120" w:line="276" w:lineRule="auto"/>
              <w:contextualSpacing w:val="0"/>
              <w:rPr>
                <w:b w:val="0"/>
                <w:bCs/>
              </w:rPr>
            </w:pPr>
            <w:r>
              <w:rPr>
                <w:b w:val="0"/>
                <w:bCs/>
              </w:rPr>
              <w:t>Gisella Koutsiou</w:t>
            </w:r>
          </w:p>
        </w:tc>
      </w:tr>
    </w:tbl>
    <w:p w14:paraId="6B449B81" w14:textId="77777777" w:rsidR="00EB208C" w:rsidRPr="00FC5A3A" w:rsidRDefault="00020DA6" w:rsidP="006B02C7">
      <w:pPr>
        <w:pStyle w:val="GITSmtespunktanteckning"/>
        <w:numPr>
          <w:ilvl w:val="0"/>
          <w:numId w:val="0"/>
        </w:numPr>
        <w:spacing w:line="276" w:lineRule="auto"/>
        <w:ind w:left="357" w:hanging="357"/>
        <w:rPr>
          <w:sz w:val="28"/>
          <w:szCs w:val="28"/>
        </w:rPr>
      </w:pPr>
      <w:r w:rsidRPr="00FC5A3A">
        <w:rPr>
          <w:sz w:val="28"/>
          <w:szCs w:val="28"/>
        </w:rPr>
        <w:t>Beskrivning av uppdraget</w:t>
      </w:r>
    </w:p>
    <w:tbl>
      <w:tblPr>
        <w:tblStyle w:val="TableGrid"/>
        <w:tblW w:w="0" w:type="auto"/>
        <w:tblInd w:w="-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351"/>
      </w:tblGrid>
      <w:tr w:rsidR="00020DA6" w:rsidRPr="00147A2E" w14:paraId="55CC466F" w14:textId="77777777" w:rsidTr="002571AC">
        <w:trPr>
          <w:trHeight w:val="2551"/>
        </w:trPr>
        <w:tc>
          <w:tcPr>
            <w:tcW w:w="9351" w:type="dxa"/>
            <w:shd w:val="clear" w:color="auto" w:fill="EDF0F3"/>
          </w:tcPr>
          <w:p w14:paraId="46CA3126" w14:textId="0468FD0C" w:rsidR="00020DA6" w:rsidRPr="00147A2E" w:rsidRDefault="00144861" w:rsidP="00437BB4">
            <w:pPr>
              <w:pStyle w:val="GITSmtespunktanteckning"/>
              <w:numPr>
                <w:ilvl w:val="0"/>
                <w:numId w:val="0"/>
              </w:numPr>
              <w:spacing w:before="120" w:after="120" w:line="276" w:lineRule="auto"/>
              <w:contextualSpacing w:val="0"/>
              <w:rPr>
                <w:b w:val="0"/>
              </w:rPr>
            </w:pPr>
            <w:r w:rsidRPr="00144861">
              <w:rPr>
                <w:rFonts w:cstheme="minorHAnsi"/>
                <w:b w:val="0"/>
                <w:szCs w:val="22"/>
              </w:rPr>
              <w:t>Samordnad hälsa, vård och omsorg (SHVO) har uppdraget att säkerställa förvaltning och utveckling av systemstödet SAMSA IT-tjänst utifrån verksamheternas behov. Målet är att skapa förutsättningar för användare att tillämpa länsgemensamma riktlinjer med stöd av support, tekniskt stöd, utbildning och dialog. Användarna av SAMSA IT-tjänst arbetar inom kommun, slutenvård och regionfinansierad öppenvård såsom vårdcentral, rehab, specialistvård och habilitering vilken bedrivs i offentlig och privat regi.</w:t>
            </w:r>
          </w:p>
        </w:tc>
      </w:tr>
    </w:tbl>
    <w:p w14:paraId="18B7030B" w14:textId="77777777" w:rsidR="00020DA6" w:rsidRDefault="00020DA6" w:rsidP="006B02C7">
      <w:pPr>
        <w:pStyle w:val="GITSmtespunktanteckning"/>
        <w:numPr>
          <w:ilvl w:val="0"/>
          <w:numId w:val="0"/>
        </w:numPr>
        <w:spacing w:line="276" w:lineRule="auto"/>
        <w:ind w:left="357" w:hanging="357"/>
      </w:pPr>
      <w:r w:rsidRPr="00FC5A3A">
        <w:rPr>
          <w:sz w:val="28"/>
          <w:szCs w:val="28"/>
        </w:rPr>
        <w:t>Viktiga händelser under perioden</w:t>
      </w:r>
    </w:p>
    <w:tbl>
      <w:tblPr>
        <w:tblStyle w:val="TableGrid"/>
        <w:tblW w:w="0" w:type="auto"/>
        <w:tblInd w:w="-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351"/>
      </w:tblGrid>
      <w:tr w:rsidR="00020DA6" w14:paraId="52FABD8D" w14:textId="77777777" w:rsidTr="00921F69">
        <w:trPr>
          <w:trHeight w:val="2551"/>
        </w:trPr>
        <w:tc>
          <w:tcPr>
            <w:tcW w:w="9351" w:type="dxa"/>
            <w:shd w:val="clear" w:color="auto" w:fill="EDF0F3"/>
          </w:tcPr>
          <w:p w14:paraId="20A4CEAB" w14:textId="1A52B8E1" w:rsidR="005165DE" w:rsidRPr="003E74B6" w:rsidRDefault="00DA21D6" w:rsidP="008A646C">
            <w:pPr>
              <w:pStyle w:val="GITSanteckning"/>
              <w:numPr>
                <w:ilvl w:val="0"/>
                <w:numId w:val="3"/>
              </w:numPr>
              <w:spacing w:before="120" w:after="120" w:line="276" w:lineRule="auto"/>
              <w:rPr>
                <w:rFonts w:cstheme="minorHAnsi"/>
                <w:strike/>
              </w:rPr>
            </w:pPr>
            <w:r>
              <w:rPr>
                <w:rFonts w:cstheme="minorHAnsi"/>
              </w:rPr>
              <w:t>Antalet öppenvårdsärenden i SAMSA IT-tjänst</w:t>
            </w:r>
            <w:r w:rsidR="00ED4C28">
              <w:rPr>
                <w:rFonts w:cstheme="minorHAnsi"/>
              </w:rPr>
              <w:t xml:space="preserve"> ökade med 25% under maj månad jämfört med </w:t>
            </w:r>
            <w:r w:rsidR="00727AA0">
              <w:rPr>
                <w:rFonts w:cstheme="minorHAnsi"/>
              </w:rPr>
              <w:t>motsvarande period 2025.</w:t>
            </w:r>
            <w:r w:rsidR="0072741B">
              <w:rPr>
                <w:rFonts w:cstheme="minorHAnsi"/>
              </w:rPr>
              <w:t xml:space="preserve"> </w:t>
            </w:r>
          </w:p>
          <w:p w14:paraId="1474E794" w14:textId="77777777" w:rsidR="00C665A8" w:rsidRDefault="00C913C1" w:rsidP="00C665A8">
            <w:pPr>
              <w:pStyle w:val="GITSmtespunktanteckning"/>
              <w:numPr>
                <w:ilvl w:val="0"/>
                <w:numId w:val="3"/>
              </w:numPr>
              <w:spacing w:before="120" w:after="120" w:line="276" w:lineRule="auto"/>
              <w:contextualSpacing w:val="0"/>
              <w:rPr>
                <w:rFonts w:cstheme="minorHAnsi"/>
                <w:b w:val="0"/>
              </w:rPr>
            </w:pPr>
            <w:r w:rsidRPr="005029CB">
              <w:rPr>
                <w:rFonts w:cstheme="minorHAnsi"/>
                <w:b w:val="0"/>
              </w:rPr>
              <w:t xml:space="preserve">En </w:t>
            </w:r>
            <w:r w:rsidR="00DA0982" w:rsidRPr="005029CB">
              <w:rPr>
                <w:rFonts w:cstheme="minorHAnsi"/>
                <w:b w:val="0"/>
              </w:rPr>
              <w:t xml:space="preserve">SAMSA </w:t>
            </w:r>
            <w:r w:rsidRPr="005029CB">
              <w:rPr>
                <w:rFonts w:cstheme="minorHAnsi"/>
                <w:b w:val="0"/>
              </w:rPr>
              <w:t>test</w:t>
            </w:r>
            <w:r w:rsidR="00061CE8" w:rsidRPr="005029CB">
              <w:rPr>
                <w:rFonts w:cstheme="minorHAnsi"/>
                <w:b w:val="0"/>
              </w:rPr>
              <w:t xml:space="preserve">grupp </w:t>
            </w:r>
            <w:r w:rsidR="00CF2274" w:rsidRPr="005029CB">
              <w:rPr>
                <w:rFonts w:cstheme="minorHAnsi"/>
                <w:b w:val="0"/>
              </w:rPr>
              <w:t>är uppstartad inom SHVO med ansvar för att genom strukturerad och verksamhetsnära testning verifie</w:t>
            </w:r>
            <w:r w:rsidR="0020433F" w:rsidRPr="005029CB">
              <w:rPr>
                <w:rFonts w:cstheme="minorHAnsi"/>
                <w:b w:val="0"/>
              </w:rPr>
              <w:t xml:space="preserve">ra </w:t>
            </w:r>
            <w:r w:rsidR="00736FA8" w:rsidRPr="005029CB">
              <w:rPr>
                <w:rFonts w:cstheme="minorHAnsi"/>
                <w:b w:val="0"/>
              </w:rPr>
              <w:t>att lösningar fungerar i praktiken</w:t>
            </w:r>
            <w:r w:rsidR="006C6DA0" w:rsidRPr="005029CB">
              <w:rPr>
                <w:rFonts w:cstheme="minorHAnsi"/>
                <w:b w:val="0"/>
              </w:rPr>
              <w:t xml:space="preserve"> </w:t>
            </w:r>
            <w:r w:rsidR="003F703A" w:rsidRPr="005029CB">
              <w:rPr>
                <w:rFonts w:cstheme="minorHAnsi"/>
                <w:b w:val="0"/>
              </w:rPr>
              <w:t>i</w:t>
            </w:r>
            <w:r w:rsidR="006C6DA0" w:rsidRPr="005029CB">
              <w:rPr>
                <w:rFonts w:cstheme="minorHAnsi"/>
                <w:b w:val="0"/>
              </w:rPr>
              <w:t xml:space="preserve"> </w:t>
            </w:r>
            <w:r w:rsidR="003F703A" w:rsidRPr="005029CB">
              <w:rPr>
                <w:rFonts w:cstheme="minorHAnsi"/>
                <w:b w:val="0"/>
              </w:rPr>
              <w:t>aktuell funktionalitet</w:t>
            </w:r>
            <w:r w:rsidR="003E6182" w:rsidRPr="005029CB">
              <w:rPr>
                <w:rFonts w:cstheme="minorHAnsi"/>
                <w:b w:val="0"/>
              </w:rPr>
              <w:t xml:space="preserve"> som ett </w:t>
            </w:r>
            <w:r w:rsidR="005029CB" w:rsidRPr="005029CB">
              <w:rPr>
                <w:rFonts w:cstheme="minorHAnsi"/>
                <w:b w:val="0"/>
              </w:rPr>
              <w:t>led i att</w:t>
            </w:r>
            <w:r w:rsidR="00536875" w:rsidRPr="005029CB">
              <w:rPr>
                <w:rFonts w:cstheme="minorHAnsi"/>
                <w:b w:val="0"/>
              </w:rPr>
              <w:t xml:space="preserve"> kvalitetssäkra</w:t>
            </w:r>
            <w:r w:rsidR="005029CB" w:rsidRPr="005029CB">
              <w:rPr>
                <w:rFonts w:cstheme="minorHAnsi"/>
                <w:b w:val="0"/>
              </w:rPr>
              <w:t xml:space="preserve"> kommande </w:t>
            </w:r>
            <w:r w:rsidR="00536875" w:rsidRPr="005029CB">
              <w:rPr>
                <w:rFonts w:cstheme="minorHAnsi"/>
                <w:b w:val="0"/>
              </w:rPr>
              <w:t>uppdatering</w:t>
            </w:r>
            <w:r w:rsidR="005029CB" w:rsidRPr="005029CB">
              <w:rPr>
                <w:rFonts w:cstheme="minorHAnsi"/>
                <w:b w:val="0"/>
              </w:rPr>
              <w:t xml:space="preserve">ar. </w:t>
            </w:r>
          </w:p>
          <w:p w14:paraId="63535DF3" w14:textId="4A5B08C8" w:rsidR="00C665A8" w:rsidRPr="00C665A8" w:rsidRDefault="0053763E" w:rsidP="00C665A8">
            <w:pPr>
              <w:pStyle w:val="GITSmtespunktanteckning"/>
              <w:numPr>
                <w:ilvl w:val="0"/>
                <w:numId w:val="3"/>
              </w:numPr>
              <w:spacing w:before="120" w:after="120" w:line="276" w:lineRule="auto"/>
              <w:contextualSpacing w:val="0"/>
              <w:rPr>
                <w:rFonts w:cstheme="minorHAnsi"/>
                <w:b w:val="0"/>
              </w:rPr>
            </w:pPr>
            <w:r w:rsidRPr="0053763E">
              <w:rPr>
                <w:b w:val="0"/>
              </w:rPr>
              <w:t>Totalt har 943 unika användare registrerat sig i Lärportalen för de länsgemensamma utbildningar som tagits fram av team SHVO. Av dessa är 536 användare från VGR, medan 407 användare kommer från privata vårdgivare och kommuner. Jämfört med det totala antalet användare av SAMSA IT-tjänst bedöms det finnas en betydande potential att öka deltagandet i de länsgemensamma utbildningarna i Lärportalen</w:t>
            </w:r>
          </w:p>
          <w:p w14:paraId="25B60417" w14:textId="5EF0A774" w:rsidR="39A33965" w:rsidRPr="00C665A8" w:rsidRDefault="00E22959" w:rsidP="00C665A8">
            <w:pPr>
              <w:pStyle w:val="GITSmtespunktanteckning"/>
              <w:numPr>
                <w:ilvl w:val="0"/>
                <w:numId w:val="3"/>
              </w:numPr>
              <w:spacing w:before="120" w:after="120" w:line="276" w:lineRule="auto"/>
              <w:contextualSpacing w:val="0"/>
              <w:rPr>
                <w:rFonts w:cstheme="minorHAnsi"/>
                <w:b w:val="0"/>
              </w:rPr>
            </w:pPr>
            <w:r w:rsidRPr="00E22959">
              <w:rPr>
                <w:b w:val="0"/>
              </w:rPr>
              <w:t>Sex nya instruktionsfilmer har producerats för SAMSA IT-tjänsts generella lathund</w:t>
            </w:r>
            <w:r>
              <w:rPr>
                <w:b w:val="0"/>
              </w:rPr>
              <w:t>.</w:t>
            </w:r>
            <w:r w:rsidR="003E104A">
              <w:rPr>
                <w:b w:val="0"/>
              </w:rPr>
              <w:t xml:space="preserve"> </w:t>
            </w:r>
          </w:p>
          <w:p w14:paraId="41753F66" w14:textId="4B682FF3" w:rsidR="007E29A5" w:rsidRDefault="009D5839" w:rsidP="009D5839">
            <w:pPr>
              <w:pStyle w:val="GITSanteckning"/>
              <w:numPr>
                <w:ilvl w:val="0"/>
                <w:numId w:val="3"/>
              </w:numPr>
              <w:spacing w:before="120" w:after="120" w:line="276" w:lineRule="auto"/>
              <w:rPr>
                <w:rFonts w:cstheme="minorHAnsi"/>
              </w:rPr>
            </w:pPr>
            <w:r w:rsidRPr="00C665A8">
              <w:rPr>
                <w:rFonts w:cstheme="minorHAnsi"/>
              </w:rPr>
              <w:t>Ny utbildning i in- och utskrivningsprocessen samt SIP inom processen riktad</w:t>
            </w:r>
            <w:r w:rsidRPr="009D5839">
              <w:rPr>
                <w:rFonts w:cstheme="minorHAnsi"/>
              </w:rPr>
              <w:t xml:space="preserve"> till </w:t>
            </w:r>
            <w:r w:rsidRPr="00C044F3">
              <w:rPr>
                <w:rFonts w:cstheme="minorHAnsi"/>
              </w:rPr>
              <w:t>kommun</w:t>
            </w:r>
            <w:r w:rsidRPr="009D5839">
              <w:rPr>
                <w:rFonts w:cstheme="minorHAnsi"/>
              </w:rPr>
              <w:t xml:space="preserve"> </w:t>
            </w:r>
            <w:r>
              <w:rPr>
                <w:rFonts w:cstheme="minorHAnsi"/>
              </w:rPr>
              <w:t xml:space="preserve">har </w:t>
            </w:r>
            <w:r w:rsidRPr="009D5839">
              <w:rPr>
                <w:rFonts w:cstheme="minorHAnsi"/>
              </w:rPr>
              <w:t>tillgänglig</w:t>
            </w:r>
            <w:r>
              <w:rPr>
                <w:rFonts w:cstheme="minorHAnsi"/>
              </w:rPr>
              <w:t>gjorts</w:t>
            </w:r>
            <w:r w:rsidRPr="009D5839">
              <w:rPr>
                <w:rFonts w:cstheme="minorHAnsi"/>
              </w:rPr>
              <w:t xml:space="preserve"> på Lärportalen. Utbildningsmaterialet består av en teoretisk del som utgår från de länsgemensamma dokument som styr in- och utskrivningsprocessen i Västra Götaland. </w:t>
            </w:r>
            <w:r w:rsidR="00480C27">
              <w:rPr>
                <w:rFonts w:cstheme="minorHAnsi"/>
              </w:rPr>
              <w:t xml:space="preserve">Till hösten </w:t>
            </w:r>
            <w:r w:rsidRPr="009D5839">
              <w:rPr>
                <w:rFonts w:cstheme="minorHAnsi"/>
              </w:rPr>
              <w:t>kommer en komplettering till den teoretiska delen att läggas ut på Lärportalen</w:t>
            </w:r>
            <w:r w:rsidR="00480C27">
              <w:rPr>
                <w:rFonts w:cstheme="minorHAnsi"/>
              </w:rPr>
              <w:t xml:space="preserve"> i form av en </w:t>
            </w:r>
            <w:r w:rsidRPr="009D5839">
              <w:rPr>
                <w:rFonts w:cstheme="minorHAnsi"/>
              </w:rPr>
              <w:t xml:space="preserve">digitalt inspelad föreläsning som beskriver funktionaliteten och handhavandet i in- och utskrivningsprocessen i SAMSA IT-tjänst.  </w:t>
            </w:r>
          </w:p>
          <w:p w14:paraId="14E07422" w14:textId="344F5EC5" w:rsidR="00F442A7" w:rsidRDefault="003A7FBF" w:rsidP="00F442A7">
            <w:pPr>
              <w:pStyle w:val="GITSanteckning"/>
              <w:numPr>
                <w:ilvl w:val="0"/>
                <w:numId w:val="3"/>
              </w:numPr>
              <w:spacing w:before="120" w:after="120" w:line="276" w:lineRule="auto"/>
            </w:pPr>
            <w:r w:rsidRPr="475B9770">
              <w:t xml:space="preserve">Kompletterande utbildningsmaterial i in- och utskrivningsprocessen riktad till vårdval vårdcentral och vårdval rehab i funktionaliteten </w:t>
            </w:r>
            <w:r w:rsidR="7EB1D961" w:rsidRPr="475B9770">
              <w:t xml:space="preserve">i </w:t>
            </w:r>
            <w:r w:rsidRPr="475B9770">
              <w:t xml:space="preserve">SAMSA IT-tjänst </w:t>
            </w:r>
            <w:r w:rsidR="00327C74" w:rsidRPr="475B9770">
              <w:t>har</w:t>
            </w:r>
            <w:r w:rsidRPr="475B9770">
              <w:t xml:space="preserve"> tillgängliggjo</w:t>
            </w:r>
            <w:r w:rsidR="00903A58" w:rsidRPr="475B9770">
              <w:t>rts</w:t>
            </w:r>
            <w:r w:rsidRPr="475B9770">
              <w:t xml:space="preserve"> i Lärportalen</w:t>
            </w:r>
            <w:r w:rsidR="00903A58" w:rsidRPr="475B9770">
              <w:t xml:space="preserve"> </w:t>
            </w:r>
            <w:r w:rsidR="00CF7625" w:rsidRPr="475B9770">
              <w:t>i form av en digitalt inspelad utbildning.</w:t>
            </w:r>
            <w:r w:rsidR="00F442A7" w:rsidRPr="475B9770">
              <w:t xml:space="preserve"> </w:t>
            </w:r>
          </w:p>
          <w:p w14:paraId="3FFC73FE" w14:textId="3417224C" w:rsidR="00652E89" w:rsidRPr="009D5839" w:rsidRDefault="00652E89" w:rsidP="007115B6">
            <w:pPr>
              <w:pStyle w:val="GITSanteckning"/>
              <w:spacing w:before="120" w:after="120" w:line="276" w:lineRule="auto"/>
              <w:ind w:left="720"/>
            </w:pPr>
          </w:p>
        </w:tc>
      </w:tr>
    </w:tbl>
    <w:p w14:paraId="7846A1BC" w14:textId="77777777" w:rsidR="00020DA6" w:rsidRPr="000D4BAA" w:rsidRDefault="00020DA6" w:rsidP="0051134B">
      <w:pPr>
        <w:spacing w:before="240" w:line="276" w:lineRule="auto"/>
        <w:contextualSpacing w:val="0"/>
        <w:rPr>
          <w:b/>
          <w:bCs/>
          <w:sz w:val="28"/>
          <w:szCs w:val="28"/>
        </w:rPr>
      </w:pPr>
      <w:r w:rsidRPr="000D4BAA">
        <w:rPr>
          <w:b/>
          <w:bCs/>
          <w:sz w:val="28"/>
          <w:szCs w:val="28"/>
        </w:rPr>
        <w:t>Aktuella problemställningar och utmaningar</w:t>
      </w:r>
    </w:p>
    <w:tbl>
      <w:tblPr>
        <w:tblStyle w:val="TableGrid"/>
        <w:tblW w:w="0" w:type="auto"/>
        <w:tblInd w:w="-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351"/>
      </w:tblGrid>
      <w:tr w:rsidR="00020DA6" w14:paraId="49D45AE7" w14:textId="77777777" w:rsidTr="00921F69">
        <w:trPr>
          <w:trHeight w:val="2551"/>
        </w:trPr>
        <w:tc>
          <w:tcPr>
            <w:tcW w:w="9351" w:type="dxa"/>
            <w:shd w:val="clear" w:color="auto" w:fill="EDF0F3"/>
          </w:tcPr>
          <w:p w14:paraId="42BA6139" w14:textId="77777777" w:rsidR="00094FE4" w:rsidRDefault="00E630A5" w:rsidP="00437BB4">
            <w:pPr>
              <w:pStyle w:val="GITSmtespunktanteckning"/>
              <w:numPr>
                <w:ilvl w:val="0"/>
                <w:numId w:val="3"/>
              </w:numPr>
              <w:spacing w:before="120" w:line="276" w:lineRule="auto"/>
              <w:contextualSpacing w:val="0"/>
              <w:rPr>
                <w:rFonts w:cstheme="minorHAnsi"/>
                <w:b w:val="0"/>
                <w:bCs/>
              </w:rPr>
            </w:pPr>
            <w:r>
              <w:rPr>
                <w:rFonts w:cstheme="minorHAnsi"/>
                <w:b w:val="0"/>
                <w:bCs/>
              </w:rPr>
              <w:t>Avtalstecknandet med Oracle är försenat</w:t>
            </w:r>
            <w:r w:rsidR="005F595C">
              <w:rPr>
                <w:rFonts w:cstheme="minorHAnsi"/>
                <w:b w:val="0"/>
                <w:bCs/>
              </w:rPr>
              <w:t>. I nytecknande</w:t>
            </w:r>
            <w:r w:rsidR="00AF1A40">
              <w:rPr>
                <w:rFonts w:cstheme="minorHAnsi"/>
                <w:b w:val="0"/>
                <w:bCs/>
              </w:rPr>
              <w:t>t</w:t>
            </w:r>
            <w:r w:rsidR="005F595C">
              <w:rPr>
                <w:rFonts w:cstheme="minorHAnsi"/>
                <w:b w:val="0"/>
                <w:bCs/>
              </w:rPr>
              <w:t xml:space="preserve"> </w:t>
            </w:r>
            <w:r w:rsidR="00C42D76">
              <w:rPr>
                <w:rFonts w:cstheme="minorHAnsi"/>
                <w:b w:val="0"/>
                <w:bCs/>
              </w:rPr>
              <w:t xml:space="preserve">avser </w:t>
            </w:r>
            <w:r w:rsidR="00B254A5">
              <w:rPr>
                <w:rFonts w:cstheme="minorHAnsi"/>
                <w:b w:val="0"/>
                <w:bCs/>
              </w:rPr>
              <w:t>Oracle</w:t>
            </w:r>
            <w:r w:rsidR="00C42D76">
              <w:rPr>
                <w:rFonts w:cstheme="minorHAnsi"/>
                <w:b w:val="0"/>
                <w:bCs/>
              </w:rPr>
              <w:t xml:space="preserve"> att sammanfoga </w:t>
            </w:r>
            <w:r w:rsidR="00B37B4F">
              <w:rPr>
                <w:rFonts w:cstheme="minorHAnsi"/>
                <w:b w:val="0"/>
                <w:bCs/>
              </w:rPr>
              <w:t>Melior, Obstet</w:t>
            </w:r>
            <w:r w:rsidR="00242FC2">
              <w:rPr>
                <w:rFonts w:cstheme="minorHAnsi"/>
                <w:b w:val="0"/>
                <w:bCs/>
              </w:rPr>
              <w:t>r</w:t>
            </w:r>
            <w:r w:rsidR="00B37B4F">
              <w:rPr>
                <w:rFonts w:cstheme="minorHAnsi"/>
                <w:b w:val="0"/>
                <w:bCs/>
              </w:rPr>
              <w:t>ix</w:t>
            </w:r>
            <w:r w:rsidR="00242FC2">
              <w:rPr>
                <w:rFonts w:cstheme="minorHAnsi"/>
                <w:b w:val="0"/>
                <w:bCs/>
              </w:rPr>
              <w:t xml:space="preserve"> samt SAMSA</w:t>
            </w:r>
            <w:r w:rsidR="00AF1A40">
              <w:rPr>
                <w:rFonts w:cstheme="minorHAnsi"/>
                <w:b w:val="0"/>
                <w:bCs/>
              </w:rPr>
              <w:t xml:space="preserve"> i </w:t>
            </w:r>
            <w:r w:rsidR="00B254A5">
              <w:rPr>
                <w:rFonts w:cstheme="minorHAnsi"/>
                <w:b w:val="0"/>
                <w:bCs/>
              </w:rPr>
              <w:t>en sammanhållen leverans</w:t>
            </w:r>
            <w:r w:rsidR="000E6718">
              <w:rPr>
                <w:rFonts w:cstheme="minorHAnsi"/>
                <w:b w:val="0"/>
                <w:bCs/>
              </w:rPr>
              <w:t xml:space="preserve"> där utvecklingsbehov ska prioriteras gemensamt</w:t>
            </w:r>
            <w:r w:rsidR="00900ED5">
              <w:rPr>
                <w:rFonts w:cstheme="minorHAnsi"/>
                <w:b w:val="0"/>
                <w:bCs/>
              </w:rPr>
              <w:t xml:space="preserve">. </w:t>
            </w:r>
            <w:r w:rsidR="00DD70A9">
              <w:rPr>
                <w:rFonts w:cstheme="minorHAnsi"/>
                <w:b w:val="0"/>
                <w:bCs/>
              </w:rPr>
              <w:t>För SAMSA It-tjänst som samverkan</w:t>
            </w:r>
            <w:r w:rsidR="00650748">
              <w:rPr>
                <w:rFonts w:cstheme="minorHAnsi"/>
                <w:b w:val="0"/>
                <w:bCs/>
              </w:rPr>
              <w:t xml:space="preserve">ande system mellan kommunerna och VGR </w:t>
            </w:r>
            <w:r w:rsidR="00F64E86">
              <w:rPr>
                <w:rFonts w:cstheme="minorHAnsi"/>
                <w:b w:val="0"/>
                <w:bCs/>
              </w:rPr>
              <w:t>kan det innebära utmaningar.</w:t>
            </w:r>
          </w:p>
          <w:p w14:paraId="0FD7C536" w14:textId="4C6E2247" w:rsidR="00AA6B15" w:rsidRPr="00AA6B15" w:rsidRDefault="00AA6B15" w:rsidP="00437BB4">
            <w:pPr>
              <w:pStyle w:val="GITSmtespunktanteckning"/>
              <w:numPr>
                <w:ilvl w:val="0"/>
                <w:numId w:val="3"/>
              </w:numPr>
              <w:spacing w:before="120" w:line="276" w:lineRule="auto"/>
              <w:contextualSpacing w:val="0"/>
              <w:rPr>
                <w:rFonts w:cstheme="minorHAnsi"/>
                <w:b w:val="0"/>
                <w:bCs/>
              </w:rPr>
            </w:pPr>
            <w:r w:rsidRPr="00AA6B15">
              <w:rPr>
                <w:b w:val="0"/>
                <w:bCs/>
              </w:rPr>
              <w:t>Driftstörning i SAMSA IT-tjänst</w:t>
            </w:r>
            <w:r w:rsidR="007704B6">
              <w:rPr>
                <w:b w:val="0"/>
                <w:bCs/>
              </w:rPr>
              <w:t xml:space="preserve"> under kort period </w:t>
            </w:r>
            <w:r w:rsidR="0070588A">
              <w:rPr>
                <w:b w:val="0"/>
                <w:bCs/>
              </w:rPr>
              <w:t>vid ett par tillfällen under sommaren. S</w:t>
            </w:r>
            <w:r w:rsidRPr="00AA6B15">
              <w:rPr>
                <w:b w:val="0"/>
                <w:bCs/>
              </w:rPr>
              <w:t>ystemet var</w:t>
            </w:r>
            <w:r w:rsidR="0070588A">
              <w:rPr>
                <w:b w:val="0"/>
                <w:bCs/>
              </w:rPr>
              <w:t xml:space="preserve"> under perioden </w:t>
            </w:r>
            <w:r w:rsidRPr="00AA6B15">
              <w:rPr>
                <w:b w:val="0"/>
                <w:bCs/>
              </w:rPr>
              <w:t>segt för användarna att arbeta i.</w:t>
            </w:r>
            <w:r w:rsidR="00214A01">
              <w:rPr>
                <w:bCs/>
              </w:rPr>
              <w:t xml:space="preserve"> </w:t>
            </w:r>
          </w:p>
          <w:p w14:paraId="48B7AF7E" w14:textId="052D1496" w:rsidR="00005B5F" w:rsidRPr="003432E5" w:rsidRDefault="00131827" w:rsidP="00437BB4">
            <w:pPr>
              <w:pStyle w:val="GITSmtespunktanteckning"/>
              <w:numPr>
                <w:ilvl w:val="0"/>
                <w:numId w:val="3"/>
              </w:numPr>
              <w:spacing w:before="120" w:line="276" w:lineRule="auto"/>
              <w:contextualSpacing w:val="0"/>
              <w:rPr>
                <w:rFonts w:cstheme="minorHAnsi"/>
                <w:b w:val="0"/>
                <w:bCs/>
              </w:rPr>
            </w:pPr>
            <w:r w:rsidRPr="006C1ED1">
              <w:rPr>
                <w:rFonts w:cstheme="minorHAnsi"/>
                <w:b w:val="0"/>
                <w:bCs/>
              </w:rPr>
              <w:t xml:space="preserve">Utebliven framdrift vid etablering av realtidsnod för utdata från VGR:s dataplattformsteam. </w:t>
            </w:r>
          </w:p>
        </w:tc>
      </w:tr>
    </w:tbl>
    <w:p w14:paraId="72B0197F" w14:textId="77777777" w:rsidR="00020DA6" w:rsidRPr="00FC5A3A" w:rsidRDefault="00020DA6" w:rsidP="006B02C7">
      <w:pPr>
        <w:pStyle w:val="GITSmtespunktanteckning"/>
        <w:numPr>
          <w:ilvl w:val="0"/>
          <w:numId w:val="0"/>
        </w:numPr>
        <w:spacing w:line="276" w:lineRule="auto"/>
        <w:ind w:left="357" w:hanging="357"/>
        <w:rPr>
          <w:sz w:val="28"/>
          <w:szCs w:val="28"/>
        </w:rPr>
      </w:pPr>
      <w:r w:rsidRPr="00FC5A3A">
        <w:rPr>
          <w:sz w:val="28"/>
          <w:szCs w:val="28"/>
        </w:rPr>
        <w:t>Planerade aktiviteter</w:t>
      </w:r>
    </w:p>
    <w:tbl>
      <w:tblPr>
        <w:tblStyle w:val="TableGrid"/>
        <w:tblW w:w="0" w:type="auto"/>
        <w:tblInd w:w="-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351"/>
      </w:tblGrid>
      <w:tr w:rsidR="00020DA6" w14:paraId="6907CDFE" w14:textId="77777777" w:rsidTr="00540C8A">
        <w:trPr>
          <w:trHeight w:val="2551"/>
        </w:trPr>
        <w:tc>
          <w:tcPr>
            <w:tcW w:w="9351" w:type="dxa"/>
            <w:shd w:val="clear" w:color="auto" w:fill="EDF0F3"/>
          </w:tcPr>
          <w:p w14:paraId="1D34BEA4" w14:textId="63270C65" w:rsidR="00EB1B99" w:rsidRPr="006E70E7" w:rsidRDefault="00A95996" w:rsidP="00437BB4">
            <w:pPr>
              <w:pStyle w:val="GITSmtespunktanteckning"/>
              <w:numPr>
                <w:ilvl w:val="0"/>
                <w:numId w:val="3"/>
              </w:numPr>
              <w:spacing w:before="120" w:line="276" w:lineRule="auto"/>
              <w:contextualSpacing w:val="0"/>
              <w:rPr>
                <w:rFonts w:cstheme="minorHAnsi"/>
                <w:b w:val="0"/>
                <w:bCs/>
              </w:rPr>
            </w:pPr>
            <w:r w:rsidRPr="006E70E7">
              <w:rPr>
                <w:rFonts w:cstheme="minorHAnsi"/>
                <w:b w:val="0"/>
                <w:bCs/>
              </w:rPr>
              <w:t>GITS och Oracle har kommit överens om att en ny version av SAMSA install</w:t>
            </w:r>
            <w:r w:rsidR="00627CFC" w:rsidRPr="006E70E7">
              <w:rPr>
                <w:rFonts w:cstheme="minorHAnsi"/>
                <w:b w:val="0"/>
                <w:bCs/>
              </w:rPr>
              <w:t>eras</w:t>
            </w:r>
            <w:r w:rsidRPr="006E70E7">
              <w:rPr>
                <w:rFonts w:cstheme="minorHAnsi"/>
                <w:b w:val="0"/>
                <w:bCs/>
              </w:rPr>
              <w:t xml:space="preserve"> i driftsmiljön på kvällen tisdagen den 1 december. </w:t>
            </w:r>
          </w:p>
          <w:p w14:paraId="06A12A1B" w14:textId="77777777" w:rsidR="006E70E7" w:rsidRPr="006E70E7" w:rsidRDefault="00564FB1" w:rsidP="006E70E7">
            <w:pPr>
              <w:pStyle w:val="GITSmtespunktanteckning"/>
              <w:numPr>
                <w:ilvl w:val="0"/>
                <w:numId w:val="3"/>
              </w:numPr>
              <w:spacing w:before="120" w:line="276" w:lineRule="auto"/>
              <w:contextualSpacing w:val="0"/>
              <w:rPr>
                <w:rFonts w:cstheme="minorHAnsi"/>
                <w:b w:val="0"/>
                <w:bCs/>
              </w:rPr>
            </w:pPr>
            <w:r w:rsidRPr="006E70E7">
              <w:rPr>
                <w:rFonts w:cstheme="minorHAnsi"/>
                <w:b w:val="0"/>
                <w:bCs/>
              </w:rPr>
              <w:t>Den nya versionen</w:t>
            </w:r>
            <w:r w:rsidR="00EB1B99" w:rsidRPr="006E70E7">
              <w:rPr>
                <w:rFonts w:cstheme="minorHAnsi"/>
                <w:b w:val="0"/>
                <w:bCs/>
              </w:rPr>
              <w:t xml:space="preserve"> SAMSA IT-tjänst</w:t>
            </w:r>
            <w:r w:rsidRPr="006E70E7">
              <w:rPr>
                <w:rFonts w:cstheme="minorHAnsi"/>
                <w:b w:val="0"/>
                <w:bCs/>
              </w:rPr>
              <w:t xml:space="preserve"> kommer bland annat att innehålla </w:t>
            </w:r>
            <w:r w:rsidR="00EB1B99" w:rsidRPr="006E70E7">
              <w:rPr>
                <w:rFonts w:cstheme="minorHAnsi"/>
                <w:b w:val="0"/>
                <w:bCs/>
              </w:rPr>
              <w:t>uppdaterad layout för SIP-funktionaliteten</w:t>
            </w:r>
            <w:r w:rsidR="00C315BF" w:rsidRPr="006E70E7">
              <w:rPr>
                <w:rFonts w:cstheme="minorHAnsi"/>
                <w:b w:val="0"/>
                <w:bCs/>
              </w:rPr>
              <w:t xml:space="preserve">, förbättringar av </w:t>
            </w:r>
            <w:r w:rsidR="003B71D9" w:rsidRPr="006E70E7">
              <w:rPr>
                <w:rFonts w:cstheme="minorHAnsi"/>
                <w:b w:val="0"/>
                <w:bCs/>
              </w:rPr>
              <w:t>systemet utifrån ident</w:t>
            </w:r>
            <w:r w:rsidR="00E432E2" w:rsidRPr="006E70E7">
              <w:rPr>
                <w:rFonts w:cstheme="minorHAnsi"/>
                <w:b w:val="0"/>
                <w:bCs/>
              </w:rPr>
              <w:t>ifierade krav av användare</w:t>
            </w:r>
            <w:r w:rsidR="00CF597D" w:rsidRPr="006E70E7">
              <w:rPr>
                <w:rFonts w:cstheme="minorHAnsi"/>
                <w:b w:val="0"/>
                <w:bCs/>
              </w:rPr>
              <w:t xml:space="preserve"> samt buggrättningar. </w:t>
            </w:r>
          </w:p>
          <w:p w14:paraId="6A1C3899" w14:textId="77777777" w:rsidR="006E70E7" w:rsidRPr="006E70E7" w:rsidRDefault="0043303C" w:rsidP="006E70E7">
            <w:pPr>
              <w:pStyle w:val="GITSmtespunktanteckning"/>
              <w:numPr>
                <w:ilvl w:val="0"/>
                <w:numId w:val="3"/>
              </w:numPr>
              <w:spacing w:before="120" w:line="276" w:lineRule="auto"/>
              <w:contextualSpacing w:val="0"/>
              <w:rPr>
                <w:rFonts w:cstheme="minorHAnsi"/>
                <w:b w:val="0"/>
                <w:bCs/>
              </w:rPr>
            </w:pPr>
            <w:r w:rsidRPr="006E70E7">
              <w:rPr>
                <w:rFonts w:cstheme="minorHAnsi"/>
                <w:b w:val="0"/>
                <w:bCs/>
              </w:rPr>
              <w:t xml:space="preserve">Utveckling av </w:t>
            </w:r>
            <w:r w:rsidR="00126E87" w:rsidRPr="006E70E7">
              <w:rPr>
                <w:rFonts w:cstheme="minorHAnsi"/>
                <w:b w:val="0"/>
                <w:bCs/>
              </w:rPr>
              <w:t>Utdata</w:t>
            </w:r>
            <w:r w:rsidR="0017298B" w:rsidRPr="006E70E7">
              <w:rPr>
                <w:rFonts w:cstheme="minorHAnsi"/>
                <w:b w:val="0"/>
                <w:bCs/>
              </w:rPr>
              <w:t xml:space="preserve"> </w:t>
            </w:r>
            <w:r w:rsidR="00542F26" w:rsidRPr="006E70E7">
              <w:rPr>
                <w:rFonts w:cstheme="minorHAnsi"/>
                <w:b w:val="0"/>
                <w:bCs/>
              </w:rPr>
              <w:t xml:space="preserve">går vidare med att etablera en dagen-efter kopia </w:t>
            </w:r>
            <w:r w:rsidR="00FA7485" w:rsidRPr="006E70E7">
              <w:rPr>
                <w:rFonts w:cstheme="minorHAnsi"/>
                <w:b w:val="0"/>
                <w:bCs/>
              </w:rPr>
              <w:t>för att möjliggöra kartläggning av databasen och</w:t>
            </w:r>
            <w:r w:rsidR="00D5550B" w:rsidRPr="006E70E7">
              <w:rPr>
                <w:rFonts w:cstheme="minorHAnsi"/>
                <w:b w:val="0"/>
                <w:bCs/>
              </w:rPr>
              <w:t xml:space="preserve"> en breddad utdata med </w:t>
            </w:r>
            <w:r w:rsidR="0046424F" w:rsidRPr="006E70E7">
              <w:rPr>
                <w:rFonts w:cstheme="minorHAnsi"/>
                <w:b w:val="0"/>
                <w:bCs/>
              </w:rPr>
              <w:t xml:space="preserve">information om exempelvis SIP, möten och </w:t>
            </w:r>
            <w:r w:rsidR="000A7C99" w:rsidRPr="006E70E7">
              <w:rPr>
                <w:rFonts w:cstheme="minorHAnsi"/>
                <w:b w:val="0"/>
                <w:bCs/>
              </w:rPr>
              <w:t>planerat utskrivningsklardatum (</w:t>
            </w:r>
            <w:r w:rsidR="0046424F" w:rsidRPr="006E70E7">
              <w:rPr>
                <w:rFonts w:cstheme="minorHAnsi"/>
                <w:b w:val="0"/>
                <w:bCs/>
              </w:rPr>
              <w:t>PUD</w:t>
            </w:r>
            <w:r w:rsidR="000A7C99" w:rsidRPr="006E70E7">
              <w:rPr>
                <w:rFonts w:cstheme="minorHAnsi"/>
                <w:b w:val="0"/>
                <w:bCs/>
              </w:rPr>
              <w:t>)</w:t>
            </w:r>
            <w:r w:rsidR="0046424F" w:rsidRPr="006E70E7">
              <w:rPr>
                <w:rFonts w:cstheme="minorHAnsi"/>
                <w:b w:val="0"/>
                <w:bCs/>
              </w:rPr>
              <w:t>.</w:t>
            </w:r>
            <w:r w:rsidR="000A7C99" w:rsidRPr="006E70E7">
              <w:rPr>
                <w:rFonts w:cstheme="minorHAnsi"/>
                <w:b w:val="0"/>
                <w:bCs/>
              </w:rPr>
              <w:t xml:space="preserve"> </w:t>
            </w:r>
            <w:r w:rsidR="005277FB" w:rsidRPr="006E70E7">
              <w:rPr>
                <w:rFonts w:cstheme="minorHAnsi"/>
                <w:b w:val="0"/>
                <w:bCs/>
              </w:rPr>
              <w:t xml:space="preserve">Denna lösning kan </w:t>
            </w:r>
            <w:r w:rsidR="00D01FB5" w:rsidRPr="006E70E7">
              <w:rPr>
                <w:rFonts w:cstheme="minorHAnsi"/>
                <w:b w:val="0"/>
                <w:bCs/>
              </w:rPr>
              <w:t xml:space="preserve">i förlängningen pekas om mot en realtidskopia för </w:t>
            </w:r>
            <w:r w:rsidR="005277FB" w:rsidRPr="006E70E7">
              <w:rPr>
                <w:rFonts w:cstheme="minorHAnsi"/>
                <w:b w:val="0"/>
                <w:bCs/>
              </w:rPr>
              <w:t>de datapunkter där tätare uppdatering är relevant.</w:t>
            </w:r>
            <w:r w:rsidR="00192148" w:rsidRPr="006E70E7">
              <w:rPr>
                <w:rFonts w:cstheme="minorHAnsi"/>
                <w:b w:val="0"/>
                <w:bCs/>
              </w:rPr>
              <w:t xml:space="preserve"> </w:t>
            </w:r>
          </w:p>
          <w:p w14:paraId="6EBBA006" w14:textId="57B433BA" w:rsidR="008E7C77" w:rsidRPr="006E70E7" w:rsidRDefault="000C2BB9" w:rsidP="006E70E7">
            <w:pPr>
              <w:pStyle w:val="GITSmtespunktanteckning"/>
              <w:numPr>
                <w:ilvl w:val="0"/>
                <w:numId w:val="3"/>
              </w:numPr>
              <w:spacing w:before="120" w:line="276" w:lineRule="auto"/>
              <w:contextualSpacing w:val="0"/>
              <w:rPr>
                <w:rFonts w:cstheme="minorHAnsi"/>
                <w:b w:val="0"/>
                <w:bCs/>
              </w:rPr>
            </w:pPr>
            <w:r w:rsidRPr="006E70E7">
              <w:rPr>
                <w:rFonts w:cstheme="minorHAnsi"/>
                <w:b w:val="0"/>
                <w:bCs/>
              </w:rPr>
              <w:t xml:space="preserve">SHVO inväntar </w:t>
            </w:r>
            <w:r w:rsidR="00B20C05" w:rsidRPr="006E70E7">
              <w:rPr>
                <w:rFonts w:cstheme="minorHAnsi"/>
                <w:b w:val="0"/>
                <w:bCs/>
              </w:rPr>
              <w:t>möjligheten att använda Power Pages</w:t>
            </w:r>
            <w:r w:rsidR="0070234D" w:rsidRPr="006E70E7">
              <w:rPr>
                <w:rFonts w:cstheme="minorHAnsi"/>
                <w:b w:val="0"/>
                <w:bCs/>
              </w:rPr>
              <w:t>-formulär</w:t>
            </w:r>
            <w:r w:rsidR="002F2E62" w:rsidRPr="006E70E7">
              <w:rPr>
                <w:rFonts w:cstheme="minorHAnsi"/>
                <w:b w:val="0"/>
                <w:bCs/>
              </w:rPr>
              <w:t xml:space="preserve"> </w:t>
            </w:r>
            <w:r w:rsidR="00385E71" w:rsidRPr="006E70E7">
              <w:rPr>
                <w:rFonts w:cstheme="minorHAnsi"/>
                <w:b w:val="0"/>
                <w:bCs/>
              </w:rPr>
              <w:t xml:space="preserve">för att </w:t>
            </w:r>
            <w:r w:rsidR="009C6310" w:rsidRPr="006E70E7">
              <w:rPr>
                <w:rFonts w:cstheme="minorHAnsi"/>
                <w:b w:val="0"/>
                <w:bCs/>
              </w:rPr>
              <w:t xml:space="preserve">både </w:t>
            </w:r>
            <w:r w:rsidR="00820330" w:rsidRPr="006E70E7">
              <w:rPr>
                <w:rFonts w:cstheme="minorHAnsi"/>
                <w:b w:val="0"/>
                <w:bCs/>
              </w:rPr>
              <w:t>f</w:t>
            </w:r>
            <w:r w:rsidR="006D57FA" w:rsidRPr="006E70E7">
              <w:rPr>
                <w:rFonts w:cstheme="minorHAnsi"/>
                <w:b w:val="0"/>
                <w:bCs/>
              </w:rPr>
              <w:t>örenkla intressenters kontakt med förvaltningen</w:t>
            </w:r>
            <w:r w:rsidR="00D97C3B" w:rsidRPr="006E70E7">
              <w:rPr>
                <w:rFonts w:cstheme="minorHAnsi"/>
                <w:b w:val="0"/>
                <w:bCs/>
              </w:rPr>
              <w:t xml:space="preserve"> </w:t>
            </w:r>
            <w:r w:rsidR="009C6310" w:rsidRPr="006E70E7">
              <w:rPr>
                <w:rFonts w:cstheme="minorHAnsi"/>
                <w:b w:val="0"/>
                <w:bCs/>
              </w:rPr>
              <w:t xml:space="preserve">och </w:t>
            </w:r>
            <w:r w:rsidR="00D97C3B" w:rsidRPr="006E70E7">
              <w:rPr>
                <w:rFonts w:cstheme="minorHAnsi"/>
                <w:b w:val="0"/>
                <w:bCs/>
              </w:rPr>
              <w:t>möjliggöra automatiserad</w:t>
            </w:r>
            <w:r w:rsidR="0070515F" w:rsidRPr="006E70E7">
              <w:rPr>
                <w:rFonts w:cstheme="minorHAnsi"/>
                <w:b w:val="0"/>
                <w:bCs/>
              </w:rPr>
              <w:t xml:space="preserve"> handläggning</w:t>
            </w:r>
            <w:r w:rsidR="007B43CD" w:rsidRPr="006E70E7">
              <w:rPr>
                <w:rFonts w:cstheme="minorHAnsi"/>
                <w:b w:val="0"/>
                <w:bCs/>
              </w:rPr>
              <w:t>.</w:t>
            </w:r>
            <w:r w:rsidR="008E7C77" w:rsidRPr="006E70E7">
              <w:rPr>
                <w:rFonts w:cstheme="minorHAnsi"/>
                <w:b w:val="0"/>
                <w:bCs/>
              </w:rPr>
              <w:t xml:space="preserve"> </w:t>
            </w:r>
            <w:r w:rsidR="0070515F" w:rsidRPr="006E70E7">
              <w:rPr>
                <w:rFonts w:cstheme="minorHAnsi"/>
                <w:b w:val="0"/>
                <w:bCs/>
              </w:rPr>
              <w:t xml:space="preserve">En </w:t>
            </w:r>
            <w:r w:rsidR="007502F4" w:rsidRPr="006E70E7">
              <w:rPr>
                <w:rFonts w:cstheme="minorHAnsi"/>
                <w:b w:val="0"/>
                <w:bCs/>
              </w:rPr>
              <w:t>informationsklassnings-workshop för hela GITS planeras som nästa steg.</w:t>
            </w:r>
          </w:p>
          <w:p w14:paraId="68CF0536" w14:textId="2EF6F959" w:rsidR="00247B57" w:rsidRPr="006E70E7" w:rsidRDefault="00247B57" w:rsidP="0097345D">
            <w:pPr>
              <w:pStyle w:val="GITSmtespunktanteckning"/>
              <w:numPr>
                <w:ilvl w:val="0"/>
                <w:numId w:val="0"/>
              </w:numPr>
              <w:spacing w:before="120" w:line="276" w:lineRule="auto"/>
              <w:contextualSpacing w:val="0"/>
              <w:rPr>
                <w:rFonts w:cstheme="minorHAnsi"/>
                <w:b w:val="0"/>
                <w:bCs/>
              </w:rPr>
            </w:pPr>
          </w:p>
        </w:tc>
      </w:tr>
    </w:tbl>
    <w:p w14:paraId="6B768042" w14:textId="77777777" w:rsidR="00020DA6" w:rsidRPr="00FC5A3A" w:rsidRDefault="00020DA6" w:rsidP="006B02C7">
      <w:pPr>
        <w:pStyle w:val="GITSmtespunktanteckning"/>
        <w:numPr>
          <w:ilvl w:val="0"/>
          <w:numId w:val="0"/>
        </w:numPr>
        <w:spacing w:line="276" w:lineRule="auto"/>
        <w:ind w:left="357" w:hanging="357"/>
        <w:rPr>
          <w:sz w:val="28"/>
          <w:szCs w:val="28"/>
        </w:rPr>
      </w:pPr>
      <w:r w:rsidRPr="00FC5A3A">
        <w:rPr>
          <w:sz w:val="28"/>
          <w:szCs w:val="28"/>
        </w:rPr>
        <w:t>Ekonomisk status och personalresurser</w:t>
      </w:r>
    </w:p>
    <w:tbl>
      <w:tblPr>
        <w:tblStyle w:val="TableGrid"/>
        <w:tblW w:w="0" w:type="auto"/>
        <w:tblInd w:w="-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351"/>
      </w:tblGrid>
      <w:tr w:rsidR="00020DA6" w14:paraId="3196AF30" w14:textId="77777777" w:rsidTr="00276650">
        <w:trPr>
          <w:trHeight w:val="1515"/>
        </w:trPr>
        <w:tc>
          <w:tcPr>
            <w:tcW w:w="9351" w:type="dxa"/>
            <w:shd w:val="clear" w:color="auto" w:fill="EDF0F3"/>
          </w:tcPr>
          <w:p w14:paraId="3A85C479" w14:textId="77777777" w:rsidR="00C74B25" w:rsidRDefault="00FD5D5A" w:rsidP="00C74B25">
            <w:pPr>
              <w:pStyle w:val="GITSmtespunktanteckning"/>
              <w:numPr>
                <w:ilvl w:val="0"/>
                <w:numId w:val="3"/>
              </w:numPr>
              <w:spacing w:before="120" w:line="276" w:lineRule="auto"/>
              <w:contextualSpacing w:val="0"/>
              <w:rPr>
                <w:rFonts w:cstheme="minorHAnsi"/>
                <w:b w:val="0"/>
                <w:bCs/>
              </w:rPr>
            </w:pPr>
            <w:r>
              <w:rPr>
                <w:rFonts w:cstheme="minorHAnsi"/>
                <w:b w:val="0"/>
                <w:bCs/>
              </w:rPr>
              <w:t>Budget</w:t>
            </w:r>
            <w:r w:rsidR="00E25E43">
              <w:rPr>
                <w:rFonts w:cstheme="minorHAnsi"/>
                <w:b w:val="0"/>
                <w:bCs/>
              </w:rPr>
              <w:t xml:space="preserve"> per kvartal </w:t>
            </w:r>
            <w:r w:rsidR="002267F6">
              <w:rPr>
                <w:rFonts w:cstheme="minorHAnsi"/>
                <w:b w:val="0"/>
                <w:bCs/>
              </w:rPr>
              <w:t>2</w:t>
            </w:r>
            <w:r w:rsidR="00E25E43">
              <w:rPr>
                <w:rFonts w:cstheme="minorHAnsi"/>
                <w:b w:val="0"/>
                <w:bCs/>
              </w:rPr>
              <w:t xml:space="preserve"> är i balans. </w:t>
            </w:r>
          </w:p>
          <w:p w14:paraId="3C234EE6" w14:textId="5049CE8D" w:rsidR="00493C15" w:rsidRPr="00C74B25" w:rsidRDefault="00E25E43" w:rsidP="00C74B25">
            <w:pPr>
              <w:pStyle w:val="GITSmtespunktanteckning"/>
              <w:numPr>
                <w:ilvl w:val="0"/>
                <w:numId w:val="3"/>
              </w:numPr>
              <w:spacing w:before="120" w:line="276" w:lineRule="auto"/>
              <w:contextualSpacing w:val="0"/>
              <w:rPr>
                <w:rFonts w:cstheme="minorHAnsi"/>
                <w:b w:val="0"/>
                <w:bCs/>
              </w:rPr>
            </w:pPr>
            <w:r w:rsidRPr="00C74B25">
              <w:rPr>
                <w:b w:val="0"/>
              </w:rPr>
              <w:t xml:space="preserve">Personalresurser </w:t>
            </w:r>
            <w:r w:rsidR="00143727" w:rsidRPr="00C74B25">
              <w:rPr>
                <w:b w:val="0"/>
              </w:rPr>
              <w:t xml:space="preserve">är oförändrat </w:t>
            </w:r>
            <w:r w:rsidR="002267F6" w:rsidRPr="00C74B25">
              <w:rPr>
                <w:b w:val="0"/>
              </w:rPr>
              <w:t>och t</w:t>
            </w:r>
            <w:r w:rsidR="00143727" w:rsidRPr="00C74B25">
              <w:rPr>
                <w:b w:val="0"/>
              </w:rPr>
              <w:t>otalt</w:t>
            </w:r>
            <w:r w:rsidR="002267F6" w:rsidRPr="00C74B25">
              <w:rPr>
                <w:b w:val="0"/>
              </w:rPr>
              <w:t xml:space="preserve"> arbetar</w:t>
            </w:r>
            <w:r w:rsidR="00143727" w:rsidRPr="00C74B25">
              <w:rPr>
                <w:b w:val="0"/>
              </w:rPr>
              <w:t xml:space="preserve"> </w:t>
            </w:r>
            <w:r w:rsidR="00136E69" w:rsidRPr="00C74B25">
              <w:rPr>
                <w:b w:val="0"/>
              </w:rPr>
              <w:t>fyra</w:t>
            </w:r>
            <w:r w:rsidR="00580C35" w:rsidRPr="00C74B25">
              <w:rPr>
                <w:b w:val="0"/>
              </w:rPr>
              <w:t xml:space="preserve"> årsarbetare</w:t>
            </w:r>
            <w:r w:rsidR="00136E69" w:rsidRPr="00C74B25">
              <w:rPr>
                <w:b w:val="0"/>
              </w:rPr>
              <w:t xml:space="preserve"> med SHVO:s uppdrag</w:t>
            </w:r>
            <w:r w:rsidR="00580C35" w:rsidRPr="00C74B25">
              <w:rPr>
                <w:b w:val="0"/>
              </w:rPr>
              <w:t>.</w:t>
            </w:r>
          </w:p>
        </w:tc>
      </w:tr>
    </w:tbl>
    <w:p w14:paraId="7CCB91E9" w14:textId="77777777" w:rsidR="0058379D" w:rsidRPr="00FC5A3A" w:rsidRDefault="0058379D" w:rsidP="006B02C7">
      <w:pPr>
        <w:pStyle w:val="GITSmtespunktanteckning"/>
        <w:numPr>
          <w:ilvl w:val="0"/>
          <w:numId w:val="0"/>
        </w:numPr>
        <w:spacing w:line="276" w:lineRule="auto"/>
        <w:ind w:left="357" w:hanging="357"/>
        <w:rPr>
          <w:sz w:val="28"/>
          <w:szCs w:val="28"/>
        </w:rPr>
      </w:pPr>
      <w:r w:rsidRPr="00FC5A3A">
        <w:rPr>
          <w:sz w:val="28"/>
          <w:szCs w:val="28"/>
        </w:rPr>
        <w:t>Kommunikationsaktiviteter</w:t>
      </w:r>
    </w:p>
    <w:tbl>
      <w:tblPr>
        <w:tblStyle w:val="TableGrid"/>
        <w:tblW w:w="0" w:type="auto"/>
        <w:tblInd w:w="-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9351"/>
      </w:tblGrid>
      <w:tr w:rsidR="0058379D" w14:paraId="0C24FDBD" w14:textId="77777777" w:rsidTr="00921F69">
        <w:trPr>
          <w:trHeight w:val="2551"/>
        </w:trPr>
        <w:tc>
          <w:tcPr>
            <w:tcW w:w="9351" w:type="dxa"/>
            <w:shd w:val="clear" w:color="auto" w:fill="EDF0F3"/>
          </w:tcPr>
          <w:p w14:paraId="2774951D" w14:textId="176A9BDA" w:rsidR="00C85E29" w:rsidRPr="00C85E29" w:rsidRDefault="00C85E29" w:rsidP="00C85E29">
            <w:pPr>
              <w:pStyle w:val="GITSanteckning"/>
              <w:numPr>
                <w:ilvl w:val="0"/>
                <w:numId w:val="3"/>
              </w:numPr>
              <w:spacing w:before="120" w:line="276" w:lineRule="auto"/>
              <w:rPr>
                <w:rFonts w:cstheme="minorHAnsi"/>
              </w:rPr>
            </w:pPr>
            <w:r w:rsidRPr="00C85E29">
              <w:rPr>
                <w:rFonts w:cstheme="minorHAnsi"/>
              </w:rPr>
              <w:t xml:space="preserve">För att underlätta hantering av skyddsvärd information har </w:t>
            </w:r>
            <w:r w:rsidR="00E06808">
              <w:rPr>
                <w:rFonts w:cstheme="minorHAnsi"/>
              </w:rPr>
              <w:t>t</w:t>
            </w:r>
            <w:r w:rsidRPr="00C85E29">
              <w:rPr>
                <w:rFonts w:cstheme="minorHAnsi"/>
              </w:rPr>
              <w:t>eam SHVO kompletterat befintliga kontaktvägar med en SDK</w:t>
            </w:r>
            <w:r w:rsidRPr="00C85E29">
              <w:rPr>
                <w:rFonts w:cstheme="minorHAnsi"/>
              </w:rPr>
              <w:noBreakHyphen/>
              <w:t>brevlåda (Säker digital kommunikation).</w:t>
            </w:r>
          </w:p>
          <w:p w14:paraId="3E8951E0" w14:textId="77777777" w:rsidR="00C85E29" w:rsidRPr="00C85E29" w:rsidRDefault="00C85E29" w:rsidP="00330491">
            <w:pPr>
              <w:pStyle w:val="GITSanteckning"/>
              <w:spacing w:before="120" w:line="276" w:lineRule="auto"/>
              <w:ind w:left="720"/>
              <w:rPr>
                <w:rFonts w:cstheme="minorHAnsi"/>
              </w:rPr>
            </w:pPr>
            <w:r w:rsidRPr="00C85E29">
              <w:rPr>
                <w:rFonts w:cstheme="minorHAnsi"/>
              </w:rPr>
              <w:t>SDK är en säker digital infrastruktur som möjliggör utbyte av känslig och sekretessbelagd information via krypterade meddelanden. Den nya brevlådan kan användas som ett komplement när informationen inte är lämplig att skicka som e-post.</w:t>
            </w:r>
          </w:p>
          <w:p w14:paraId="309BFC28" w14:textId="1689F689" w:rsidR="00141122" w:rsidRPr="003708F8" w:rsidRDefault="006369DF" w:rsidP="003708F8">
            <w:pPr>
              <w:pStyle w:val="GITSanteckning"/>
              <w:numPr>
                <w:ilvl w:val="0"/>
                <w:numId w:val="3"/>
              </w:numPr>
              <w:spacing w:before="120" w:line="276" w:lineRule="auto"/>
              <w:rPr>
                <w:rFonts w:cstheme="minorHAnsi"/>
              </w:rPr>
            </w:pPr>
            <w:r w:rsidRPr="003708F8">
              <w:rPr>
                <w:rFonts w:cstheme="minorHAnsi"/>
              </w:rPr>
              <w:t xml:space="preserve">Team SHVO </w:t>
            </w:r>
            <w:r w:rsidR="00E678DC" w:rsidRPr="003708F8">
              <w:rPr>
                <w:rFonts w:cstheme="minorHAnsi"/>
              </w:rPr>
              <w:t>har bokat m</w:t>
            </w:r>
            <w:r w:rsidR="00AF0489" w:rsidRPr="003708F8">
              <w:rPr>
                <w:rFonts w:cstheme="minorHAnsi"/>
              </w:rPr>
              <w:t>öte</w:t>
            </w:r>
            <w:r w:rsidR="003708F8">
              <w:rPr>
                <w:rFonts w:cstheme="minorHAnsi"/>
              </w:rPr>
              <w:t>s</w:t>
            </w:r>
            <w:r w:rsidR="00E678DC" w:rsidRPr="003708F8">
              <w:rPr>
                <w:rFonts w:cstheme="minorHAnsi"/>
              </w:rPr>
              <w:t xml:space="preserve">serier </w:t>
            </w:r>
            <w:r w:rsidR="00682AD2" w:rsidRPr="003708F8">
              <w:rPr>
                <w:rFonts w:cstheme="minorHAnsi"/>
              </w:rPr>
              <w:t>med länsgemensam referensgrupp SHVO</w:t>
            </w:r>
            <w:r w:rsidR="003708F8" w:rsidRPr="003708F8">
              <w:rPr>
                <w:rFonts w:cstheme="minorHAnsi"/>
              </w:rPr>
              <w:t xml:space="preserve">, SAMSA testgrupp samt leverantören Oracle under hösten. </w:t>
            </w:r>
          </w:p>
          <w:p w14:paraId="2EDB27D1" w14:textId="712B82FB" w:rsidR="00647605" w:rsidRDefault="00647605" w:rsidP="00437BB4">
            <w:pPr>
              <w:pStyle w:val="GITSanteckning"/>
              <w:numPr>
                <w:ilvl w:val="0"/>
                <w:numId w:val="3"/>
              </w:numPr>
              <w:spacing w:before="120" w:line="276" w:lineRule="auto"/>
              <w:rPr>
                <w:rFonts w:cstheme="minorHAnsi"/>
              </w:rPr>
            </w:pPr>
            <w:r>
              <w:rPr>
                <w:rFonts w:cstheme="minorHAnsi"/>
              </w:rPr>
              <w:t xml:space="preserve">Dialogmöte </w:t>
            </w:r>
            <w:r w:rsidR="00621E8B">
              <w:rPr>
                <w:rFonts w:cstheme="minorHAnsi"/>
              </w:rPr>
              <w:t xml:space="preserve">är planerat med Lerums </w:t>
            </w:r>
            <w:r>
              <w:rPr>
                <w:rFonts w:cstheme="minorHAnsi"/>
              </w:rPr>
              <w:t>kommun</w:t>
            </w:r>
            <w:r w:rsidR="00D8653C">
              <w:rPr>
                <w:rFonts w:cstheme="minorHAnsi"/>
              </w:rPr>
              <w:t xml:space="preserve"> </w:t>
            </w:r>
            <w:r w:rsidR="00D01096">
              <w:rPr>
                <w:rFonts w:cstheme="minorHAnsi"/>
              </w:rPr>
              <w:t>under hästen</w:t>
            </w:r>
            <w:r w:rsidR="008838AD">
              <w:rPr>
                <w:rFonts w:cstheme="minorHAnsi"/>
              </w:rPr>
              <w:t xml:space="preserve">. Syftet är att lyssna in </w:t>
            </w:r>
            <w:r w:rsidR="00E946F2">
              <w:rPr>
                <w:rFonts w:cstheme="minorHAnsi"/>
              </w:rPr>
              <w:t xml:space="preserve">hur verksamheterna använder SAMSA IT-tjänst och </w:t>
            </w:r>
            <w:r w:rsidR="00A20A70">
              <w:rPr>
                <w:rFonts w:cstheme="minorHAnsi"/>
              </w:rPr>
              <w:t xml:space="preserve">på vilket sätt vi kan stödja </w:t>
            </w:r>
            <w:r w:rsidR="009A1264">
              <w:rPr>
                <w:rFonts w:cstheme="minorHAnsi"/>
              </w:rPr>
              <w:t xml:space="preserve">i </w:t>
            </w:r>
            <w:r w:rsidR="00A20A70">
              <w:rPr>
                <w:rFonts w:cstheme="minorHAnsi"/>
              </w:rPr>
              <w:t>frågor</w:t>
            </w:r>
            <w:r w:rsidR="00EB0CF0">
              <w:rPr>
                <w:rFonts w:cstheme="minorHAnsi"/>
              </w:rPr>
              <w:t xml:space="preserve"> </w:t>
            </w:r>
            <w:r w:rsidR="005A3442">
              <w:rPr>
                <w:rFonts w:cstheme="minorHAnsi"/>
              </w:rPr>
              <w:t xml:space="preserve">i relation till förvaltningsobjektet. </w:t>
            </w:r>
          </w:p>
          <w:p w14:paraId="28A990CE" w14:textId="247A9404" w:rsidR="00A101C2" w:rsidRPr="00FD2649" w:rsidRDefault="006E70E7" w:rsidP="00210EB7">
            <w:pPr>
              <w:pStyle w:val="GITSanteckning"/>
              <w:numPr>
                <w:ilvl w:val="0"/>
                <w:numId w:val="3"/>
              </w:numPr>
              <w:spacing w:before="120" w:line="276" w:lineRule="auto"/>
              <w:rPr>
                <w:rFonts w:cstheme="minorHAnsi"/>
              </w:rPr>
            </w:pPr>
            <w:r>
              <w:rPr>
                <w:rFonts w:cstheme="minorHAnsi"/>
              </w:rPr>
              <w:t>Ett f</w:t>
            </w:r>
            <w:r w:rsidR="00A71ED7">
              <w:rPr>
                <w:rFonts w:cstheme="minorHAnsi"/>
              </w:rPr>
              <w:t>lertal n</w:t>
            </w:r>
            <w:r w:rsidR="00AB3BFC">
              <w:rPr>
                <w:rFonts w:cstheme="minorHAnsi"/>
              </w:rPr>
              <w:t xml:space="preserve">yhetsutskick </w:t>
            </w:r>
            <w:r w:rsidR="007C5573">
              <w:rPr>
                <w:rFonts w:cstheme="minorHAnsi"/>
              </w:rPr>
              <w:t>har gått ut under</w:t>
            </w:r>
            <w:r w:rsidR="00A4585A">
              <w:rPr>
                <w:rFonts w:cstheme="minorHAnsi"/>
              </w:rPr>
              <w:t xml:space="preserve"> </w:t>
            </w:r>
            <w:r w:rsidR="00A71ED7">
              <w:rPr>
                <w:rFonts w:cstheme="minorHAnsi"/>
              </w:rPr>
              <w:t>perioden</w:t>
            </w:r>
            <w:r w:rsidR="007C5573">
              <w:rPr>
                <w:rFonts w:cstheme="minorHAnsi"/>
              </w:rPr>
              <w:t>.</w:t>
            </w:r>
          </w:p>
        </w:tc>
      </w:tr>
    </w:tbl>
    <w:p w14:paraId="0226F968" w14:textId="77777777" w:rsidR="000D4BAA" w:rsidRPr="000D4BAA" w:rsidRDefault="000D4BAA" w:rsidP="00210EB7">
      <w:pPr>
        <w:tabs>
          <w:tab w:val="left" w:pos="3032"/>
        </w:tabs>
      </w:pPr>
    </w:p>
    <w:sectPr w:rsidR="000D4BAA" w:rsidRPr="000D4BAA" w:rsidSect="00B071B9">
      <w:headerReference w:type="default" r:id="rId12"/>
      <w:footerReference w:type="default" r:id="rId13"/>
      <w:pgSz w:w="11906" w:h="16838" w:code="9"/>
      <w:pgMar w:top="2127" w:right="1274" w:bottom="1560" w:left="1276"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A294D" w14:textId="77777777" w:rsidR="00051E39" w:rsidRDefault="00051E39" w:rsidP="00C70F23">
      <w:r>
        <w:separator/>
      </w:r>
    </w:p>
  </w:endnote>
  <w:endnote w:type="continuationSeparator" w:id="0">
    <w:p w14:paraId="3540F173" w14:textId="77777777" w:rsidR="00051E39" w:rsidRDefault="00051E39" w:rsidP="00C70F23">
      <w:r>
        <w:continuationSeparator/>
      </w:r>
    </w:p>
  </w:endnote>
  <w:endnote w:type="continuationNotice" w:id="1">
    <w:p w14:paraId="7A8816AF" w14:textId="77777777" w:rsidR="00051E39" w:rsidRDefault="00051E39" w:rsidP="00C70F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7EC7B" w14:textId="77777777" w:rsidR="004D22A1" w:rsidRPr="0009161A" w:rsidRDefault="00C73435" w:rsidP="00301D6D">
    <w:pPr>
      <w:pStyle w:val="NormalWeb"/>
      <w:ind w:left="-851"/>
    </w:pPr>
    <w:r>
      <w:rPr>
        <w:noProof/>
      </w:rPr>
      <w:drawing>
        <wp:anchor distT="0" distB="0" distL="114300" distR="114300" simplePos="0" relativeHeight="251658240" behindDoc="0" locked="0" layoutInCell="1" allowOverlap="1" wp14:anchorId="5355F70D" wp14:editId="23F383D1">
          <wp:simplePos x="0" y="0"/>
          <wp:positionH relativeFrom="margin">
            <wp:posOffset>4686300</wp:posOffset>
          </wp:positionH>
          <wp:positionV relativeFrom="paragraph">
            <wp:posOffset>208878</wp:posOffset>
          </wp:positionV>
          <wp:extent cx="1624044" cy="339355"/>
          <wp:effectExtent l="0" t="0" r="0" b="3810"/>
          <wp:wrapNone/>
          <wp:docPr id="2001991003"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4044" cy="339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53D0">
      <w:rPr>
        <w:noProof/>
      </w:rPr>
      <w:drawing>
        <wp:inline distT="0" distB="0" distL="0" distR="0" wp14:anchorId="5014B773" wp14:editId="45CE9E67">
          <wp:extent cx="2228850" cy="673100"/>
          <wp:effectExtent l="0" t="0" r="0" b="0"/>
          <wp:docPr id="265063096" name="Bildobjekt 1" descr="En bild som visar Teckensnitt, text, vit, Grafi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001110" name="Bildobjekt 1" descr="En bild som visar Teckensnitt, text, vit, Grafik&#10;&#10;Automatiskt genererad beskrivning"/>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228850" cy="6731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BF090" w14:textId="77777777" w:rsidR="00051E39" w:rsidRDefault="00051E39" w:rsidP="00C70F23">
      <w:r>
        <w:separator/>
      </w:r>
    </w:p>
  </w:footnote>
  <w:footnote w:type="continuationSeparator" w:id="0">
    <w:p w14:paraId="7082C212" w14:textId="77777777" w:rsidR="00051E39" w:rsidRDefault="00051E39" w:rsidP="00C70F23">
      <w:r>
        <w:continuationSeparator/>
      </w:r>
    </w:p>
  </w:footnote>
  <w:footnote w:type="continuationNotice" w:id="1">
    <w:p w14:paraId="62F39DC5" w14:textId="77777777" w:rsidR="00051E39" w:rsidRDefault="00051E39" w:rsidP="00C70F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47BE9" w14:textId="77777777" w:rsidR="004D22A1" w:rsidRPr="008C542A" w:rsidRDefault="00A63A8B" w:rsidP="008C542A">
    <w:pPr>
      <w:pStyle w:val="Header"/>
      <w:tabs>
        <w:tab w:val="clear" w:pos="4536"/>
        <w:tab w:val="clear" w:pos="9072"/>
      </w:tabs>
      <w:rPr>
        <w:rFonts w:ascii="Georgia" w:hAnsi="Georgia"/>
        <w:sz w:val="18"/>
        <w:szCs w:val="18"/>
      </w:rPr>
    </w:pPr>
    <w:r>
      <w:rPr>
        <w:rFonts w:cstheme="minorHAnsi"/>
        <w:noProof/>
        <w:sz w:val="22"/>
      </w:rPr>
      <w:drawing>
        <wp:anchor distT="0" distB="0" distL="114300" distR="114300" simplePos="0" relativeHeight="251658241" behindDoc="0" locked="1" layoutInCell="1" allowOverlap="1" wp14:anchorId="6473B0C3" wp14:editId="455119C2">
          <wp:simplePos x="0" y="0"/>
          <wp:positionH relativeFrom="margin">
            <wp:posOffset>-313055</wp:posOffset>
          </wp:positionH>
          <wp:positionV relativeFrom="topMargin">
            <wp:posOffset>360045</wp:posOffset>
          </wp:positionV>
          <wp:extent cx="1782000" cy="540000"/>
          <wp:effectExtent l="0" t="0" r="8890" b="0"/>
          <wp:wrapNone/>
          <wp:docPr id="125349858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541927" name="Bild 1997541927"/>
                  <pic:cNvPicPr/>
                </pic:nvPicPr>
                <pic:blipFill>
                  <a:blip r:embed="rId1">
                    <a:extLst>
                      <a:ext uri="{96DAC541-7B7A-43D3-8B79-37D633B846F1}">
                        <asvg:svgBlip xmlns:asvg="http://schemas.microsoft.com/office/drawing/2016/SVG/main" r:embed="rId2"/>
                      </a:ext>
                    </a:extLst>
                  </a:blip>
                  <a:stretch>
                    <a:fillRect/>
                  </a:stretch>
                </pic:blipFill>
                <pic:spPr>
                  <a:xfrm>
                    <a:off x="0" y="0"/>
                    <a:ext cx="1782000" cy="5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360FE2"/>
    <w:multiLevelType w:val="hybridMultilevel"/>
    <w:tmpl w:val="C0CAA59C"/>
    <w:lvl w:ilvl="0" w:tplc="0010B7A4">
      <w:start w:val="1"/>
      <w:numFmt w:val="decimal"/>
      <w:pStyle w:val="AgendapunkterGITS"/>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3F57EDF"/>
    <w:multiLevelType w:val="hybridMultilevel"/>
    <w:tmpl w:val="FF2CCB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64D05EC9"/>
    <w:multiLevelType w:val="hybridMultilevel"/>
    <w:tmpl w:val="24AAE30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8FB32E4"/>
    <w:multiLevelType w:val="hybridMultilevel"/>
    <w:tmpl w:val="BA4C64DC"/>
    <w:lvl w:ilvl="0" w:tplc="B0EE28EE">
      <w:start w:val="1"/>
      <w:numFmt w:val="decimal"/>
      <w:pStyle w:val="GITSmtespunktanteckning"/>
      <w:lvlText w:val="%1."/>
      <w:lvlJc w:val="left"/>
      <w:pPr>
        <w:ind w:left="360" w:hanging="360"/>
      </w:pPr>
      <w:rPr>
        <w:rFonts w:asciiTheme="minorHAnsi" w:hAnsiTheme="minorHAnsi" w:cstheme="minorHAns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6BE177F1"/>
    <w:multiLevelType w:val="hybridMultilevel"/>
    <w:tmpl w:val="8362E7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7B511ABA"/>
    <w:multiLevelType w:val="hybridMultilevel"/>
    <w:tmpl w:val="CAF22B4C"/>
    <w:lvl w:ilvl="0" w:tplc="195AD786">
      <w:start w:val="4"/>
      <w:numFmt w:val="bullet"/>
      <w:lvlText w:val="-"/>
      <w:lvlJc w:val="left"/>
      <w:pPr>
        <w:ind w:left="1080" w:hanging="360"/>
      </w:pPr>
      <w:rPr>
        <w:rFonts w:ascii="Calibri" w:eastAsiaTheme="minorHAnsi" w:hAnsi="Calibri" w:cs="Calibr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num w:numId="1" w16cid:durableId="2077243890">
    <w:abstractNumId w:val="0"/>
  </w:num>
  <w:num w:numId="2" w16cid:durableId="102769715">
    <w:abstractNumId w:val="3"/>
  </w:num>
  <w:num w:numId="3" w16cid:durableId="2088108034">
    <w:abstractNumId w:val="4"/>
  </w:num>
  <w:num w:numId="4" w16cid:durableId="1943220578">
    <w:abstractNumId w:val="1"/>
  </w:num>
  <w:num w:numId="5" w16cid:durableId="914047406">
    <w:abstractNumId w:val="2"/>
  </w:num>
  <w:num w:numId="6" w16cid:durableId="1967075701">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enforcement="0"/>
  <w:styleLockTheme/>
  <w:styleLockQFSet/>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9CF"/>
    <w:rsid w:val="000008B7"/>
    <w:rsid w:val="00000C42"/>
    <w:rsid w:val="000013FC"/>
    <w:rsid w:val="00001791"/>
    <w:rsid w:val="0000344D"/>
    <w:rsid w:val="00003F11"/>
    <w:rsid w:val="000047EA"/>
    <w:rsid w:val="000053EE"/>
    <w:rsid w:val="00005B5F"/>
    <w:rsid w:val="0000705F"/>
    <w:rsid w:val="000101D0"/>
    <w:rsid w:val="000109B2"/>
    <w:rsid w:val="00010D44"/>
    <w:rsid w:val="00012F17"/>
    <w:rsid w:val="000150E8"/>
    <w:rsid w:val="0001682F"/>
    <w:rsid w:val="00017990"/>
    <w:rsid w:val="00017CB8"/>
    <w:rsid w:val="00020387"/>
    <w:rsid w:val="000208A4"/>
    <w:rsid w:val="00020DA6"/>
    <w:rsid w:val="000218A0"/>
    <w:rsid w:val="000219E7"/>
    <w:rsid w:val="00022190"/>
    <w:rsid w:val="0002357C"/>
    <w:rsid w:val="00023C83"/>
    <w:rsid w:val="0002428C"/>
    <w:rsid w:val="00025211"/>
    <w:rsid w:val="0002526C"/>
    <w:rsid w:val="0002571D"/>
    <w:rsid w:val="000259FC"/>
    <w:rsid w:val="00025C38"/>
    <w:rsid w:val="0002636A"/>
    <w:rsid w:val="0002670B"/>
    <w:rsid w:val="000279F9"/>
    <w:rsid w:val="00027A59"/>
    <w:rsid w:val="00027E96"/>
    <w:rsid w:val="0003093B"/>
    <w:rsid w:val="00031218"/>
    <w:rsid w:val="00031715"/>
    <w:rsid w:val="00031A7E"/>
    <w:rsid w:val="00031DB7"/>
    <w:rsid w:val="00031ECC"/>
    <w:rsid w:val="00032B2D"/>
    <w:rsid w:val="0003349B"/>
    <w:rsid w:val="000337B6"/>
    <w:rsid w:val="00034140"/>
    <w:rsid w:val="00034848"/>
    <w:rsid w:val="00035AD9"/>
    <w:rsid w:val="00036823"/>
    <w:rsid w:val="000368DD"/>
    <w:rsid w:val="000371A7"/>
    <w:rsid w:val="000374D6"/>
    <w:rsid w:val="0004082B"/>
    <w:rsid w:val="00040A79"/>
    <w:rsid w:val="000412D8"/>
    <w:rsid w:val="00041329"/>
    <w:rsid w:val="0004145F"/>
    <w:rsid w:val="00041769"/>
    <w:rsid w:val="0004177E"/>
    <w:rsid w:val="00041BFA"/>
    <w:rsid w:val="0004280F"/>
    <w:rsid w:val="00042B44"/>
    <w:rsid w:val="000432B9"/>
    <w:rsid w:val="00043737"/>
    <w:rsid w:val="0004387C"/>
    <w:rsid w:val="00043DCE"/>
    <w:rsid w:val="00044F58"/>
    <w:rsid w:val="00045412"/>
    <w:rsid w:val="000456AE"/>
    <w:rsid w:val="000467A3"/>
    <w:rsid w:val="000506E0"/>
    <w:rsid w:val="0005074B"/>
    <w:rsid w:val="00050A84"/>
    <w:rsid w:val="00051845"/>
    <w:rsid w:val="00051D27"/>
    <w:rsid w:val="00051DF5"/>
    <w:rsid w:val="00051E39"/>
    <w:rsid w:val="000526BF"/>
    <w:rsid w:val="0005390F"/>
    <w:rsid w:val="00053AFE"/>
    <w:rsid w:val="00053C5F"/>
    <w:rsid w:val="00053EEF"/>
    <w:rsid w:val="00053F59"/>
    <w:rsid w:val="00054454"/>
    <w:rsid w:val="000549DF"/>
    <w:rsid w:val="00055059"/>
    <w:rsid w:val="000558DD"/>
    <w:rsid w:val="0005626D"/>
    <w:rsid w:val="00056CB8"/>
    <w:rsid w:val="00056FC1"/>
    <w:rsid w:val="00057DF0"/>
    <w:rsid w:val="00057E52"/>
    <w:rsid w:val="00061CE8"/>
    <w:rsid w:val="00061D38"/>
    <w:rsid w:val="00062364"/>
    <w:rsid w:val="0006299D"/>
    <w:rsid w:val="00062AA4"/>
    <w:rsid w:val="00063ADA"/>
    <w:rsid w:val="00063C88"/>
    <w:rsid w:val="00064B7E"/>
    <w:rsid w:val="00065874"/>
    <w:rsid w:val="00065903"/>
    <w:rsid w:val="00065DB8"/>
    <w:rsid w:val="00067095"/>
    <w:rsid w:val="00067AEC"/>
    <w:rsid w:val="00071040"/>
    <w:rsid w:val="00072288"/>
    <w:rsid w:val="00072AD0"/>
    <w:rsid w:val="00072DD7"/>
    <w:rsid w:val="00073545"/>
    <w:rsid w:val="00073C9F"/>
    <w:rsid w:val="00074E5F"/>
    <w:rsid w:val="00074EFF"/>
    <w:rsid w:val="00075A22"/>
    <w:rsid w:val="00076CCB"/>
    <w:rsid w:val="00080490"/>
    <w:rsid w:val="000809BC"/>
    <w:rsid w:val="00080FC2"/>
    <w:rsid w:val="00081D5A"/>
    <w:rsid w:val="00081F57"/>
    <w:rsid w:val="00082274"/>
    <w:rsid w:val="00082B9F"/>
    <w:rsid w:val="00082E1A"/>
    <w:rsid w:val="00082EF8"/>
    <w:rsid w:val="000837DD"/>
    <w:rsid w:val="00083D5B"/>
    <w:rsid w:val="00084606"/>
    <w:rsid w:val="000851F4"/>
    <w:rsid w:val="00086B53"/>
    <w:rsid w:val="00086BA9"/>
    <w:rsid w:val="00087B38"/>
    <w:rsid w:val="00087BBA"/>
    <w:rsid w:val="00087F71"/>
    <w:rsid w:val="0009021A"/>
    <w:rsid w:val="0009102A"/>
    <w:rsid w:val="00091488"/>
    <w:rsid w:val="0009161A"/>
    <w:rsid w:val="00091826"/>
    <w:rsid w:val="0009272E"/>
    <w:rsid w:val="00092A37"/>
    <w:rsid w:val="00092ADD"/>
    <w:rsid w:val="00094413"/>
    <w:rsid w:val="00094FE4"/>
    <w:rsid w:val="00095003"/>
    <w:rsid w:val="000956F9"/>
    <w:rsid w:val="00096201"/>
    <w:rsid w:val="00096641"/>
    <w:rsid w:val="00096AAA"/>
    <w:rsid w:val="00096AE2"/>
    <w:rsid w:val="00097223"/>
    <w:rsid w:val="000A0543"/>
    <w:rsid w:val="000A085F"/>
    <w:rsid w:val="000A09C1"/>
    <w:rsid w:val="000A10D7"/>
    <w:rsid w:val="000A1928"/>
    <w:rsid w:val="000A1DC1"/>
    <w:rsid w:val="000A48BD"/>
    <w:rsid w:val="000A5BFA"/>
    <w:rsid w:val="000A5F4B"/>
    <w:rsid w:val="000A6336"/>
    <w:rsid w:val="000A63A0"/>
    <w:rsid w:val="000A6A51"/>
    <w:rsid w:val="000A7C99"/>
    <w:rsid w:val="000B01BA"/>
    <w:rsid w:val="000B1251"/>
    <w:rsid w:val="000B157F"/>
    <w:rsid w:val="000B274C"/>
    <w:rsid w:val="000B2A80"/>
    <w:rsid w:val="000B2C48"/>
    <w:rsid w:val="000B3442"/>
    <w:rsid w:val="000B3881"/>
    <w:rsid w:val="000B3BCB"/>
    <w:rsid w:val="000B44C3"/>
    <w:rsid w:val="000B4E16"/>
    <w:rsid w:val="000B5198"/>
    <w:rsid w:val="000B538A"/>
    <w:rsid w:val="000B583A"/>
    <w:rsid w:val="000B781E"/>
    <w:rsid w:val="000B7AB9"/>
    <w:rsid w:val="000C0822"/>
    <w:rsid w:val="000C0C79"/>
    <w:rsid w:val="000C0DFD"/>
    <w:rsid w:val="000C1061"/>
    <w:rsid w:val="000C12A0"/>
    <w:rsid w:val="000C15B5"/>
    <w:rsid w:val="000C1DC6"/>
    <w:rsid w:val="000C20EF"/>
    <w:rsid w:val="000C21AD"/>
    <w:rsid w:val="000C2AB0"/>
    <w:rsid w:val="000C2BB9"/>
    <w:rsid w:val="000C3090"/>
    <w:rsid w:val="000C334E"/>
    <w:rsid w:val="000C39EE"/>
    <w:rsid w:val="000C40F9"/>
    <w:rsid w:val="000C47BC"/>
    <w:rsid w:val="000C49A4"/>
    <w:rsid w:val="000C613F"/>
    <w:rsid w:val="000C6394"/>
    <w:rsid w:val="000C6419"/>
    <w:rsid w:val="000C7AFB"/>
    <w:rsid w:val="000D0042"/>
    <w:rsid w:val="000D0918"/>
    <w:rsid w:val="000D1DA8"/>
    <w:rsid w:val="000D3BB5"/>
    <w:rsid w:val="000D3C80"/>
    <w:rsid w:val="000D40A2"/>
    <w:rsid w:val="000D4997"/>
    <w:rsid w:val="000D4BAA"/>
    <w:rsid w:val="000D5240"/>
    <w:rsid w:val="000D6B1C"/>
    <w:rsid w:val="000D7D01"/>
    <w:rsid w:val="000E001C"/>
    <w:rsid w:val="000E00EF"/>
    <w:rsid w:val="000E0D29"/>
    <w:rsid w:val="000E13A9"/>
    <w:rsid w:val="000E161F"/>
    <w:rsid w:val="000E1E35"/>
    <w:rsid w:val="000E2202"/>
    <w:rsid w:val="000E2410"/>
    <w:rsid w:val="000E2479"/>
    <w:rsid w:val="000E28C2"/>
    <w:rsid w:val="000E37B1"/>
    <w:rsid w:val="000E3E2E"/>
    <w:rsid w:val="000E436D"/>
    <w:rsid w:val="000E62E5"/>
    <w:rsid w:val="000E6676"/>
    <w:rsid w:val="000E6718"/>
    <w:rsid w:val="000E672C"/>
    <w:rsid w:val="000E709C"/>
    <w:rsid w:val="000E76A0"/>
    <w:rsid w:val="000F055B"/>
    <w:rsid w:val="000F065B"/>
    <w:rsid w:val="000F0A65"/>
    <w:rsid w:val="000F1D05"/>
    <w:rsid w:val="000F1D5E"/>
    <w:rsid w:val="000F2B3D"/>
    <w:rsid w:val="000F423C"/>
    <w:rsid w:val="000F4336"/>
    <w:rsid w:val="000F4B31"/>
    <w:rsid w:val="000F5A2D"/>
    <w:rsid w:val="000F65C2"/>
    <w:rsid w:val="000F6C4B"/>
    <w:rsid w:val="000F77AB"/>
    <w:rsid w:val="0010008C"/>
    <w:rsid w:val="00102BBF"/>
    <w:rsid w:val="00102F25"/>
    <w:rsid w:val="00103D96"/>
    <w:rsid w:val="00103E5D"/>
    <w:rsid w:val="00104A11"/>
    <w:rsid w:val="0010545B"/>
    <w:rsid w:val="00105822"/>
    <w:rsid w:val="0010619A"/>
    <w:rsid w:val="00106E0D"/>
    <w:rsid w:val="0010750E"/>
    <w:rsid w:val="00107CE5"/>
    <w:rsid w:val="0011071B"/>
    <w:rsid w:val="00110FCF"/>
    <w:rsid w:val="00112191"/>
    <w:rsid w:val="0011264C"/>
    <w:rsid w:val="0011268A"/>
    <w:rsid w:val="00112933"/>
    <w:rsid w:val="00112C4D"/>
    <w:rsid w:val="00113022"/>
    <w:rsid w:val="001131E3"/>
    <w:rsid w:val="00113445"/>
    <w:rsid w:val="00116BF7"/>
    <w:rsid w:val="00117149"/>
    <w:rsid w:val="0011750E"/>
    <w:rsid w:val="00117A2E"/>
    <w:rsid w:val="00117AA9"/>
    <w:rsid w:val="00117C4D"/>
    <w:rsid w:val="00117CEA"/>
    <w:rsid w:val="00117D25"/>
    <w:rsid w:val="00121B36"/>
    <w:rsid w:val="00121C41"/>
    <w:rsid w:val="00122030"/>
    <w:rsid w:val="00122ACD"/>
    <w:rsid w:val="00123363"/>
    <w:rsid w:val="001234CA"/>
    <w:rsid w:val="001238CA"/>
    <w:rsid w:val="001239A9"/>
    <w:rsid w:val="00123C81"/>
    <w:rsid w:val="00123DA9"/>
    <w:rsid w:val="00124171"/>
    <w:rsid w:val="0012434A"/>
    <w:rsid w:val="00125452"/>
    <w:rsid w:val="0012549C"/>
    <w:rsid w:val="001258B8"/>
    <w:rsid w:val="00126841"/>
    <w:rsid w:val="00126D4D"/>
    <w:rsid w:val="00126E87"/>
    <w:rsid w:val="00126EB6"/>
    <w:rsid w:val="0012705E"/>
    <w:rsid w:val="00130301"/>
    <w:rsid w:val="00131140"/>
    <w:rsid w:val="001317B0"/>
    <w:rsid w:val="00131827"/>
    <w:rsid w:val="00132042"/>
    <w:rsid w:val="001321A5"/>
    <w:rsid w:val="001324C9"/>
    <w:rsid w:val="00132FDD"/>
    <w:rsid w:val="00133253"/>
    <w:rsid w:val="001334F5"/>
    <w:rsid w:val="00136174"/>
    <w:rsid w:val="001367A7"/>
    <w:rsid w:val="00136E69"/>
    <w:rsid w:val="001377A0"/>
    <w:rsid w:val="001401FD"/>
    <w:rsid w:val="00140F42"/>
    <w:rsid w:val="00141043"/>
    <w:rsid w:val="00141122"/>
    <w:rsid w:val="001435F4"/>
    <w:rsid w:val="00143727"/>
    <w:rsid w:val="001438FF"/>
    <w:rsid w:val="00144861"/>
    <w:rsid w:val="001467F9"/>
    <w:rsid w:val="00146D40"/>
    <w:rsid w:val="00147387"/>
    <w:rsid w:val="00147A2E"/>
    <w:rsid w:val="00150617"/>
    <w:rsid w:val="00150A7D"/>
    <w:rsid w:val="001527CE"/>
    <w:rsid w:val="001528F9"/>
    <w:rsid w:val="00152AD1"/>
    <w:rsid w:val="00152E80"/>
    <w:rsid w:val="00153A2C"/>
    <w:rsid w:val="00154279"/>
    <w:rsid w:val="00155AB7"/>
    <w:rsid w:val="00156300"/>
    <w:rsid w:val="00156822"/>
    <w:rsid w:val="00157F3D"/>
    <w:rsid w:val="001600C7"/>
    <w:rsid w:val="001601B7"/>
    <w:rsid w:val="00160E03"/>
    <w:rsid w:val="00161957"/>
    <w:rsid w:val="00162A5E"/>
    <w:rsid w:val="001635FF"/>
    <w:rsid w:val="00163C11"/>
    <w:rsid w:val="001643F2"/>
    <w:rsid w:val="00164424"/>
    <w:rsid w:val="001656B1"/>
    <w:rsid w:val="001658BF"/>
    <w:rsid w:val="00166341"/>
    <w:rsid w:val="00166E28"/>
    <w:rsid w:val="00166EB5"/>
    <w:rsid w:val="00167093"/>
    <w:rsid w:val="001675EF"/>
    <w:rsid w:val="001676DC"/>
    <w:rsid w:val="00167AF7"/>
    <w:rsid w:val="001709DB"/>
    <w:rsid w:val="0017118F"/>
    <w:rsid w:val="0017127E"/>
    <w:rsid w:val="0017298B"/>
    <w:rsid w:val="001732D8"/>
    <w:rsid w:val="001738B1"/>
    <w:rsid w:val="00173FC2"/>
    <w:rsid w:val="00174456"/>
    <w:rsid w:val="00174859"/>
    <w:rsid w:val="0017705C"/>
    <w:rsid w:val="00177638"/>
    <w:rsid w:val="00177D01"/>
    <w:rsid w:val="001801DD"/>
    <w:rsid w:val="0018038F"/>
    <w:rsid w:val="001806BA"/>
    <w:rsid w:val="00180C12"/>
    <w:rsid w:val="00180DE6"/>
    <w:rsid w:val="001816FF"/>
    <w:rsid w:val="00181942"/>
    <w:rsid w:val="00181ECF"/>
    <w:rsid w:val="00182761"/>
    <w:rsid w:val="00182DF3"/>
    <w:rsid w:val="0018306C"/>
    <w:rsid w:val="001835A0"/>
    <w:rsid w:val="00183A94"/>
    <w:rsid w:val="0018470C"/>
    <w:rsid w:val="00185263"/>
    <w:rsid w:val="0018585D"/>
    <w:rsid w:val="001863C7"/>
    <w:rsid w:val="001872A5"/>
    <w:rsid w:val="00187A18"/>
    <w:rsid w:val="00190337"/>
    <w:rsid w:val="001908D3"/>
    <w:rsid w:val="00190B76"/>
    <w:rsid w:val="00191D08"/>
    <w:rsid w:val="00192148"/>
    <w:rsid w:val="001926E8"/>
    <w:rsid w:val="00193005"/>
    <w:rsid w:val="0019491E"/>
    <w:rsid w:val="00194A61"/>
    <w:rsid w:val="001953A8"/>
    <w:rsid w:val="001953C8"/>
    <w:rsid w:val="00195B74"/>
    <w:rsid w:val="00195C7C"/>
    <w:rsid w:val="0019790F"/>
    <w:rsid w:val="00197E4F"/>
    <w:rsid w:val="001A0064"/>
    <w:rsid w:val="001A0626"/>
    <w:rsid w:val="001A1498"/>
    <w:rsid w:val="001A1607"/>
    <w:rsid w:val="001A262A"/>
    <w:rsid w:val="001A29F9"/>
    <w:rsid w:val="001A3FAC"/>
    <w:rsid w:val="001A500B"/>
    <w:rsid w:val="001A5908"/>
    <w:rsid w:val="001A5979"/>
    <w:rsid w:val="001A5DD5"/>
    <w:rsid w:val="001A5F8A"/>
    <w:rsid w:val="001A7EDC"/>
    <w:rsid w:val="001B0159"/>
    <w:rsid w:val="001B01AA"/>
    <w:rsid w:val="001B01D1"/>
    <w:rsid w:val="001B045D"/>
    <w:rsid w:val="001B192D"/>
    <w:rsid w:val="001B24C4"/>
    <w:rsid w:val="001B25C1"/>
    <w:rsid w:val="001B347A"/>
    <w:rsid w:val="001B3909"/>
    <w:rsid w:val="001B3E4B"/>
    <w:rsid w:val="001B4C48"/>
    <w:rsid w:val="001B66EB"/>
    <w:rsid w:val="001B6871"/>
    <w:rsid w:val="001C184F"/>
    <w:rsid w:val="001C2F17"/>
    <w:rsid w:val="001C3382"/>
    <w:rsid w:val="001C3439"/>
    <w:rsid w:val="001C34DE"/>
    <w:rsid w:val="001C3C87"/>
    <w:rsid w:val="001C4FC6"/>
    <w:rsid w:val="001D05A4"/>
    <w:rsid w:val="001D149F"/>
    <w:rsid w:val="001D16CB"/>
    <w:rsid w:val="001D1994"/>
    <w:rsid w:val="001D1B37"/>
    <w:rsid w:val="001D34A4"/>
    <w:rsid w:val="001D46DC"/>
    <w:rsid w:val="001D4926"/>
    <w:rsid w:val="001D4CD4"/>
    <w:rsid w:val="001D51B4"/>
    <w:rsid w:val="001D532E"/>
    <w:rsid w:val="001D5BB1"/>
    <w:rsid w:val="001D6275"/>
    <w:rsid w:val="001D6ADA"/>
    <w:rsid w:val="001D7454"/>
    <w:rsid w:val="001D79BC"/>
    <w:rsid w:val="001E04C6"/>
    <w:rsid w:val="001E0A40"/>
    <w:rsid w:val="001E131D"/>
    <w:rsid w:val="001E14B3"/>
    <w:rsid w:val="001E21B3"/>
    <w:rsid w:val="001E253B"/>
    <w:rsid w:val="001E2CC0"/>
    <w:rsid w:val="001E2EF3"/>
    <w:rsid w:val="001E4173"/>
    <w:rsid w:val="001E4270"/>
    <w:rsid w:val="001E65A7"/>
    <w:rsid w:val="001E6774"/>
    <w:rsid w:val="001E6F1B"/>
    <w:rsid w:val="001E7447"/>
    <w:rsid w:val="001F0085"/>
    <w:rsid w:val="001F0445"/>
    <w:rsid w:val="001F0500"/>
    <w:rsid w:val="001F0633"/>
    <w:rsid w:val="001F0EAF"/>
    <w:rsid w:val="001F2129"/>
    <w:rsid w:val="001F47B2"/>
    <w:rsid w:val="001F53D0"/>
    <w:rsid w:val="001F597B"/>
    <w:rsid w:val="001F6973"/>
    <w:rsid w:val="0020026C"/>
    <w:rsid w:val="002004CE"/>
    <w:rsid w:val="002009F7"/>
    <w:rsid w:val="00201139"/>
    <w:rsid w:val="00201370"/>
    <w:rsid w:val="002018D7"/>
    <w:rsid w:val="00202B11"/>
    <w:rsid w:val="00202B15"/>
    <w:rsid w:val="00202DB6"/>
    <w:rsid w:val="00203353"/>
    <w:rsid w:val="00203E98"/>
    <w:rsid w:val="0020433F"/>
    <w:rsid w:val="002056B3"/>
    <w:rsid w:val="002057B3"/>
    <w:rsid w:val="00206B72"/>
    <w:rsid w:val="00207588"/>
    <w:rsid w:val="0021025B"/>
    <w:rsid w:val="00210DD1"/>
    <w:rsid w:val="00210DD4"/>
    <w:rsid w:val="00210E67"/>
    <w:rsid w:val="00210EB7"/>
    <w:rsid w:val="00211311"/>
    <w:rsid w:val="00211319"/>
    <w:rsid w:val="00211FB0"/>
    <w:rsid w:val="00212CAB"/>
    <w:rsid w:val="00213570"/>
    <w:rsid w:val="002144CB"/>
    <w:rsid w:val="002148A0"/>
    <w:rsid w:val="00214A01"/>
    <w:rsid w:val="0021643D"/>
    <w:rsid w:val="00216EF7"/>
    <w:rsid w:val="00216F4E"/>
    <w:rsid w:val="00217A18"/>
    <w:rsid w:val="00217C90"/>
    <w:rsid w:val="0022019C"/>
    <w:rsid w:val="002207B5"/>
    <w:rsid w:val="00222AF3"/>
    <w:rsid w:val="0022344C"/>
    <w:rsid w:val="00223A0A"/>
    <w:rsid w:val="00223C8F"/>
    <w:rsid w:val="00223CC8"/>
    <w:rsid w:val="00223F89"/>
    <w:rsid w:val="00224388"/>
    <w:rsid w:val="002245BC"/>
    <w:rsid w:val="00224A25"/>
    <w:rsid w:val="0022536F"/>
    <w:rsid w:val="002262D1"/>
    <w:rsid w:val="002267F6"/>
    <w:rsid w:val="00227377"/>
    <w:rsid w:val="00230052"/>
    <w:rsid w:val="00230C64"/>
    <w:rsid w:val="002319CF"/>
    <w:rsid w:val="00232483"/>
    <w:rsid w:val="00232538"/>
    <w:rsid w:val="002326B2"/>
    <w:rsid w:val="00232B04"/>
    <w:rsid w:val="00232B39"/>
    <w:rsid w:val="00234F1D"/>
    <w:rsid w:val="002350D8"/>
    <w:rsid w:val="002358C5"/>
    <w:rsid w:val="00236572"/>
    <w:rsid w:val="0023686B"/>
    <w:rsid w:val="00240461"/>
    <w:rsid w:val="00240EAB"/>
    <w:rsid w:val="002410F4"/>
    <w:rsid w:val="0024162E"/>
    <w:rsid w:val="00241783"/>
    <w:rsid w:val="00242CB5"/>
    <w:rsid w:val="00242FC2"/>
    <w:rsid w:val="0024479A"/>
    <w:rsid w:val="00245F34"/>
    <w:rsid w:val="002464A2"/>
    <w:rsid w:val="00246BB2"/>
    <w:rsid w:val="00246BFB"/>
    <w:rsid w:val="00247161"/>
    <w:rsid w:val="00247336"/>
    <w:rsid w:val="00247B57"/>
    <w:rsid w:val="00247BF2"/>
    <w:rsid w:val="002503F3"/>
    <w:rsid w:val="00251059"/>
    <w:rsid w:val="00251B55"/>
    <w:rsid w:val="00251F41"/>
    <w:rsid w:val="00252670"/>
    <w:rsid w:val="002533EA"/>
    <w:rsid w:val="00253942"/>
    <w:rsid w:val="00253DB0"/>
    <w:rsid w:val="00254919"/>
    <w:rsid w:val="00254A88"/>
    <w:rsid w:val="00254C4F"/>
    <w:rsid w:val="002571AC"/>
    <w:rsid w:val="0026071E"/>
    <w:rsid w:val="00260D54"/>
    <w:rsid w:val="0026108B"/>
    <w:rsid w:val="00261411"/>
    <w:rsid w:val="00262691"/>
    <w:rsid w:val="002632B4"/>
    <w:rsid w:val="00263B93"/>
    <w:rsid w:val="0026421F"/>
    <w:rsid w:val="00264491"/>
    <w:rsid w:val="0026613D"/>
    <w:rsid w:val="0026775B"/>
    <w:rsid w:val="00270A1A"/>
    <w:rsid w:val="00270B6F"/>
    <w:rsid w:val="00270C8F"/>
    <w:rsid w:val="00271411"/>
    <w:rsid w:val="00271A77"/>
    <w:rsid w:val="00272741"/>
    <w:rsid w:val="00273482"/>
    <w:rsid w:val="002736A4"/>
    <w:rsid w:val="00273D35"/>
    <w:rsid w:val="00273E6E"/>
    <w:rsid w:val="002747D4"/>
    <w:rsid w:val="00274AE7"/>
    <w:rsid w:val="00274FD9"/>
    <w:rsid w:val="00275778"/>
    <w:rsid w:val="0027595F"/>
    <w:rsid w:val="00275D9F"/>
    <w:rsid w:val="00276650"/>
    <w:rsid w:val="0027766B"/>
    <w:rsid w:val="00280488"/>
    <w:rsid w:val="00281768"/>
    <w:rsid w:val="00281D39"/>
    <w:rsid w:val="00281D8E"/>
    <w:rsid w:val="00282409"/>
    <w:rsid w:val="00282529"/>
    <w:rsid w:val="0028392F"/>
    <w:rsid w:val="00284196"/>
    <w:rsid w:val="002841AD"/>
    <w:rsid w:val="002854A3"/>
    <w:rsid w:val="00285909"/>
    <w:rsid w:val="00285CE1"/>
    <w:rsid w:val="00285D39"/>
    <w:rsid w:val="002865C6"/>
    <w:rsid w:val="00287269"/>
    <w:rsid w:val="002877B5"/>
    <w:rsid w:val="00287FB0"/>
    <w:rsid w:val="00290485"/>
    <w:rsid w:val="0029099D"/>
    <w:rsid w:val="002917AB"/>
    <w:rsid w:val="0029274E"/>
    <w:rsid w:val="00292C1F"/>
    <w:rsid w:val="00292CD2"/>
    <w:rsid w:val="00292F26"/>
    <w:rsid w:val="00293A5A"/>
    <w:rsid w:val="00294B97"/>
    <w:rsid w:val="00295EB9"/>
    <w:rsid w:val="002960C6"/>
    <w:rsid w:val="00296A4D"/>
    <w:rsid w:val="00297145"/>
    <w:rsid w:val="002A1616"/>
    <w:rsid w:val="002A2394"/>
    <w:rsid w:val="002A34F4"/>
    <w:rsid w:val="002A42D5"/>
    <w:rsid w:val="002A56E9"/>
    <w:rsid w:val="002B1D36"/>
    <w:rsid w:val="002B2313"/>
    <w:rsid w:val="002B3C0E"/>
    <w:rsid w:val="002B3FA9"/>
    <w:rsid w:val="002B4097"/>
    <w:rsid w:val="002B5908"/>
    <w:rsid w:val="002B5922"/>
    <w:rsid w:val="002B6868"/>
    <w:rsid w:val="002B6A4C"/>
    <w:rsid w:val="002B7139"/>
    <w:rsid w:val="002B7223"/>
    <w:rsid w:val="002B7366"/>
    <w:rsid w:val="002C038B"/>
    <w:rsid w:val="002C1C06"/>
    <w:rsid w:val="002C230C"/>
    <w:rsid w:val="002C28DB"/>
    <w:rsid w:val="002C3761"/>
    <w:rsid w:val="002C415C"/>
    <w:rsid w:val="002C739B"/>
    <w:rsid w:val="002C7565"/>
    <w:rsid w:val="002C77B9"/>
    <w:rsid w:val="002D0B38"/>
    <w:rsid w:val="002D2321"/>
    <w:rsid w:val="002D2F12"/>
    <w:rsid w:val="002D3B8D"/>
    <w:rsid w:val="002D3D7D"/>
    <w:rsid w:val="002D3E6E"/>
    <w:rsid w:val="002D4813"/>
    <w:rsid w:val="002D5C71"/>
    <w:rsid w:val="002D6731"/>
    <w:rsid w:val="002E0A31"/>
    <w:rsid w:val="002E0BF9"/>
    <w:rsid w:val="002E1383"/>
    <w:rsid w:val="002E13E7"/>
    <w:rsid w:val="002E3EE1"/>
    <w:rsid w:val="002E4466"/>
    <w:rsid w:val="002E46F6"/>
    <w:rsid w:val="002E4D9C"/>
    <w:rsid w:val="002E65A0"/>
    <w:rsid w:val="002F0528"/>
    <w:rsid w:val="002F0C3B"/>
    <w:rsid w:val="002F0F4D"/>
    <w:rsid w:val="002F11B2"/>
    <w:rsid w:val="002F2A47"/>
    <w:rsid w:val="002F2E62"/>
    <w:rsid w:val="002F3B9F"/>
    <w:rsid w:val="002F3E30"/>
    <w:rsid w:val="002F55D0"/>
    <w:rsid w:val="002F57EF"/>
    <w:rsid w:val="002F5807"/>
    <w:rsid w:val="002F5C26"/>
    <w:rsid w:val="002F5CB2"/>
    <w:rsid w:val="002F64B7"/>
    <w:rsid w:val="002F653D"/>
    <w:rsid w:val="002F6717"/>
    <w:rsid w:val="002F690D"/>
    <w:rsid w:val="002F6C98"/>
    <w:rsid w:val="002F7424"/>
    <w:rsid w:val="002F7BC3"/>
    <w:rsid w:val="00300B53"/>
    <w:rsid w:val="00301D6D"/>
    <w:rsid w:val="00301D8C"/>
    <w:rsid w:val="00302850"/>
    <w:rsid w:val="00303B97"/>
    <w:rsid w:val="003040D1"/>
    <w:rsid w:val="003056B6"/>
    <w:rsid w:val="00305DC2"/>
    <w:rsid w:val="003066D6"/>
    <w:rsid w:val="003102A6"/>
    <w:rsid w:val="003103F3"/>
    <w:rsid w:val="00310FE2"/>
    <w:rsid w:val="0031174A"/>
    <w:rsid w:val="00313365"/>
    <w:rsid w:val="0031382A"/>
    <w:rsid w:val="00313DEA"/>
    <w:rsid w:val="003140C8"/>
    <w:rsid w:val="00314DB7"/>
    <w:rsid w:val="00314ED0"/>
    <w:rsid w:val="00315051"/>
    <w:rsid w:val="003152DF"/>
    <w:rsid w:val="00315CDB"/>
    <w:rsid w:val="003201A1"/>
    <w:rsid w:val="003202FB"/>
    <w:rsid w:val="0032058D"/>
    <w:rsid w:val="00321292"/>
    <w:rsid w:val="00321953"/>
    <w:rsid w:val="00322833"/>
    <w:rsid w:val="00323E40"/>
    <w:rsid w:val="00324533"/>
    <w:rsid w:val="00324A61"/>
    <w:rsid w:val="003257E4"/>
    <w:rsid w:val="00326312"/>
    <w:rsid w:val="003266E3"/>
    <w:rsid w:val="00326A04"/>
    <w:rsid w:val="00327BAC"/>
    <w:rsid w:val="00327C74"/>
    <w:rsid w:val="00327F90"/>
    <w:rsid w:val="00330491"/>
    <w:rsid w:val="00330537"/>
    <w:rsid w:val="0033090C"/>
    <w:rsid w:val="00330AE8"/>
    <w:rsid w:val="00331466"/>
    <w:rsid w:val="0033147D"/>
    <w:rsid w:val="00331976"/>
    <w:rsid w:val="00331C9C"/>
    <w:rsid w:val="0033349F"/>
    <w:rsid w:val="00333CAB"/>
    <w:rsid w:val="00333E44"/>
    <w:rsid w:val="0033428F"/>
    <w:rsid w:val="003343C6"/>
    <w:rsid w:val="0033467E"/>
    <w:rsid w:val="00334852"/>
    <w:rsid w:val="0033485E"/>
    <w:rsid w:val="00334F25"/>
    <w:rsid w:val="0033555E"/>
    <w:rsid w:val="003355C2"/>
    <w:rsid w:val="00335837"/>
    <w:rsid w:val="00335FB7"/>
    <w:rsid w:val="00336210"/>
    <w:rsid w:val="00336ED9"/>
    <w:rsid w:val="00336F7D"/>
    <w:rsid w:val="00337980"/>
    <w:rsid w:val="003401BF"/>
    <w:rsid w:val="00340DA0"/>
    <w:rsid w:val="003410E6"/>
    <w:rsid w:val="00341F86"/>
    <w:rsid w:val="003432E5"/>
    <w:rsid w:val="003445CB"/>
    <w:rsid w:val="00344F6A"/>
    <w:rsid w:val="0034516C"/>
    <w:rsid w:val="00345AD2"/>
    <w:rsid w:val="003464E0"/>
    <w:rsid w:val="0034757E"/>
    <w:rsid w:val="00350272"/>
    <w:rsid w:val="0035098E"/>
    <w:rsid w:val="00350E79"/>
    <w:rsid w:val="0035104B"/>
    <w:rsid w:val="00351C8D"/>
    <w:rsid w:val="00352080"/>
    <w:rsid w:val="0035528E"/>
    <w:rsid w:val="003555CB"/>
    <w:rsid w:val="003566E1"/>
    <w:rsid w:val="00356D7B"/>
    <w:rsid w:val="00356EB3"/>
    <w:rsid w:val="003575BA"/>
    <w:rsid w:val="00357C76"/>
    <w:rsid w:val="00357E8D"/>
    <w:rsid w:val="00360153"/>
    <w:rsid w:val="0036091E"/>
    <w:rsid w:val="00360B2B"/>
    <w:rsid w:val="0036129B"/>
    <w:rsid w:val="00361739"/>
    <w:rsid w:val="00361E3F"/>
    <w:rsid w:val="00361EA9"/>
    <w:rsid w:val="00361F44"/>
    <w:rsid w:val="0036208F"/>
    <w:rsid w:val="00364830"/>
    <w:rsid w:val="00364D51"/>
    <w:rsid w:val="00364FED"/>
    <w:rsid w:val="00365592"/>
    <w:rsid w:val="003657E3"/>
    <w:rsid w:val="00365ECB"/>
    <w:rsid w:val="00366C76"/>
    <w:rsid w:val="00366CD8"/>
    <w:rsid w:val="00366F67"/>
    <w:rsid w:val="003671C9"/>
    <w:rsid w:val="00370873"/>
    <w:rsid w:val="003708F8"/>
    <w:rsid w:val="003710C7"/>
    <w:rsid w:val="00371855"/>
    <w:rsid w:val="00373102"/>
    <w:rsid w:val="00373A67"/>
    <w:rsid w:val="00373DA4"/>
    <w:rsid w:val="00373E30"/>
    <w:rsid w:val="0037402E"/>
    <w:rsid w:val="003741D1"/>
    <w:rsid w:val="003743C6"/>
    <w:rsid w:val="00374F44"/>
    <w:rsid w:val="00375394"/>
    <w:rsid w:val="003754E7"/>
    <w:rsid w:val="003761D4"/>
    <w:rsid w:val="003762E8"/>
    <w:rsid w:val="0037694D"/>
    <w:rsid w:val="003771D5"/>
    <w:rsid w:val="003771F2"/>
    <w:rsid w:val="00380E96"/>
    <w:rsid w:val="0038123D"/>
    <w:rsid w:val="00381606"/>
    <w:rsid w:val="0038161A"/>
    <w:rsid w:val="003822DF"/>
    <w:rsid w:val="00382568"/>
    <w:rsid w:val="0038292E"/>
    <w:rsid w:val="00385E71"/>
    <w:rsid w:val="003866B3"/>
    <w:rsid w:val="00387276"/>
    <w:rsid w:val="00387642"/>
    <w:rsid w:val="00387DE1"/>
    <w:rsid w:val="003907D7"/>
    <w:rsid w:val="00390C49"/>
    <w:rsid w:val="00390D95"/>
    <w:rsid w:val="00390F8D"/>
    <w:rsid w:val="00391893"/>
    <w:rsid w:val="00391C0E"/>
    <w:rsid w:val="00391E28"/>
    <w:rsid w:val="00392174"/>
    <w:rsid w:val="00392C19"/>
    <w:rsid w:val="00393123"/>
    <w:rsid w:val="00393FA3"/>
    <w:rsid w:val="00394BB3"/>
    <w:rsid w:val="00395854"/>
    <w:rsid w:val="00395A60"/>
    <w:rsid w:val="00396C59"/>
    <w:rsid w:val="003A1D73"/>
    <w:rsid w:val="003A1E15"/>
    <w:rsid w:val="003A22A0"/>
    <w:rsid w:val="003A2990"/>
    <w:rsid w:val="003A2AC7"/>
    <w:rsid w:val="003A2CAB"/>
    <w:rsid w:val="003A2E1E"/>
    <w:rsid w:val="003A2F6C"/>
    <w:rsid w:val="003A37B6"/>
    <w:rsid w:val="003A43AD"/>
    <w:rsid w:val="003A4F12"/>
    <w:rsid w:val="003A5451"/>
    <w:rsid w:val="003A5BE4"/>
    <w:rsid w:val="003A60BF"/>
    <w:rsid w:val="003A74E6"/>
    <w:rsid w:val="003A7BB6"/>
    <w:rsid w:val="003A7C37"/>
    <w:rsid w:val="003A7FBF"/>
    <w:rsid w:val="003B02BD"/>
    <w:rsid w:val="003B1134"/>
    <w:rsid w:val="003B22CA"/>
    <w:rsid w:val="003B2EAB"/>
    <w:rsid w:val="003B3EE8"/>
    <w:rsid w:val="003B410F"/>
    <w:rsid w:val="003B4802"/>
    <w:rsid w:val="003B4BA8"/>
    <w:rsid w:val="003B4EE8"/>
    <w:rsid w:val="003B695A"/>
    <w:rsid w:val="003B6A8D"/>
    <w:rsid w:val="003B6AFE"/>
    <w:rsid w:val="003B6DCB"/>
    <w:rsid w:val="003B71D9"/>
    <w:rsid w:val="003C04A4"/>
    <w:rsid w:val="003C0900"/>
    <w:rsid w:val="003C096F"/>
    <w:rsid w:val="003C15B5"/>
    <w:rsid w:val="003C1961"/>
    <w:rsid w:val="003C1A82"/>
    <w:rsid w:val="003C1A83"/>
    <w:rsid w:val="003C26A5"/>
    <w:rsid w:val="003C291A"/>
    <w:rsid w:val="003C3A50"/>
    <w:rsid w:val="003C3D76"/>
    <w:rsid w:val="003C3E55"/>
    <w:rsid w:val="003C427B"/>
    <w:rsid w:val="003C4D2C"/>
    <w:rsid w:val="003C7F92"/>
    <w:rsid w:val="003D02CD"/>
    <w:rsid w:val="003D0547"/>
    <w:rsid w:val="003D067F"/>
    <w:rsid w:val="003D0C67"/>
    <w:rsid w:val="003D0FDA"/>
    <w:rsid w:val="003D2064"/>
    <w:rsid w:val="003D3588"/>
    <w:rsid w:val="003D35DE"/>
    <w:rsid w:val="003D3692"/>
    <w:rsid w:val="003D47F4"/>
    <w:rsid w:val="003D4B81"/>
    <w:rsid w:val="003D4F36"/>
    <w:rsid w:val="003D5094"/>
    <w:rsid w:val="003D6F45"/>
    <w:rsid w:val="003D6F71"/>
    <w:rsid w:val="003D7448"/>
    <w:rsid w:val="003D7856"/>
    <w:rsid w:val="003D7C2B"/>
    <w:rsid w:val="003E02FE"/>
    <w:rsid w:val="003E0756"/>
    <w:rsid w:val="003E0A14"/>
    <w:rsid w:val="003E104A"/>
    <w:rsid w:val="003E1139"/>
    <w:rsid w:val="003E19C7"/>
    <w:rsid w:val="003E21E0"/>
    <w:rsid w:val="003E2266"/>
    <w:rsid w:val="003E26D7"/>
    <w:rsid w:val="003E2F0A"/>
    <w:rsid w:val="003E2F7D"/>
    <w:rsid w:val="003E36B6"/>
    <w:rsid w:val="003E491C"/>
    <w:rsid w:val="003E6182"/>
    <w:rsid w:val="003E74B6"/>
    <w:rsid w:val="003E75BB"/>
    <w:rsid w:val="003E7837"/>
    <w:rsid w:val="003E7DB8"/>
    <w:rsid w:val="003F016F"/>
    <w:rsid w:val="003F03E8"/>
    <w:rsid w:val="003F06C3"/>
    <w:rsid w:val="003F0933"/>
    <w:rsid w:val="003F1274"/>
    <w:rsid w:val="003F18D8"/>
    <w:rsid w:val="003F1A7E"/>
    <w:rsid w:val="003F1F15"/>
    <w:rsid w:val="003F22C5"/>
    <w:rsid w:val="003F266E"/>
    <w:rsid w:val="003F27EA"/>
    <w:rsid w:val="003F3E3E"/>
    <w:rsid w:val="003F3E9C"/>
    <w:rsid w:val="003F409A"/>
    <w:rsid w:val="003F4A1B"/>
    <w:rsid w:val="003F4BF8"/>
    <w:rsid w:val="003F57CB"/>
    <w:rsid w:val="003F60F7"/>
    <w:rsid w:val="003F6BF7"/>
    <w:rsid w:val="003F703A"/>
    <w:rsid w:val="003F71C3"/>
    <w:rsid w:val="003F74D9"/>
    <w:rsid w:val="0040032C"/>
    <w:rsid w:val="004005C6"/>
    <w:rsid w:val="00400DBE"/>
    <w:rsid w:val="004017DF"/>
    <w:rsid w:val="00402442"/>
    <w:rsid w:val="0040425B"/>
    <w:rsid w:val="0040446B"/>
    <w:rsid w:val="004045F5"/>
    <w:rsid w:val="004048DE"/>
    <w:rsid w:val="004054FC"/>
    <w:rsid w:val="00405536"/>
    <w:rsid w:val="00405A8C"/>
    <w:rsid w:val="0040630E"/>
    <w:rsid w:val="0040680E"/>
    <w:rsid w:val="00406AFE"/>
    <w:rsid w:val="00407230"/>
    <w:rsid w:val="00407259"/>
    <w:rsid w:val="004072C4"/>
    <w:rsid w:val="004076DC"/>
    <w:rsid w:val="00407758"/>
    <w:rsid w:val="00407A51"/>
    <w:rsid w:val="004102D4"/>
    <w:rsid w:val="004118C5"/>
    <w:rsid w:val="00411C09"/>
    <w:rsid w:val="00412296"/>
    <w:rsid w:val="00412B95"/>
    <w:rsid w:val="00412F9D"/>
    <w:rsid w:val="00413F3A"/>
    <w:rsid w:val="00415037"/>
    <w:rsid w:val="004159F6"/>
    <w:rsid w:val="00415C26"/>
    <w:rsid w:val="00416B30"/>
    <w:rsid w:val="004179AC"/>
    <w:rsid w:val="00417A95"/>
    <w:rsid w:val="0042003E"/>
    <w:rsid w:val="00420E74"/>
    <w:rsid w:val="00420FB7"/>
    <w:rsid w:val="004211D9"/>
    <w:rsid w:val="00421204"/>
    <w:rsid w:val="00422ABE"/>
    <w:rsid w:val="004239DA"/>
    <w:rsid w:val="004248E0"/>
    <w:rsid w:val="004248E4"/>
    <w:rsid w:val="00424F17"/>
    <w:rsid w:val="0042533C"/>
    <w:rsid w:val="00425E6E"/>
    <w:rsid w:val="004266CD"/>
    <w:rsid w:val="00426792"/>
    <w:rsid w:val="004270A0"/>
    <w:rsid w:val="00427606"/>
    <w:rsid w:val="004300CB"/>
    <w:rsid w:val="004307BC"/>
    <w:rsid w:val="00430E47"/>
    <w:rsid w:val="00431090"/>
    <w:rsid w:val="004316A4"/>
    <w:rsid w:val="0043204C"/>
    <w:rsid w:val="00432DAE"/>
    <w:rsid w:val="0043303C"/>
    <w:rsid w:val="00433133"/>
    <w:rsid w:val="00433D99"/>
    <w:rsid w:val="00433E4C"/>
    <w:rsid w:val="00434FB4"/>
    <w:rsid w:val="00435C86"/>
    <w:rsid w:val="004373F2"/>
    <w:rsid w:val="004374C1"/>
    <w:rsid w:val="00437BB4"/>
    <w:rsid w:val="00437BCF"/>
    <w:rsid w:val="004409B0"/>
    <w:rsid w:val="00440BAB"/>
    <w:rsid w:val="00441828"/>
    <w:rsid w:val="00441C9E"/>
    <w:rsid w:val="00441D1F"/>
    <w:rsid w:val="00442026"/>
    <w:rsid w:val="00442100"/>
    <w:rsid w:val="0044334B"/>
    <w:rsid w:val="004444E4"/>
    <w:rsid w:val="004449EB"/>
    <w:rsid w:val="00445375"/>
    <w:rsid w:val="00445BA5"/>
    <w:rsid w:val="0044716F"/>
    <w:rsid w:val="00447CB1"/>
    <w:rsid w:val="00447D4A"/>
    <w:rsid w:val="00447DBB"/>
    <w:rsid w:val="0045073E"/>
    <w:rsid w:val="004509EE"/>
    <w:rsid w:val="00450DA7"/>
    <w:rsid w:val="00451367"/>
    <w:rsid w:val="00451AFB"/>
    <w:rsid w:val="0045247B"/>
    <w:rsid w:val="004527D3"/>
    <w:rsid w:val="00452B6B"/>
    <w:rsid w:val="00453DF5"/>
    <w:rsid w:val="00454111"/>
    <w:rsid w:val="00454D01"/>
    <w:rsid w:val="004559E7"/>
    <w:rsid w:val="00455F7F"/>
    <w:rsid w:val="00456A4D"/>
    <w:rsid w:val="00456B0F"/>
    <w:rsid w:val="004573AB"/>
    <w:rsid w:val="004579D7"/>
    <w:rsid w:val="004609FC"/>
    <w:rsid w:val="00460C06"/>
    <w:rsid w:val="00460F1B"/>
    <w:rsid w:val="00461714"/>
    <w:rsid w:val="00462630"/>
    <w:rsid w:val="004632F9"/>
    <w:rsid w:val="0046336A"/>
    <w:rsid w:val="00463ECD"/>
    <w:rsid w:val="0046424F"/>
    <w:rsid w:val="00464B2F"/>
    <w:rsid w:val="00466159"/>
    <w:rsid w:val="00467A14"/>
    <w:rsid w:val="00467E86"/>
    <w:rsid w:val="00470D57"/>
    <w:rsid w:val="00470F37"/>
    <w:rsid w:val="004718E8"/>
    <w:rsid w:val="00471C45"/>
    <w:rsid w:val="00471C90"/>
    <w:rsid w:val="00472422"/>
    <w:rsid w:val="00472F64"/>
    <w:rsid w:val="004734F7"/>
    <w:rsid w:val="004735CC"/>
    <w:rsid w:val="00474749"/>
    <w:rsid w:val="00475FAE"/>
    <w:rsid w:val="0047792D"/>
    <w:rsid w:val="00480C27"/>
    <w:rsid w:val="0048181D"/>
    <w:rsid w:val="004818CE"/>
    <w:rsid w:val="00482465"/>
    <w:rsid w:val="00483399"/>
    <w:rsid w:val="00483539"/>
    <w:rsid w:val="00486710"/>
    <w:rsid w:val="00486A09"/>
    <w:rsid w:val="0048723C"/>
    <w:rsid w:val="00487317"/>
    <w:rsid w:val="004874DF"/>
    <w:rsid w:val="00491D17"/>
    <w:rsid w:val="0049274D"/>
    <w:rsid w:val="00492933"/>
    <w:rsid w:val="00493441"/>
    <w:rsid w:val="00493C15"/>
    <w:rsid w:val="00493C1B"/>
    <w:rsid w:val="00493D21"/>
    <w:rsid w:val="004945D6"/>
    <w:rsid w:val="004949D1"/>
    <w:rsid w:val="00494D66"/>
    <w:rsid w:val="004956D6"/>
    <w:rsid w:val="00495F77"/>
    <w:rsid w:val="00497379"/>
    <w:rsid w:val="00497841"/>
    <w:rsid w:val="004A0514"/>
    <w:rsid w:val="004A07C2"/>
    <w:rsid w:val="004A07DE"/>
    <w:rsid w:val="004A10B7"/>
    <w:rsid w:val="004A14E7"/>
    <w:rsid w:val="004A26D1"/>
    <w:rsid w:val="004A2748"/>
    <w:rsid w:val="004A3714"/>
    <w:rsid w:val="004A37F4"/>
    <w:rsid w:val="004A3809"/>
    <w:rsid w:val="004A4058"/>
    <w:rsid w:val="004A4D67"/>
    <w:rsid w:val="004A5354"/>
    <w:rsid w:val="004A575B"/>
    <w:rsid w:val="004A7015"/>
    <w:rsid w:val="004A7253"/>
    <w:rsid w:val="004A7813"/>
    <w:rsid w:val="004A7CD3"/>
    <w:rsid w:val="004B00AF"/>
    <w:rsid w:val="004B12C1"/>
    <w:rsid w:val="004B1B28"/>
    <w:rsid w:val="004B22F4"/>
    <w:rsid w:val="004B25BB"/>
    <w:rsid w:val="004B25DE"/>
    <w:rsid w:val="004B2E1C"/>
    <w:rsid w:val="004B2F6F"/>
    <w:rsid w:val="004B32B1"/>
    <w:rsid w:val="004B3B5D"/>
    <w:rsid w:val="004B3E05"/>
    <w:rsid w:val="004B3EBB"/>
    <w:rsid w:val="004B4B5C"/>
    <w:rsid w:val="004B5206"/>
    <w:rsid w:val="004B54AD"/>
    <w:rsid w:val="004B57D0"/>
    <w:rsid w:val="004B5DBF"/>
    <w:rsid w:val="004B600C"/>
    <w:rsid w:val="004B6686"/>
    <w:rsid w:val="004B720E"/>
    <w:rsid w:val="004B7BBB"/>
    <w:rsid w:val="004C05A0"/>
    <w:rsid w:val="004C081F"/>
    <w:rsid w:val="004C08D4"/>
    <w:rsid w:val="004C0BAD"/>
    <w:rsid w:val="004C1A54"/>
    <w:rsid w:val="004C1C06"/>
    <w:rsid w:val="004C1F78"/>
    <w:rsid w:val="004C2BF9"/>
    <w:rsid w:val="004C3779"/>
    <w:rsid w:val="004C3FAF"/>
    <w:rsid w:val="004C4A9B"/>
    <w:rsid w:val="004C4B9A"/>
    <w:rsid w:val="004C6078"/>
    <w:rsid w:val="004C6EC2"/>
    <w:rsid w:val="004C7FA1"/>
    <w:rsid w:val="004D02F7"/>
    <w:rsid w:val="004D0B6D"/>
    <w:rsid w:val="004D1618"/>
    <w:rsid w:val="004D1A5F"/>
    <w:rsid w:val="004D20F5"/>
    <w:rsid w:val="004D22A1"/>
    <w:rsid w:val="004D48B5"/>
    <w:rsid w:val="004D5175"/>
    <w:rsid w:val="004D77FB"/>
    <w:rsid w:val="004D7F3D"/>
    <w:rsid w:val="004E11DA"/>
    <w:rsid w:val="004E1B20"/>
    <w:rsid w:val="004E1F2C"/>
    <w:rsid w:val="004E3383"/>
    <w:rsid w:val="004E4971"/>
    <w:rsid w:val="004E4B05"/>
    <w:rsid w:val="004E5E52"/>
    <w:rsid w:val="004E6AD6"/>
    <w:rsid w:val="004E6E5B"/>
    <w:rsid w:val="004E708C"/>
    <w:rsid w:val="004E7676"/>
    <w:rsid w:val="004E7FB8"/>
    <w:rsid w:val="004F1755"/>
    <w:rsid w:val="004F19FF"/>
    <w:rsid w:val="004F385D"/>
    <w:rsid w:val="004F5171"/>
    <w:rsid w:val="004F5A6A"/>
    <w:rsid w:val="004F61E2"/>
    <w:rsid w:val="004F74B9"/>
    <w:rsid w:val="004F77E7"/>
    <w:rsid w:val="004F79BC"/>
    <w:rsid w:val="00500CA2"/>
    <w:rsid w:val="00501088"/>
    <w:rsid w:val="00501100"/>
    <w:rsid w:val="0050144A"/>
    <w:rsid w:val="005029CB"/>
    <w:rsid w:val="00502D68"/>
    <w:rsid w:val="005034AE"/>
    <w:rsid w:val="005046B7"/>
    <w:rsid w:val="00504A4D"/>
    <w:rsid w:val="00504A72"/>
    <w:rsid w:val="00506158"/>
    <w:rsid w:val="00506839"/>
    <w:rsid w:val="00506AD5"/>
    <w:rsid w:val="0050728F"/>
    <w:rsid w:val="00507494"/>
    <w:rsid w:val="005076B8"/>
    <w:rsid w:val="00507771"/>
    <w:rsid w:val="005078EB"/>
    <w:rsid w:val="0051050C"/>
    <w:rsid w:val="005105AC"/>
    <w:rsid w:val="00510E6F"/>
    <w:rsid w:val="0051134B"/>
    <w:rsid w:val="00511B8B"/>
    <w:rsid w:val="00511D53"/>
    <w:rsid w:val="00513931"/>
    <w:rsid w:val="00513AA2"/>
    <w:rsid w:val="00514127"/>
    <w:rsid w:val="0051497E"/>
    <w:rsid w:val="00514E21"/>
    <w:rsid w:val="00515625"/>
    <w:rsid w:val="00515982"/>
    <w:rsid w:val="005165DE"/>
    <w:rsid w:val="00516790"/>
    <w:rsid w:val="005168BA"/>
    <w:rsid w:val="00516F28"/>
    <w:rsid w:val="00517B22"/>
    <w:rsid w:val="00517E5E"/>
    <w:rsid w:val="00517F6E"/>
    <w:rsid w:val="005201FC"/>
    <w:rsid w:val="0052031C"/>
    <w:rsid w:val="0052150E"/>
    <w:rsid w:val="0052182C"/>
    <w:rsid w:val="00521ADB"/>
    <w:rsid w:val="005224BC"/>
    <w:rsid w:val="0052381B"/>
    <w:rsid w:val="0052437C"/>
    <w:rsid w:val="005248B0"/>
    <w:rsid w:val="00525200"/>
    <w:rsid w:val="00526136"/>
    <w:rsid w:val="00526203"/>
    <w:rsid w:val="005265BB"/>
    <w:rsid w:val="005266E4"/>
    <w:rsid w:val="005277FB"/>
    <w:rsid w:val="00527F7D"/>
    <w:rsid w:val="0053012E"/>
    <w:rsid w:val="00530B71"/>
    <w:rsid w:val="00530DFA"/>
    <w:rsid w:val="0053147A"/>
    <w:rsid w:val="00531C5F"/>
    <w:rsid w:val="00531F78"/>
    <w:rsid w:val="00532362"/>
    <w:rsid w:val="00533AF3"/>
    <w:rsid w:val="00533B18"/>
    <w:rsid w:val="00535340"/>
    <w:rsid w:val="00535DC0"/>
    <w:rsid w:val="00535F55"/>
    <w:rsid w:val="00536289"/>
    <w:rsid w:val="00536475"/>
    <w:rsid w:val="00536875"/>
    <w:rsid w:val="005369CA"/>
    <w:rsid w:val="0053763E"/>
    <w:rsid w:val="00537874"/>
    <w:rsid w:val="00537879"/>
    <w:rsid w:val="00537A4D"/>
    <w:rsid w:val="00537E33"/>
    <w:rsid w:val="00540C1A"/>
    <w:rsid w:val="00540C8A"/>
    <w:rsid w:val="005413E9"/>
    <w:rsid w:val="00541494"/>
    <w:rsid w:val="00541762"/>
    <w:rsid w:val="00541B3C"/>
    <w:rsid w:val="00542153"/>
    <w:rsid w:val="005428E9"/>
    <w:rsid w:val="00542B76"/>
    <w:rsid w:val="00542F26"/>
    <w:rsid w:val="005438FC"/>
    <w:rsid w:val="00543B1E"/>
    <w:rsid w:val="00545762"/>
    <w:rsid w:val="005459D3"/>
    <w:rsid w:val="00546089"/>
    <w:rsid w:val="00547249"/>
    <w:rsid w:val="005512A8"/>
    <w:rsid w:val="00551726"/>
    <w:rsid w:val="005519DD"/>
    <w:rsid w:val="0055256A"/>
    <w:rsid w:val="00552F3F"/>
    <w:rsid w:val="00553161"/>
    <w:rsid w:val="005538F3"/>
    <w:rsid w:val="00554442"/>
    <w:rsid w:val="00554643"/>
    <w:rsid w:val="00554F71"/>
    <w:rsid w:val="00555161"/>
    <w:rsid w:val="00555DDE"/>
    <w:rsid w:val="00556401"/>
    <w:rsid w:val="0055672B"/>
    <w:rsid w:val="00556966"/>
    <w:rsid w:val="0056059E"/>
    <w:rsid w:val="00560E2F"/>
    <w:rsid w:val="0056175F"/>
    <w:rsid w:val="00562DC4"/>
    <w:rsid w:val="00562FAC"/>
    <w:rsid w:val="0056324D"/>
    <w:rsid w:val="0056336C"/>
    <w:rsid w:val="005635BE"/>
    <w:rsid w:val="00563DDF"/>
    <w:rsid w:val="00564BB0"/>
    <w:rsid w:val="00564FB1"/>
    <w:rsid w:val="005650CA"/>
    <w:rsid w:val="00566164"/>
    <w:rsid w:val="00567791"/>
    <w:rsid w:val="00567C93"/>
    <w:rsid w:val="00567DFA"/>
    <w:rsid w:val="0057189A"/>
    <w:rsid w:val="00572231"/>
    <w:rsid w:val="00572491"/>
    <w:rsid w:val="00572B6A"/>
    <w:rsid w:val="00572B89"/>
    <w:rsid w:val="00572E84"/>
    <w:rsid w:val="00572F00"/>
    <w:rsid w:val="00573A30"/>
    <w:rsid w:val="00573F58"/>
    <w:rsid w:val="00574FB5"/>
    <w:rsid w:val="00575841"/>
    <w:rsid w:val="00575A4A"/>
    <w:rsid w:val="005762DD"/>
    <w:rsid w:val="00576570"/>
    <w:rsid w:val="005766D5"/>
    <w:rsid w:val="00576945"/>
    <w:rsid w:val="00577E8D"/>
    <w:rsid w:val="00580688"/>
    <w:rsid w:val="00580866"/>
    <w:rsid w:val="00580C35"/>
    <w:rsid w:val="005812EC"/>
    <w:rsid w:val="00581977"/>
    <w:rsid w:val="005819D0"/>
    <w:rsid w:val="00581FC1"/>
    <w:rsid w:val="00583449"/>
    <w:rsid w:val="0058379D"/>
    <w:rsid w:val="00583AD5"/>
    <w:rsid w:val="00583D16"/>
    <w:rsid w:val="005848F6"/>
    <w:rsid w:val="00584C34"/>
    <w:rsid w:val="00584ED8"/>
    <w:rsid w:val="00585B2E"/>
    <w:rsid w:val="005862D2"/>
    <w:rsid w:val="0058778A"/>
    <w:rsid w:val="00587C7D"/>
    <w:rsid w:val="00587FE9"/>
    <w:rsid w:val="005908B8"/>
    <w:rsid w:val="00590BC7"/>
    <w:rsid w:val="005913F1"/>
    <w:rsid w:val="00591863"/>
    <w:rsid w:val="00591D17"/>
    <w:rsid w:val="00592AB1"/>
    <w:rsid w:val="00592DA8"/>
    <w:rsid w:val="00593155"/>
    <w:rsid w:val="005931B7"/>
    <w:rsid w:val="0059331D"/>
    <w:rsid w:val="00593787"/>
    <w:rsid w:val="00593E34"/>
    <w:rsid w:val="00593FD1"/>
    <w:rsid w:val="005941D0"/>
    <w:rsid w:val="00594C2D"/>
    <w:rsid w:val="00595AF7"/>
    <w:rsid w:val="00595F9B"/>
    <w:rsid w:val="00595FC3"/>
    <w:rsid w:val="00596914"/>
    <w:rsid w:val="00597370"/>
    <w:rsid w:val="005974DC"/>
    <w:rsid w:val="005A08AA"/>
    <w:rsid w:val="005A0BB3"/>
    <w:rsid w:val="005A0E1C"/>
    <w:rsid w:val="005A1B74"/>
    <w:rsid w:val="005A2120"/>
    <w:rsid w:val="005A2204"/>
    <w:rsid w:val="005A3442"/>
    <w:rsid w:val="005A3990"/>
    <w:rsid w:val="005A4B48"/>
    <w:rsid w:val="005A4F41"/>
    <w:rsid w:val="005A4F45"/>
    <w:rsid w:val="005A5018"/>
    <w:rsid w:val="005A5040"/>
    <w:rsid w:val="005A508D"/>
    <w:rsid w:val="005A5E56"/>
    <w:rsid w:val="005A6742"/>
    <w:rsid w:val="005A7F03"/>
    <w:rsid w:val="005B2975"/>
    <w:rsid w:val="005B2AC2"/>
    <w:rsid w:val="005B3452"/>
    <w:rsid w:val="005B3808"/>
    <w:rsid w:val="005B4111"/>
    <w:rsid w:val="005B5125"/>
    <w:rsid w:val="005B5AA9"/>
    <w:rsid w:val="005B6AEA"/>
    <w:rsid w:val="005B70F3"/>
    <w:rsid w:val="005B798E"/>
    <w:rsid w:val="005C0B43"/>
    <w:rsid w:val="005C150E"/>
    <w:rsid w:val="005C188E"/>
    <w:rsid w:val="005C2A61"/>
    <w:rsid w:val="005C2A67"/>
    <w:rsid w:val="005C3C54"/>
    <w:rsid w:val="005C4C66"/>
    <w:rsid w:val="005C53E7"/>
    <w:rsid w:val="005C6C96"/>
    <w:rsid w:val="005C76A2"/>
    <w:rsid w:val="005D23ED"/>
    <w:rsid w:val="005D2662"/>
    <w:rsid w:val="005D2D69"/>
    <w:rsid w:val="005D4515"/>
    <w:rsid w:val="005D465D"/>
    <w:rsid w:val="005D4979"/>
    <w:rsid w:val="005D7B36"/>
    <w:rsid w:val="005E0942"/>
    <w:rsid w:val="005E0AB4"/>
    <w:rsid w:val="005E0BF3"/>
    <w:rsid w:val="005E166F"/>
    <w:rsid w:val="005E1698"/>
    <w:rsid w:val="005E17FA"/>
    <w:rsid w:val="005E54E7"/>
    <w:rsid w:val="005E5F13"/>
    <w:rsid w:val="005E7891"/>
    <w:rsid w:val="005F0198"/>
    <w:rsid w:val="005F0374"/>
    <w:rsid w:val="005F0824"/>
    <w:rsid w:val="005F0A2C"/>
    <w:rsid w:val="005F0DB4"/>
    <w:rsid w:val="005F1014"/>
    <w:rsid w:val="005F15F0"/>
    <w:rsid w:val="005F1E0B"/>
    <w:rsid w:val="005F3B32"/>
    <w:rsid w:val="005F4163"/>
    <w:rsid w:val="005F548E"/>
    <w:rsid w:val="005F595C"/>
    <w:rsid w:val="005F6161"/>
    <w:rsid w:val="005F63C0"/>
    <w:rsid w:val="005F6D8F"/>
    <w:rsid w:val="005F75C6"/>
    <w:rsid w:val="005F76A2"/>
    <w:rsid w:val="005F784F"/>
    <w:rsid w:val="005F7ADF"/>
    <w:rsid w:val="00600A77"/>
    <w:rsid w:val="00600BEC"/>
    <w:rsid w:val="00601870"/>
    <w:rsid w:val="00602807"/>
    <w:rsid w:val="00603414"/>
    <w:rsid w:val="006036A2"/>
    <w:rsid w:val="00603713"/>
    <w:rsid w:val="00604D6D"/>
    <w:rsid w:val="00606198"/>
    <w:rsid w:val="0060706C"/>
    <w:rsid w:val="00607332"/>
    <w:rsid w:val="0061046D"/>
    <w:rsid w:val="00610504"/>
    <w:rsid w:val="00610FDB"/>
    <w:rsid w:val="00611278"/>
    <w:rsid w:val="006114BB"/>
    <w:rsid w:val="0061238B"/>
    <w:rsid w:val="00612489"/>
    <w:rsid w:val="00613647"/>
    <w:rsid w:val="00613EB0"/>
    <w:rsid w:val="00614539"/>
    <w:rsid w:val="00615309"/>
    <w:rsid w:val="00616A41"/>
    <w:rsid w:val="00617E9A"/>
    <w:rsid w:val="006204EB"/>
    <w:rsid w:val="0062095E"/>
    <w:rsid w:val="00621CF0"/>
    <w:rsid w:val="00621E8B"/>
    <w:rsid w:val="00622C53"/>
    <w:rsid w:val="006230B5"/>
    <w:rsid w:val="00623703"/>
    <w:rsid w:val="00624971"/>
    <w:rsid w:val="00624B14"/>
    <w:rsid w:val="006252E6"/>
    <w:rsid w:val="006269FB"/>
    <w:rsid w:val="00627463"/>
    <w:rsid w:val="00627CFC"/>
    <w:rsid w:val="00627E51"/>
    <w:rsid w:val="00630E24"/>
    <w:rsid w:val="006310C6"/>
    <w:rsid w:val="006320AE"/>
    <w:rsid w:val="006321FD"/>
    <w:rsid w:val="00633D5A"/>
    <w:rsid w:val="00634082"/>
    <w:rsid w:val="006347BE"/>
    <w:rsid w:val="00634AF6"/>
    <w:rsid w:val="006369DF"/>
    <w:rsid w:val="00636A7C"/>
    <w:rsid w:val="0064151E"/>
    <w:rsid w:val="00642BAB"/>
    <w:rsid w:val="00642C0F"/>
    <w:rsid w:val="00643F61"/>
    <w:rsid w:val="00645DC7"/>
    <w:rsid w:val="00645E88"/>
    <w:rsid w:val="0064649A"/>
    <w:rsid w:val="0064675C"/>
    <w:rsid w:val="00647605"/>
    <w:rsid w:val="006504D6"/>
    <w:rsid w:val="00650748"/>
    <w:rsid w:val="006514FC"/>
    <w:rsid w:val="006520EE"/>
    <w:rsid w:val="00652E89"/>
    <w:rsid w:val="00652EE0"/>
    <w:rsid w:val="00654043"/>
    <w:rsid w:val="0065431B"/>
    <w:rsid w:val="00655C01"/>
    <w:rsid w:val="0065679D"/>
    <w:rsid w:val="00656AD1"/>
    <w:rsid w:val="00657289"/>
    <w:rsid w:val="00657A6C"/>
    <w:rsid w:val="006606A6"/>
    <w:rsid w:val="0066202F"/>
    <w:rsid w:val="006620C9"/>
    <w:rsid w:val="00662121"/>
    <w:rsid w:val="00662692"/>
    <w:rsid w:val="00662731"/>
    <w:rsid w:val="00662D47"/>
    <w:rsid w:val="006633F7"/>
    <w:rsid w:val="0066417E"/>
    <w:rsid w:val="006644DD"/>
    <w:rsid w:val="0066454C"/>
    <w:rsid w:val="006650AA"/>
    <w:rsid w:val="006651C0"/>
    <w:rsid w:val="00667124"/>
    <w:rsid w:val="0067012C"/>
    <w:rsid w:val="00670395"/>
    <w:rsid w:val="00670EB9"/>
    <w:rsid w:val="006710CC"/>
    <w:rsid w:val="0067199D"/>
    <w:rsid w:val="00671FFE"/>
    <w:rsid w:val="0067214B"/>
    <w:rsid w:val="00672D52"/>
    <w:rsid w:val="006732A5"/>
    <w:rsid w:val="00673463"/>
    <w:rsid w:val="006749FC"/>
    <w:rsid w:val="00674A3A"/>
    <w:rsid w:val="00675F22"/>
    <w:rsid w:val="00676193"/>
    <w:rsid w:val="0067736C"/>
    <w:rsid w:val="00677EF2"/>
    <w:rsid w:val="00680A53"/>
    <w:rsid w:val="00680BD2"/>
    <w:rsid w:val="006822CD"/>
    <w:rsid w:val="0068274D"/>
    <w:rsid w:val="00682AD2"/>
    <w:rsid w:val="00683362"/>
    <w:rsid w:val="0068349C"/>
    <w:rsid w:val="00683EFE"/>
    <w:rsid w:val="00684B50"/>
    <w:rsid w:val="00684BD4"/>
    <w:rsid w:val="006855C3"/>
    <w:rsid w:val="00685B63"/>
    <w:rsid w:val="006867B5"/>
    <w:rsid w:val="0068732C"/>
    <w:rsid w:val="0069011A"/>
    <w:rsid w:val="00690DCB"/>
    <w:rsid w:val="00690E86"/>
    <w:rsid w:val="0069166A"/>
    <w:rsid w:val="00691D8E"/>
    <w:rsid w:val="00691E24"/>
    <w:rsid w:val="00692980"/>
    <w:rsid w:val="00692D60"/>
    <w:rsid w:val="00693903"/>
    <w:rsid w:val="00693A55"/>
    <w:rsid w:val="00694612"/>
    <w:rsid w:val="006951D0"/>
    <w:rsid w:val="006966C9"/>
    <w:rsid w:val="00697381"/>
    <w:rsid w:val="006976A0"/>
    <w:rsid w:val="00697CAA"/>
    <w:rsid w:val="00697F89"/>
    <w:rsid w:val="006A1014"/>
    <w:rsid w:val="006A18C1"/>
    <w:rsid w:val="006A18E2"/>
    <w:rsid w:val="006A199E"/>
    <w:rsid w:val="006A2975"/>
    <w:rsid w:val="006A37C1"/>
    <w:rsid w:val="006A47BF"/>
    <w:rsid w:val="006A4E97"/>
    <w:rsid w:val="006A73CD"/>
    <w:rsid w:val="006A7524"/>
    <w:rsid w:val="006A7AAE"/>
    <w:rsid w:val="006A7F97"/>
    <w:rsid w:val="006B02C7"/>
    <w:rsid w:val="006B05CB"/>
    <w:rsid w:val="006B0F64"/>
    <w:rsid w:val="006B12CE"/>
    <w:rsid w:val="006B169B"/>
    <w:rsid w:val="006B18A5"/>
    <w:rsid w:val="006B2A34"/>
    <w:rsid w:val="006B3BEA"/>
    <w:rsid w:val="006B3CF1"/>
    <w:rsid w:val="006B4B8B"/>
    <w:rsid w:val="006B517F"/>
    <w:rsid w:val="006B54A6"/>
    <w:rsid w:val="006B5760"/>
    <w:rsid w:val="006B5A84"/>
    <w:rsid w:val="006B5FB8"/>
    <w:rsid w:val="006B5FFE"/>
    <w:rsid w:val="006B642F"/>
    <w:rsid w:val="006B6768"/>
    <w:rsid w:val="006B7201"/>
    <w:rsid w:val="006B7371"/>
    <w:rsid w:val="006C0601"/>
    <w:rsid w:val="006C0686"/>
    <w:rsid w:val="006C1122"/>
    <w:rsid w:val="006C18D6"/>
    <w:rsid w:val="006C1ED1"/>
    <w:rsid w:val="006C2A8B"/>
    <w:rsid w:val="006C3936"/>
    <w:rsid w:val="006C3E71"/>
    <w:rsid w:val="006C4B78"/>
    <w:rsid w:val="006C5EA7"/>
    <w:rsid w:val="006C6BE8"/>
    <w:rsid w:val="006C6DA0"/>
    <w:rsid w:val="006D0EAB"/>
    <w:rsid w:val="006D14FF"/>
    <w:rsid w:val="006D1777"/>
    <w:rsid w:val="006D1DC6"/>
    <w:rsid w:val="006D2B71"/>
    <w:rsid w:val="006D3C1E"/>
    <w:rsid w:val="006D3CAD"/>
    <w:rsid w:val="006D4565"/>
    <w:rsid w:val="006D57FA"/>
    <w:rsid w:val="006D5BF3"/>
    <w:rsid w:val="006D5C57"/>
    <w:rsid w:val="006D5E1C"/>
    <w:rsid w:val="006D6FDF"/>
    <w:rsid w:val="006D7530"/>
    <w:rsid w:val="006D7D51"/>
    <w:rsid w:val="006D7E45"/>
    <w:rsid w:val="006D7FC5"/>
    <w:rsid w:val="006E1222"/>
    <w:rsid w:val="006E1956"/>
    <w:rsid w:val="006E4178"/>
    <w:rsid w:val="006E6C1F"/>
    <w:rsid w:val="006E70D6"/>
    <w:rsid w:val="006E70E7"/>
    <w:rsid w:val="006E718F"/>
    <w:rsid w:val="006E736D"/>
    <w:rsid w:val="006F0088"/>
    <w:rsid w:val="006F0EDC"/>
    <w:rsid w:val="006F1490"/>
    <w:rsid w:val="006F1BE6"/>
    <w:rsid w:val="006F2414"/>
    <w:rsid w:val="006F260A"/>
    <w:rsid w:val="006F2934"/>
    <w:rsid w:val="006F2F3C"/>
    <w:rsid w:val="006F3DAC"/>
    <w:rsid w:val="006F414B"/>
    <w:rsid w:val="006F49E9"/>
    <w:rsid w:val="006F530A"/>
    <w:rsid w:val="006F5A34"/>
    <w:rsid w:val="006F6C33"/>
    <w:rsid w:val="006F79C1"/>
    <w:rsid w:val="0070043A"/>
    <w:rsid w:val="0070047C"/>
    <w:rsid w:val="00700B14"/>
    <w:rsid w:val="007015FA"/>
    <w:rsid w:val="0070171B"/>
    <w:rsid w:val="00701E6F"/>
    <w:rsid w:val="0070234D"/>
    <w:rsid w:val="00703F97"/>
    <w:rsid w:val="00704283"/>
    <w:rsid w:val="0070515F"/>
    <w:rsid w:val="00705798"/>
    <w:rsid w:val="0070588A"/>
    <w:rsid w:val="00706201"/>
    <w:rsid w:val="00706837"/>
    <w:rsid w:val="007068CA"/>
    <w:rsid w:val="00707363"/>
    <w:rsid w:val="00710B67"/>
    <w:rsid w:val="007115B6"/>
    <w:rsid w:val="00711C3A"/>
    <w:rsid w:val="00712F69"/>
    <w:rsid w:val="00713567"/>
    <w:rsid w:val="007147F5"/>
    <w:rsid w:val="00714A8C"/>
    <w:rsid w:val="00716AE9"/>
    <w:rsid w:val="00716AF4"/>
    <w:rsid w:val="007171A2"/>
    <w:rsid w:val="00717E4F"/>
    <w:rsid w:val="00720BCA"/>
    <w:rsid w:val="00720BF4"/>
    <w:rsid w:val="00720E67"/>
    <w:rsid w:val="007217E7"/>
    <w:rsid w:val="00722D67"/>
    <w:rsid w:val="0072345A"/>
    <w:rsid w:val="00724164"/>
    <w:rsid w:val="00724638"/>
    <w:rsid w:val="00724ABB"/>
    <w:rsid w:val="00724B89"/>
    <w:rsid w:val="007254FF"/>
    <w:rsid w:val="00726A5E"/>
    <w:rsid w:val="00726B41"/>
    <w:rsid w:val="0072704B"/>
    <w:rsid w:val="0072741B"/>
    <w:rsid w:val="0072757E"/>
    <w:rsid w:val="00727AA0"/>
    <w:rsid w:val="00730BB3"/>
    <w:rsid w:val="00730E0C"/>
    <w:rsid w:val="00731237"/>
    <w:rsid w:val="00731242"/>
    <w:rsid w:val="0073126C"/>
    <w:rsid w:val="00731E95"/>
    <w:rsid w:val="00733918"/>
    <w:rsid w:val="0073454F"/>
    <w:rsid w:val="00736DA1"/>
    <w:rsid w:val="00736FA8"/>
    <w:rsid w:val="00736FF2"/>
    <w:rsid w:val="00737284"/>
    <w:rsid w:val="00740447"/>
    <w:rsid w:val="007414BE"/>
    <w:rsid w:val="0074157D"/>
    <w:rsid w:val="00741B96"/>
    <w:rsid w:val="007433ED"/>
    <w:rsid w:val="00744B3C"/>
    <w:rsid w:val="00744ED8"/>
    <w:rsid w:val="00744F98"/>
    <w:rsid w:val="007502F4"/>
    <w:rsid w:val="00751880"/>
    <w:rsid w:val="0075192D"/>
    <w:rsid w:val="00751ABA"/>
    <w:rsid w:val="00751E1F"/>
    <w:rsid w:val="0075214E"/>
    <w:rsid w:val="00752A2A"/>
    <w:rsid w:val="00752B9E"/>
    <w:rsid w:val="00752C39"/>
    <w:rsid w:val="00752D77"/>
    <w:rsid w:val="007537E1"/>
    <w:rsid w:val="00753F6F"/>
    <w:rsid w:val="007547C3"/>
    <w:rsid w:val="0075613E"/>
    <w:rsid w:val="0075627B"/>
    <w:rsid w:val="007565F7"/>
    <w:rsid w:val="00756631"/>
    <w:rsid w:val="00756665"/>
    <w:rsid w:val="00756922"/>
    <w:rsid w:val="007576DE"/>
    <w:rsid w:val="00757CAA"/>
    <w:rsid w:val="00757E03"/>
    <w:rsid w:val="007605B9"/>
    <w:rsid w:val="00760CBB"/>
    <w:rsid w:val="00761D56"/>
    <w:rsid w:val="00761E67"/>
    <w:rsid w:val="00762D5C"/>
    <w:rsid w:val="00763056"/>
    <w:rsid w:val="00764088"/>
    <w:rsid w:val="00764751"/>
    <w:rsid w:val="00764B71"/>
    <w:rsid w:val="00764EC6"/>
    <w:rsid w:val="007655F9"/>
    <w:rsid w:val="00766338"/>
    <w:rsid w:val="00766913"/>
    <w:rsid w:val="00766C20"/>
    <w:rsid w:val="00766ED7"/>
    <w:rsid w:val="00766F92"/>
    <w:rsid w:val="0076732A"/>
    <w:rsid w:val="00767488"/>
    <w:rsid w:val="0076777A"/>
    <w:rsid w:val="00767950"/>
    <w:rsid w:val="00767C35"/>
    <w:rsid w:val="0077008C"/>
    <w:rsid w:val="007704B6"/>
    <w:rsid w:val="007708C3"/>
    <w:rsid w:val="00771479"/>
    <w:rsid w:val="00771D0E"/>
    <w:rsid w:val="007723B5"/>
    <w:rsid w:val="00773215"/>
    <w:rsid w:val="007734E1"/>
    <w:rsid w:val="007737B9"/>
    <w:rsid w:val="00773B61"/>
    <w:rsid w:val="00775144"/>
    <w:rsid w:val="00775819"/>
    <w:rsid w:val="007758E5"/>
    <w:rsid w:val="00775AE9"/>
    <w:rsid w:val="00775BA7"/>
    <w:rsid w:val="007763FD"/>
    <w:rsid w:val="00776CCB"/>
    <w:rsid w:val="0077712B"/>
    <w:rsid w:val="00781699"/>
    <w:rsid w:val="0078176A"/>
    <w:rsid w:val="0078299F"/>
    <w:rsid w:val="007831A5"/>
    <w:rsid w:val="007842E0"/>
    <w:rsid w:val="007842EB"/>
    <w:rsid w:val="00784AC4"/>
    <w:rsid w:val="00784D31"/>
    <w:rsid w:val="00785EDB"/>
    <w:rsid w:val="00787A48"/>
    <w:rsid w:val="00787E34"/>
    <w:rsid w:val="007909DE"/>
    <w:rsid w:val="00791A6E"/>
    <w:rsid w:val="00791E36"/>
    <w:rsid w:val="00793303"/>
    <w:rsid w:val="0079366E"/>
    <w:rsid w:val="007937F5"/>
    <w:rsid w:val="00793B35"/>
    <w:rsid w:val="007945D2"/>
    <w:rsid w:val="0079469E"/>
    <w:rsid w:val="00795C55"/>
    <w:rsid w:val="00795E2E"/>
    <w:rsid w:val="00795F89"/>
    <w:rsid w:val="00796178"/>
    <w:rsid w:val="007963F6"/>
    <w:rsid w:val="007966B0"/>
    <w:rsid w:val="0079686C"/>
    <w:rsid w:val="00796F5B"/>
    <w:rsid w:val="00797BEC"/>
    <w:rsid w:val="00797E8D"/>
    <w:rsid w:val="007A0967"/>
    <w:rsid w:val="007A1062"/>
    <w:rsid w:val="007A2204"/>
    <w:rsid w:val="007A28FC"/>
    <w:rsid w:val="007A3A17"/>
    <w:rsid w:val="007A3C56"/>
    <w:rsid w:val="007A4F42"/>
    <w:rsid w:val="007A53AD"/>
    <w:rsid w:val="007A5500"/>
    <w:rsid w:val="007A5876"/>
    <w:rsid w:val="007A5939"/>
    <w:rsid w:val="007A5CA9"/>
    <w:rsid w:val="007A6082"/>
    <w:rsid w:val="007A6C09"/>
    <w:rsid w:val="007A6F2E"/>
    <w:rsid w:val="007A75F7"/>
    <w:rsid w:val="007A7621"/>
    <w:rsid w:val="007A7E07"/>
    <w:rsid w:val="007B0912"/>
    <w:rsid w:val="007B0F90"/>
    <w:rsid w:val="007B1028"/>
    <w:rsid w:val="007B12F2"/>
    <w:rsid w:val="007B1329"/>
    <w:rsid w:val="007B16D4"/>
    <w:rsid w:val="007B1A42"/>
    <w:rsid w:val="007B3436"/>
    <w:rsid w:val="007B36B8"/>
    <w:rsid w:val="007B43CD"/>
    <w:rsid w:val="007B444B"/>
    <w:rsid w:val="007B5E93"/>
    <w:rsid w:val="007B6585"/>
    <w:rsid w:val="007B6F3F"/>
    <w:rsid w:val="007B7E3D"/>
    <w:rsid w:val="007C03B0"/>
    <w:rsid w:val="007C05A0"/>
    <w:rsid w:val="007C05C2"/>
    <w:rsid w:val="007C092C"/>
    <w:rsid w:val="007C134B"/>
    <w:rsid w:val="007C189D"/>
    <w:rsid w:val="007C245E"/>
    <w:rsid w:val="007C2AB5"/>
    <w:rsid w:val="007C339A"/>
    <w:rsid w:val="007C37C2"/>
    <w:rsid w:val="007C414B"/>
    <w:rsid w:val="007C4AD6"/>
    <w:rsid w:val="007C4DEE"/>
    <w:rsid w:val="007C5573"/>
    <w:rsid w:val="007C591E"/>
    <w:rsid w:val="007C5C7C"/>
    <w:rsid w:val="007C7DDE"/>
    <w:rsid w:val="007C7EC9"/>
    <w:rsid w:val="007D083F"/>
    <w:rsid w:val="007D0ED0"/>
    <w:rsid w:val="007D1A6C"/>
    <w:rsid w:val="007D2E32"/>
    <w:rsid w:val="007D35EB"/>
    <w:rsid w:val="007D416A"/>
    <w:rsid w:val="007D4A9E"/>
    <w:rsid w:val="007D5BA8"/>
    <w:rsid w:val="007D616E"/>
    <w:rsid w:val="007D6909"/>
    <w:rsid w:val="007D74B5"/>
    <w:rsid w:val="007D793D"/>
    <w:rsid w:val="007E063E"/>
    <w:rsid w:val="007E0E6D"/>
    <w:rsid w:val="007E0F8A"/>
    <w:rsid w:val="007E280A"/>
    <w:rsid w:val="007E2955"/>
    <w:rsid w:val="007E29A5"/>
    <w:rsid w:val="007E2CFB"/>
    <w:rsid w:val="007E2F59"/>
    <w:rsid w:val="007E3B8B"/>
    <w:rsid w:val="007E3E80"/>
    <w:rsid w:val="007E3F5C"/>
    <w:rsid w:val="007E429F"/>
    <w:rsid w:val="007E42E1"/>
    <w:rsid w:val="007E4F10"/>
    <w:rsid w:val="007E4F14"/>
    <w:rsid w:val="007E4F67"/>
    <w:rsid w:val="007E5A6E"/>
    <w:rsid w:val="007E5E65"/>
    <w:rsid w:val="007E6B93"/>
    <w:rsid w:val="007E7E6F"/>
    <w:rsid w:val="007F049C"/>
    <w:rsid w:val="007F0A9F"/>
    <w:rsid w:val="007F1219"/>
    <w:rsid w:val="007F4C36"/>
    <w:rsid w:val="007F4F0E"/>
    <w:rsid w:val="007F5E6A"/>
    <w:rsid w:val="007F6000"/>
    <w:rsid w:val="007F6316"/>
    <w:rsid w:val="007F71B8"/>
    <w:rsid w:val="007F7AD6"/>
    <w:rsid w:val="007F7FCD"/>
    <w:rsid w:val="00800CF0"/>
    <w:rsid w:val="008010C9"/>
    <w:rsid w:val="00801A06"/>
    <w:rsid w:val="00802855"/>
    <w:rsid w:val="00802868"/>
    <w:rsid w:val="00804347"/>
    <w:rsid w:val="00804710"/>
    <w:rsid w:val="00804AC8"/>
    <w:rsid w:val="00804F07"/>
    <w:rsid w:val="00805083"/>
    <w:rsid w:val="00806086"/>
    <w:rsid w:val="008061E1"/>
    <w:rsid w:val="00807198"/>
    <w:rsid w:val="0080721B"/>
    <w:rsid w:val="00807A14"/>
    <w:rsid w:val="00811E6A"/>
    <w:rsid w:val="00813183"/>
    <w:rsid w:val="008146D9"/>
    <w:rsid w:val="00814CA8"/>
    <w:rsid w:val="00815198"/>
    <w:rsid w:val="008157F0"/>
    <w:rsid w:val="0081717B"/>
    <w:rsid w:val="0081726F"/>
    <w:rsid w:val="0081759A"/>
    <w:rsid w:val="00817667"/>
    <w:rsid w:val="00820330"/>
    <w:rsid w:val="00820B4C"/>
    <w:rsid w:val="008222CA"/>
    <w:rsid w:val="00822329"/>
    <w:rsid w:val="00822975"/>
    <w:rsid w:val="00822D65"/>
    <w:rsid w:val="00822E5F"/>
    <w:rsid w:val="008231E6"/>
    <w:rsid w:val="00823B8B"/>
    <w:rsid w:val="0082429C"/>
    <w:rsid w:val="0082561B"/>
    <w:rsid w:val="008257BE"/>
    <w:rsid w:val="00826A86"/>
    <w:rsid w:val="00830911"/>
    <w:rsid w:val="008339AF"/>
    <w:rsid w:val="00833EE6"/>
    <w:rsid w:val="008340B7"/>
    <w:rsid w:val="00834A22"/>
    <w:rsid w:val="008351AE"/>
    <w:rsid w:val="00835E52"/>
    <w:rsid w:val="0083625E"/>
    <w:rsid w:val="00836A5C"/>
    <w:rsid w:val="00836FA7"/>
    <w:rsid w:val="00837D5F"/>
    <w:rsid w:val="00841839"/>
    <w:rsid w:val="00841A87"/>
    <w:rsid w:val="00841B1A"/>
    <w:rsid w:val="008445AB"/>
    <w:rsid w:val="008448A3"/>
    <w:rsid w:val="008449C7"/>
    <w:rsid w:val="008452F8"/>
    <w:rsid w:val="00845634"/>
    <w:rsid w:val="00845B43"/>
    <w:rsid w:val="00845FC2"/>
    <w:rsid w:val="008468B8"/>
    <w:rsid w:val="00846E14"/>
    <w:rsid w:val="00847517"/>
    <w:rsid w:val="00847B9F"/>
    <w:rsid w:val="0085077D"/>
    <w:rsid w:val="00852B7A"/>
    <w:rsid w:val="00852CAD"/>
    <w:rsid w:val="0085397E"/>
    <w:rsid w:val="00853B84"/>
    <w:rsid w:val="00853F13"/>
    <w:rsid w:val="0085464F"/>
    <w:rsid w:val="008547B7"/>
    <w:rsid w:val="00854D7E"/>
    <w:rsid w:val="00855959"/>
    <w:rsid w:val="00855BE9"/>
    <w:rsid w:val="00856331"/>
    <w:rsid w:val="00856A85"/>
    <w:rsid w:val="00856EF2"/>
    <w:rsid w:val="00857690"/>
    <w:rsid w:val="0086051C"/>
    <w:rsid w:val="008605B2"/>
    <w:rsid w:val="00861268"/>
    <w:rsid w:val="008616C8"/>
    <w:rsid w:val="008616E7"/>
    <w:rsid w:val="00864A11"/>
    <w:rsid w:val="00864C00"/>
    <w:rsid w:val="008650AF"/>
    <w:rsid w:val="008650FD"/>
    <w:rsid w:val="00865163"/>
    <w:rsid w:val="0086581A"/>
    <w:rsid w:val="00865AAF"/>
    <w:rsid w:val="00867FCA"/>
    <w:rsid w:val="0087051D"/>
    <w:rsid w:val="00871324"/>
    <w:rsid w:val="0087160E"/>
    <w:rsid w:val="00871F58"/>
    <w:rsid w:val="00872568"/>
    <w:rsid w:val="00872E7A"/>
    <w:rsid w:val="0087324D"/>
    <w:rsid w:val="0087376A"/>
    <w:rsid w:val="00873E82"/>
    <w:rsid w:val="0087462E"/>
    <w:rsid w:val="00875206"/>
    <w:rsid w:val="0087529A"/>
    <w:rsid w:val="008752C2"/>
    <w:rsid w:val="0087578D"/>
    <w:rsid w:val="00876D1E"/>
    <w:rsid w:val="00877361"/>
    <w:rsid w:val="0088222A"/>
    <w:rsid w:val="00882B49"/>
    <w:rsid w:val="00882B66"/>
    <w:rsid w:val="0088359E"/>
    <w:rsid w:val="00883711"/>
    <w:rsid w:val="00883842"/>
    <w:rsid w:val="008838AD"/>
    <w:rsid w:val="008844FF"/>
    <w:rsid w:val="00884A16"/>
    <w:rsid w:val="00884C85"/>
    <w:rsid w:val="00884DA8"/>
    <w:rsid w:val="00885911"/>
    <w:rsid w:val="00885AEE"/>
    <w:rsid w:val="00885C2C"/>
    <w:rsid w:val="00885C5A"/>
    <w:rsid w:val="008864DD"/>
    <w:rsid w:val="00886C43"/>
    <w:rsid w:val="00887BAE"/>
    <w:rsid w:val="008901F6"/>
    <w:rsid w:val="008915AB"/>
    <w:rsid w:val="008916EA"/>
    <w:rsid w:val="008939EF"/>
    <w:rsid w:val="0089456A"/>
    <w:rsid w:val="008945A3"/>
    <w:rsid w:val="00895023"/>
    <w:rsid w:val="0089531B"/>
    <w:rsid w:val="008964CF"/>
    <w:rsid w:val="008A00B4"/>
    <w:rsid w:val="008A18E2"/>
    <w:rsid w:val="008A2ACE"/>
    <w:rsid w:val="008A3D06"/>
    <w:rsid w:val="008A4206"/>
    <w:rsid w:val="008A4607"/>
    <w:rsid w:val="008A4CB0"/>
    <w:rsid w:val="008A4ECF"/>
    <w:rsid w:val="008A5181"/>
    <w:rsid w:val="008A59F8"/>
    <w:rsid w:val="008A646C"/>
    <w:rsid w:val="008A68AE"/>
    <w:rsid w:val="008A6CD2"/>
    <w:rsid w:val="008A75B0"/>
    <w:rsid w:val="008A76A3"/>
    <w:rsid w:val="008A791C"/>
    <w:rsid w:val="008A7CB7"/>
    <w:rsid w:val="008B04A7"/>
    <w:rsid w:val="008B199F"/>
    <w:rsid w:val="008B3623"/>
    <w:rsid w:val="008B3A49"/>
    <w:rsid w:val="008B4309"/>
    <w:rsid w:val="008B457E"/>
    <w:rsid w:val="008B5453"/>
    <w:rsid w:val="008B62A3"/>
    <w:rsid w:val="008B6311"/>
    <w:rsid w:val="008C014C"/>
    <w:rsid w:val="008C119C"/>
    <w:rsid w:val="008C1F2F"/>
    <w:rsid w:val="008C2781"/>
    <w:rsid w:val="008C2D57"/>
    <w:rsid w:val="008C325C"/>
    <w:rsid w:val="008C3FD7"/>
    <w:rsid w:val="008C4306"/>
    <w:rsid w:val="008C542A"/>
    <w:rsid w:val="008C58A6"/>
    <w:rsid w:val="008C5C81"/>
    <w:rsid w:val="008C608E"/>
    <w:rsid w:val="008C6A34"/>
    <w:rsid w:val="008C77CE"/>
    <w:rsid w:val="008D0356"/>
    <w:rsid w:val="008D06BD"/>
    <w:rsid w:val="008D0C8A"/>
    <w:rsid w:val="008D0D48"/>
    <w:rsid w:val="008D0F7E"/>
    <w:rsid w:val="008D1F7F"/>
    <w:rsid w:val="008D2296"/>
    <w:rsid w:val="008D2FF4"/>
    <w:rsid w:val="008D33E1"/>
    <w:rsid w:val="008D4752"/>
    <w:rsid w:val="008D6879"/>
    <w:rsid w:val="008D732B"/>
    <w:rsid w:val="008D7821"/>
    <w:rsid w:val="008E0038"/>
    <w:rsid w:val="008E0469"/>
    <w:rsid w:val="008E06FC"/>
    <w:rsid w:val="008E0CF1"/>
    <w:rsid w:val="008E1505"/>
    <w:rsid w:val="008E304A"/>
    <w:rsid w:val="008E3477"/>
    <w:rsid w:val="008E3AB0"/>
    <w:rsid w:val="008E3D18"/>
    <w:rsid w:val="008E481E"/>
    <w:rsid w:val="008E4EB1"/>
    <w:rsid w:val="008E541C"/>
    <w:rsid w:val="008E61CB"/>
    <w:rsid w:val="008E65BC"/>
    <w:rsid w:val="008E6653"/>
    <w:rsid w:val="008E6F48"/>
    <w:rsid w:val="008E7187"/>
    <w:rsid w:val="008E7C77"/>
    <w:rsid w:val="008EBF96"/>
    <w:rsid w:val="008F0299"/>
    <w:rsid w:val="008F115A"/>
    <w:rsid w:val="008F1F14"/>
    <w:rsid w:val="008F1F75"/>
    <w:rsid w:val="008F2366"/>
    <w:rsid w:val="008F24C6"/>
    <w:rsid w:val="008F3091"/>
    <w:rsid w:val="008F431A"/>
    <w:rsid w:val="008F5088"/>
    <w:rsid w:val="008F5936"/>
    <w:rsid w:val="008F5CA6"/>
    <w:rsid w:val="008F6265"/>
    <w:rsid w:val="008F6C3E"/>
    <w:rsid w:val="0090047C"/>
    <w:rsid w:val="00900E5E"/>
    <w:rsid w:val="00900ED5"/>
    <w:rsid w:val="00900EF4"/>
    <w:rsid w:val="009012B3"/>
    <w:rsid w:val="009012B6"/>
    <w:rsid w:val="00903673"/>
    <w:rsid w:val="00903965"/>
    <w:rsid w:val="00903A58"/>
    <w:rsid w:val="00903BC0"/>
    <w:rsid w:val="00903D62"/>
    <w:rsid w:val="009043FB"/>
    <w:rsid w:val="00904607"/>
    <w:rsid w:val="00904B4F"/>
    <w:rsid w:val="009050D0"/>
    <w:rsid w:val="009057BD"/>
    <w:rsid w:val="00906302"/>
    <w:rsid w:val="00907213"/>
    <w:rsid w:val="0090730D"/>
    <w:rsid w:val="00907A32"/>
    <w:rsid w:val="009103AB"/>
    <w:rsid w:val="00910F1A"/>
    <w:rsid w:val="009113B2"/>
    <w:rsid w:val="00911E2A"/>
    <w:rsid w:val="009124E9"/>
    <w:rsid w:val="00912746"/>
    <w:rsid w:val="00913175"/>
    <w:rsid w:val="009133C8"/>
    <w:rsid w:val="009136CE"/>
    <w:rsid w:val="00915789"/>
    <w:rsid w:val="00915C12"/>
    <w:rsid w:val="009161D8"/>
    <w:rsid w:val="00916A8E"/>
    <w:rsid w:val="00917A0C"/>
    <w:rsid w:val="00917A1D"/>
    <w:rsid w:val="00917BC6"/>
    <w:rsid w:val="00921F69"/>
    <w:rsid w:val="00922767"/>
    <w:rsid w:val="00922BD6"/>
    <w:rsid w:val="00922D65"/>
    <w:rsid w:val="009230BF"/>
    <w:rsid w:val="00923B9A"/>
    <w:rsid w:val="00923C7E"/>
    <w:rsid w:val="009247F2"/>
    <w:rsid w:val="00924A25"/>
    <w:rsid w:val="00925259"/>
    <w:rsid w:val="0092552E"/>
    <w:rsid w:val="00925ABB"/>
    <w:rsid w:val="00926585"/>
    <w:rsid w:val="00926735"/>
    <w:rsid w:val="009274E8"/>
    <w:rsid w:val="00927559"/>
    <w:rsid w:val="0093061B"/>
    <w:rsid w:val="00930C79"/>
    <w:rsid w:val="00931580"/>
    <w:rsid w:val="0093191C"/>
    <w:rsid w:val="00931B04"/>
    <w:rsid w:val="009323E6"/>
    <w:rsid w:val="009335BE"/>
    <w:rsid w:val="00933A0E"/>
    <w:rsid w:val="00933EC9"/>
    <w:rsid w:val="0093448C"/>
    <w:rsid w:val="0093584B"/>
    <w:rsid w:val="00936241"/>
    <w:rsid w:val="00940E3F"/>
    <w:rsid w:val="009414D1"/>
    <w:rsid w:val="00941BA6"/>
    <w:rsid w:val="00941CA6"/>
    <w:rsid w:val="00941DCB"/>
    <w:rsid w:val="00942830"/>
    <w:rsid w:val="00942B70"/>
    <w:rsid w:val="00942D72"/>
    <w:rsid w:val="009440C2"/>
    <w:rsid w:val="00944165"/>
    <w:rsid w:val="0094424C"/>
    <w:rsid w:val="00944500"/>
    <w:rsid w:val="00944810"/>
    <w:rsid w:val="009453B1"/>
    <w:rsid w:val="0094555E"/>
    <w:rsid w:val="00946262"/>
    <w:rsid w:val="00946909"/>
    <w:rsid w:val="00946EFE"/>
    <w:rsid w:val="00946F75"/>
    <w:rsid w:val="00947156"/>
    <w:rsid w:val="009475C9"/>
    <w:rsid w:val="00947EDC"/>
    <w:rsid w:val="00950447"/>
    <w:rsid w:val="0095079B"/>
    <w:rsid w:val="00952E98"/>
    <w:rsid w:val="00954517"/>
    <w:rsid w:val="00954948"/>
    <w:rsid w:val="00954C8D"/>
    <w:rsid w:val="0095532D"/>
    <w:rsid w:val="00955E85"/>
    <w:rsid w:val="00956977"/>
    <w:rsid w:val="0095719B"/>
    <w:rsid w:val="00957250"/>
    <w:rsid w:val="00957F28"/>
    <w:rsid w:val="00960ADB"/>
    <w:rsid w:val="009618A1"/>
    <w:rsid w:val="0096229F"/>
    <w:rsid w:val="009637BC"/>
    <w:rsid w:val="009640E6"/>
    <w:rsid w:val="00964C67"/>
    <w:rsid w:val="00965185"/>
    <w:rsid w:val="0096539F"/>
    <w:rsid w:val="00965915"/>
    <w:rsid w:val="0096658D"/>
    <w:rsid w:val="00966AAA"/>
    <w:rsid w:val="00966EFA"/>
    <w:rsid w:val="009670F8"/>
    <w:rsid w:val="0097042E"/>
    <w:rsid w:val="0097067B"/>
    <w:rsid w:val="0097072E"/>
    <w:rsid w:val="00971428"/>
    <w:rsid w:val="0097195B"/>
    <w:rsid w:val="00971B35"/>
    <w:rsid w:val="00972588"/>
    <w:rsid w:val="0097345D"/>
    <w:rsid w:val="00973A63"/>
    <w:rsid w:val="009741C7"/>
    <w:rsid w:val="00974560"/>
    <w:rsid w:val="009758E3"/>
    <w:rsid w:val="0097596B"/>
    <w:rsid w:val="00975D2B"/>
    <w:rsid w:val="00975F4C"/>
    <w:rsid w:val="0098076A"/>
    <w:rsid w:val="00980C15"/>
    <w:rsid w:val="00982F87"/>
    <w:rsid w:val="009838D5"/>
    <w:rsid w:val="00985999"/>
    <w:rsid w:val="0098BDA9"/>
    <w:rsid w:val="009903DF"/>
    <w:rsid w:val="009918D2"/>
    <w:rsid w:val="00992378"/>
    <w:rsid w:val="00993659"/>
    <w:rsid w:val="00993E67"/>
    <w:rsid w:val="009941B0"/>
    <w:rsid w:val="009956B0"/>
    <w:rsid w:val="00995C06"/>
    <w:rsid w:val="009975B1"/>
    <w:rsid w:val="009978EA"/>
    <w:rsid w:val="00997D22"/>
    <w:rsid w:val="00997E43"/>
    <w:rsid w:val="009A03B0"/>
    <w:rsid w:val="009A1264"/>
    <w:rsid w:val="009A1A49"/>
    <w:rsid w:val="009A1D9E"/>
    <w:rsid w:val="009A20A5"/>
    <w:rsid w:val="009A2AB4"/>
    <w:rsid w:val="009A3183"/>
    <w:rsid w:val="009A396C"/>
    <w:rsid w:val="009A3A81"/>
    <w:rsid w:val="009A3ACA"/>
    <w:rsid w:val="009A3C71"/>
    <w:rsid w:val="009A3EE2"/>
    <w:rsid w:val="009A3F85"/>
    <w:rsid w:val="009A46CE"/>
    <w:rsid w:val="009A5E43"/>
    <w:rsid w:val="009A7484"/>
    <w:rsid w:val="009A7592"/>
    <w:rsid w:val="009A775E"/>
    <w:rsid w:val="009A7E0D"/>
    <w:rsid w:val="009A7F86"/>
    <w:rsid w:val="009B0648"/>
    <w:rsid w:val="009B06E6"/>
    <w:rsid w:val="009B187C"/>
    <w:rsid w:val="009B224A"/>
    <w:rsid w:val="009B27EF"/>
    <w:rsid w:val="009B3025"/>
    <w:rsid w:val="009B3FC6"/>
    <w:rsid w:val="009B40DD"/>
    <w:rsid w:val="009B466D"/>
    <w:rsid w:val="009B4788"/>
    <w:rsid w:val="009B520A"/>
    <w:rsid w:val="009B5389"/>
    <w:rsid w:val="009B55DA"/>
    <w:rsid w:val="009B5D8F"/>
    <w:rsid w:val="009B5EB5"/>
    <w:rsid w:val="009B606A"/>
    <w:rsid w:val="009B6761"/>
    <w:rsid w:val="009B6F05"/>
    <w:rsid w:val="009B7435"/>
    <w:rsid w:val="009B78A1"/>
    <w:rsid w:val="009B7E82"/>
    <w:rsid w:val="009C070E"/>
    <w:rsid w:val="009C14AC"/>
    <w:rsid w:val="009C1AED"/>
    <w:rsid w:val="009C1B25"/>
    <w:rsid w:val="009C2A5B"/>
    <w:rsid w:val="009C47F6"/>
    <w:rsid w:val="009C5C1F"/>
    <w:rsid w:val="009C6310"/>
    <w:rsid w:val="009C7CEB"/>
    <w:rsid w:val="009D083A"/>
    <w:rsid w:val="009D0E8D"/>
    <w:rsid w:val="009D1D34"/>
    <w:rsid w:val="009D2050"/>
    <w:rsid w:val="009D2E07"/>
    <w:rsid w:val="009D31DD"/>
    <w:rsid w:val="009D478B"/>
    <w:rsid w:val="009D5839"/>
    <w:rsid w:val="009D5BBC"/>
    <w:rsid w:val="009D5D8A"/>
    <w:rsid w:val="009D6601"/>
    <w:rsid w:val="009D73B6"/>
    <w:rsid w:val="009D760C"/>
    <w:rsid w:val="009D7F20"/>
    <w:rsid w:val="009E0422"/>
    <w:rsid w:val="009E0DFB"/>
    <w:rsid w:val="009E12D6"/>
    <w:rsid w:val="009E254A"/>
    <w:rsid w:val="009E312B"/>
    <w:rsid w:val="009E32CA"/>
    <w:rsid w:val="009E3E03"/>
    <w:rsid w:val="009E3EE2"/>
    <w:rsid w:val="009E5A84"/>
    <w:rsid w:val="009E5D84"/>
    <w:rsid w:val="009E660F"/>
    <w:rsid w:val="009E6A04"/>
    <w:rsid w:val="009E6C54"/>
    <w:rsid w:val="009E6EBD"/>
    <w:rsid w:val="009E6EE6"/>
    <w:rsid w:val="009F0492"/>
    <w:rsid w:val="009F0867"/>
    <w:rsid w:val="009F118B"/>
    <w:rsid w:val="009F1610"/>
    <w:rsid w:val="009F289C"/>
    <w:rsid w:val="009F28A8"/>
    <w:rsid w:val="009F42B4"/>
    <w:rsid w:val="009F4D8E"/>
    <w:rsid w:val="009F550D"/>
    <w:rsid w:val="009F5540"/>
    <w:rsid w:val="009F5598"/>
    <w:rsid w:val="009F5712"/>
    <w:rsid w:val="009F5B88"/>
    <w:rsid w:val="009F7709"/>
    <w:rsid w:val="00A01487"/>
    <w:rsid w:val="00A015BD"/>
    <w:rsid w:val="00A01A2E"/>
    <w:rsid w:val="00A01F47"/>
    <w:rsid w:val="00A023DB"/>
    <w:rsid w:val="00A03101"/>
    <w:rsid w:val="00A03949"/>
    <w:rsid w:val="00A045A2"/>
    <w:rsid w:val="00A04CD6"/>
    <w:rsid w:val="00A05282"/>
    <w:rsid w:val="00A05A3E"/>
    <w:rsid w:val="00A07A4F"/>
    <w:rsid w:val="00A07AB9"/>
    <w:rsid w:val="00A07FFB"/>
    <w:rsid w:val="00A10184"/>
    <w:rsid w:val="00A10195"/>
    <w:rsid w:val="00A101C2"/>
    <w:rsid w:val="00A10BA5"/>
    <w:rsid w:val="00A10FE4"/>
    <w:rsid w:val="00A1118A"/>
    <w:rsid w:val="00A11434"/>
    <w:rsid w:val="00A117D2"/>
    <w:rsid w:val="00A11FFC"/>
    <w:rsid w:val="00A1368B"/>
    <w:rsid w:val="00A13821"/>
    <w:rsid w:val="00A13ABB"/>
    <w:rsid w:val="00A1438A"/>
    <w:rsid w:val="00A15AD4"/>
    <w:rsid w:val="00A16613"/>
    <w:rsid w:val="00A16ACE"/>
    <w:rsid w:val="00A17130"/>
    <w:rsid w:val="00A173DB"/>
    <w:rsid w:val="00A20A70"/>
    <w:rsid w:val="00A213E7"/>
    <w:rsid w:val="00A21E4D"/>
    <w:rsid w:val="00A221B4"/>
    <w:rsid w:val="00A23FE2"/>
    <w:rsid w:val="00A24080"/>
    <w:rsid w:val="00A256CC"/>
    <w:rsid w:val="00A257BE"/>
    <w:rsid w:val="00A265BD"/>
    <w:rsid w:val="00A26D8C"/>
    <w:rsid w:val="00A272E5"/>
    <w:rsid w:val="00A27646"/>
    <w:rsid w:val="00A2793B"/>
    <w:rsid w:val="00A30C1A"/>
    <w:rsid w:val="00A32A4F"/>
    <w:rsid w:val="00A32AED"/>
    <w:rsid w:val="00A32D4D"/>
    <w:rsid w:val="00A33927"/>
    <w:rsid w:val="00A33BCB"/>
    <w:rsid w:val="00A34BE0"/>
    <w:rsid w:val="00A352A7"/>
    <w:rsid w:val="00A352AC"/>
    <w:rsid w:val="00A35B4C"/>
    <w:rsid w:val="00A36C16"/>
    <w:rsid w:val="00A36F8A"/>
    <w:rsid w:val="00A4035E"/>
    <w:rsid w:val="00A4240D"/>
    <w:rsid w:val="00A4258C"/>
    <w:rsid w:val="00A42A36"/>
    <w:rsid w:val="00A4318D"/>
    <w:rsid w:val="00A43883"/>
    <w:rsid w:val="00A44235"/>
    <w:rsid w:val="00A4585A"/>
    <w:rsid w:val="00A45E22"/>
    <w:rsid w:val="00A46995"/>
    <w:rsid w:val="00A4721A"/>
    <w:rsid w:val="00A47C80"/>
    <w:rsid w:val="00A50378"/>
    <w:rsid w:val="00A5060D"/>
    <w:rsid w:val="00A51037"/>
    <w:rsid w:val="00A51A89"/>
    <w:rsid w:val="00A5203F"/>
    <w:rsid w:val="00A52A58"/>
    <w:rsid w:val="00A542DF"/>
    <w:rsid w:val="00A545B4"/>
    <w:rsid w:val="00A5512A"/>
    <w:rsid w:val="00A55D18"/>
    <w:rsid w:val="00A5658E"/>
    <w:rsid w:val="00A56DDE"/>
    <w:rsid w:val="00A56EF1"/>
    <w:rsid w:val="00A56F1A"/>
    <w:rsid w:val="00A57673"/>
    <w:rsid w:val="00A576C3"/>
    <w:rsid w:val="00A578D8"/>
    <w:rsid w:val="00A5C422"/>
    <w:rsid w:val="00A623AF"/>
    <w:rsid w:val="00A633C6"/>
    <w:rsid w:val="00A634AD"/>
    <w:rsid w:val="00A63A8B"/>
    <w:rsid w:val="00A640B5"/>
    <w:rsid w:val="00A64697"/>
    <w:rsid w:val="00A64A87"/>
    <w:rsid w:val="00A651ED"/>
    <w:rsid w:val="00A659F5"/>
    <w:rsid w:val="00A65D22"/>
    <w:rsid w:val="00A65FF3"/>
    <w:rsid w:val="00A71547"/>
    <w:rsid w:val="00A7173A"/>
    <w:rsid w:val="00A71ED7"/>
    <w:rsid w:val="00A72A1C"/>
    <w:rsid w:val="00A73CA5"/>
    <w:rsid w:val="00A741D4"/>
    <w:rsid w:val="00A74C94"/>
    <w:rsid w:val="00A74E9C"/>
    <w:rsid w:val="00A75330"/>
    <w:rsid w:val="00A75E79"/>
    <w:rsid w:val="00A7613C"/>
    <w:rsid w:val="00A7680B"/>
    <w:rsid w:val="00A800D1"/>
    <w:rsid w:val="00A809C0"/>
    <w:rsid w:val="00A80A51"/>
    <w:rsid w:val="00A81102"/>
    <w:rsid w:val="00A81119"/>
    <w:rsid w:val="00A8139F"/>
    <w:rsid w:val="00A82107"/>
    <w:rsid w:val="00A82227"/>
    <w:rsid w:val="00A8259E"/>
    <w:rsid w:val="00A82F48"/>
    <w:rsid w:val="00A84152"/>
    <w:rsid w:val="00A852D6"/>
    <w:rsid w:val="00A85B91"/>
    <w:rsid w:val="00A86DB5"/>
    <w:rsid w:val="00A873CF"/>
    <w:rsid w:val="00A87907"/>
    <w:rsid w:val="00A90DC5"/>
    <w:rsid w:val="00A90EC5"/>
    <w:rsid w:val="00A91328"/>
    <w:rsid w:val="00A91FF6"/>
    <w:rsid w:val="00A92526"/>
    <w:rsid w:val="00A92E5C"/>
    <w:rsid w:val="00A92FFB"/>
    <w:rsid w:val="00A93895"/>
    <w:rsid w:val="00A93B1F"/>
    <w:rsid w:val="00A93B52"/>
    <w:rsid w:val="00A9486A"/>
    <w:rsid w:val="00A95996"/>
    <w:rsid w:val="00A95BBC"/>
    <w:rsid w:val="00A964AE"/>
    <w:rsid w:val="00A967C6"/>
    <w:rsid w:val="00A96F91"/>
    <w:rsid w:val="00A973D3"/>
    <w:rsid w:val="00A97D5B"/>
    <w:rsid w:val="00A97DE5"/>
    <w:rsid w:val="00AA03D8"/>
    <w:rsid w:val="00AA09DC"/>
    <w:rsid w:val="00AA1CDD"/>
    <w:rsid w:val="00AA205F"/>
    <w:rsid w:val="00AA2226"/>
    <w:rsid w:val="00AA2C24"/>
    <w:rsid w:val="00AA3A39"/>
    <w:rsid w:val="00AA3E03"/>
    <w:rsid w:val="00AA41BD"/>
    <w:rsid w:val="00AA4A6D"/>
    <w:rsid w:val="00AA588C"/>
    <w:rsid w:val="00AA5A3D"/>
    <w:rsid w:val="00AA62AE"/>
    <w:rsid w:val="00AA6B15"/>
    <w:rsid w:val="00AA71A8"/>
    <w:rsid w:val="00AA7F71"/>
    <w:rsid w:val="00AB0043"/>
    <w:rsid w:val="00AB0274"/>
    <w:rsid w:val="00AB06F2"/>
    <w:rsid w:val="00AB0720"/>
    <w:rsid w:val="00AB0F30"/>
    <w:rsid w:val="00AB147D"/>
    <w:rsid w:val="00AB1763"/>
    <w:rsid w:val="00AB17F0"/>
    <w:rsid w:val="00AB1B53"/>
    <w:rsid w:val="00AB2384"/>
    <w:rsid w:val="00AB2BF7"/>
    <w:rsid w:val="00AB2BFC"/>
    <w:rsid w:val="00AB2E4D"/>
    <w:rsid w:val="00AB33B1"/>
    <w:rsid w:val="00AB3BFC"/>
    <w:rsid w:val="00AB3F47"/>
    <w:rsid w:val="00AB4310"/>
    <w:rsid w:val="00AB436B"/>
    <w:rsid w:val="00AB4CEE"/>
    <w:rsid w:val="00AB5035"/>
    <w:rsid w:val="00AB5811"/>
    <w:rsid w:val="00AB589D"/>
    <w:rsid w:val="00AB601B"/>
    <w:rsid w:val="00AB63F5"/>
    <w:rsid w:val="00AB6F21"/>
    <w:rsid w:val="00AB7A36"/>
    <w:rsid w:val="00AC018B"/>
    <w:rsid w:val="00AC05EB"/>
    <w:rsid w:val="00AC0C8D"/>
    <w:rsid w:val="00AC15FB"/>
    <w:rsid w:val="00AC16E3"/>
    <w:rsid w:val="00AC18C1"/>
    <w:rsid w:val="00AC23A2"/>
    <w:rsid w:val="00AC24AF"/>
    <w:rsid w:val="00AC2C0A"/>
    <w:rsid w:val="00AC4FB5"/>
    <w:rsid w:val="00AC5166"/>
    <w:rsid w:val="00AC5BFE"/>
    <w:rsid w:val="00AC6203"/>
    <w:rsid w:val="00AC64E8"/>
    <w:rsid w:val="00AC6ACF"/>
    <w:rsid w:val="00AC6E14"/>
    <w:rsid w:val="00AC71AB"/>
    <w:rsid w:val="00AD0128"/>
    <w:rsid w:val="00AD01A0"/>
    <w:rsid w:val="00AD0B7B"/>
    <w:rsid w:val="00AD0C3D"/>
    <w:rsid w:val="00AD2F9F"/>
    <w:rsid w:val="00AD3C41"/>
    <w:rsid w:val="00AD4152"/>
    <w:rsid w:val="00AD5794"/>
    <w:rsid w:val="00AD5A7F"/>
    <w:rsid w:val="00AD5BA6"/>
    <w:rsid w:val="00AD5CB5"/>
    <w:rsid w:val="00AD6255"/>
    <w:rsid w:val="00AD6372"/>
    <w:rsid w:val="00AD68EA"/>
    <w:rsid w:val="00AD7338"/>
    <w:rsid w:val="00AD7AF8"/>
    <w:rsid w:val="00AE0004"/>
    <w:rsid w:val="00AE12B9"/>
    <w:rsid w:val="00AE1EC1"/>
    <w:rsid w:val="00AE24A5"/>
    <w:rsid w:val="00AE2BC8"/>
    <w:rsid w:val="00AE2DC2"/>
    <w:rsid w:val="00AE3977"/>
    <w:rsid w:val="00AE3C4E"/>
    <w:rsid w:val="00AE3EFA"/>
    <w:rsid w:val="00AE4183"/>
    <w:rsid w:val="00AE522A"/>
    <w:rsid w:val="00AE542B"/>
    <w:rsid w:val="00AE69FE"/>
    <w:rsid w:val="00AE73F9"/>
    <w:rsid w:val="00AE75D0"/>
    <w:rsid w:val="00AE7BB4"/>
    <w:rsid w:val="00AF0171"/>
    <w:rsid w:val="00AF0489"/>
    <w:rsid w:val="00AF1A40"/>
    <w:rsid w:val="00AF1B60"/>
    <w:rsid w:val="00AF2919"/>
    <w:rsid w:val="00AF38B7"/>
    <w:rsid w:val="00AF3C15"/>
    <w:rsid w:val="00AF42C2"/>
    <w:rsid w:val="00AF5C69"/>
    <w:rsid w:val="00AF603B"/>
    <w:rsid w:val="00AF6397"/>
    <w:rsid w:val="00AF7796"/>
    <w:rsid w:val="00AF79CC"/>
    <w:rsid w:val="00B00382"/>
    <w:rsid w:val="00B01BCB"/>
    <w:rsid w:val="00B023C0"/>
    <w:rsid w:val="00B02844"/>
    <w:rsid w:val="00B03939"/>
    <w:rsid w:val="00B050D7"/>
    <w:rsid w:val="00B059D7"/>
    <w:rsid w:val="00B05E52"/>
    <w:rsid w:val="00B063D8"/>
    <w:rsid w:val="00B071B9"/>
    <w:rsid w:val="00B072A1"/>
    <w:rsid w:val="00B075B1"/>
    <w:rsid w:val="00B11596"/>
    <w:rsid w:val="00B11AB5"/>
    <w:rsid w:val="00B11F9C"/>
    <w:rsid w:val="00B120F7"/>
    <w:rsid w:val="00B126B4"/>
    <w:rsid w:val="00B135EB"/>
    <w:rsid w:val="00B138C2"/>
    <w:rsid w:val="00B13AF0"/>
    <w:rsid w:val="00B13ED9"/>
    <w:rsid w:val="00B13FCE"/>
    <w:rsid w:val="00B1439C"/>
    <w:rsid w:val="00B147B7"/>
    <w:rsid w:val="00B14958"/>
    <w:rsid w:val="00B1510F"/>
    <w:rsid w:val="00B15F77"/>
    <w:rsid w:val="00B164B5"/>
    <w:rsid w:val="00B166CE"/>
    <w:rsid w:val="00B17F19"/>
    <w:rsid w:val="00B2042A"/>
    <w:rsid w:val="00B20C05"/>
    <w:rsid w:val="00B217F8"/>
    <w:rsid w:val="00B2332B"/>
    <w:rsid w:val="00B233FF"/>
    <w:rsid w:val="00B2437C"/>
    <w:rsid w:val="00B252C2"/>
    <w:rsid w:val="00B254A5"/>
    <w:rsid w:val="00B25BB9"/>
    <w:rsid w:val="00B2635F"/>
    <w:rsid w:val="00B26966"/>
    <w:rsid w:val="00B275E1"/>
    <w:rsid w:val="00B300B2"/>
    <w:rsid w:val="00B30261"/>
    <w:rsid w:val="00B30905"/>
    <w:rsid w:val="00B310EE"/>
    <w:rsid w:val="00B31FD6"/>
    <w:rsid w:val="00B33971"/>
    <w:rsid w:val="00B33998"/>
    <w:rsid w:val="00B3495D"/>
    <w:rsid w:val="00B34CFE"/>
    <w:rsid w:val="00B355DE"/>
    <w:rsid w:val="00B35D80"/>
    <w:rsid w:val="00B36319"/>
    <w:rsid w:val="00B3720E"/>
    <w:rsid w:val="00B373D1"/>
    <w:rsid w:val="00B37B4F"/>
    <w:rsid w:val="00B4068B"/>
    <w:rsid w:val="00B40F72"/>
    <w:rsid w:val="00B4115C"/>
    <w:rsid w:val="00B411E2"/>
    <w:rsid w:val="00B41531"/>
    <w:rsid w:val="00B417DA"/>
    <w:rsid w:val="00B42672"/>
    <w:rsid w:val="00B44DAB"/>
    <w:rsid w:val="00B45805"/>
    <w:rsid w:val="00B45A0C"/>
    <w:rsid w:val="00B476AE"/>
    <w:rsid w:val="00B479DC"/>
    <w:rsid w:val="00B47C4F"/>
    <w:rsid w:val="00B50C72"/>
    <w:rsid w:val="00B50F24"/>
    <w:rsid w:val="00B5184B"/>
    <w:rsid w:val="00B52D60"/>
    <w:rsid w:val="00B52F67"/>
    <w:rsid w:val="00B530D6"/>
    <w:rsid w:val="00B53571"/>
    <w:rsid w:val="00B53BDB"/>
    <w:rsid w:val="00B53C37"/>
    <w:rsid w:val="00B53EED"/>
    <w:rsid w:val="00B547BD"/>
    <w:rsid w:val="00B547D7"/>
    <w:rsid w:val="00B54A71"/>
    <w:rsid w:val="00B5581A"/>
    <w:rsid w:val="00B558D2"/>
    <w:rsid w:val="00B55DE4"/>
    <w:rsid w:val="00B568F7"/>
    <w:rsid w:val="00B56C9A"/>
    <w:rsid w:val="00B56CF0"/>
    <w:rsid w:val="00B572B0"/>
    <w:rsid w:val="00B573D2"/>
    <w:rsid w:val="00B601D0"/>
    <w:rsid w:val="00B610BD"/>
    <w:rsid w:val="00B618A0"/>
    <w:rsid w:val="00B62A3C"/>
    <w:rsid w:val="00B62AD2"/>
    <w:rsid w:val="00B62BC7"/>
    <w:rsid w:val="00B62DA6"/>
    <w:rsid w:val="00B62E13"/>
    <w:rsid w:val="00B63B5F"/>
    <w:rsid w:val="00B63F30"/>
    <w:rsid w:val="00B642DB"/>
    <w:rsid w:val="00B64435"/>
    <w:rsid w:val="00B647FA"/>
    <w:rsid w:val="00B656C0"/>
    <w:rsid w:val="00B65794"/>
    <w:rsid w:val="00B65BCF"/>
    <w:rsid w:val="00B65F18"/>
    <w:rsid w:val="00B66489"/>
    <w:rsid w:val="00B66946"/>
    <w:rsid w:val="00B67071"/>
    <w:rsid w:val="00B7025B"/>
    <w:rsid w:val="00B70274"/>
    <w:rsid w:val="00B70835"/>
    <w:rsid w:val="00B71AD6"/>
    <w:rsid w:val="00B72CD6"/>
    <w:rsid w:val="00B731D6"/>
    <w:rsid w:val="00B7482B"/>
    <w:rsid w:val="00B74D25"/>
    <w:rsid w:val="00B77600"/>
    <w:rsid w:val="00B77DD6"/>
    <w:rsid w:val="00B812A7"/>
    <w:rsid w:val="00B8229D"/>
    <w:rsid w:val="00B827E8"/>
    <w:rsid w:val="00B836EA"/>
    <w:rsid w:val="00B83850"/>
    <w:rsid w:val="00B84BC4"/>
    <w:rsid w:val="00B84DA5"/>
    <w:rsid w:val="00B85F1F"/>
    <w:rsid w:val="00B86C3D"/>
    <w:rsid w:val="00B875C8"/>
    <w:rsid w:val="00B878DA"/>
    <w:rsid w:val="00B87F77"/>
    <w:rsid w:val="00B906F8"/>
    <w:rsid w:val="00B90AC2"/>
    <w:rsid w:val="00B91C6A"/>
    <w:rsid w:val="00B91E29"/>
    <w:rsid w:val="00B92216"/>
    <w:rsid w:val="00B9239C"/>
    <w:rsid w:val="00B925AB"/>
    <w:rsid w:val="00B93145"/>
    <w:rsid w:val="00B93147"/>
    <w:rsid w:val="00B936B8"/>
    <w:rsid w:val="00B939F8"/>
    <w:rsid w:val="00B93FBA"/>
    <w:rsid w:val="00B94F01"/>
    <w:rsid w:val="00B95705"/>
    <w:rsid w:val="00B95CBD"/>
    <w:rsid w:val="00B95DCF"/>
    <w:rsid w:val="00B95E39"/>
    <w:rsid w:val="00B967DB"/>
    <w:rsid w:val="00B96E24"/>
    <w:rsid w:val="00B976A2"/>
    <w:rsid w:val="00BA0E19"/>
    <w:rsid w:val="00BA1192"/>
    <w:rsid w:val="00BA1FD1"/>
    <w:rsid w:val="00BA5674"/>
    <w:rsid w:val="00BA592C"/>
    <w:rsid w:val="00BA5EC4"/>
    <w:rsid w:val="00BA6501"/>
    <w:rsid w:val="00BA696A"/>
    <w:rsid w:val="00BA7A2C"/>
    <w:rsid w:val="00BB0118"/>
    <w:rsid w:val="00BB0829"/>
    <w:rsid w:val="00BB0AC5"/>
    <w:rsid w:val="00BB0ED1"/>
    <w:rsid w:val="00BB18FC"/>
    <w:rsid w:val="00BB1A22"/>
    <w:rsid w:val="00BB1A3F"/>
    <w:rsid w:val="00BB5BE6"/>
    <w:rsid w:val="00BB5F9D"/>
    <w:rsid w:val="00BB66E1"/>
    <w:rsid w:val="00BC0564"/>
    <w:rsid w:val="00BC306A"/>
    <w:rsid w:val="00BC308F"/>
    <w:rsid w:val="00BC33DD"/>
    <w:rsid w:val="00BC3528"/>
    <w:rsid w:val="00BC4FEE"/>
    <w:rsid w:val="00BC6452"/>
    <w:rsid w:val="00BC6E8D"/>
    <w:rsid w:val="00BC7479"/>
    <w:rsid w:val="00BC7FA4"/>
    <w:rsid w:val="00BD0514"/>
    <w:rsid w:val="00BD0562"/>
    <w:rsid w:val="00BD0E44"/>
    <w:rsid w:val="00BD124F"/>
    <w:rsid w:val="00BD16B4"/>
    <w:rsid w:val="00BD1C93"/>
    <w:rsid w:val="00BD2FEA"/>
    <w:rsid w:val="00BD3C58"/>
    <w:rsid w:val="00BD3CDD"/>
    <w:rsid w:val="00BD4BB6"/>
    <w:rsid w:val="00BD4F80"/>
    <w:rsid w:val="00BD50F0"/>
    <w:rsid w:val="00BD515A"/>
    <w:rsid w:val="00BD6BD2"/>
    <w:rsid w:val="00BD6ED0"/>
    <w:rsid w:val="00BD7FBE"/>
    <w:rsid w:val="00BE0025"/>
    <w:rsid w:val="00BE0077"/>
    <w:rsid w:val="00BE07BA"/>
    <w:rsid w:val="00BE1FE4"/>
    <w:rsid w:val="00BE2003"/>
    <w:rsid w:val="00BE24A2"/>
    <w:rsid w:val="00BE2A01"/>
    <w:rsid w:val="00BE2FD2"/>
    <w:rsid w:val="00BE320A"/>
    <w:rsid w:val="00BE336D"/>
    <w:rsid w:val="00BE3569"/>
    <w:rsid w:val="00BE4703"/>
    <w:rsid w:val="00BE475A"/>
    <w:rsid w:val="00BE4A38"/>
    <w:rsid w:val="00BE531C"/>
    <w:rsid w:val="00BE6486"/>
    <w:rsid w:val="00BE6660"/>
    <w:rsid w:val="00BE70B0"/>
    <w:rsid w:val="00BE73B9"/>
    <w:rsid w:val="00BE77AC"/>
    <w:rsid w:val="00BE7C14"/>
    <w:rsid w:val="00BE7F16"/>
    <w:rsid w:val="00BF0B09"/>
    <w:rsid w:val="00BF1071"/>
    <w:rsid w:val="00BF2413"/>
    <w:rsid w:val="00BF26C9"/>
    <w:rsid w:val="00BF3425"/>
    <w:rsid w:val="00BF3734"/>
    <w:rsid w:val="00BF3947"/>
    <w:rsid w:val="00BF3D50"/>
    <w:rsid w:val="00BF40CC"/>
    <w:rsid w:val="00BF42A8"/>
    <w:rsid w:val="00BF4386"/>
    <w:rsid w:val="00BF449F"/>
    <w:rsid w:val="00BF468A"/>
    <w:rsid w:val="00BF4783"/>
    <w:rsid w:val="00BF4C24"/>
    <w:rsid w:val="00BF4DAC"/>
    <w:rsid w:val="00BF548B"/>
    <w:rsid w:val="00BF6451"/>
    <w:rsid w:val="00BF694A"/>
    <w:rsid w:val="00BF7184"/>
    <w:rsid w:val="00BF786C"/>
    <w:rsid w:val="00C012E7"/>
    <w:rsid w:val="00C013CF"/>
    <w:rsid w:val="00C01FB7"/>
    <w:rsid w:val="00C029DD"/>
    <w:rsid w:val="00C02DA0"/>
    <w:rsid w:val="00C038DA"/>
    <w:rsid w:val="00C044F3"/>
    <w:rsid w:val="00C04F01"/>
    <w:rsid w:val="00C05197"/>
    <w:rsid w:val="00C0554A"/>
    <w:rsid w:val="00C05CD2"/>
    <w:rsid w:val="00C101B4"/>
    <w:rsid w:val="00C1213A"/>
    <w:rsid w:val="00C127CA"/>
    <w:rsid w:val="00C12D36"/>
    <w:rsid w:val="00C13381"/>
    <w:rsid w:val="00C136D5"/>
    <w:rsid w:val="00C1374E"/>
    <w:rsid w:val="00C14C10"/>
    <w:rsid w:val="00C1572B"/>
    <w:rsid w:val="00C15CB7"/>
    <w:rsid w:val="00C1636D"/>
    <w:rsid w:val="00C16C39"/>
    <w:rsid w:val="00C1703C"/>
    <w:rsid w:val="00C17230"/>
    <w:rsid w:val="00C20053"/>
    <w:rsid w:val="00C2090E"/>
    <w:rsid w:val="00C20C83"/>
    <w:rsid w:val="00C221F4"/>
    <w:rsid w:val="00C22460"/>
    <w:rsid w:val="00C23469"/>
    <w:rsid w:val="00C23AFF"/>
    <w:rsid w:val="00C2402A"/>
    <w:rsid w:val="00C24637"/>
    <w:rsid w:val="00C248F7"/>
    <w:rsid w:val="00C24B8C"/>
    <w:rsid w:val="00C24E45"/>
    <w:rsid w:val="00C2643B"/>
    <w:rsid w:val="00C26A61"/>
    <w:rsid w:val="00C26B0A"/>
    <w:rsid w:val="00C27404"/>
    <w:rsid w:val="00C27499"/>
    <w:rsid w:val="00C2750E"/>
    <w:rsid w:val="00C278FF"/>
    <w:rsid w:val="00C279C9"/>
    <w:rsid w:val="00C27C95"/>
    <w:rsid w:val="00C30B68"/>
    <w:rsid w:val="00C315BF"/>
    <w:rsid w:val="00C3188C"/>
    <w:rsid w:val="00C3245F"/>
    <w:rsid w:val="00C329A4"/>
    <w:rsid w:val="00C33B79"/>
    <w:rsid w:val="00C3412B"/>
    <w:rsid w:val="00C35704"/>
    <w:rsid w:val="00C35E89"/>
    <w:rsid w:val="00C360BF"/>
    <w:rsid w:val="00C3666E"/>
    <w:rsid w:val="00C36A33"/>
    <w:rsid w:val="00C41448"/>
    <w:rsid w:val="00C41598"/>
    <w:rsid w:val="00C419F2"/>
    <w:rsid w:val="00C4268F"/>
    <w:rsid w:val="00C429F3"/>
    <w:rsid w:val="00C42C0C"/>
    <w:rsid w:val="00C42D76"/>
    <w:rsid w:val="00C4376C"/>
    <w:rsid w:val="00C43F47"/>
    <w:rsid w:val="00C44C40"/>
    <w:rsid w:val="00C456D9"/>
    <w:rsid w:val="00C45BE9"/>
    <w:rsid w:val="00C4667D"/>
    <w:rsid w:val="00C46854"/>
    <w:rsid w:val="00C47EED"/>
    <w:rsid w:val="00C506F0"/>
    <w:rsid w:val="00C509AF"/>
    <w:rsid w:val="00C50B42"/>
    <w:rsid w:val="00C50C5D"/>
    <w:rsid w:val="00C50F7B"/>
    <w:rsid w:val="00C51E01"/>
    <w:rsid w:val="00C5209E"/>
    <w:rsid w:val="00C52815"/>
    <w:rsid w:val="00C5293D"/>
    <w:rsid w:val="00C537FB"/>
    <w:rsid w:val="00C5410B"/>
    <w:rsid w:val="00C54244"/>
    <w:rsid w:val="00C54F52"/>
    <w:rsid w:val="00C550F4"/>
    <w:rsid w:val="00C5510A"/>
    <w:rsid w:val="00C55C40"/>
    <w:rsid w:val="00C55C47"/>
    <w:rsid w:val="00C567D4"/>
    <w:rsid w:val="00C567FC"/>
    <w:rsid w:val="00C56F83"/>
    <w:rsid w:val="00C5769C"/>
    <w:rsid w:val="00C57DA5"/>
    <w:rsid w:val="00C6036E"/>
    <w:rsid w:val="00C604D6"/>
    <w:rsid w:val="00C6053B"/>
    <w:rsid w:val="00C60ABD"/>
    <w:rsid w:val="00C6196C"/>
    <w:rsid w:val="00C61A04"/>
    <w:rsid w:val="00C61F85"/>
    <w:rsid w:val="00C61FC7"/>
    <w:rsid w:val="00C623D5"/>
    <w:rsid w:val="00C63BEB"/>
    <w:rsid w:val="00C63F6A"/>
    <w:rsid w:val="00C65323"/>
    <w:rsid w:val="00C65EC9"/>
    <w:rsid w:val="00C665A8"/>
    <w:rsid w:val="00C67496"/>
    <w:rsid w:val="00C67B2A"/>
    <w:rsid w:val="00C7088C"/>
    <w:rsid w:val="00C70F23"/>
    <w:rsid w:val="00C71705"/>
    <w:rsid w:val="00C7197D"/>
    <w:rsid w:val="00C7256E"/>
    <w:rsid w:val="00C72C42"/>
    <w:rsid w:val="00C72DD8"/>
    <w:rsid w:val="00C72DFB"/>
    <w:rsid w:val="00C73435"/>
    <w:rsid w:val="00C73486"/>
    <w:rsid w:val="00C73D83"/>
    <w:rsid w:val="00C74887"/>
    <w:rsid w:val="00C74B25"/>
    <w:rsid w:val="00C75110"/>
    <w:rsid w:val="00C7517D"/>
    <w:rsid w:val="00C80A7F"/>
    <w:rsid w:val="00C836E0"/>
    <w:rsid w:val="00C845BA"/>
    <w:rsid w:val="00C85A60"/>
    <w:rsid w:val="00C85E29"/>
    <w:rsid w:val="00C864E6"/>
    <w:rsid w:val="00C87819"/>
    <w:rsid w:val="00C878C0"/>
    <w:rsid w:val="00C87DFC"/>
    <w:rsid w:val="00C904B2"/>
    <w:rsid w:val="00C90767"/>
    <w:rsid w:val="00C907E1"/>
    <w:rsid w:val="00C90866"/>
    <w:rsid w:val="00C9138B"/>
    <w:rsid w:val="00C913C1"/>
    <w:rsid w:val="00C91CE7"/>
    <w:rsid w:val="00C91D01"/>
    <w:rsid w:val="00C92222"/>
    <w:rsid w:val="00C93076"/>
    <w:rsid w:val="00C938B1"/>
    <w:rsid w:val="00C9400F"/>
    <w:rsid w:val="00C942A7"/>
    <w:rsid w:val="00C94D5E"/>
    <w:rsid w:val="00C95E47"/>
    <w:rsid w:val="00C9623A"/>
    <w:rsid w:val="00C9659C"/>
    <w:rsid w:val="00C96603"/>
    <w:rsid w:val="00C96647"/>
    <w:rsid w:val="00C96A59"/>
    <w:rsid w:val="00CA04E1"/>
    <w:rsid w:val="00CA0E68"/>
    <w:rsid w:val="00CA151E"/>
    <w:rsid w:val="00CA1754"/>
    <w:rsid w:val="00CA1AEC"/>
    <w:rsid w:val="00CA1E50"/>
    <w:rsid w:val="00CA2084"/>
    <w:rsid w:val="00CA2422"/>
    <w:rsid w:val="00CA2DCB"/>
    <w:rsid w:val="00CA34C3"/>
    <w:rsid w:val="00CA3BD8"/>
    <w:rsid w:val="00CA43AE"/>
    <w:rsid w:val="00CA47DE"/>
    <w:rsid w:val="00CA4DE6"/>
    <w:rsid w:val="00CA561F"/>
    <w:rsid w:val="00CA726B"/>
    <w:rsid w:val="00CB0148"/>
    <w:rsid w:val="00CB0AE2"/>
    <w:rsid w:val="00CB0B7A"/>
    <w:rsid w:val="00CB18BD"/>
    <w:rsid w:val="00CB1A1D"/>
    <w:rsid w:val="00CB202C"/>
    <w:rsid w:val="00CB2654"/>
    <w:rsid w:val="00CB3DA6"/>
    <w:rsid w:val="00CB4783"/>
    <w:rsid w:val="00CB4D93"/>
    <w:rsid w:val="00CB4F9A"/>
    <w:rsid w:val="00CB538C"/>
    <w:rsid w:val="00CB5BF8"/>
    <w:rsid w:val="00CB7424"/>
    <w:rsid w:val="00CC00DB"/>
    <w:rsid w:val="00CC0CB8"/>
    <w:rsid w:val="00CC2D0C"/>
    <w:rsid w:val="00CC3AB2"/>
    <w:rsid w:val="00CC3CA1"/>
    <w:rsid w:val="00CC47D1"/>
    <w:rsid w:val="00CC4922"/>
    <w:rsid w:val="00CC4C9F"/>
    <w:rsid w:val="00CC5D2A"/>
    <w:rsid w:val="00CC6712"/>
    <w:rsid w:val="00CC6BD7"/>
    <w:rsid w:val="00CD0004"/>
    <w:rsid w:val="00CD06BD"/>
    <w:rsid w:val="00CD0DA7"/>
    <w:rsid w:val="00CD0F20"/>
    <w:rsid w:val="00CD106E"/>
    <w:rsid w:val="00CD1554"/>
    <w:rsid w:val="00CD1B28"/>
    <w:rsid w:val="00CD21CD"/>
    <w:rsid w:val="00CD2604"/>
    <w:rsid w:val="00CD275E"/>
    <w:rsid w:val="00CD2896"/>
    <w:rsid w:val="00CD2C9F"/>
    <w:rsid w:val="00CD2FBF"/>
    <w:rsid w:val="00CD3752"/>
    <w:rsid w:val="00CD3DB5"/>
    <w:rsid w:val="00CD4319"/>
    <w:rsid w:val="00CD442D"/>
    <w:rsid w:val="00CD44CD"/>
    <w:rsid w:val="00CD5E06"/>
    <w:rsid w:val="00CD68B2"/>
    <w:rsid w:val="00CE000C"/>
    <w:rsid w:val="00CE0F16"/>
    <w:rsid w:val="00CE12BA"/>
    <w:rsid w:val="00CE1A7F"/>
    <w:rsid w:val="00CE1B82"/>
    <w:rsid w:val="00CE23E0"/>
    <w:rsid w:val="00CE2FBC"/>
    <w:rsid w:val="00CE3FD2"/>
    <w:rsid w:val="00CE42C3"/>
    <w:rsid w:val="00CE4B18"/>
    <w:rsid w:val="00CE5719"/>
    <w:rsid w:val="00CE5C44"/>
    <w:rsid w:val="00CE704C"/>
    <w:rsid w:val="00CF0529"/>
    <w:rsid w:val="00CF0971"/>
    <w:rsid w:val="00CF1098"/>
    <w:rsid w:val="00CF1F1D"/>
    <w:rsid w:val="00CF2106"/>
    <w:rsid w:val="00CF2274"/>
    <w:rsid w:val="00CF3094"/>
    <w:rsid w:val="00CF3852"/>
    <w:rsid w:val="00CF493D"/>
    <w:rsid w:val="00CF597D"/>
    <w:rsid w:val="00CF6A01"/>
    <w:rsid w:val="00CF7089"/>
    <w:rsid w:val="00CF710A"/>
    <w:rsid w:val="00CF7625"/>
    <w:rsid w:val="00CF7729"/>
    <w:rsid w:val="00CF7E3A"/>
    <w:rsid w:val="00D001DC"/>
    <w:rsid w:val="00D0036C"/>
    <w:rsid w:val="00D0076E"/>
    <w:rsid w:val="00D008BB"/>
    <w:rsid w:val="00D01096"/>
    <w:rsid w:val="00D01C93"/>
    <w:rsid w:val="00D01FB5"/>
    <w:rsid w:val="00D025BB"/>
    <w:rsid w:val="00D02B32"/>
    <w:rsid w:val="00D034F3"/>
    <w:rsid w:val="00D03807"/>
    <w:rsid w:val="00D0392E"/>
    <w:rsid w:val="00D03B28"/>
    <w:rsid w:val="00D03BC3"/>
    <w:rsid w:val="00D03E43"/>
    <w:rsid w:val="00D040F3"/>
    <w:rsid w:val="00D04720"/>
    <w:rsid w:val="00D05228"/>
    <w:rsid w:val="00D058A8"/>
    <w:rsid w:val="00D05D97"/>
    <w:rsid w:val="00D05E1D"/>
    <w:rsid w:val="00D05EA4"/>
    <w:rsid w:val="00D06022"/>
    <w:rsid w:val="00D06A24"/>
    <w:rsid w:val="00D07A67"/>
    <w:rsid w:val="00D07C21"/>
    <w:rsid w:val="00D10D3C"/>
    <w:rsid w:val="00D11554"/>
    <w:rsid w:val="00D11847"/>
    <w:rsid w:val="00D1215B"/>
    <w:rsid w:val="00D12377"/>
    <w:rsid w:val="00D12588"/>
    <w:rsid w:val="00D12AD2"/>
    <w:rsid w:val="00D12EB8"/>
    <w:rsid w:val="00D1354E"/>
    <w:rsid w:val="00D13C75"/>
    <w:rsid w:val="00D13C8E"/>
    <w:rsid w:val="00D13EBD"/>
    <w:rsid w:val="00D16504"/>
    <w:rsid w:val="00D1758B"/>
    <w:rsid w:val="00D20E9A"/>
    <w:rsid w:val="00D2235C"/>
    <w:rsid w:val="00D22EE3"/>
    <w:rsid w:val="00D2343A"/>
    <w:rsid w:val="00D23852"/>
    <w:rsid w:val="00D248B8"/>
    <w:rsid w:val="00D25364"/>
    <w:rsid w:val="00D25ECC"/>
    <w:rsid w:val="00D262E4"/>
    <w:rsid w:val="00D266E5"/>
    <w:rsid w:val="00D267EF"/>
    <w:rsid w:val="00D26FCD"/>
    <w:rsid w:val="00D301D3"/>
    <w:rsid w:val="00D30DAD"/>
    <w:rsid w:val="00D31782"/>
    <w:rsid w:val="00D31C11"/>
    <w:rsid w:val="00D3206F"/>
    <w:rsid w:val="00D324CD"/>
    <w:rsid w:val="00D32E98"/>
    <w:rsid w:val="00D32F72"/>
    <w:rsid w:val="00D344DE"/>
    <w:rsid w:val="00D34739"/>
    <w:rsid w:val="00D35524"/>
    <w:rsid w:val="00D3685A"/>
    <w:rsid w:val="00D37EC2"/>
    <w:rsid w:val="00D4018C"/>
    <w:rsid w:val="00D40AFA"/>
    <w:rsid w:val="00D41068"/>
    <w:rsid w:val="00D41B8D"/>
    <w:rsid w:val="00D41D86"/>
    <w:rsid w:val="00D41DB6"/>
    <w:rsid w:val="00D42550"/>
    <w:rsid w:val="00D42576"/>
    <w:rsid w:val="00D428C5"/>
    <w:rsid w:val="00D42A48"/>
    <w:rsid w:val="00D42B97"/>
    <w:rsid w:val="00D42DAE"/>
    <w:rsid w:val="00D43FD3"/>
    <w:rsid w:val="00D45084"/>
    <w:rsid w:val="00D4512A"/>
    <w:rsid w:val="00D46456"/>
    <w:rsid w:val="00D46B9F"/>
    <w:rsid w:val="00D50015"/>
    <w:rsid w:val="00D50020"/>
    <w:rsid w:val="00D50F71"/>
    <w:rsid w:val="00D516B7"/>
    <w:rsid w:val="00D5176F"/>
    <w:rsid w:val="00D51958"/>
    <w:rsid w:val="00D519B2"/>
    <w:rsid w:val="00D51C43"/>
    <w:rsid w:val="00D5269C"/>
    <w:rsid w:val="00D526C9"/>
    <w:rsid w:val="00D5277A"/>
    <w:rsid w:val="00D53B25"/>
    <w:rsid w:val="00D53E4A"/>
    <w:rsid w:val="00D54099"/>
    <w:rsid w:val="00D5550B"/>
    <w:rsid w:val="00D555D6"/>
    <w:rsid w:val="00D55A99"/>
    <w:rsid w:val="00D57465"/>
    <w:rsid w:val="00D604CC"/>
    <w:rsid w:val="00D6158E"/>
    <w:rsid w:val="00D61D32"/>
    <w:rsid w:val="00D620D7"/>
    <w:rsid w:val="00D62C4E"/>
    <w:rsid w:val="00D64C64"/>
    <w:rsid w:val="00D64EE6"/>
    <w:rsid w:val="00D658A8"/>
    <w:rsid w:val="00D6604D"/>
    <w:rsid w:val="00D67604"/>
    <w:rsid w:val="00D71152"/>
    <w:rsid w:val="00D715D2"/>
    <w:rsid w:val="00D71F33"/>
    <w:rsid w:val="00D72BDB"/>
    <w:rsid w:val="00D73A61"/>
    <w:rsid w:val="00D73DD9"/>
    <w:rsid w:val="00D73E43"/>
    <w:rsid w:val="00D73F0C"/>
    <w:rsid w:val="00D74461"/>
    <w:rsid w:val="00D748C1"/>
    <w:rsid w:val="00D75FAF"/>
    <w:rsid w:val="00D77E22"/>
    <w:rsid w:val="00D82A12"/>
    <w:rsid w:val="00D835F4"/>
    <w:rsid w:val="00D8364B"/>
    <w:rsid w:val="00D836F0"/>
    <w:rsid w:val="00D83720"/>
    <w:rsid w:val="00D84485"/>
    <w:rsid w:val="00D85522"/>
    <w:rsid w:val="00D864F4"/>
    <w:rsid w:val="00D8653C"/>
    <w:rsid w:val="00D86904"/>
    <w:rsid w:val="00D86E40"/>
    <w:rsid w:val="00D871DB"/>
    <w:rsid w:val="00D8725B"/>
    <w:rsid w:val="00D876AA"/>
    <w:rsid w:val="00D87889"/>
    <w:rsid w:val="00D87BFC"/>
    <w:rsid w:val="00D87FE3"/>
    <w:rsid w:val="00D9075D"/>
    <w:rsid w:val="00D9077B"/>
    <w:rsid w:val="00D90990"/>
    <w:rsid w:val="00D918A5"/>
    <w:rsid w:val="00D91F9D"/>
    <w:rsid w:val="00D92514"/>
    <w:rsid w:val="00D9326C"/>
    <w:rsid w:val="00D9327B"/>
    <w:rsid w:val="00D94462"/>
    <w:rsid w:val="00D94B78"/>
    <w:rsid w:val="00D9554B"/>
    <w:rsid w:val="00D96023"/>
    <w:rsid w:val="00D96C47"/>
    <w:rsid w:val="00D97C3B"/>
    <w:rsid w:val="00DA06F2"/>
    <w:rsid w:val="00DA0982"/>
    <w:rsid w:val="00DA0A9C"/>
    <w:rsid w:val="00DA12B1"/>
    <w:rsid w:val="00DA1705"/>
    <w:rsid w:val="00DA19B0"/>
    <w:rsid w:val="00DA21D6"/>
    <w:rsid w:val="00DA24D8"/>
    <w:rsid w:val="00DA2A0E"/>
    <w:rsid w:val="00DA4DBC"/>
    <w:rsid w:val="00DA7DBB"/>
    <w:rsid w:val="00DA7FF5"/>
    <w:rsid w:val="00DB05DE"/>
    <w:rsid w:val="00DB1460"/>
    <w:rsid w:val="00DB1AE9"/>
    <w:rsid w:val="00DB1C2A"/>
    <w:rsid w:val="00DB1D82"/>
    <w:rsid w:val="00DB2279"/>
    <w:rsid w:val="00DB22C0"/>
    <w:rsid w:val="00DB295D"/>
    <w:rsid w:val="00DB2EE2"/>
    <w:rsid w:val="00DB30C3"/>
    <w:rsid w:val="00DB3EC9"/>
    <w:rsid w:val="00DB4277"/>
    <w:rsid w:val="00DB437A"/>
    <w:rsid w:val="00DB4690"/>
    <w:rsid w:val="00DB4AC3"/>
    <w:rsid w:val="00DB4EE9"/>
    <w:rsid w:val="00DB503A"/>
    <w:rsid w:val="00DB61EA"/>
    <w:rsid w:val="00DB63D1"/>
    <w:rsid w:val="00DB7209"/>
    <w:rsid w:val="00DB79EA"/>
    <w:rsid w:val="00DC0AB0"/>
    <w:rsid w:val="00DC0B35"/>
    <w:rsid w:val="00DC11F1"/>
    <w:rsid w:val="00DC1422"/>
    <w:rsid w:val="00DC14A3"/>
    <w:rsid w:val="00DC1C5B"/>
    <w:rsid w:val="00DC211F"/>
    <w:rsid w:val="00DC226F"/>
    <w:rsid w:val="00DC2BF6"/>
    <w:rsid w:val="00DC38DD"/>
    <w:rsid w:val="00DC41B1"/>
    <w:rsid w:val="00DC476B"/>
    <w:rsid w:val="00DC5010"/>
    <w:rsid w:val="00DC5AB9"/>
    <w:rsid w:val="00DC5B16"/>
    <w:rsid w:val="00DC5BC3"/>
    <w:rsid w:val="00DC5CC4"/>
    <w:rsid w:val="00DC609D"/>
    <w:rsid w:val="00DC63A5"/>
    <w:rsid w:val="00DC6B56"/>
    <w:rsid w:val="00DC7D54"/>
    <w:rsid w:val="00DD03E3"/>
    <w:rsid w:val="00DD2A5E"/>
    <w:rsid w:val="00DD3673"/>
    <w:rsid w:val="00DD37AD"/>
    <w:rsid w:val="00DD40C5"/>
    <w:rsid w:val="00DD4582"/>
    <w:rsid w:val="00DD4DA4"/>
    <w:rsid w:val="00DD500B"/>
    <w:rsid w:val="00DD5111"/>
    <w:rsid w:val="00DD70A9"/>
    <w:rsid w:val="00DE079A"/>
    <w:rsid w:val="00DE1631"/>
    <w:rsid w:val="00DE1CC5"/>
    <w:rsid w:val="00DE2F93"/>
    <w:rsid w:val="00DE339D"/>
    <w:rsid w:val="00DE426E"/>
    <w:rsid w:val="00DE4B80"/>
    <w:rsid w:val="00DE53E4"/>
    <w:rsid w:val="00DE6253"/>
    <w:rsid w:val="00DE699F"/>
    <w:rsid w:val="00DE7057"/>
    <w:rsid w:val="00DE725E"/>
    <w:rsid w:val="00DE7E37"/>
    <w:rsid w:val="00DF07F9"/>
    <w:rsid w:val="00DF2A18"/>
    <w:rsid w:val="00DF3904"/>
    <w:rsid w:val="00DF45AA"/>
    <w:rsid w:val="00DF45E6"/>
    <w:rsid w:val="00DF575B"/>
    <w:rsid w:val="00DF6392"/>
    <w:rsid w:val="00DF6E20"/>
    <w:rsid w:val="00DF7198"/>
    <w:rsid w:val="00DF78B5"/>
    <w:rsid w:val="00DF7E1C"/>
    <w:rsid w:val="00E00DC3"/>
    <w:rsid w:val="00E00FD3"/>
    <w:rsid w:val="00E037D6"/>
    <w:rsid w:val="00E0456C"/>
    <w:rsid w:val="00E0539D"/>
    <w:rsid w:val="00E058CE"/>
    <w:rsid w:val="00E06808"/>
    <w:rsid w:val="00E07009"/>
    <w:rsid w:val="00E070FF"/>
    <w:rsid w:val="00E10590"/>
    <w:rsid w:val="00E108F4"/>
    <w:rsid w:val="00E10A88"/>
    <w:rsid w:val="00E114E7"/>
    <w:rsid w:val="00E123DA"/>
    <w:rsid w:val="00E12B34"/>
    <w:rsid w:val="00E12C04"/>
    <w:rsid w:val="00E1301C"/>
    <w:rsid w:val="00E131D0"/>
    <w:rsid w:val="00E136FD"/>
    <w:rsid w:val="00E137B8"/>
    <w:rsid w:val="00E15259"/>
    <w:rsid w:val="00E15CF4"/>
    <w:rsid w:val="00E1617C"/>
    <w:rsid w:val="00E164E0"/>
    <w:rsid w:val="00E16C40"/>
    <w:rsid w:val="00E2010F"/>
    <w:rsid w:val="00E20544"/>
    <w:rsid w:val="00E22959"/>
    <w:rsid w:val="00E240E7"/>
    <w:rsid w:val="00E24AB5"/>
    <w:rsid w:val="00E25C14"/>
    <w:rsid w:val="00E25E43"/>
    <w:rsid w:val="00E275F1"/>
    <w:rsid w:val="00E27F91"/>
    <w:rsid w:val="00E326CA"/>
    <w:rsid w:val="00E343A9"/>
    <w:rsid w:val="00E3462D"/>
    <w:rsid w:val="00E34701"/>
    <w:rsid w:val="00E34E80"/>
    <w:rsid w:val="00E34FD4"/>
    <w:rsid w:val="00E35099"/>
    <w:rsid w:val="00E35217"/>
    <w:rsid w:val="00E357FF"/>
    <w:rsid w:val="00E35B42"/>
    <w:rsid w:val="00E35C23"/>
    <w:rsid w:val="00E36F89"/>
    <w:rsid w:val="00E3706F"/>
    <w:rsid w:val="00E3762F"/>
    <w:rsid w:val="00E37A60"/>
    <w:rsid w:val="00E401EE"/>
    <w:rsid w:val="00E40D8F"/>
    <w:rsid w:val="00E43076"/>
    <w:rsid w:val="00E432E2"/>
    <w:rsid w:val="00E43303"/>
    <w:rsid w:val="00E43828"/>
    <w:rsid w:val="00E43E73"/>
    <w:rsid w:val="00E45C73"/>
    <w:rsid w:val="00E46612"/>
    <w:rsid w:val="00E5082A"/>
    <w:rsid w:val="00E5093E"/>
    <w:rsid w:val="00E50F7B"/>
    <w:rsid w:val="00E52057"/>
    <w:rsid w:val="00E52404"/>
    <w:rsid w:val="00E52735"/>
    <w:rsid w:val="00E52AC3"/>
    <w:rsid w:val="00E538CD"/>
    <w:rsid w:val="00E53E0A"/>
    <w:rsid w:val="00E55058"/>
    <w:rsid w:val="00E55206"/>
    <w:rsid w:val="00E55236"/>
    <w:rsid w:val="00E55895"/>
    <w:rsid w:val="00E55E4F"/>
    <w:rsid w:val="00E56ACB"/>
    <w:rsid w:val="00E57471"/>
    <w:rsid w:val="00E577B7"/>
    <w:rsid w:val="00E6123D"/>
    <w:rsid w:val="00E61A16"/>
    <w:rsid w:val="00E61CE7"/>
    <w:rsid w:val="00E61D93"/>
    <w:rsid w:val="00E630A5"/>
    <w:rsid w:val="00E6414A"/>
    <w:rsid w:val="00E6478F"/>
    <w:rsid w:val="00E64AE1"/>
    <w:rsid w:val="00E64B2D"/>
    <w:rsid w:val="00E656C0"/>
    <w:rsid w:val="00E65FF1"/>
    <w:rsid w:val="00E66496"/>
    <w:rsid w:val="00E66610"/>
    <w:rsid w:val="00E6779E"/>
    <w:rsid w:val="00E678DC"/>
    <w:rsid w:val="00E67974"/>
    <w:rsid w:val="00E70050"/>
    <w:rsid w:val="00E71E96"/>
    <w:rsid w:val="00E726B5"/>
    <w:rsid w:val="00E72BCD"/>
    <w:rsid w:val="00E72BDF"/>
    <w:rsid w:val="00E72D21"/>
    <w:rsid w:val="00E7380A"/>
    <w:rsid w:val="00E73D3F"/>
    <w:rsid w:val="00E763DB"/>
    <w:rsid w:val="00E765ED"/>
    <w:rsid w:val="00E771D6"/>
    <w:rsid w:val="00E7728D"/>
    <w:rsid w:val="00E77563"/>
    <w:rsid w:val="00E77C91"/>
    <w:rsid w:val="00E8076D"/>
    <w:rsid w:val="00E82CE7"/>
    <w:rsid w:val="00E83DC5"/>
    <w:rsid w:val="00E83F40"/>
    <w:rsid w:val="00E840E3"/>
    <w:rsid w:val="00E8490B"/>
    <w:rsid w:val="00E84AC8"/>
    <w:rsid w:val="00E84BA0"/>
    <w:rsid w:val="00E850FA"/>
    <w:rsid w:val="00E85627"/>
    <w:rsid w:val="00E86BD1"/>
    <w:rsid w:val="00E879B1"/>
    <w:rsid w:val="00E90114"/>
    <w:rsid w:val="00E90154"/>
    <w:rsid w:val="00E90438"/>
    <w:rsid w:val="00E90499"/>
    <w:rsid w:val="00E91509"/>
    <w:rsid w:val="00E918BC"/>
    <w:rsid w:val="00E92EF4"/>
    <w:rsid w:val="00E946F2"/>
    <w:rsid w:val="00E955B8"/>
    <w:rsid w:val="00E959DC"/>
    <w:rsid w:val="00E9695C"/>
    <w:rsid w:val="00EA0055"/>
    <w:rsid w:val="00EA0DAA"/>
    <w:rsid w:val="00EA203D"/>
    <w:rsid w:val="00EA30B4"/>
    <w:rsid w:val="00EA4245"/>
    <w:rsid w:val="00EA5474"/>
    <w:rsid w:val="00EA5F9F"/>
    <w:rsid w:val="00EA6C49"/>
    <w:rsid w:val="00EA71D0"/>
    <w:rsid w:val="00EB0166"/>
    <w:rsid w:val="00EB0CF0"/>
    <w:rsid w:val="00EB0D83"/>
    <w:rsid w:val="00EB1B99"/>
    <w:rsid w:val="00EB208C"/>
    <w:rsid w:val="00EB29D9"/>
    <w:rsid w:val="00EB29F5"/>
    <w:rsid w:val="00EB2E59"/>
    <w:rsid w:val="00EB2F75"/>
    <w:rsid w:val="00EB3076"/>
    <w:rsid w:val="00EB31A3"/>
    <w:rsid w:val="00EB3637"/>
    <w:rsid w:val="00EB4104"/>
    <w:rsid w:val="00EB4935"/>
    <w:rsid w:val="00EB4FD2"/>
    <w:rsid w:val="00EB62C0"/>
    <w:rsid w:val="00EB66E7"/>
    <w:rsid w:val="00EB6A0A"/>
    <w:rsid w:val="00EB770F"/>
    <w:rsid w:val="00EB7F8E"/>
    <w:rsid w:val="00EC13CB"/>
    <w:rsid w:val="00EC1690"/>
    <w:rsid w:val="00EC1B22"/>
    <w:rsid w:val="00EC1B9C"/>
    <w:rsid w:val="00EC29CC"/>
    <w:rsid w:val="00EC30C8"/>
    <w:rsid w:val="00EC3467"/>
    <w:rsid w:val="00EC3BDB"/>
    <w:rsid w:val="00EC3D37"/>
    <w:rsid w:val="00EC4265"/>
    <w:rsid w:val="00EC5187"/>
    <w:rsid w:val="00EC51B5"/>
    <w:rsid w:val="00EC6096"/>
    <w:rsid w:val="00EC6629"/>
    <w:rsid w:val="00EC774E"/>
    <w:rsid w:val="00EC7940"/>
    <w:rsid w:val="00EC79C3"/>
    <w:rsid w:val="00EC7A5C"/>
    <w:rsid w:val="00ED008F"/>
    <w:rsid w:val="00ED1720"/>
    <w:rsid w:val="00ED1D3F"/>
    <w:rsid w:val="00ED35EF"/>
    <w:rsid w:val="00ED3801"/>
    <w:rsid w:val="00ED4C28"/>
    <w:rsid w:val="00ED515E"/>
    <w:rsid w:val="00ED5A72"/>
    <w:rsid w:val="00ED5A82"/>
    <w:rsid w:val="00ED6222"/>
    <w:rsid w:val="00ED6D1E"/>
    <w:rsid w:val="00ED6E71"/>
    <w:rsid w:val="00ED7027"/>
    <w:rsid w:val="00ED7A30"/>
    <w:rsid w:val="00ED7FD4"/>
    <w:rsid w:val="00EE0E27"/>
    <w:rsid w:val="00EE1A82"/>
    <w:rsid w:val="00EE1F12"/>
    <w:rsid w:val="00EE2090"/>
    <w:rsid w:val="00EE22F9"/>
    <w:rsid w:val="00EE23CE"/>
    <w:rsid w:val="00EE2664"/>
    <w:rsid w:val="00EE27CE"/>
    <w:rsid w:val="00EE30B4"/>
    <w:rsid w:val="00EE3271"/>
    <w:rsid w:val="00EE3D1C"/>
    <w:rsid w:val="00EE40CF"/>
    <w:rsid w:val="00EE4487"/>
    <w:rsid w:val="00EE473F"/>
    <w:rsid w:val="00EE573D"/>
    <w:rsid w:val="00EE7065"/>
    <w:rsid w:val="00EF117F"/>
    <w:rsid w:val="00EF2409"/>
    <w:rsid w:val="00EF28AA"/>
    <w:rsid w:val="00EF2DD7"/>
    <w:rsid w:val="00EF44FE"/>
    <w:rsid w:val="00EF4741"/>
    <w:rsid w:val="00EF4CC7"/>
    <w:rsid w:val="00EF66A4"/>
    <w:rsid w:val="00EF66D3"/>
    <w:rsid w:val="00EF70E9"/>
    <w:rsid w:val="00EF799A"/>
    <w:rsid w:val="00F00502"/>
    <w:rsid w:val="00F00532"/>
    <w:rsid w:val="00F00795"/>
    <w:rsid w:val="00F00F5E"/>
    <w:rsid w:val="00F014CA"/>
    <w:rsid w:val="00F018D2"/>
    <w:rsid w:val="00F01CB5"/>
    <w:rsid w:val="00F023F3"/>
    <w:rsid w:val="00F03256"/>
    <w:rsid w:val="00F0332D"/>
    <w:rsid w:val="00F03A94"/>
    <w:rsid w:val="00F03E4F"/>
    <w:rsid w:val="00F05EC1"/>
    <w:rsid w:val="00F06D60"/>
    <w:rsid w:val="00F06FB3"/>
    <w:rsid w:val="00F076DB"/>
    <w:rsid w:val="00F0BAD8"/>
    <w:rsid w:val="00F10D5F"/>
    <w:rsid w:val="00F1216E"/>
    <w:rsid w:val="00F13174"/>
    <w:rsid w:val="00F149E9"/>
    <w:rsid w:val="00F15555"/>
    <w:rsid w:val="00F156C0"/>
    <w:rsid w:val="00F15702"/>
    <w:rsid w:val="00F16122"/>
    <w:rsid w:val="00F17795"/>
    <w:rsid w:val="00F21A7F"/>
    <w:rsid w:val="00F21BE6"/>
    <w:rsid w:val="00F2282D"/>
    <w:rsid w:val="00F22936"/>
    <w:rsid w:val="00F2386A"/>
    <w:rsid w:val="00F24BEF"/>
    <w:rsid w:val="00F25176"/>
    <w:rsid w:val="00F25A04"/>
    <w:rsid w:val="00F25F6D"/>
    <w:rsid w:val="00F2647A"/>
    <w:rsid w:val="00F27A3F"/>
    <w:rsid w:val="00F27E1E"/>
    <w:rsid w:val="00F27FC4"/>
    <w:rsid w:val="00F312B3"/>
    <w:rsid w:val="00F31435"/>
    <w:rsid w:val="00F31C3E"/>
    <w:rsid w:val="00F31C70"/>
    <w:rsid w:val="00F31FB5"/>
    <w:rsid w:val="00F328B5"/>
    <w:rsid w:val="00F3360C"/>
    <w:rsid w:val="00F33E7A"/>
    <w:rsid w:val="00F343D1"/>
    <w:rsid w:val="00F34BE3"/>
    <w:rsid w:val="00F366DE"/>
    <w:rsid w:val="00F3685A"/>
    <w:rsid w:val="00F37A34"/>
    <w:rsid w:val="00F40215"/>
    <w:rsid w:val="00F4247A"/>
    <w:rsid w:val="00F429C9"/>
    <w:rsid w:val="00F439B5"/>
    <w:rsid w:val="00F43E90"/>
    <w:rsid w:val="00F442A7"/>
    <w:rsid w:val="00F44377"/>
    <w:rsid w:val="00F4466F"/>
    <w:rsid w:val="00F4503C"/>
    <w:rsid w:val="00F45BDD"/>
    <w:rsid w:val="00F45C03"/>
    <w:rsid w:val="00F500BC"/>
    <w:rsid w:val="00F509AA"/>
    <w:rsid w:val="00F51816"/>
    <w:rsid w:val="00F51904"/>
    <w:rsid w:val="00F51CAA"/>
    <w:rsid w:val="00F52B69"/>
    <w:rsid w:val="00F54494"/>
    <w:rsid w:val="00F5488B"/>
    <w:rsid w:val="00F55B87"/>
    <w:rsid w:val="00F56403"/>
    <w:rsid w:val="00F578E4"/>
    <w:rsid w:val="00F57C50"/>
    <w:rsid w:val="00F57EEC"/>
    <w:rsid w:val="00F60132"/>
    <w:rsid w:val="00F61A9E"/>
    <w:rsid w:val="00F632D2"/>
    <w:rsid w:val="00F64C28"/>
    <w:rsid w:val="00F64E86"/>
    <w:rsid w:val="00F65593"/>
    <w:rsid w:val="00F666F8"/>
    <w:rsid w:val="00F667F4"/>
    <w:rsid w:val="00F669ED"/>
    <w:rsid w:val="00F67D3E"/>
    <w:rsid w:val="00F67D50"/>
    <w:rsid w:val="00F67D66"/>
    <w:rsid w:val="00F67DCA"/>
    <w:rsid w:val="00F709BC"/>
    <w:rsid w:val="00F70A4D"/>
    <w:rsid w:val="00F7188E"/>
    <w:rsid w:val="00F7370B"/>
    <w:rsid w:val="00F73756"/>
    <w:rsid w:val="00F74214"/>
    <w:rsid w:val="00F7433F"/>
    <w:rsid w:val="00F74983"/>
    <w:rsid w:val="00F74D88"/>
    <w:rsid w:val="00F75870"/>
    <w:rsid w:val="00F76298"/>
    <w:rsid w:val="00F770E1"/>
    <w:rsid w:val="00F7731B"/>
    <w:rsid w:val="00F77913"/>
    <w:rsid w:val="00F80012"/>
    <w:rsid w:val="00F80549"/>
    <w:rsid w:val="00F806FC"/>
    <w:rsid w:val="00F80881"/>
    <w:rsid w:val="00F81082"/>
    <w:rsid w:val="00F82062"/>
    <w:rsid w:val="00F82522"/>
    <w:rsid w:val="00F838A5"/>
    <w:rsid w:val="00F83EF4"/>
    <w:rsid w:val="00F84338"/>
    <w:rsid w:val="00F85028"/>
    <w:rsid w:val="00F85102"/>
    <w:rsid w:val="00F852A8"/>
    <w:rsid w:val="00F8541D"/>
    <w:rsid w:val="00F87595"/>
    <w:rsid w:val="00F87605"/>
    <w:rsid w:val="00F8775B"/>
    <w:rsid w:val="00F907F7"/>
    <w:rsid w:val="00F9295E"/>
    <w:rsid w:val="00F93771"/>
    <w:rsid w:val="00F937CC"/>
    <w:rsid w:val="00F9474D"/>
    <w:rsid w:val="00F94E1E"/>
    <w:rsid w:val="00F95567"/>
    <w:rsid w:val="00F95EDA"/>
    <w:rsid w:val="00F95FC5"/>
    <w:rsid w:val="00F96013"/>
    <w:rsid w:val="00F967CA"/>
    <w:rsid w:val="00F96A70"/>
    <w:rsid w:val="00F971D8"/>
    <w:rsid w:val="00F97A71"/>
    <w:rsid w:val="00F97B43"/>
    <w:rsid w:val="00FA08CC"/>
    <w:rsid w:val="00FA0E27"/>
    <w:rsid w:val="00FA2822"/>
    <w:rsid w:val="00FA291C"/>
    <w:rsid w:val="00FA46CF"/>
    <w:rsid w:val="00FA4CF9"/>
    <w:rsid w:val="00FA524C"/>
    <w:rsid w:val="00FA5479"/>
    <w:rsid w:val="00FA5DEE"/>
    <w:rsid w:val="00FA620C"/>
    <w:rsid w:val="00FA7485"/>
    <w:rsid w:val="00FA75B6"/>
    <w:rsid w:val="00FA75F8"/>
    <w:rsid w:val="00FA7876"/>
    <w:rsid w:val="00FB0528"/>
    <w:rsid w:val="00FB0E81"/>
    <w:rsid w:val="00FB1010"/>
    <w:rsid w:val="00FB1D91"/>
    <w:rsid w:val="00FB240A"/>
    <w:rsid w:val="00FB293F"/>
    <w:rsid w:val="00FB2FAD"/>
    <w:rsid w:val="00FB423E"/>
    <w:rsid w:val="00FB5022"/>
    <w:rsid w:val="00FB55AC"/>
    <w:rsid w:val="00FB58E3"/>
    <w:rsid w:val="00FC0FFF"/>
    <w:rsid w:val="00FC1712"/>
    <w:rsid w:val="00FC21FC"/>
    <w:rsid w:val="00FC39C0"/>
    <w:rsid w:val="00FC44E3"/>
    <w:rsid w:val="00FC55F6"/>
    <w:rsid w:val="00FC5A3A"/>
    <w:rsid w:val="00FC636C"/>
    <w:rsid w:val="00FC68F6"/>
    <w:rsid w:val="00FC7390"/>
    <w:rsid w:val="00FC76DE"/>
    <w:rsid w:val="00FD01C8"/>
    <w:rsid w:val="00FD05F8"/>
    <w:rsid w:val="00FD0603"/>
    <w:rsid w:val="00FD0945"/>
    <w:rsid w:val="00FD0E9D"/>
    <w:rsid w:val="00FD1338"/>
    <w:rsid w:val="00FD1C73"/>
    <w:rsid w:val="00FD2649"/>
    <w:rsid w:val="00FD2FFB"/>
    <w:rsid w:val="00FD343D"/>
    <w:rsid w:val="00FD437A"/>
    <w:rsid w:val="00FD514B"/>
    <w:rsid w:val="00FD5D5A"/>
    <w:rsid w:val="00FD5E90"/>
    <w:rsid w:val="00FD6577"/>
    <w:rsid w:val="00FD6718"/>
    <w:rsid w:val="00FD6B8F"/>
    <w:rsid w:val="00FD6D0A"/>
    <w:rsid w:val="00FD6D9D"/>
    <w:rsid w:val="00FD7457"/>
    <w:rsid w:val="00FE1077"/>
    <w:rsid w:val="00FE1B05"/>
    <w:rsid w:val="00FE3647"/>
    <w:rsid w:val="00FE3ABB"/>
    <w:rsid w:val="00FE4F12"/>
    <w:rsid w:val="00FE557F"/>
    <w:rsid w:val="00FE5711"/>
    <w:rsid w:val="00FE5733"/>
    <w:rsid w:val="00FE5FA6"/>
    <w:rsid w:val="00FE6DDC"/>
    <w:rsid w:val="00FE6F18"/>
    <w:rsid w:val="00FF0740"/>
    <w:rsid w:val="00FF1256"/>
    <w:rsid w:val="00FF19D9"/>
    <w:rsid w:val="00FF2366"/>
    <w:rsid w:val="00FF24C7"/>
    <w:rsid w:val="00FF3127"/>
    <w:rsid w:val="00FF3544"/>
    <w:rsid w:val="00FF3720"/>
    <w:rsid w:val="00FF4621"/>
    <w:rsid w:val="00FF46D7"/>
    <w:rsid w:val="00FF5C0F"/>
    <w:rsid w:val="00FF75D7"/>
    <w:rsid w:val="00FF7E72"/>
    <w:rsid w:val="010729B4"/>
    <w:rsid w:val="0127D0B8"/>
    <w:rsid w:val="0178444A"/>
    <w:rsid w:val="01A046B7"/>
    <w:rsid w:val="0228EBDE"/>
    <w:rsid w:val="0253CC88"/>
    <w:rsid w:val="028C8B39"/>
    <w:rsid w:val="02926514"/>
    <w:rsid w:val="029E6A2B"/>
    <w:rsid w:val="031964C6"/>
    <w:rsid w:val="03DDAC37"/>
    <w:rsid w:val="03EA7D7A"/>
    <w:rsid w:val="03FA210D"/>
    <w:rsid w:val="04285B9A"/>
    <w:rsid w:val="04843D9F"/>
    <w:rsid w:val="04926D9C"/>
    <w:rsid w:val="0587EFE5"/>
    <w:rsid w:val="05C96E5E"/>
    <w:rsid w:val="060AED41"/>
    <w:rsid w:val="060DC678"/>
    <w:rsid w:val="06B06E03"/>
    <w:rsid w:val="07A99E36"/>
    <w:rsid w:val="07C76C47"/>
    <w:rsid w:val="07F2D340"/>
    <w:rsid w:val="080A7F67"/>
    <w:rsid w:val="0832287B"/>
    <w:rsid w:val="085991CD"/>
    <w:rsid w:val="08CF00E7"/>
    <w:rsid w:val="0916AAAD"/>
    <w:rsid w:val="09A21BB2"/>
    <w:rsid w:val="09CDF8DC"/>
    <w:rsid w:val="0ACCC426"/>
    <w:rsid w:val="0ACE7311"/>
    <w:rsid w:val="0ADA53FB"/>
    <w:rsid w:val="0B35596E"/>
    <w:rsid w:val="0B5FE150"/>
    <w:rsid w:val="0B77DEBE"/>
    <w:rsid w:val="0B86F710"/>
    <w:rsid w:val="0CA504CD"/>
    <w:rsid w:val="0CB525EF"/>
    <w:rsid w:val="0CCA83D0"/>
    <w:rsid w:val="0DA287D2"/>
    <w:rsid w:val="0E3859C0"/>
    <w:rsid w:val="0E87F38F"/>
    <w:rsid w:val="0F07657A"/>
    <w:rsid w:val="0F0B5A6A"/>
    <w:rsid w:val="0F142B67"/>
    <w:rsid w:val="0F351DA7"/>
    <w:rsid w:val="0FF5E7C6"/>
    <w:rsid w:val="1034FC0F"/>
    <w:rsid w:val="10754711"/>
    <w:rsid w:val="11BBC24F"/>
    <w:rsid w:val="120A674B"/>
    <w:rsid w:val="1239EA1A"/>
    <w:rsid w:val="12542661"/>
    <w:rsid w:val="1254A0ED"/>
    <w:rsid w:val="127E2A0A"/>
    <w:rsid w:val="12F58D48"/>
    <w:rsid w:val="13535FE2"/>
    <w:rsid w:val="1369A620"/>
    <w:rsid w:val="13B5D711"/>
    <w:rsid w:val="14182F49"/>
    <w:rsid w:val="1427ADCD"/>
    <w:rsid w:val="15419338"/>
    <w:rsid w:val="15666A1E"/>
    <w:rsid w:val="15C043A8"/>
    <w:rsid w:val="162ADA94"/>
    <w:rsid w:val="16770C3B"/>
    <w:rsid w:val="16A73BB5"/>
    <w:rsid w:val="17C2E48E"/>
    <w:rsid w:val="1807C8C9"/>
    <w:rsid w:val="1883D54F"/>
    <w:rsid w:val="1998ACC9"/>
    <w:rsid w:val="199F8D31"/>
    <w:rsid w:val="19BFBF47"/>
    <w:rsid w:val="1A72D1B9"/>
    <w:rsid w:val="1B2426F8"/>
    <w:rsid w:val="1B77A55A"/>
    <w:rsid w:val="1BC95560"/>
    <w:rsid w:val="1C37BBB0"/>
    <w:rsid w:val="1D3AE04A"/>
    <w:rsid w:val="1D5012D0"/>
    <w:rsid w:val="1D600845"/>
    <w:rsid w:val="1D6DC65C"/>
    <w:rsid w:val="1DFA2FDB"/>
    <w:rsid w:val="1E4CA574"/>
    <w:rsid w:val="1EDB81DE"/>
    <w:rsid w:val="1F38EBC9"/>
    <w:rsid w:val="1F39B1E1"/>
    <w:rsid w:val="1F41DA2F"/>
    <w:rsid w:val="1FC17A48"/>
    <w:rsid w:val="1FF789F8"/>
    <w:rsid w:val="201B98C0"/>
    <w:rsid w:val="20246A42"/>
    <w:rsid w:val="2103C9F2"/>
    <w:rsid w:val="2159AF26"/>
    <w:rsid w:val="21A9D92D"/>
    <w:rsid w:val="21B94A37"/>
    <w:rsid w:val="221F00B3"/>
    <w:rsid w:val="22B85FB2"/>
    <w:rsid w:val="22EAAC1A"/>
    <w:rsid w:val="23014A17"/>
    <w:rsid w:val="23EA0E67"/>
    <w:rsid w:val="24A4120D"/>
    <w:rsid w:val="25005F50"/>
    <w:rsid w:val="25C4F9CA"/>
    <w:rsid w:val="2625401F"/>
    <w:rsid w:val="26544C58"/>
    <w:rsid w:val="266E9454"/>
    <w:rsid w:val="278087C2"/>
    <w:rsid w:val="27B1B0CF"/>
    <w:rsid w:val="281B13EA"/>
    <w:rsid w:val="2832B223"/>
    <w:rsid w:val="286337D2"/>
    <w:rsid w:val="2885953D"/>
    <w:rsid w:val="28FBDED8"/>
    <w:rsid w:val="28FC9A8C"/>
    <w:rsid w:val="2999E9FE"/>
    <w:rsid w:val="29ADCEEF"/>
    <w:rsid w:val="29EDB039"/>
    <w:rsid w:val="2AE2D2E7"/>
    <w:rsid w:val="2AE7CA05"/>
    <w:rsid w:val="2B6AF89F"/>
    <w:rsid w:val="2BE10D71"/>
    <w:rsid w:val="2C6DE750"/>
    <w:rsid w:val="2CB25A65"/>
    <w:rsid w:val="2CE5D8F0"/>
    <w:rsid w:val="2D157159"/>
    <w:rsid w:val="2D54C8F2"/>
    <w:rsid w:val="2D5F008E"/>
    <w:rsid w:val="2D646512"/>
    <w:rsid w:val="2D9E95B7"/>
    <w:rsid w:val="2E0CE342"/>
    <w:rsid w:val="2E8C24C1"/>
    <w:rsid w:val="2EB2DF48"/>
    <w:rsid w:val="2EFF4431"/>
    <w:rsid w:val="2F49E7A7"/>
    <w:rsid w:val="2F92693E"/>
    <w:rsid w:val="2FBD14DF"/>
    <w:rsid w:val="2FF2D453"/>
    <w:rsid w:val="3030A848"/>
    <w:rsid w:val="304D121B"/>
    <w:rsid w:val="3081E070"/>
    <w:rsid w:val="30ABB297"/>
    <w:rsid w:val="30BAA9F7"/>
    <w:rsid w:val="313EDC5B"/>
    <w:rsid w:val="314FBDDD"/>
    <w:rsid w:val="31524152"/>
    <w:rsid w:val="317811AB"/>
    <w:rsid w:val="317F79AF"/>
    <w:rsid w:val="31E8E27C"/>
    <w:rsid w:val="32A80BF2"/>
    <w:rsid w:val="32E24546"/>
    <w:rsid w:val="32E36C13"/>
    <w:rsid w:val="32E5380B"/>
    <w:rsid w:val="334B8EA0"/>
    <w:rsid w:val="33A31AAF"/>
    <w:rsid w:val="33CAFAE2"/>
    <w:rsid w:val="33CCF41B"/>
    <w:rsid w:val="33D90C40"/>
    <w:rsid w:val="33F19F70"/>
    <w:rsid w:val="341EE201"/>
    <w:rsid w:val="347EB3DA"/>
    <w:rsid w:val="35267811"/>
    <w:rsid w:val="3553D5DA"/>
    <w:rsid w:val="3576A554"/>
    <w:rsid w:val="3588E688"/>
    <w:rsid w:val="35906E6C"/>
    <w:rsid w:val="359D7A4D"/>
    <w:rsid w:val="35AADDD1"/>
    <w:rsid w:val="35B3DCBC"/>
    <w:rsid w:val="35BF325C"/>
    <w:rsid w:val="35E9CEAE"/>
    <w:rsid w:val="365FF69E"/>
    <w:rsid w:val="36685579"/>
    <w:rsid w:val="36866CFE"/>
    <w:rsid w:val="36B77E92"/>
    <w:rsid w:val="376A4550"/>
    <w:rsid w:val="3803B894"/>
    <w:rsid w:val="3837C379"/>
    <w:rsid w:val="38ED4D18"/>
    <w:rsid w:val="390E20A6"/>
    <w:rsid w:val="398290E0"/>
    <w:rsid w:val="39A33965"/>
    <w:rsid w:val="39BBC48C"/>
    <w:rsid w:val="39C74BD6"/>
    <w:rsid w:val="3A57B275"/>
    <w:rsid w:val="3A594A93"/>
    <w:rsid w:val="3A7B7A7A"/>
    <w:rsid w:val="3A87326E"/>
    <w:rsid w:val="3AB9F269"/>
    <w:rsid w:val="3B658A1B"/>
    <w:rsid w:val="3B820610"/>
    <w:rsid w:val="3B886F3A"/>
    <w:rsid w:val="3BAC99B7"/>
    <w:rsid w:val="3C4AB9BB"/>
    <w:rsid w:val="3CC23FE2"/>
    <w:rsid w:val="3D4A3AAD"/>
    <w:rsid w:val="3D991F1F"/>
    <w:rsid w:val="3DB9E770"/>
    <w:rsid w:val="3DF1E542"/>
    <w:rsid w:val="3E4C8365"/>
    <w:rsid w:val="3F2642CE"/>
    <w:rsid w:val="3F524540"/>
    <w:rsid w:val="3FA955F6"/>
    <w:rsid w:val="3FC7F814"/>
    <w:rsid w:val="4011E205"/>
    <w:rsid w:val="4035F5E2"/>
    <w:rsid w:val="404016B1"/>
    <w:rsid w:val="4080D596"/>
    <w:rsid w:val="4097312C"/>
    <w:rsid w:val="418F969C"/>
    <w:rsid w:val="4197F9FB"/>
    <w:rsid w:val="422D1DFD"/>
    <w:rsid w:val="428BC7E8"/>
    <w:rsid w:val="42DFCA8B"/>
    <w:rsid w:val="43383A88"/>
    <w:rsid w:val="439DCC53"/>
    <w:rsid w:val="43A90309"/>
    <w:rsid w:val="43C3FF9B"/>
    <w:rsid w:val="43C88A37"/>
    <w:rsid w:val="4414782C"/>
    <w:rsid w:val="4452E957"/>
    <w:rsid w:val="44CE2565"/>
    <w:rsid w:val="451250B2"/>
    <w:rsid w:val="45C51603"/>
    <w:rsid w:val="468B37CC"/>
    <w:rsid w:val="469111C0"/>
    <w:rsid w:val="475B9770"/>
    <w:rsid w:val="487616B6"/>
    <w:rsid w:val="48A0FDC5"/>
    <w:rsid w:val="4929DAE8"/>
    <w:rsid w:val="497C8890"/>
    <w:rsid w:val="498D0F06"/>
    <w:rsid w:val="49A7EE1B"/>
    <w:rsid w:val="49BF48B3"/>
    <w:rsid w:val="4A4FE7D5"/>
    <w:rsid w:val="4ABE06E3"/>
    <w:rsid w:val="4B88F369"/>
    <w:rsid w:val="4BFB778A"/>
    <w:rsid w:val="4C5CC3FF"/>
    <w:rsid w:val="4CDD737E"/>
    <w:rsid w:val="4D1F6BCC"/>
    <w:rsid w:val="4D1FC4CF"/>
    <w:rsid w:val="4D74033A"/>
    <w:rsid w:val="4D90398B"/>
    <w:rsid w:val="4E15B3F7"/>
    <w:rsid w:val="4E1C5383"/>
    <w:rsid w:val="4E55BB2F"/>
    <w:rsid w:val="4E693783"/>
    <w:rsid w:val="4EBB3C2D"/>
    <w:rsid w:val="4EC05B9C"/>
    <w:rsid w:val="4ECF62AF"/>
    <w:rsid w:val="4F04B5A4"/>
    <w:rsid w:val="4F62C8F2"/>
    <w:rsid w:val="4F6C28E8"/>
    <w:rsid w:val="4FB80E79"/>
    <w:rsid w:val="4FEA2EF9"/>
    <w:rsid w:val="500507E4"/>
    <w:rsid w:val="50262BB3"/>
    <w:rsid w:val="502CACF4"/>
    <w:rsid w:val="5081FCD2"/>
    <w:rsid w:val="508499BE"/>
    <w:rsid w:val="50B28F85"/>
    <w:rsid w:val="51187323"/>
    <w:rsid w:val="511E0DA4"/>
    <w:rsid w:val="5189B8B8"/>
    <w:rsid w:val="51DF2B58"/>
    <w:rsid w:val="5213B10C"/>
    <w:rsid w:val="529217DE"/>
    <w:rsid w:val="52AA3599"/>
    <w:rsid w:val="52CBD356"/>
    <w:rsid w:val="52E9D6E9"/>
    <w:rsid w:val="532AAAA1"/>
    <w:rsid w:val="53D3F789"/>
    <w:rsid w:val="5471D414"/>
    <w:rsid w:val="54AAE4D6"/>
    <w:rsid w:val="54D87907"/>
    <w:rsid w:val="55B1F64E"/>
    <w:rsid w:val="55E14052"/>
    <w:rsid w:val="5716D43F"/>
    <w:rsid w:val="5747CB5D"/>
    <w:rsid w:val="57A5CFD7"/>
    <w:rsid w:val="57D1E1B3"/>
    <w:rsid w:val="58258F3A"/>
    <w:rsid w:val="582B9ABE"/>
    <w:rsid w:val="5869FBCD"/>
    <w:rsid w:val="587F74BE"/>
    <w:rsid w:val="58815C4D"/>
    <w:rsid w:val="58854AFA"/>
    <w:rsid w:val="5892FECA"/>
    <w:rsid w:val="58D14CDE"/>
    <w:rsid w:val="594622E3"/>
    <w:rsid w:val="59B8555C"/>
    <w:rsid w:val="5A87E8C3"/>
    <w:rsid w:val="5A8CFCD2"/>
    <w:rsid w:val="5B15D33F"/>
    <w:rsid w:val="5B4A7729"/>
    <w:rsid w:val="5B78966F"/>
    <w:rsid w:val="5BE862B0"/>
    <w:rsid w:val="5C271219"/>
    <w:rsid w:val="5C6C147A"/>
    <w:rsid w:val="5C75A1E2"/>
    <w:rsid w:val="5D4DBA8D"/>
    <w:rsid w:val="5D6E3DBA"/>
    <w:rsid w:val="5D714182"/>
    <w:rsid w:val="5D9C2589"/>
    <w:rsid w:val="5DAC795D"/>
    <w:rsid w:val="5DEBB3F4"/>
    <w:rsid w:val="5E4DBF69"/>
    <w:rsid w:val="5E5D58B5"/>
    <w:rsid w:val="5E980ECD"/>
    <w:rsid w:val="5F1AF1DE"/>
    <w:rsid w:val="5F3751B3"/>
    <w:rsid w:val="5F581B0A"/>
    <w:rsid w:val="5F5F0A74"/>
    <w:rsid w:val="60231934"/>
    <w:rsid w:val="60455136"/>
    <w:rsid w:val="60D8184A"/>
    <w:rsid w:val="612E0973"/>
    <w:rsid w:val="61303628"/>
    <w:rsid w:val="6297060F"/>
    <w:rsid w:val="62ADE2DA"/>
    <w:rsid w:val="62D7EF55"/>
    <w:rsid w:val="632D5EE2"/>
    <w:rsid w:val="633B0C66"/>
    <w:rsid w:val="63C17B8E"/>
    <w:rsid w:val="63FCC741"/>
    <w:rsid w:val="64566795"/>
    <w:rsid w:val="64EF56E4"/>
    <w:rsid w:val="65044A0B"/>
    <w:rsid w:val="6520895F"/>
    <w:rsid w:val="655D4BEF"/>
    <w:rsid w:val="65691F31"/>
    <w:rsid w:val="65D85E69"/>
    <w:rsid w:val="66151323"/>
    <w:rsid w:val="668100C1"/>
    <w:rsid w:val="66F6C2C2"/>
    <w:rsid w:val="678F0C3A"/>
    <w:rsid w:val="6846718E"/>
    <w:rsid w:val="6883CA20"/>
    <w:rsid w:val="68EE548F"/>
    <w:rsid w:val="6922427D"/>
    <w:rsid w:val="693BDCEE"/>
    <w:rsid w:val="694E4B1A"/>
    <w:rsid w:val="69B55036"/>
    <w:rsid w:val="6A1A204F"/>
    <w:rsid w:val="6A8A24F0"/>
    <w:rsid w:val="6AF3CCA3"/>
    <w:rsid w:val="6B004850"/>
    <w:rsid w:val="6B7D9538"/>
    <w:rsid w:val="6B8F271A"/>
    <w:rsid w:val="6BAFF8C5"/>
    <w:rsid w:val="6BE6F024"/>
    <w:rsid w:val="6C046CD8"/>
    <w:rsid w:val="6C255DD9"/>
    <w:rsid w:val="6C3878EB"/>
    <w:rsid w:val="6C603681"/>
    <w:rsid w:val="6CA07225"/>
    <w:rsid w:val="6CD37093"/>
    <w:rsid w:val="6CFA0422"/>
    <w:rsid w:val="6D09433D"/>
    <w:rsid w:val="6D69E21D"/>
    <w:rsid w:val="6D748C18"/>
    <w:rsid w:val="6D8BB4EF"/>
    <w:rsid w:val="6DCB9D4C"/>
    <w:rsid w:val="6E0D2599"/>
    <w:rsid w:val="6E281D7B"/>
    <w:rsid w:val="6E44F29C"/>
    <w:rsid w:val="6E6382BF"/>
    <w:rsid w:val="6E7A6896"/>
    <w:rsid w:val="6E8C9245"/>
    <w:rsid w:val="6EA3749B"/>
    <w:rsid w:val="6EA8BA0A"/>
    <w:rsid w:val="6EEADBB9"/>
    <w:rsid w:val="6F0955B9"/>
    <w:rsid w:val="6F36123F"/>
    <w:rsid w:val="6F828756"/>
    <w:rsid w:val="6FB79E91"/>
    <w:rsid w:val="6FEA894F"/>
    <w:rsid w:val="6FF49FDB"/>
    <w:rsid w:val="7136D12D"/>
    <w:rsid w:val="715CD9E3"/>
    <w:rsid w:val="715D1D9D"/>
    <w:rsid w:val="7247FFE0"/>
    <w:rsid w:val="727069F8"/>
    <w:rsid w:val="729E8CFF"/>
    <w:rsid w:val="72AFB5E1"/>
    <w:rsid w:val="72C55C3D"/>
    <w:rsid w:val="739243F4"/>
    <w:rsid w:val="73BD7F2E"/>
    <w:rsid w:val="7404A58C"/>
    <w:rsid w:val="74B2566F"/>
    <w:rsid w:val="750AE882"/>
    <w:rsid w:val="7515FAD7"/>
    <w:rsid w:val="75E79D28"/>
    <w:rsid w:val="7698735B"/>
    <w:rsid w:val="76AE8C78"/>
    <w:rsid w:val="77CBF5A8"/>
    <w:rsid w:val="786EEE85"/>
    <w:rsid w:val="787A8314"/>
    <w:rsid w:val="79531A9C"/>
    <w:rsid w:val="798B085C"/>
    <w:rsid w:val="79C84872"/>
    <w:rsid w:val="79FC83A6"/>
    <w:rsid w:val="7A2760D4"/>
    <w:rsid w:val="7A593E13"/>
    <w:rsid w:val="7A954505"/>
    <w:rsid w:val="7B276D1B"/>
    <w:rsid w:val="7B7BA71E"/>
    <w:rsid w:val="7B9B6520"/>
    <w:rsid w:val="7C7C544A"/>
    <w:rsid w:val="7C91D932"/>
    <w:rsid w:val="7D6D26EF"/>
    <w:rsid w:val="7DC54CE4"/>
    <w:rsid w:val="7DD1D12C"/>
    <w:rsid w:val="7E12632F"/>
    <w:rsid w:val="7E16DA53"/>
    <w:rsid w:val="7E327093"/>
    <w:rsid w:val="7E575060"/>
    <w:rsid w:val="7E8A9136"/>
    <w:rsid w:val="7EB1D961"/>
    <w:rsid w:val="7EC3AFEF"/>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6DACF"/>
  <w15:docId w15:val="{83C12A6D-8BEB-4A67-8F42-77AFEC49C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GITS Normal"/>
    <w:qFormat/>
    <w:rsid w:val="00CD0004"/>
    <w:pPr>
      <w:spacing w:after="0" w:line="240" w:lineRule="auto"/>
      <w:contextualSpacing/>
    </w:pPr>
    <w:rPr>
      <w:sz w:val="24"/>
    </w:rPr>
  </w:style>
  <w:style w:type="paragraph" w:styleId="Heading1">
    <w:name w:val="heading 1"/>
    <w:aliases w:val="GITS Rubrik 1"/>
    <w:basedOn w:val="Title"/>
    <w:next w:val="Normal"/>
    <w:link w:val="Heading1Char"/>
    <w:uiPriority w:val="9"/>
    <w:qFormat/>
    <w:rsid w:val="00301D8C"/>
    <w:pPr>
      <w:outlineLvl w:val="0"/>
    </w:pPr>
    <w:rPr>
      <w:rFonts w:cstheme="majorHAnsi"/>
      <w:b/>
      <w:bCs/>
      <w:color w:val="000000"/>
      <w:sz w:val="40"/>
      <w:szCs w:val="40"/>
      <w:shd w:val="clear" w:color="auto" w:fill="FFFFFF"/>
    </w:rPr>
  </w:style>
  <w:style w:type="paragraph" w:styleId="Heading2">
    <w:name w:val="heading 2"/>
    <w:basedOn w:val="Normal"/>
    <w:next w:val="Normal"/>
    <w:link w:val="Heading2Char"/>
    <w:uiPriority w:val="9"/>
    <w:unhideWhenUsed/>
    <w:rsid w:val="0033349F"/>
    <w:pPr>
      <w:keepNext/>
      <w:keepLines/>
      <w:spacing w:before="120"/>
      <w:outlineLvl w:val="1"/>
    </w:pPr>
    <w:rPr>
      <w:rFonts w:asciiTheme="majorHAnsi" w:eastAsia="Times New Roman" w:hAnsiTheme="majorHAnsi" w:cstheme="majorBidi"/>
      <w:sz w:val="26"/>
      <w:szCs w:val="26"/>
    </w:rPr>
  </w:style>
  <w:style w:type="paragraph" w:styleId="Heading3">
    <w:name w:val="heading 3"/>
    <w:basedOn w:val="Normal"/>
    <w:next w:val="Normal"/>
    <w:link w:val="Heading3Char"/>
    <w:uiPriority w:val="9"/>
    <w:unhideWhenUsed/>
    <w:rsid w:val="00482465"/>
    <w:pPr>
      <w:keepNext/>
      <w:keepLines/>
      <w:spacing w:before="40"/>
      <w:outlineLvl w:val="2"/>
    </w:pPr>
    <w:rPr>
      <w:rFonts w:asciiTheme="majorHAnsi" w:eastAsiaTheme="majorEastAsia" w:hAnsiTheme="majorHAnsi" w:cstheme="majorBidi"/>
    </w:rPr>
  </w:style>
  <w:style w:type="paragraph" w:styleId="Heading4">
    <w:name w:val="heading 4"/>
    <w:basedOn w:val="Normal"/>
    <w:next w:val="Normal"/>
    <w:link w:val="Heading4Char"/>
    <w:uiPriority w:val="9"/>
    <w:unhideWhenUsed/>
    <w:rsid w:val="00482465"/>
    <w:pPr>
      <w:keepNext/>
      <w:keepLines/>
      <w:spacing w:before="40"/>
      <w:outlineLvl w:val="3"/>
    </w:pPr>
    <w:rPr>
      <w:rFonts w:asciiTheme="majorHAnsi" w:eastAsiaTheme="majorEastAsia" w:hAnsiTheme="majorHAnsi" w:cstheme="majorBidi"/>
      <w:i/>
      <w:iCs/>
    </w:rPr>
  </w:style>
  <w:style w:type="paragraph" w:styleId="Heading5">
    <w:name w:val="heading 5"/>
    <w:basedOn w:val="Normal"/>
    <w:next w:val="Normal"/>
    <w:link w:val="Heading5Char"/>
    <w:uiPriority w:val="9"/>
    <w:semiHidden/>
    <w:unhideWhenUsed/>
    <w:rsid w:val="00482465"/>
    <w:pPr>
      <w:keepNext/>
      <w:keepLines/>
      <w:spacing w:before="40"/>
      <w:outlineLvl w:val="4"/>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61A"/>
    <w:pPr>
      <w:tabs>
        <w:tab w:val="center" w:pos="4536"/>
        <w:tab w:val="right" w:pos="9072"/>
      </w:tabs>
    </w:pPr>
  </w:style>
  <w:style w:type="character" w:customStyle="1" w:styleId="HeaderChar">
    <w:name w:val="Header Char"/>
    <w:basedOn w:val="DefaultParagraphFont"/>
    <w:link w:val="Header"/>
    <w:uiPriority w:val="99"/>
    <w:rsid w:val="0009161A"/>
  </w:style>
  <w:style w:type="paragraph" w:styleId="Footer">
    <w:name w:val="footer"/>
    <w:basedOn w:val="Normal"/>
    <w:link w:val="FooterChar"/>
    <w:uiPriority w:val="99"/>
    <w:unhideWhenUsed/>
    <w:rsid w:val="0009161A"/>
    <w:pPr>
      <w:tabs>
        <w:tab w:val="center" w:pos="4536"/>
        <w:tab w:val="right" w:pos="9072"/>
      </w:tabs>
    </w:pPr>
  </w:style>
  <w:style w:type="character" w:customStyle="1" w:styleId="FooterChar">
    <w:name w:val="Footer Char"/>
    <w:basedOn w:val="DefaultParagraphFont"/>
    <w:link w:val="Footer"/>
    <w:uiPriority w:val="99"/>
    <w:rsid w:val="0009161A"/>
  </w:style>
  <w:style w:type="paragraph" w:styleId="NormalWeb">
    <w:name w:val="Normal (Web)"/>
    <w:basedOn w:val="Normal"/>
    <w:uiPriority w:val="99"/>
    <w:unhideWhenUsed/>
    <w:rsid w:val="0009161A"/>
    <w:pPr>
      <w:spacing w:before="100" w:beforeAutospacing="1" w:after="100" w:afterAutospacing="1"/>
    </w:pPr>
    <w:rPr>
      <w:rFonts w:eastAsiaTheme="minorEastAsia"/>
    </w:rPr>
  </w:style>
  <w:style w:type="paragraph" w:styleId="Title">
    <w:name w:val="Title"/>
    <w:basedOn w:val="Normal"/>
    <w:next w:val="Normal"/>
    <w:link w:val="TitleChar"/>
    <w:uiPriority w:val="10"/>
    <w:rsid w:val="0009161A"/>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61A"/>
    <w:rPr>
      <w:rFonts w:asciiTheme="majorHAnsi" w:eastAsiaTheme="majorEastAsia" w:hAnsiTheme="majorHAnsi" w:cstheme="majorBidi"/>
      <w:spacing w:val="-10"/>
      <w:kern w:val="28"/>
      <w:sz w:val="56"/>
      <w:szCs w:val="56"/>
    </w:rPr>
  </w:style>
  <w:style w:type="paragraph" w:styleId="ListParagraph">
    <w:name w:val="List Paragraph"/>
    <w:basedOn w:val="Normal"/>
    <w:link w:val="ListParagraphChar"/>
    <w:uiPriority w:val="34"/>
    <w:rsid w:val="00864A11"/>
    <w:pPr>
      <w:ind w:left="1304"/>
    </w:pPr>
  </w:style>
  <w:style w:type="paragraph" w:customStyle="1" w:styleId="Tabelltext">
    <w:name w:val="Tabelltext"/>
    <w:basedOn w:val="Normal"/>
    <w:rsid w:val="00864A11"/>
    <w:rPr>
      <w:sz w:val="18"/>
      <w:szCs w:val="20"/>
    </w:rPr>
  </w:style>
  <w:style w:type="paragraph" w:customStyle="1" w:styleId="Default">
    <w:name w:val="Default"/>
    <w:rsid w:val="00472F64"/>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4D7F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F3D"/>
    <w:rPr>
      <w:rFonts w:ascii="Segoe UI" w:eastAsia="Times New Roman" w:hAnsi="Segoe UI" w:cs="Segoe UI"/>
      <w:sz w:val="18"/>
      <w:szCs w:val="18"/>
      <w:lang w:eastAsia="sv-SE"/>
    </w:rPr>
  </w:style>
  <w:style w:type="table" w:customStyle="1" w:styleId="Tabellrutnt1">
    <w:name w:val="Tabellrutnät1"/>
    <w:rsid w:val="00514E21"/>
    <w:pPr>
      <w:spacing w:after="0" w:line="240" w:lineRule="auto"/>
    </w:pPr>
    <w:rPr>
      <w:rFonts w:eastAsiaTheme="minorEastAsia"/>
      <w:lang w:eastAsia="sv-SE"/>
    </w:rPr>
    <w:tblPr>
      <w:tblCellMar>
        <w:top w:w="0" w:type="dxa"/>
        <w:left w:w="0" w:type="dxa"/>
        <w:bottom w:w="0" w:type="dxa"/>
        <w:right w:w="0" w:type="dxa"/>
      </w:tblCellMar>
    </w:tblPr>
  </w:style>
  <w:style w:type="character" w:customStyle="1" w:styleId="Heading1Char">
    <w:name w:val="Heading 1 Char"/>
    <w:aliases w:val="GITS Rubrik 1 Char"/>
    <w:basedOn w:val="DefaultParagraphFont"/>
    <w:link w:val="Heading1"/>
    <w:uiPriority w:val="9"/>
    <w:rsid w:val="00301D8C"/>
    <w:rPr>
      <w:rFonts w:asciiTheme="majorHAnsi" w:eastAsiaTheme="majorEastAsia" w:hAnsiTheme="majorHAnsi" w:cstheme="majorHAnsi"/>
      <w:b/>
      <w:bCs/>
      <w:color w:val="000000"/>
      <w:spacing w:val="-10"/>
      <w:kern w:val="28"/>
      <w:sz w:val="40"/>
      <w:szCs w:val="40"/>
    </w:rPr>
  </w:style>
  <w:style w:type="character" w:customStyle="1" w:styleId="Heading2Char">
    <w:name w:val="Heading 2 Char"/>
    <w:basedOn w:val="DefaultParagraphFont"/>
    <w:link w:val="Heading2"/>
    <w:uiPriority w:val="9"/>
    <w:rsid w:val="0033349F"/>
    <w:rPr>
      <w:rFonts w:asciiTheme="majorHAnsi" w:eastAsia="Times New Roman" w:hAnsiTheme="majorHAnsi" w:cstheme="majorBidi"/>
      <w:sz w:val="26"/>
      <w:szCs w:val="26"/>
    </w:rPr>
  </w:style>
  <w:style w:type="character" w:styleId="Hyperlink">
    <w:name w:val="Hyperlink"/>
    <w:basedOn w:val="DefaultParagraphFont"/>
    <w:uiPriority w:val="99"/>
    <w:unhideWhenUsed/>
    <w:rsid w:val="00F51CAA"/>
    <w:rPr>
      <w:color w:val="A8AD00" w:themeColor="hyperlink"/>
      <w:u w:val="single"/>
    </w:rPr>
  </w:style>
  <w:style w:type="character" w:styleId="UnresolvedMention">
    <w:name w:val="Unresolved Mention"/>
    <w:basedOn w:val="DefaultParagraphFont"/>
    <w:uiPriority w:val="99"/>
    <w:semiHidden/>
    <w:unhideWhenUsed/>
    <w:rsid w:val="002E0BF9"/>
    <w:rPr>
      <w:color w:val="605E5C"/>
      <w:shd w:val="clear" w:color="auto" w:fill="E1DFDD"/>
    </w:rPr>
  </w:style>
  <w:style w:type="table" w:customStyle="1" w:styleId="TableGrid0">
    <w:name w:val="Table Grid0"/>
    <w:basedOn w:val="TableNormal"/>
    <w:uiPriority w:val="39"/>
    <w:rsid w:val="00CA7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rsid w:val="00CA726B"/>
    <w:pPr>
      <w:autoSpaceDE w:val="0"/>
      <w:autoSpaceDN w:val="0"/>
      <w:spacing w:after="0" w:line="240" w:lineRule="auto"/>
    </w:pPr>
    <w:rPr>
      <w:rFonts w:ascii="Times New Roman" w:eastAsia="Times New Roman" w:hAnsi="Times New Roman" w:cs="Times New Roman"/>
      <w:sz w:val="20"/>
      <w:szCs w:val="24"/>
      <w:lang w:eastAsia="sv-SE"/>
    </w:rPr>
  </w:style>
  <w:style w:type="character" w:styleId="FollowedHyperlink">
    <w:name w:val="FollowedHyperlink"/>
    <w:basedOn w:val="DefaultParagraphFont"/>
    <w:uiPriority w:val="99"/>
    <w:semiHidden/>
    <w:unhideWhenUsed/>
    <w:rsid w:val="004E6AD6"/>
    <w:rPr>
      <w:color w:val="582C83" w:themeColor="followedHyperlink"/>
      <w:u w:val="single"/>
    </w:rPr>
  </w:style>
  <w:style w:type="character" w:customStyle="1" w:styleId="Heading3Char">
    <w:name w:val="Heading 3 Char"/>
    <w:basedOn w:val="DefaultParagraphFont"/>
    <w:link w:val="Heading3"/>
    <w:uiPriority w:val="9"/>
    <w:rsid w:val="00482465"/>
    <w:rPr>
      <w:rFonts w:asciiTheme="majorHAnsi" w:eastAsiaTheme="majorEastAsia" w:hAnsiTheme="majorHAnsi" w:cstheme="majorBidi"/>
      <w:sz w:val="24"/>
    </w:rPr>
  </w:style>
  <w:style w:type="character" w:styleId="Strong">
    <w:name w:val="Strong"/>
    <w:basedOn w:val="DefaultParagraphFont"/>
    <w:uiPriority w:val="22"/>
    <w:rsid w:val="001A262A"/>
    <w:rPr>
      <w:b/>
      <w:bCs/>
    </w:rPr>
  </w:style>
  <w:style w:type="table" w:styleId="TableGrid">
    <w:name w:val="Table Grid"/>
    <w:basedOn w:val="TableNormal"/>
    <w:uiPriority w:val="39"/>
    <w:rsid w:val="00F33E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rsid w:val="00A75E79"/>
    <w:pPr>
      <w:widowControl w:val="0"/>
    </w:pPr>
    <w:rPr>
      <w:rFonts w:ascii="Calibri" w:eastAsia="Calibri" w:hAnsi="Calibri" w:cs="Calibri"/>
      <w:i/>
    </w:rPr>
  </w:style>
  <w:style w:type="character" w:customStyle="1" w:styleId="BodyTextChar">
    <w:name w:val="Body Text Char"/>
    <w:basedOn w:val="DefaultParagraphFont"/>
    <w:link w:val="BodyText"/>
    <w:uiPriority w:val="1"/>
    <w:rsid w:val="00A75E79"/>
    <w:rPr>
      <w:rFonts w:ascii="Calibri" w:eastAsia="Calibri" w:hAnsi="Calibri" w:cs="Calibri"/>
      <w:i/>
    </w:rPr>
  </w:style>
  <w:style w:type="character" w:customStyle="1" w:styleId="ui-provider">
    <w:name w:val="ui-provider"/>
    <w:basedOn w:val="DefaultParagraphFont"/>
    <w:rsid w:val="00C5769C"/>
  </w:style>
  <w:style w:type="character" w:customStyle="1" w:styleId="normaltextrun">
    <w:name w:val="normaltextrun"/>
    <w:basedOn w:val="DefaultParagraphFont"/>
    <w:rsid w:val="00C1572B"/>
  </w:style>
  <w:style w:type="paragraph" w:styleId="Subtitle">
    <w:name w:val="Subtitle"/>
    <w:basedOn w:val="Title"/>
    <w:next w:val="Normal"/>
    <w:link w:val="SubtitleChar"/>
    <w:uiPriority w:val="11"/>
    <w:rsid w:val="00C70F23"/>
    <w:rPr>
      <w:rFonts w:asciiTheme="minorHAnsi" w:eastAsiaTheme="minorHAnsi" w:hAnsiTheme="minorHAnsi" w:cstheme="minorBidi"/>
      <w:b/>
      <w:bCs/>
      <w:spacing w:val="0"/>
      <w:kern w:val="0"/>
      <w:sz w:val="22"/>
      <w:szCs w:val="22"/>
    </w:rPr>
  </w:style>
  <w:style w:type="character" w:customStyle="1" w:styleId="SubtitleChar">
    <w:name w:val="Subtitle Char"/>
    <w:basedOn w:val="DefaultParagraphFont"/>
    <w:link w:val="Subtitle"/>
    <w:uiPriority w:val="11"/>
    <w:rsid w:val="00C70F23"/>
    <w:rPr>
      <w:b/>
      <w:bCs/>
    </w:rPr>
  </w:style>
  <w:style w:type="character" w:customStyle="1" w:styleId="Heading4Char">
    <w:name w:val="Heading 4 Char"/>
    <w:basedOn w:val="DefaultParagraphFont"/>
    <w:link w:val="Heading4"/>
    <w:uiPriority w:val="9"/>
    <w:rsid w:val="00482465"/>
    <w:rPr>
      <w:rFonts w:asciiTheme="majorHAnsi" w:eastAsiaTheme="majorEastAsia" w:hAnsiTheme="majorHAnsi" w:cstheme="majorBidi"/>
      <w:i/>
      <w:iCs/>
    </w:rPr>
  </w:style>
  <w:style w:type="character" w:customStyle="1" w:styleId="Heading5Char">
    <w:name w:val="Heading 5 Char"/>
    <w:basedOn w:val="DefaultParagraphFont"/>
    <w:link w:val="Heading5"/>
    <w:uiPriority w:val="9"/>
    <w:semiHidden/>
    <w:rsid w:val="00482465"/>
    <w:rPr>
      <w:rFonts w:asciiTheme="majorHAnsi" w:eastAsiaTheme="majorEastAsia" w:hAnsiTheme="majorHAnsi" w:cstheme="majorBidi"/>
    </w:rPr>
  </w:style>
  <w:style w:type="paragraph" w:customStyle="1" w:styleId="GITSmtespunktanteckning">
    <w:name w:val="GITS mötespunkt anteckning"/>
    <w:basedOn w:val="ListParagraph"/>
    <w:link w:val="GITSmtespunktanteckningChar"/>
    <w:qFormat/>
    <w:rsid w:val="00670395"/>
    <w:pPr>
      <w:numPr>
        <w:numId w:val="2"/>
      </w:numPr>
      <w:spacing w:before="240"/>
      <w:ind w:left="357" w:hanging="357"/>
    </w:pPr>
    <w:rPr>
      <w:b/>
      <w:szCs w:val="24"/>
    </w:rPr>
  </w:style>
  <w:style w:type="character" w:customStyle="1" w:styleId="ListParagraphChar">
    <w:name w:val="List Paragraph Char"/>
    <w:basedOn w:val="DefaultParagraphFont"/>
    <w:link w:val="ListParagraph"/>
    <w:uiPriority w:val="34"/>
    <w:rsid w:val="00D5269C"/>
    <w:rPr>
      <w:sz w:val="24"/>
    </w:rPr>
  </w:style>
  <w:style w:type="character" w:customStyle="1" w:styleId="GITSmtespunktanteckningChar">
    <w:name w:val="GITS mötespunkt anteckning Char"/>
    <w:basedOn w:val="ListParagraphChar"/>
    <w:link w:val="GITSmtespunktanteckning"/>
    <w:rsid w:val="00670395"/>
    <w:rPr>
      <w:b/>
      <w:sz w:val="24"/>
      <w:szCs w:val="24"/>
    </w:rPr>
  </w:style>
  <w:style w:type="paragraph" w:customStyle="1" w:styleId="GITSanteckning">
    <w:name w:val="GITS anteckning"/>
    <w:basedOn w:val="Normal"/>
    <w:qFormat/>
    <w:rsid w:val="00BD50F0"/>
    <w:pPr>
      <w:ind w:left="357"/>
    </w:pPr>
  </w:style>
  <w:style w:type="paragraph" w:customStyle="1" w:styleId="AgendapunkterGITS">
    <w:name w:val="Agendapunkter GITS"/>
    <w:basedOn w:val="ListParagraph"/>
    <w:link w:val="AgendapunkterGITSChar"/>
    <w:rsid w:val="00EC6096"/>
    <w:pPr>
      <w:numPr>
        <w:numId w:val="1"/>
      </w:numPr>
      <w:ind w:left="357" w:hanging="357"/>
    </w:pPr>
    <w:rPr>
      <w:b/>
    </w:rPr>
  </w:style>
  <w:style w:type="character" w:customStyle="1" w:styleId="AgendapunkterGITSChar">
    <w:name w:val="Agendapunkter GITS Char"/>
    <w:basedOn w:val="ListParagraphChar"/>
    <w:link w:val="AgendapunkterGITS"/>
    <w:rsid w:val="00EC6096"/>
    <w:rPr>
      <w:b/>
      <w:sz w:val="24"/>
    </w:rPr>
  </w:style>
  <w:style w:type="character" w:styleId="PlaceholderText">
    <w:name w:val="Placeholder Text"/>
    <w:basedOn w:val="DefaultParagraphFont"/>
    <w:uiPriority w:val="99"/>
    <w:semiHidden/>
    <w:rsid w:val="00117C4D"/>
    <w:rPr>
      <w:color w:val="666666"/>
    </w:rPr>
  </w:style>
  <w:style w:type="paragraph" w:styleId="TOC1">
    <w:name w:val="toc 1"/>
    <w:aliases w:val="Agendapunkter GITS 2"/>
    <w:basedOn w:val="Normal"/>
    <w:next w:val="Normal"/>
    <w:link w:val="TOC1Char"/>
    <w:autoRedefine/>
    <w:uiPriority w:val="39"/>
    <w:unhideWhenUsed/>
    <w:qFormat/>
    <w:rsid w:val="00FC5A3A"/>
    <w:pPr>
      <w:spacing w:after="100" w:line="360" w:lineRule="auto"/>
      <w:outlineLvl w:val="0"/>
    </w:pPr>
    <w:rPr>
      <w:sz w:val="28"/>
      <w:szCs w:val="28"/>
    </w:rPr>
  </w:style>
  <w:style w:type="character" w:customStyle="1" w:styleId="TOC1Char">
    <w:name w:val="TOC 1 Char"/>
    <w:aliases w:val="Agendapunkter GITS 2 Char"/>
    <w:basedOn w:val="DefaultParagraphFont"/>
    <w:link w:val="TOC1"/>
    <w:uiPriority w:val="39"/>
    <w:rsid w:val="00FC5A3A"/>
    <w:rPr>
      <w:sz w:val="28"/>
      <w:szCs w:val="28"/>
    </w:rPr>
  </w:style>
  <w:style w:type="character" w:customStyle="1" w:styleId="Formatmall1">
    <w:name w:val="Formatmall1"/>
    <w:basedOn w:val="DefaultParagraphFont"/>
    <w:uiPriority w:val="1"/>
    <w:rsid w:val="00BD6ED0"/>
    <w:rPr>
      <w:rFonts w:asciiTheme="minorHAnsi" w:hAnsiTheme="minorHAnsi"/>
      <w:color w:val="auto"/>
      <w:sz w:val="28"/>
    </w:rPr>
  </w:style>
  <w:style w:type="character" w:customStyle="1" w:styleId="Formatmall2">
    <w:name w:val="Formatmall2"/>
    <w:basedOn w:val="DefaultParagraphFont"/>
    <w:uiPriority w:val="1"/>
    <w:rsid w:val="00BD6ED0"/>
    <w:rPr>
      <w:rFonts w:asciiTheme="minorHAnsi" w:hAnsiTheme="minorHAnsi"/>
      <w:color w:val="auto"/>
      <w:sz w:val="28"/>
    </w:rPr>
  </w:style>
  <w:style w:type="character" w:customStyle="1" w:styleId="Formatmall3">
    <w:name w:val="Formatmall3"/>
    <w:basedOn w:val="DefaultParagraphFont"/>
    <w:uiPriority w:val="1"/>
    <w:rsid w:val="00BD6ED0"/>
    <w:rPr>
      <w:rFonts w:asciiTheme="minorHAnsi" w:hAnsiTheme="minorHAnsi"/>
      <w:color w:val="auto"/>
      <w:sz w:val="36"/>
    </w:rPr>
  </w:style>
  <w:style w:type="character" w:customStyle="1" w:styleId="Formatmall4">
    <w:name w:val="Formatmall4"/>
    <w:basedOn w:val="DefaultParagraphFont"/>
    <w:uiPriority w:val="1"/>
    <w:rsid w:val="00EE40CF"/>
    <w:rPr>
      <w:rFonts w:asciiTheme="minorHAnsi" w:hAnsiTheme="minorHAnsi"/>
      <w:color w:val="auto"/>
      <w:sz w:val="36"/>
    </w:rPr>
  </w:style>
  <w:style w:type="character" w:customStyle="1" w:styleId="Formatmall5">
    <w:name w:val="Formatmall5"/>
    <w:basedOn w:val="DefaultParagraphFont"/>
    <w:uiPriority w:val="1"/>
    <w:rsid w:val="00A82227"/>
    <w:rPr>
      <w:rFonts w:asciiTheme="minorHAnsi" w:hAnsiTheme="minorHAnsi"/>
      <w:color w:val="auto"/>
      <w:sz w:val="36"/>
    </w:rPr>
  </w:style>
  <w:style w:type="character" w:customStyle="1" w:styleId="Formatmall6">
    <w:name w:val="Formatmall6"/>
    <w:basedOn w:val="DefaultParagraphFont"/>
    <w:uiPriority w:val="1"/>
    <w:rsid w:val="00882B66"/>
    <w:rPr>
      <w:rFonts w:asciiTheme="minorHAnsi" w:hAnsiTheme="minorHAnsi"/>
      <w:sz w:val="28"/>
    </w:rPr>
  </w:style>
  <w:style w:type="character" w:customStyle="1" w:styleId="Formatmall7">
    <w:name w:val="Formatmall7"/>
    <w:basedOn w:val="DefaultParagraphFont"/>
    <w:uiPriority w:val="1"/>
    <w:rsid w:val="00E123DA"/>
    <w:rPr>
      <w:rFonts w:asciiTheme="minorHAnsi" w:hAnsiTheme="minorHAnsi"/>
      <w:color w:val="000000" w:themeColor="text1"/>
      <w:sz w:val="28"/>
    </w:rPr>
  </w:style>
  <w:style w:type="character" w:styleId="CommentReference">
    <w:name w:val="annotation reference"/>
    <w:basedOn w:val="DefaultParagraphFont"/>
    <w:uiPriority w:val="99"/>
    <w:semiHidden/>
    <w:unhideWhenUsed/>
    <w:rsid w:val="004573AB"/>
    <w:rPr>
      <w:sz w:val="16"/>
      <w:szCs w:val="16"/>
    </w:rPr>
  </w:style>
  <w:style w:type="paragraph" w:styleId="CommentText">
    <w:name w:val="annotation text"/>
    <w:basedOn w:val="Normal"/>
    <w:link w:val="CommentTextChar"/>
    <w:uiPriority w:val="99"/>
    <w:unhideWhenUsed/>
    <w:rsid w:val="004573AB"/>
    <w:rPr>
      <w:sz w:val="20"/>
      <w:szCs w:val="20"/>
    </w:rPr>
  </w:style>
  <w:style w:type="character" w:customStyle="1" w:styleId="CommentTextChar">
    <w:name w:val="Comment Text Char"/>
    <w:basedOn w:val="DefaultParagraphFont"/>
    <w:link w:val="CommentText"/>
    <w:uiPriority w:val="99"/>
    <w:rsid w:val="004573AB"/>
    <w:rPr>
      <w:sz w:val="20"/>
      <w:szCs w:val="20"/>
    </w:rPr>
  </w:style>
  <w:style w:type="paragraph" w:styleId="CommentSubject">
    <w:name w:val="annotation subject"/>
    <w:basedOn w:val="CommentText"/>
    <w:next w:val="CommentText"/>
    <w:link w:val="CommentSubjectChar"/>
    <w:uiPriority w:val="99"/>
    <w:semiHidden/>
    <w:unhideWhenUsed/>
    <w:rsid w:val="004573AB"/>
    <w:rPr>
      <w:b/>
      <w:bCs/>
    </w:rPr>
  </w:style>
  <w:style w:type="character" w:customStyle="1" w:styleId="CommentSubjectChar">
    <w:name w:val="Comment Subject Char"/>
    <w:basedOn w:val="CommentTextChar"/>
    <w:link w:val="CommentSubject"/>
    <w:uiPriority w:val="99"/>
    <w:semiHidden/>
    <w:rsid w:val="004573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50253">
      <w:bodyDiv w:val="1"/>
      <w:marLeft w:val="0"/>
      <w:marRight w:val="0"/>
      <w:marTop w:val="0"/>
      <w:marBottom w:val="0"/>
      <w:divBdr>
        <w:top w:val="none" w:sz="0" w:space="0" w:color="auto"/>
        <w:left w:val="none" w:sz="0" w:space="0" w:color="auto"/>
        <w:bottom w:val="none" w:sz="0" w:space="0" w:color="auto"/>
        <w:right w:val="none" w:sz="0" w:space="0" w:color="auto"/>
      </w:divBdr>
      <w:divsChild>
        <w:div w:id="292367660">
          <w:marLeft w:val="0"/>
          <w:marRight w:val="0"/>
          <w:marTop w:val="0"/>
          <w:marBottom w:val="0"/>
          <w:divBdr>
            <w:top w:val="none" w:sz="0" w:space="0" w:color="auto"/>
            <w:left w:val="none" w:sz="0" w:space="0" w:color="auto"/>
            <w:bottom w:val="none" w:sz="0" w:space="0" w:color="auto"/>
            <w:right w:val="none" w:sz="0" w:space="0" w:color="auto"/>
          </w:divBdr>
          <w:divsChild>
            <w:div w:id="388915906">
              <w:marLeft w:val="0"/>
              <w:marRight w:val="0"/>
              <w:marTop w:val="0"/>
              <w:marBottom w:val="0"/>
              <w:divBdr>
                <w:top w:val="none" w:sz="0" w:space="0" w:color="auto"/>
                <w:left w:val="none" w:sz="0" w:space="0" w:color="auto"/>
                <w:bottom w:val="none" w:sz="0" w:space="0" w:color="auto"/>
                <w:right w:val="none" w:sz="0" w:space="0" w:color="auto"/>
              </w:divBdr>
            </w:div>
            <w:div w:id="1528175071">
              <w:marLeft w:val="0"/>
              <w:marRight w:val="0"/>
              <w:marTop w:val="0"/>
              <w:marBottom w:val="0"/>
              <w:divBdr>
                <w:top w:val="none" w:sz="0" w:space="0" w:color="auto"/>
                <w:left w:val="none" w:sz="0" w:space="0" w:color="auto"/>
                <w:bottom w:val="none" w:sz="0" w:space="0" w:color="auto"/>
                <w:right w:val="none" w:sz="0" w:space="0" w:color="auto"/>
              </w:divBdr>
            </w:div>
            <w:div w:id="169387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16825">
      <w:bodyDiv w:val="1"/>
      <w:marLeft w:val="0"/>
      <w:marRight w:val="0"/>
      <w:marTop w:val="0"/>
      <w:marBottom w:val="0"/>
      <w:divBdr>
        <w:top w:val="none" w:sz="0" w:space="0" w:color="auto"/>
        <w:left w:val="none" w:sz="0" w:space="0" w:color="auto"/>
        <w:bottom w:val="none" w:sz="0" w:space="0" w:color="auto"/>
        <w:right w:val="none" w:sz="0" w:space="0" w:color="auto"/>
      </w:divBdr>
    </w:div>
    <w:div w:id="158692626">
      <w:bodyDiv w:val="1"/>
      <w:marLeft w:val="0"/>
      <w:marRight w:val="0"/>
      <w:marTop w:val="0"/>
      <w:marBottom w:val="0"/>
      <w:divBdr>
        <w:top w:val="none" w:sz="0" w:space="0" w:color="auto"/>
        <w:left w:val="none" w:sz="0" w:space="0" w:color="auto"/>
        <w:bottom w:val="none" w:sz="0" w:space="0" w:color="auto"/>
        <w:right w:val="none" w:sz="0" w:space="0" w:color="auto"/>
      </w:divBdr>
    </w:div>
    <w:div w:id="256331847">
      <w:bodyDiv w:val="1"/>
      <w:marLeft w:val="0"/>
      <w:marRight w:val="0"/>
      <w:marTop w:val="0"/>
      <w:marBottom w:val="0"/>
      <w:divBdr>
        <w:top w:val="none" w:sz="0" w:space="0" w:color="auto"/>
        <w:left w:val="none" w:sz="0" w:space="0" w:color="auto"/>
        <w:bottom w:val="none" w:sz="0" w:space="0" w:color="auto"/>
        <w:right w:val="none" w:sz="0" w:space="0" w:color="auto"/>
      </w:divBdr>
      <w:divsChild>
        <w:div w:id="1223442543">
          <w:marLeft w:val="0"/>
          <w:marRight w:val="0"/>
          <w:marTop w:val="0"/>
          <w:marBottom w:val="0"/>
          <w:divBdr>
            <w:top w:val="none" w:sz="0" w:space="0" w:color="auto"/>
            <w:left w:val="none" w:sz="0" w:space="0" w:color="auto"/>
            <w:bottom w:val="none" w:sz="0" w:space="0" w:color="auto"/>
            <w:right w:val="none" w:sz="0" w:space="0" w:color="auto"/>
          </w:divBdr>
        </w:div>
      </w:divsChild>
    </w:div>
    <w:div w:id="363137731">
      <w:bodyDiv w:val="1"/>
      <w:marLeft w:val="0"/>
      <w:marRight w:val="0"/>
      <w:marTop w:val="0"/>
      <w:marBottom w:val="0"/>
      <w:divBdr>
        <w:top w:val="none" w:sz="0" w:space="0" w:color="auto"/>
        <w:left w:val="none" w:sz="0" w:space="0" w:color="auto"/>
        <w:bottom w:val="none" w:sz="0" w:space="0" w:color="auto"/>
        <w:right w:val="none" w:sz="0" w:space="0" w:color="auto"/>
      </w:divBdr>
    </w:div>
    <w:div w:id="369378476">
      <w:bodyDiv w:val="1"/>
      <w:marLeft w:val="0"/>
      <w:marRight w:val="0"/>
      <w:marTop w:val="0"/>
      <w:marBottom w:val="0"/>
      <w:divBdr>
        <w:top w:val="none" w:sz="0" w:space="0" w:color="auto"/>
        <w:left w:val="none" w:sz="0" w:space="0" w:color="auto"/>
        <w:bottom w:val="none" w:sz="0" w:space="0" w:color="auto"/>
        <w:right w:val="none" w:sz="0" w:space="0" w:color="auto"/>
      </w:divBdr>
    </w:div>
    <w:div w:id="371656412">
      <w:bodyDiv w:val="1"/>
      <w:marLeft w:val="0"/>
      <w:marRight w:val="0"/>
      <w:marTop w:val="0"/>
      <w:marBottom w:val="0"/>
      <w:divBdr>
        <w:top w:val="none" w:sz="0" w:space="0" w:color="auto"/>
        <w:left w:val="none" w:sz="0" w:space="0" w:color="auto"/>
        <w:bottom w:val="none" w:sz="0" w:space="0" w:color="auto"/>
        <w:right w:val="none" w:sz="0" w:space="0" w:color="auto"/>
      </w:divBdr>
    </w:div>
    <w:div w:id="385184517">
      <w:bodyDiv w:val="1"/>
      <w:marLeft w:val="0"/>
      <w:marRight w:val="0"/>
      <w:marTop w:val="0"/>
      <w:marBottom w:val="0"/>
      <w:divBdr>
        <w:top w:val="none" w:sz="0" w:space="0" w:color="auto"/>
        <w:left w:val="none" w:sz="0" w:space="0" w:color="auto"/>
        <w:bottom w:val="none" w:sz="0" w:space="0" w:color="auto"/>
        <w:right w:val="none" w:sz="0" w:space="0" w:color="auto"/>
      </w:divBdr>
    </w:div>
    <w:div w:id="424611780">
      <w:bodyDiv w:val="1"/>
      <w:marLeft w:val="0"/>
      <w:marRight w:val="0"/>
      <w:marTop w:val="0"/>
      <w:marBottom w:val="0"/>
      <w:divBdr>
        <w:top w:val="none" w:sz="0" w:space="0" w:color="auto"/>
        <w:left w:val="none" w:sz="0" w:space="0" w:color="auto"/>
        <w:bottom w:val="none" w:sz="0" w:space="0" w:color="auto"/>
        <w:right w:val="none" w:sz="0" w:space="0" w:color="auto"/>
      </w:divBdr>
    </w:div>
    <w:div w:id="453905333">
      <w:bodyDiv w:val="1"/>
      <w:marLeft w:val="0"/>
      <w:marRight w:val="0"/>
      <w:marTop w:val="0"/>
      <w:marBottom w:val="0"/>
      <w:divBdr>
        <w:top w:val="none" w:sz="0" w:space="0" w:color="auto"/>
        <w:left w:val="none" w:sz="0" w:space="0" w:color="auto"/>
        <w:bottom w:val="none" w:sz="0" w:space="0" w:color="auto"/>
        <w:right w:val="none" w:sz="0" w:space="0" w:color="auto"/>
      </w:divBdr>
    </w:div>
    <w:div w:id="461266843">
      <w:bodyDiv w:val="1"/>
      <w:marLeft w:val="0"/>
      <w:marRight w:val="0"/>
      <w:marTop w:val="0"/>
      <w:marBottom w:val="0"/>
      <w:divBdr>
        <w:top w:val="none" w:sz="0" w:space="0" w:color="auto"/>
        <w:left w:val="none" w:sz="0" w:space="0" w:color="auto"/>
        <w:bottom w:val="none" w:sz="0" w:space="0" w:color="auto"/>
        <w:right w:val="none" w:sz="0" w:space="0" w:color="auto"/>
      </w:divBdr>
    </w:div>
    <w:div w:id="526257315">
      <w:bodyDiv w:val="1"/>
      <w:marLeft w:val="0"/>
      <w:marRight w:val="0"/>
      <w:marTop w:val="0"/>
      <w:marBottom w:val="0"/>
      <w:divBdr>
        <w:top w:val="none" w:sz="0" w:space="0" w:color="auto"/>
        <w:left w:val="none" w:sz="0" w:space="0" w:color="auto"/>
        <w:bottom w:val="none" w:sz="0" w:space="0" w:color="auto"/>
        <w:right w:val="none" w:sz="0" w:space="0" w:color="auto"/>
      </w:divBdr>
    </w:div>
    <w:div w:id="613512389">
      <w:bodyDiv w:val="1"/>
      <w:marLeft w:val="0"/>
      <w:marRight w:val="0"/>
      <w:marTop w:val="0"/>
      <w:marBottom w:val="0"/>
      <w:divBdr>
        <w:top w:val="none" w:sz="0" w:space="0" w:color="auto"/>
        <w:left w:val="none" w:sz="0" w:space="0" w:color="auto"/>
        <w:bottom w:val="none" w:sz="0" w:space="0" w:color="auto"/>
        <w:right w:val="none" w:sz="0" w:space="0" w:color="auto"/>
      </w:divBdr>
    </w:div>
    <w:div w:id="647052075">
      <w:bodyDiv w:val="1"/>
      <w:marLeft w:val="0"/>
      <w:marRight w:val="0"/>
      <w:marTop w:val="0"/>
      <w:marBottom w:val="0"/>
      <w:divBdr>
        <w:top w:val="none" w:sz="0" w:space="0" w:color="auto"/>
        <w:left w:val="none" w:sz="0" w:space="0" w:color="auto"/>
        <w:bottom w:val="none" w:sz="0" w:space="0" w:color="auto"/>
        <w:right w:val="none" w:sz="0" w:space="0" w:color="auto"/>
      </w:divBdr>
    </w:div>
    <w:div w:id="711345695">
      <w:bodyDiv w:val="1"/>
      <w:marLeft w:val="0"/>
      <w:marRight w:val="0"/>
      <w:marTop w:val="0"/>
      <w:marBottom w:val="0"/>
      <w:divBdr>
        <w:top w:val="none" w:sz="0" w:space="0" w:color="auto"/>
        <w:left w:val="none" w:sz="0" w:space="0" w:color="auto"/>
        <w:bottom w:val="none" w:sz="0" w:space="0" w:color="auto"/>
        <w:right w:val="none" w:sz="0" w:space="0" w:color="auto"/>
      </w:divBdr>
    </w:div>
    <w:div w:id="761074953">
      <w:bodyDiv w:val="1"/>
      <w:marLeft w:val="0"/>
      <w:marRight w:val="0"/>
      <w:marTop w:val="0"/>
      <w:marBottom w:val="0"/>
      <w:divBdr>
        <w:top w:val="none" w:sz="0" w:space="0" w:color="auto"/>
        <w:left w:val="none" w:sz="0" w:space="0" w:color="auto"/>
        <w:bottom w:val="none" w:sz="0" w:space="0" w:color="auto"/>
        <w:right w:val="none" w:sz="0" w:space="0" w:color="auto"/>
      </w:divBdr>
    </w:div>
    <w:div w:id="878972201">
      <w:bodyDiv w:val="1"/>
      <w:marLeft w:val="0"/>
      <w:marRight w:val="0"/>
      <w:marTop w:val="0"/>
      <w:marBottom w:val="0"/>
      <w:divBdr>
        <w:top w:val="none" w:sz="0" w:space="0" w:color="auto"/>
        <w:left w:val="none" w:sz="0" w:space="0" w:color="auto"/>
        <w:bottom w:val="none" w:sz="0" w:space="0" w:color="auto"/>
        <w:right w:val="none" w:sz="0" w:space="0" w:color="auto"/>
      </w:divBdr>
    </w:div>
    <w:div w:id="920062021">
      <w:bodyDiv w:val="1"/>
      <w:marLeft w:val="0"/>
      <w:marRight w:val="0"/>
      <w:marTop w:val="0"/>
      <w:marBottom w:val="0"/>
      <w:divBdr>
        <w:top w:val="none" w:sz="0" w:space="0" w:color="auto"/>
        <w:left w:val="none" w:sz="0" w:space="0" w:color="auto"/>
        <w:bottom w:val="none" w:sz="0" w:space="0" w:color="auto"/>
        <w:right w:val="none" w:sz="0" w:space="0" w:color="auto"/>
      </w:divBdr>
    </w:div>
    <w:div w:id="929048672">
      <w:bodyDiv w:val="1"/>
      <w:marLeft w:val="0"/>
      <w:marRight w:val="0"/>
      <w:marTop w:val="0"/>
      <w:marBottom w:val="0"/>
      <w:divBdr>
        <w:top w:val="none" w:sz="0" w:space="0" w:color="auto"/>
        <w:left w:val="none" w:sz="0" w:space="0" w:color="auto"/>
        <w:bottom w:val="none" w:sz="0" w:space="0" w:color="auto"/>
        <w:right w:val="none" w:sz="0" w:space="0" w:color="auto"/>
      </w:divBdr>
    </w:div>
    <w:div w:id="979501288">
      <w:bodyDiv w:val="1"/>
      <w:marLeft w:val="0"/>
      <w:marRight w:val="0"/>
      <w:marTop w:val="0"/>
      <w:marBottom w:val="0"/>
      <w:divBdr>
        <w:top w:val="none" w:sz="0" w:space="0" w:color="auto"/>
        <w:left w:val="none" w:sz="0" w:space="0" w:color="auto"/>
        <w:bottom w:val="none" w:sz="0" w:space="0" w:color="auto"/>
        <w:right w:val="none" w:sz="0" w:space="0" w:color="auto"/>
      </w:divBdr>
      <w:divsChild>
        <w:div w:id="665060390">
          <w:marLeft w:val="0"/>
          <w:marRight w:val="0"/>
          <w:marTop w:val="0"/>
          <w:marBottom w:val="0"/>
          <w:divBdr>
            <w:top w:val="none" w:sz="0" w:space="0" w:color="auto"/>
            <w:left w:val="none" w:sz="0" w:space="0" w:color="auto"/>
            <w:bottom w:val="none" w:sz="0" w:space="0" w:color="auto"/>
            <w:right w:val="none" w:sz="0" w:space="0" w:color="auto"/>
          </w:divBdr>
        </w:div>
      </w:divsChild>
    </w:div>
    <w:div w:id="996499578">
      <w:bodyDiv w:val="1"/>
      <w:marLeft w:val="0"/>
      <w:marRight w:val="0"/>
      <w:marTop w:val="0"/>
      <w:marBottom w:val="0"/>
      <w:divBdr>
        <w:top w:val="none" w:sz="0" w:space="0" w:color="auto"/>
        <w:left w:val="none" w:sz="0" w:space="0" w:color="auto"/>
        <w:bottom w:val="none" w:sz="0" w:space="0" w:color="auto"/>
        <w:right w:val="none" w:sz="0" w:space="0" w:color="auto"/>
      </w:divBdr>
      <w:divsChild>
        <w:div w:id="323239969">
          <w:marLeft w:val="0"/>
          <w:marRight w:val="0"/>
          <w:marTop w:val="0"/>
          <w:marBottom w:val="0"/>
          <w:divBdr>
            <w:top w:val="none" w:sz="0" w:space="0" w:color="auto"/>
            <w:left w:val="none" w:sz="0" w:space="0" w:color="auto"/>
            <w:bottom w:val="none" w:sz="0" w:space="0" w:color="auto"/>
            <w:right w:val="none" w:sz="0" w:space="0" w:color="auto"/>
          </w:divBdr>
        </w:div>
      </w:divsChild>
    </w:div>
    <w:div w:id="1067414744">
      <w:bodyDiv w:val="1"/>
      <w:marLeft w:val="0"/>
      <w:marRight w:val="0"/>
      <w:marTop w:val="0"/>
      <w:marBottom w:val="0"/>
      <w:divBdr>
        <w:top w:val="none" w:sz="0" w:space="0" w:color="auto"/>
        <w:left w:val="none" w:sz="0" w:space="0" w:color="auto"/>
        <w:bottom w:val="none" w:sz="0" w:space="0" w:color="auto"/>
        <w:right w:val="none" w:sz="0" w:space="0" w:color="auto"/>
      </w:divBdr>
    </w:div>
    <w:div w:id="1123773577">
      <w:bodyDiv w:val="1"/>
      <w:marLeft w:val="0"/>
      <w:marRight w:val="0"/>
      <w:marTop w:val="0"/>
      <w:marBottom w:val="0"/>
      <w:divBdr>
        <w:top w:val="none" w:sz="0" w:space="0" w:color="auto"/>
        <w:left w:val="none" w:sz="0" w:space="0" w:color="auto"/>
        <w:bottom w:val="none" w:sz="0" w:space="0" w:color="auto"/>
        <w:right w:val="none" w:sz="0" w:space="0" w:color="auto"/>
      </w:divBdr>
    </w:div>
    <w:div w:id="1407727592">
      <w:bodyDiv w:val="1"/>
      <w:marLeft w:val="0"/>
      <w:marRight w:val="0"/>
      <w:marTop w:val="0"/>
      <w:marBottom w:val="0"/>
      <w:divBdr>
        <w:top w:val="none" w:sz="0" w:space="0" w:color="auto"/>
        <w:left w:val="none" w:sz="0" w:space="0" w:color="auto"/>
        <w:bottom w:val="none" w:sz="0" w:space="0" w:color="auto"/>
        <w:right w:val="none" w:sz="0" w:space="0" w:color="auto"/>
      </w:divBdr>
    </w:div>
    <w:div w:id="1464883656">
      <w:bodyDiv w:val="1"/>
      <w:marLeft w:val="0"/>
      <w:marRight w:val="0"/>
      <w:marTop w:val="0"/>
      <w:marBottom w:val="0"/>
      <w:divBdr>
        <w:top w:val="none" w:sz="0" w:space="0" w:color="auto"/>
        <w:left w:val="none" w:sz="0" w:space="0" w:color="auto"/>
        <w:bottom w:val="none" w:sz="0" w:space="0" w:color="auto"/>
        <w:right w:val="none" w:sz="0" w:space="0" w:color="auto"/>
      </w:divBdr>
    </w:div>
    <w:div w:id="1521316280">
      <w:bodyDiv w:val="1"/>
      <w:marLeft w:val="0"/>
      <w:marRight w:val="0"/>
      <w:marTop w:val="0"/>
      <w:marBottom w:val="0"/>
      <w:divBdr>
        <w:top w:val="none" w:sz="0" w:space="0" w:color="auto"/>
        <w:left w:val="none" w:sz="0" w:space="0" w:color="auto"/>
        <w:bottom w:val="none" w:sz="0" w:space="0" w:color="auto"/>
        <w:right w:val="none" w:sz="0" w:space="0" w:color="auto"/>
      </w:divBdr>
    </w:div>
    <w:div w:id="1528909835">
      <w:bodyDiv w:val="1"/>
      <w:marLeft w:val="0"/>
      <w:marRight w:val="0"/>
      <w:marTop w:val="0"/>
      <w:marBottom w:val="0"/>
      <w:divBdr>
        <w:top w:val="none" w:sz="0" w:space="0" w:color="auto"/>
        <w:left w:val="none" w:sz="0" w:space="0" w:color="auto"/>
        <w:bottom w:val="none" w:sz="0" w:space="0" w:color="auto"/>
        <w:right w:val="none" w:sz="0" w:space="0" w:color="auto"/>
      </w:divBdr>
    </w:div>
    <w:div w:id="1622418293">
      <w:bodyDiv w:val="1"/>
      <w:marLeft w:val="0"/>
      <w:marRight w:val="0"/>
      <w:marTop w:val="0"/>
      <w:marBottom w:val="0"/>
      <w:divBdr>
        <w:top w:val="none" w:sz="0" w:space="0" w:color="auto"/>
        <w:left w:val="none" w:sz="0" w:space="0" w:color="auto"/>
        <w:bottom w:val="none" w:sz="0" w:space="0" w:color="auto"/>
        <w:right w:val="none" w:sz="0" w:space="0" w:color="auto"/>
      </w:divBdr>
    </w:div>
    <w:div w:id="1662001529">
      <w:bodyDiv w:val="1"/>
      <w:marLeft w:val="0"/>
      <w:marRight w:val="0"/>
      <w:marTop w:val="0"/>
      <w:marBottom w:val="0"/>
      <w:divBdr>
        <w:top w:val="none" w:sz="0" w:space="0" w:color="auto"/>
        <w:left w:val="none" w:sz="0" w:space="0" w:color="auto"/>
        <w:bottom w:val="none" w:sz="0" w:space="0" w:color="auto"/>
        <w:right w:val="none" w:sz="0" w:space="0" w:color="auto"/>
      </w:divBdr>
    </w:div>
    <w:div w:id="1721594340">
      <w:bodyDiv w:val="1"/>
      <w:marLeft w:val="0"/>
      <w:marRight w:val="0"/>
      <w:marTop w:val="0"/>
      <w:marBottom w:val="0"/>
      <w:divBdr>
        <w:top w:val="none" w:sz="0" w:space="0" w:color="auto"/>
        <w:left w:val="none" w:sz="0" w:space="0" w:color="auto"/>
        <w:bottom w:val="none" w:sz="0" w:space="0" w:color="auto"/>
        <w:right w:val="none" w:sz="0" w:space="0" w:color="auto"/>
      </w:divBdr>
    </w:div>
    <w:div w:id="1721975433">
      <w:bodyDiv w:val="1"/>
      <w:marLeft w:val="0"/>
      <w:marRight w:val="0"/>
      <w:marTop w:val="0"/>
      <w:marBottom w:val="0"/>
      <w:divBdr>
        <w:top w:val="none" w:sz="0" w:space="0" w:color="auto"/>
        <w:left w:val="none" w:sz="0" w:space="0" w:color="auto"/>
        <w:bottom w:val="none" w:sz="0" w:space="0" w:color="auto"/>
        <w:right w:val="none" w:sz="0" w:space="0" w:color="auto"/>
      </w:divBdr>
    </w:div>
    <w:div w:id="1778062586">
      <w:bodyDiv w:val="1"/>
      <w:marLeft w:val="0"/>
      <w:marRight w:val="0"/>
      <w:marTop w:val="0"/>
      <w:marBottom w:val="0"/>
      <w:divBdr>
        <w:top w:val="none" w:sz="0" w:space="0" w:color="auto"/>
        <w:left w:val="none" w:sz="0" w:space="0" w:color="auto"/>
        <w:bottom w:val="none" w:sz="0" w:space="0" w:color="auto"/>
        <w:right w:val="none" w:sz="0" w:space="0" w:color="auto"/>
      </w:divBdr>
    </w:div>
    <w:div w:id="1778209381">
      <w:bodyDiv w:val="1"/>
      <w:marLeft w:val="0"/>
      <w:marRight w:val="0"/>
      <w:marTop w:val="0"/>
      <w:marBottom w:val="0"/>
      <w:divBdr>
        <w:top w:val="none" w:sz="0" w:space="0" w:color="auto"/>
        <w:left w:val="none" w:sz="0" w:space="0" w:color="auto"/>
        <w:bottom w:val="none" w:sz="0" w:space="0" w:color="auto"/>
        <w:right w:val="none" w:sz="0" w:space="0" w:color="auto"/>
      </w:divBdr>
    </w:div>
    <w:div w:id="1818450772">
      <w:bodyDiv w:val="1"/>
      <w:marLeft w:val="0"/>
      <w:marRight w:val="0"/>
      <w:marTop w:val="0"/>
      <w:marBottom w:val="0"/>
      <w:divBdr>
        <w:top w:val="none" w:sz="0" w:space="0" w:color="auto"/>
        <w:left w:val="none" w:sz="0" w:space="0" w:color="auto"/>
        <w:bottom w:val="none" w:sz="0" w:space="0" w:color="auto"/>
        <w:right w:val="none" w:sz="0" w:space="0" w:color="auto"/>
      </w:divBdr>
    </w:div>
    <w:div w:id="1895921749">
      <w:bodyDiv w:val="1"/>
      <w:marLeft w:val="0"/>
      <w:marRight w:val="0"/>
      <w:marTop w:val="0"/>
      <w:marBottom w:val="0"/>
      <w:divBdr>
        <w:top w:val="none" w:sz="0" w:space="0" w:color="auto"/>
        <w:left w:val="none" w:sz="0" w:space="0" w:color="auto"/>
        <w:bottom w:val="none" w:sz="0" w:space="0" w:color="auto"/>
        <w:right w:val="none" w:sz="0" w:space="0" w:color="auto"/>
      </w:divBdr>
      <w:divsChild>
        <w:div w:id="390079889">
          <w:marLeft w:val="446"/>
          <w:marRight w:val="0"/>
          <w:marTop w:val="0"/>
          <w:marBottom w:val="18"/>
          <w:divBdr>
            <w:top w:val="none" w:sz="0" w:space="0" w:color="auto"/>
            <w:left w:val="none" w:sz="0" w:space="0" w:color="auto"/>
            <w:bottom w:val="none" w:sz="0" w:space="0" w:color="auto"/>
            <w:right w:val="none" w:sz="0" w:space="0" w:color="auto"/>
          </w:divBdr>
        </w:div>
        <w:div w:id="480536363">
          <w:marLeft w:val="446"/>
          <w:marRight w:val="0"/>
          <w:marTop w:val="0"/>
          <w:marBottom w:val="18"/>
          <w:divBdr>
            <w:top w:val="none" w:sz="0" w:space="0" w:color="auto"/>
            <w:left w:val="none" w:sz="0" w:space="0" w:color="auto"/>
            <w:bottom w:val="none" w:sz="0" w:space="0" w:color="auto"/>
            <w:right w:val="none" w:sz="0" w:space="0" w:color="auto"/>
          </w:divBdr>
        </w:div>
      </w:divsChild>
    </w:div>
    <w:div w:id="1975982116">
      <w:bodyDiv w:val="1"/>
      <w:marLeft w:val="0"/>
      <w:marRight w:val="0"/>
      <w:marTop w:val="0"/>
      <w:marBottom w:val="0"/>
      <w:divBdr>
        <w:top w:val="none" w:sz="0" w:space="0" w:color="auto"/>
        <w:left w:val="none" w:sz="0" w:space="0" w:color="auto"/>
        <w:bottom w:val="none" w:sz="0" w:space="0" w:color="auto"/>
        <w:right w:val="none" w:sz="0" w:space="0" w:color="auto"/>
      </w:divBdr>
    </w:div>
    <w:div w:id="2025090963">
      <w:bodyDiv w:val="1"/>
      <w:marLeft w:val="0"/>
      <w:marRight w:val="0"/>
      <w:marTop w:val="0"/>
      <w:marBottom w:val="0"/>
      <w:divBdr>
        <w:top w:val="none" w:sz="0" w:space="0" w:color="auto"/>
        <w:left w:val="none" w:sz="0" w:space="0" w:color="auto"/>
        <w:bottom w:val="none" w:sz="0" w:space="0" w:color="auto"/>
        <w:right w:val="none" w:sz="0" w:space="0" w:color="auto"/>
      </w:divBdr>
    </w:div>
    <w:div w:id="2097166423">
      <w:bodyDiv w:val="1"/>
      <w:marLeft w:val="0"/>
      <w:marRight w:val="0"/>
      <w:marTop w:val="0"/>
      <w:marBottom w:val="0"/>
      <w:divBdr>
        <w:top w:val="none" w:sz="0" w:space="0" w:color="auto"/>
        <w:left w:val="none" w:sz="0" w:space="0" w:color="auto"/>
        <w:bottom w:val="none" w:sz="0" w:space="0" w:color="auto"/>
        <w:right w:val="none" w:sz="0" w:space="0" w:color="auto"/>
      </w:divBdr>
    </w:div>
    <w:div w:id="2124349473">
      <w:bodyDiv w:val="1"/>
      <w:marLeft w:val="0"/>
      <w:marRight w:val="0"/>
      <w:marTop w:val="0"/>
      <w:marBottom w:val="0"/>
      <w:divBdr>
        <w:top w:val="none" w:sz="0" w:space="0" w:color="auto"/>
        <w:left w:val="none" w:sz="0" w:space="0" w:color="auto"/>
        <w:bottom w:val="none" w:sz="0" w:space="0" w:color="auto"/>
        <w:right w:val="none" w:sz="0" w:space="0" w:color="auto"/>
      </w:divBdr>
    </w:div>
    <w:div w:id="2139758881">
      <w:bodyDiv w:val="1"/>
      <w:marLeft w:val="0"/>
      <w:marRight w:val="0"/>
      <w:marTop w:val="0"/>
      <w:marBottom w:val="0"/>
      <w:divBdr>
        <w:top w:val="none" w:sz="0" w:space="0" w:color="auto"/>
        <w:left w:val="none" w:sz="0" w:space="0" w:color="auto"/>
        <w:bottom w:val="none" w:sz="0" w:space="0" w:color="auto"/>
        <w:right w:val="none" w:sz="0" w:space="0" w:color="auto"/>
      </w:divBdr>
      <w:divsChild>
        <w:div w:id="627592793">
          <w:marLeft w:val="2880"/>
          <w:marRight w:val="0"/>
          <w:marTop w:val="100"/>
          <w:marBottom w:val="0"/>
          <w:divBdr>
            <w:top w:val="none" w:sz="0" w:space="0" w:color="auto"/>
            <w:left w:val="none" w:sz="0" w:space="0" w:color="auto"/>
            <w:bottom w:val="none" w:sz="0" w:space="0" w:color="auto"/>
            <w:right w:val="none" w:sz="0" w:space="0" w:color="auto"/>
          </w:divBdr>
        </w:div>
        <w:div w:id="985354602">
          <w:marLeft w:val="2880"/>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theme" Target="theme/theme1.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glossaryDocument" Target="glossary/document.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nma41\Downloads\MALL%20Statusrapport%20GITS%20-%20F&#246;rvaltningsobjekt%20xxx,%20Qx-20xx.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ABBD2FA68C544629056787E573FE6A9"/>
        <w:category>
          <w:name w:val="Allmänt"/>
          <w:gallery w:val="placeholder"/>
        </w:category>
        <w:types>
          <w:type w:val="bbPlcHdr"/>
        </w:types>
        <w:behaviors>
          <w:behavior w:val="content"/>
        </w:behaviors>
        <w:guid w:val="{10A85E93-2989-43FD-B767-DD51C4058059}"/>
      </w:docPartPr>
      <w:docPartBody>
        <w:p w:rsidR="00A10BA5" w:rsidRDefault="00A10BA5">
          <w:pPr>
            <w:pStyle w:val="0ABBD2FA68C544629056787E573FE6A9"/>
          </w:pPr>
          <w:r w:rsidRPr="00E123DA">
            <w:rPr>
              <w:rStyle w:val="PlaceholderText"/>
              <w:sz w:val="28"/>
              <w:szCs w:val="28"/>
            </w:rPr>
            <w:t xml:space="preserve">Klicka </w:t>
          </w:r>
          <w:r>
            <w:rPr>
              <w:rStyle w:val="PlaceholderText"/>
              <w:sz w:val="28"/>
              <w:szCs w:val="28"/>
            </w:rPr>
            <w:t>här</w:t>
          </w:r>
          <w:r w:rsidRPr="00E123DA">
            <w:rPr>
              <w:rStyle w:val="PlaceholderText"/>
              <w:sz w:val="28"/>
              <w:szCs w:val="28"/>
            </w:rPr>
            <w:t xml:space="preserve"> och ange år.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BA5"/>
    <w:rsid w:val="00026D4B"/>
    <w:rsid w:val="001308AF"/>
    <w:rsid w:val="001B66EB"/>
    <w:rsid w:val="001E65A7"/>
    <w:rsid w:val="002207B5"/>
    <w:rsid w:val="002B3709"/>
    <w:rsid w:val="003A37B6"/>
    <w:rsid w:val="003B5CBD"/>
    <w:rsid w:val="003C63B0"/>
    <w:rsid w:val="003C7F92"/>
    <w:rsid w:val="0040529C"/>
    <w:rsid w:val="0056503C"/>
    <w:rsid w:val="006269FB"/>
    <w:rsid w:val="00631CEF"/>
    <w:rsid w:val="006705DF"/>
    <w:rsid w:val="006901CB"/>
    <w:rsid w:val="007E4F67"/>
    <w:rsid w:val="00A10BA5"/>
    <w:rsid w:val="00A35546"/>
    <w:rsid w:val="00A7680B"/>
    <w:rsid w:val="00AF7796"/>
    <w:rsid w:val="00B62BC7"/>
    <w:rsid w:val="00CE4B18"/>
    <w:rsid w:val="00D87BFC"/>
    <w:rsid w:val="00E1617C"/>
    <w:rsid w:val="00EA0441"/>
    <w:rsid w:val="00EF28AA"/>
    <w:rsid w:val="00F838A5"/>
    <w:rsid w:val="00FF074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0ABBD2FA68C544629056787E573FE6A9">
    <w:name w:val="0ABBD2FA68C544629056787E573FE6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GITS">
      <a:dk1>
        <a:sysClr val="windowText" lastClr="000000"/>
      </a:dk1>
      <a:lt1>
        <a:sysClr val="window" lastClr="FFFFFF"/>
      </a:lt1>
      <a:dk2>
        <a:srgbClr val="44546A"/>
      </a:dk2>
      <a:lt2>
        <a:srgbClr val="E7E6E6"/>
      </a:lt2>
      <a:accent1>
        <a:srgbClr val="006298"/>
      </a:accent1>
      <a:accent2>
        <a:srgbClr val="582C83"/>
      </a:accent2>
      <a:accent3>
        <a:srgbClr val="A8AD00"/>
      </a:accent3>
      <a:accent4>
        <a:srgbClr val="F2A900"/>
      </a:accent4>
      <a:accent5>
        <a:srgbClr val="4A773C"/>
      </a:accent5>
      <a:accent6>
        <a:srgbClr val="9D2235"/>
      </a:accent6>
      <a:hlink>
        <a:srgbClr val="A8AD00"/>
      </a:hlink>
      <a:folHlink>
        <a:srgbClr val="582C83"/>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MALL Statusrapport GITS - Förvaltningsobjekt xxx, Qx-20xx.dotx</Template>
  <TotalTime>4668</TotalTime>
  <Pages>1</Pages>
  <Words>722</Words>
  <Characters>4122</Characters>
  <Application>Microsoft Office Word</Application>
  <DocSecurity>4</DocSecurity>
  <Lines>34</Lines>
  <Paragraphs>9</Paragraphs>
  <ScaleCrop>false</ScaleCrop>
  <HeadingPairs>
    <vt:vector size="2" baseType="variant">
      <vt:variant>
        <vt:lpstr>Rubrik</vt:lpstr>
      </vt:variant>
      <vt:variant>
        <vt:i4>1</vt:i4>
      </vt:variant>
    </vt:vector>
  </HeadingPairs>
  <TitlesOfParts>
    <vt:vector size="1" baseType="lpstr">
      <vt:lpstr>Mall Statusrapport SHVO kvartal x, år 20xx</vt:lpstr>
    </vt:vector>
  </TitlesOfParts>
  <Company/>
  <LinksUpToDate>false</LinksUpToDate>
  <CharactersWithSpaces>4835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Statusrapport SHVO Q3-2026</dc:title>
  <dc:subject/>
  <dc:creator>Linda Mattsson</dc:creator>
  <keywords/>
  <lastModifiedBy>Gisella Koutsiou</lastModifiedBy>
  <revision>489</revision>
  <dcterms:created xsi:type="dcterms:W3CDTF">2026-06-15T22:50:00.0000000Z</dcterms:created>
  <dcterms:modified xsi:type="dcterms:W3CDTF">2026-08-30T13:58:00.0000000Z</dcterms:modified>
  <category>Statusrapport</category>
</coreProperties>
</file>