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68A5" w14:textId="77777777" w:rsidR="00156822" w:rsidRPr="00E6779E" w:rsidRDefault="00020DA6" w:rsidP="00156822">
      <w:pPr>
        <w:pStyle w:val="Rubrik1"/>
        <w:rPr>
          <w:rStyle w:val="normaltextrun"/>
          <w:b w:val="0"/>
          <w:bCs w:val="0"/>
          <w:sz w:val="32"/>
          <w:szCs w:val="32"/>
        </w:rPr>
      </w:pPr>
      <w:proofErr w:type="gramStart"/>
      <w:r w:rsidRPr="00E6779E">
        <w:rPr>
          <w:rStyle w:val="normaltextrun"/>
          <w:rFonts w:asciiTheme="minorHAnsi" w:hAnsiTheme="minorHAnsi" w:cstheme="minorHAnsi"/>
          <w:b w:val="0"/>
          <w:bCs w:val="0"/>
          <w:sz w:val="48"/>
          <w:szCs w:val="48"/>
        </w:rPr>
        <w:t>Statusrapport</w:t>
      </w:r>
      <w:r w:rsidR="002245BC" w:rsidRPr="00E6779E">
        <w:rPr>
          <w:rStyle w:val="normaltextrun"/>
          <w:rFonts w:asciiTheme="minorHAnsi" w:hAnsiTheme="minorHAnsi" w:cstheme="minorHAnsi"/>
          <w:b w:val="0"/>
          <w:bCs w:val="0"/>
          <w:sz w:val="48"/>
          <w:szCs w:val="48"/>
        </w:rPr>
        <w:t xml:space="preserve">  -</w:t>
      </w:r>
      <w:proofErr w:type="gramEnd"/>
      <w:r w:rsidR="002245BC" w:rsidRPr="00E6779E">
        <w:rPr>
          <w:rStyle w:val="normaltextrun"/>
          <w:rFonts w:asciiTheme="minorHAnsi" w:hAnsiTheme="minorHAnsi" w:cstheme="minorHAnsi"/>
          <w:b w:val="0"/>
          <w:bCs w:val="0"/>
          <w:sz w:val="48"/>
          <w:szCs w:val="48"/>
        </w:rPr>
        <w:t xml:space="preserve"> </w:t>
      </w:r>
      <w:r w:rsidRPr="00E6779E">
        <w:rPr>
          <w:rStyle w:val="normaltextrun"/>
          <w:rFonts w:asciiTheme="minorHAnsi" w:hAnsiTheme="minorHAnsi" w:cstheme="minorHAnsi"/>
          <w:b w:val="0"/>
          <w:bCs w:val="0"/>
          <w:sz w:val="48"/>
          <w:szCs w:val="48"/>
        </w:rPr>
        <w:t>förvaltningsobjekt i GIT</w:t>
      </w:r>
      <w:r w:rsidR="00F770E1" w:rsidRPr="00E6779E">
        <w:rPr>
          <w:rStyle w:val="normaltextrun"/>
          <w:rFonts w:asciiTheme="minorHAnsi" w:hAnsiTheme="minorHAnsi" w:cstheme="minorHAnsi"/>
          <w:b w:val="0"/>
          <w:bCs w:val="0"/>
          <w:sz w:val="48"/>
          <w:szCs w:val="48"/>
        </w:rPr>
        <w:t>S</w:t>
      </w:r>
      <w:r w:rsidR="00F87605" w:rsidRPr="00E6779E">
        <w:rPr>
          <w:rStyle w:val="normaltextrun"/>
          <w:rFonts w:asciiTheme="minorHAnsi" w:hAnsiTheme="minorHAnsi" w:cstheme="minorHAnsi"/>
          <w:b w:val="0"/>
          <w:bCs w:val="0"/>
          <w:sz w:val="48"/>
          <w:szCs w:val="48"/>
        </w:rPr>
        <w:br/>
      </w:r>
      <w:r w:rsidR="00F87605" w:rsidRPr="00E6779E">
        <w:rPr>
          <w:rStyle w:val="normaltextrun"/>
          <w:b w:val="0"/>
          <w:bCs w:val="0"/>
          <w:sz w:val="32"/>
          <w:szCs w:val="32"/>
        </w:rPr>
        <w:t>Gemensam information- och tjänstesamordning</w:t>
      </w:r>
    </w:p>
    <w:p w14:paraId="743D3AF5" w14:textId="77777777" w:rsidR="003432E5" w:rsidRDefault="003432E5" w:rsidP="003432E5"/>
    <w:p w14:paraId="6C0BD1F8" w14:textId="1F085818" w:rsidR="00483539" w:rsidRDefault="00020DA6" w:rsidP="00C22460">
      <w:pPr>
        <w:spacing w:line="360" w:lineRule="auto"/>
        <w:rPr>
          <w:rStyle w:val="Formatmall1"/>
        </w:rPr>
      </w:pPr>
      <w:r w:rsidRPr="00FC5A3A">
        <w:rPr>
          <w:rStyle w:val="GITSmtespunktanteckningChar"/>
          <w:sz w:val="28"/>
          <w:szCs w:val="28"/>
        </w:rPr>
        <w:t>Förvaltningsobjek</w:t>
      </w:r>
      <w:r w:rsidR="00E123DA">
        <w:rPr>
          <w:rStyle w:val="GITSmtespunktanteckningChar"/>
          <w:sz w:val="28"/>
          <w:szCs w:val="28"/>
        </w:rPr>
        <w:t>t:</w:t>
      </w:r>
      <w:r w:rsidR="00E123DA" w:rsidRPr="00E123DA">
        <w:rPr>
          <w:rStyle w:val="Formatmall6"/>
          <w:color w:val="767171" w:themeColor="background2" w:themeShade="80"/>
        </w:rPr>
        <w:t xml:space="preserve"> </w:t>
      </w:r>
      <w:sdt>
        <w:sdtPr>
          <w:rPr>
            <w:rStyle w:val="Formatmall7"/>
          </w:rPr>
          <w:id w:val="748697065"/>
          <w:placeholder>
            <w:docPart w:val="5A584F509A654D9F9401145669AA8872"/>
          </w:placeholder>
          <w:dropDownList>
            <w:listItem w:displayText=" Välj förvaltningsobjekt " w:value=" Välj förvaltningsobjekt "/>
            <w:listItem w:displayText=" Elevhälsodata Väst" w:value=" Elevhälsodata Väst"/>
            <w:listItem w:displayText=" Samordnad hälsa, vård och omsorg inkl. SAMSA it-tjänst" w:value=" Samordnad hälsa, vård och omsorg inkl. SAMSA it-tjänst"/>
            <w:listItem w:displayText=" GITS övergripande" w:value=" GITS övergripande"/>
            <w:listItem w:displayText=" GITS utvecklingsportfölj" w:value=" GITS utvecklingsportfölj"/>
            <w:listItem w:displayText=" Bibblix/Sambruk" w:value=" Bibblix/Sambruk"/>
            <w:listItem w:displayText=" Öppna data/Dataportal Väst" w:value="Öppna data (publicering av gemensam data i Västra Götaland genom Dataportal Väst)"/>
            <w:listItem w:displayText=" SITHS" w:value=" SITHS"/>
          </w:dropDownList>
        </w:sdtPr>
        <w:sdtContent>
          <w:r w:rsidR="004641B8">
            <w:rPr>
              <w:rStyle w:val="Formatmall7"/>
            </w:rPr>
            <w:t xml:space="preserve"> Elevhälsodata Väst</w:t>
          </w:r>
        </w:sdtContent>
      </w:sdt>
    </w:p>
    <w:p w14:paraId="1C8318CC" w14:textId="0ABB84DC" w:rsidR="00713567" w:rsidRPr="002571AC" w:rsidRDefault="00713567" w:rsidP="00C22460">
      <w:pPr>
        <w:spacing w:line="360" w:lineRule="auto"/>
        <w:rPr>
          <w:sz w:val="28"/>
        </w:rPr>
      </w:pPr>
      <w:r w:rsidRPr="00713567">
        <w:rPr>
          <w:b/>
          <w:bCs/>
          <w:sz w:val="28"/>
        </w:rPr>
        <w:t>År:</w:t>
      </w:r>
      <w:r w:rsidRPr="00713567">
        <w:rPr>
          <w:sz w:val="28"/>
        </w:rPr>
        <w:t xml:space="preserve"> </w:t>
      </w:r>
      <w:sdt>
        <w:sdtPr>
          <w:rPr>
            <w:rStyle w:val="Formatmall7"/>
          </w:rPr>
          <w:id w:val="-1720585788"/>
          <w:placeholder>
            <w:docPart w:val="DCA15496465C45F9B27DC358E22D7FAE"/>
          </w:placeholder>
        </w:sdtPr>
        <w:sdtEndPr>
          <w:rPr>
            <w:rStyle w:val="Standardstycketeckensnitt"/>
            <w:color w:val="auto"/>
            <w:sz w:val="24"/>
            <w:szCs w:val="28"/>
          </w:rPr>
        </w:sdtEndPr>
        <w:sdtContent>
          <w:r w:rsidR="004641B8">
            <w:rPr>
              <w:rStyle w:val="Formatmall7"/>
            </w:rPr>
            <w:t>2026</w:t>
          </w:r>
        </w:sdtContent>
      </w:sdt>
    </w:p>
    <w:tbl>
      <w:tblPr>
        <w:tblStyle w:val="Tabellrutnt"/>
        <w:tblpPr w:leftFromText="141" w:rightFromText="141" w:vertAnchor="text" w:horzAnchor="page" w:tblpX="2323"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972"/>
      </w:tblGrid>
      <w:tr w:rsidR="00713567" w14:paraId="42D0BE2E" w14:textId="77777777" w:rsidTr="00FD01C8">
        <w:trPr>
          <w:trHeight w:val="510"/>
        </w:trPr>
        <w:sdt>
          <w:sdtPr>
            <w:rPr>
              <w:rStyle w:val="Formatmall5"/>
            </w:rPr>
            <w:id w:val="152266782"/>
            <w14:checkbox>
              <w14:checked w14:val="1"/>
              <w14:checkedState w14:val="006E" w14:font="Wingdings"/>
              <w14:uncheckedState w14:val="2610" w14:font="MS Gothic"/>
            </w14:checkbox>
          </w:sdtPr>
          <w:sdtContent>
            <w:tc>
              <w:tcPr>
                <w:tcW w:w="576" w:type="dxa"/>
                <w:vAlign w:val="bottom"/>
              </w:tcPr>
              <w:p w14:paraId="6C5B0DC4" w14:textId="15367F7E" w:rsidR="00713567" w:rsidRDefault="00053064" w:rsidP="00FD01C8">
                <w:pPr>
                  <w:tabs>
                    <w:tab w:val="left" w:pos="1701"/>
                  </w:tabs>
                  <w:spacing w:line="276" w:lineRule="auto"/>
                  <w:jc w:val="center"/>
                  <w:rPr>
                    <w:sz w:val="32"/>
                    <w:szCs w:val="32"/>
                  </w:rPr>
                </w:pPr>
                <w:r>
                  <w:rPr>
                    <w:rStyle w:val="Formatmall5"/>
                  </w:rPr>
                  <w:sym w:font="Wingdings" w:char="F06E"/>
                </w:r>
              </w:p>
            </w:tc>
          </w:sdtContent>
        </w:sdt>
        <w:tc>
          <w:tcPr>
            <w:tcW w:w="2972" w:type="dxa"/>
            <w:vAlign w:val="center"/>
          </w:tcPr>
          <w:p w14:paraId="7C2C193A"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1 (jan-mars)</w:t>
            </w:r>
          </w:p>
        </w:tc>
      </w:tr>
      <w:tr w:rsidR="00713567" w14:paraId="7CEE5EF5" w14:textId="77777777" w:rsidTr="00FD01C8">
        <w:trPr>
          <w:trHeight w:val="510"/>
        </w:trPr>
        <w:sdt>
          <w:sdtPr>
            <w:rPr>
              <w:rStyle w:val="Formatmall5"/>
            </w:rPr>
            <w:id w:val="979494269"/>
            <w14:checkbox>
              <w14:checked w14:val="0"/>
              <w14:checkedState w14:val="006E" w14:font="Wingdings"/>
              <w14:uncheckedState w14:val="2610" w14:font="MS Gothic"/>
            </w14:checkbox>
          </w:sdtPr>
          <w:sdtContent>
            <w:tc>
              <w:tcPr>
                <w:tcW w:w="576" w:type="dxa"/>
                <w:vAlign w:val="bottom"/>
              </w:tcPr>
              <w:p w14:paraId="5D1CCB24" w14:textId="77777777" w:rsidR="00713567" w:rsidRDefault="00CE704C" w:rsidP="00FD01C8">
                <w:pPr>
                  <w:tabs>
                    <w:tab w:val="left" w:pos="1701"/>
                  </w:tabs>
                  <w:spacing w:line="276" w:lineRule="auto"/>
                  <w:jc w:val="center"/>
                  <w:rPr>
                    <w:sz w:val="32"/>
                    <w:szCs w:val="32"/>
                  </w:rPr>
                </w:pPr>
                <w:r>
                  <w:rPr>
                    <w:rStyle w:val="Formatmall5"/>
                    <w:rFonts w:ascii="MS Gothic" w:eastAsia="MS Gothic" w:hAnsi="MS Gothic" w:hint="eastAsia"/>
                  </w:rPr>
                  <w:t>☐</w:t>
                </w:r>
              </w:p>
            </w:tc>
          </w:sdtContent>
        </w:sdt>
        <w:tc>
          <w:tcPr>
            <w:tcW w:w="2972" w:type="dxa"/>
            <w:vAlign w:val="center"/>
          </w:tcPr>
          <w:p w14:paraId="34AA1B84"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2 (april-juni)</w:t>
            </w:r>
          </w:p>
        </w:tc>
      </w:tr>
      <w:tr w:rsidR="00713567" w14:paraId="7952774E" w14:textId="77777777" w:rsidTr="00FD01C8">
        <w:trPr>
          <w:trHeight w:val="510"/>
        </w:trPr>
        <w:sdt>
          <w:sdtPr>
            <w:rPr>
              <w:rStyle w:val="Formatmall5"/>
            </w:rPr>
            <w:id w:val="-2019917168"/>
            <w14:checkbox>
              <w14:checked w14:val="0"/>
              <w14:checkedState w14:val="006E" w14:font="Wingdings"/>
              <w14:uncheckedState w14:val="2610" w14:font="MS Gothic"/>
            </w14:checkbox>
          </w:sdtPr>
          <w:sdtContent>
            <w:tc>
              <w:tcPr>
                <w:tcW w:w="576" w:type="dxa"/>
                <w:vAlign w:val="bottom"/>
              </w:tcPr>
              <w:p w14:paraId="5FBDCC32" w14:textId="77777777" w:rsidR="00713567" w:rsidRDefault="00713567" w:rsidP="00FD01C8">
                <w:pPr>
                  <w:tabs>
                    <w:tab w:val="left" w:pos="1701"/>
                  </w:tabs>
                  <w:spacing w:line="276" w:lineRule="auto"/>
                  <w:jc w:val="center"/>
                  <w:rPr>
                    <w:sz w:val="32"/>
                    <w:szCs w:val="32"/>
                  </w:rPr>
                </w:pPr>
                <w:r>
                  <w:rPr>
                    <w:rStyle w:val="Formatmall5"/>
                    <w:rFonts w:ascii="MS Gothic" w:eastAsia="MS Gothic" w:hAnsi="MS Gothic" w:hint="eastAsia"/>
                  </w:rPr>
                  <w:t>☐</w:t>
                </w:r>
              </w:p>
            </w:tc>
          </w:sdtContent>
        </w:sdt>
        <w:tc>
          <w:tcPr>
            <w:tcW w:w="2972" w:type="dxa"/>
            <w:vAlign w:val="center"/>
          </w:tcPr>
          <w:p w14:paraId="0F4F8949"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3 (juli-sep)</w:t>
            </w:r>
          </w:p>
        </w:tc>
      </w:tr>
      <w:tr w:rsidR="00713567" w14:paraId="0AF03742" w14:textId="77777777" w:rsidTr="00FD01C8">
        <w:trPr>
          <w:trHeight w:val="510"/>
        </w:trPr>
        <w:sdt>
          <w:sdtPr>
            <w:rPr>
              <w:rStyle w:val="Formatmall5"/>
            </w:rPr>
            <w:id w:val="-754432265"/>
            <w14:checkbox>
              <w14:checked w14:val="0"/>
              <w14:checkedState w14:val="006E" w14:font="Wingdings"/>
              <w14:uncheckedState w14:val="2610" w14:font="MS Gothic"/>
            </w14:checkbox>
          </w:sdtPr>
          <w:sdtContent>
            <w:tc>
              <w:tcPr>
                <w:tcW w:w="576" w:type="dxa"/>
                <w:vAlign w:val="bottom"/>
              </w:tcPr>
              <w:p w14:paraId="6BB7D79B" w14:textId="77777777" w:rsidR="00713567" w:rsidRDefault="00713567" w:rsidP="00FD01C8">
                <w:pPr>
                  <w:tabs>
                    <w:tab w:val="left" w:pos="1701"/>
                  </w:tabs>
                  <w:spacing w:line="276" w:lineRule="auto"/>
                  <w:jc w:val="center"/>
                  <w:rPr>
                    <w:sz w:val="32"/>
                    <w:szCs w:val="32"/>
                  </w:rPr>
                </w:pPr>
                <w:r>
                  <w:rPr>
                    <w:rStyle w:val="Formatmall5"/>
                    <w:rFonts w:ascii="MS Gothic" w:eastAsia="MS Gothic" w:hAnsi="MS Gothic" w:hint="eastAsia"/>
                  </w:rPr>
                  <w:t>☐</w:t>
                </w:r>
              </w:p>
            </w:tc>
          </w:sdtContent>
        </w:sdt>
        <w:tc>
          <w:tcPr>
            <w:tcW w:w="2972" w:type="dxa"/>
            <w:vAlign w:val="center"/>
          </w:tcPr>
          <w:p w14:paraId="06D74149"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4 (okt-dec)</w:t>
            </w:r>
          </w:p>
        </w:tc>
      </w:tr>
    </w:tbl>
    <w:p w14:paraId="3C84991F" w14:textId="77777777" w:rsidR="00360B2B" w:rsidRDefault="00713567" w:rsidP="005F4163">
      <w:pPr>
        <w:tabs>
          <w:tab w:val="left" w:pos="1701"/>
        </w:tabs>
        <w:spacing w:line="360" w:lineRule="auto"/>
        <w:rPr>
          <w:sz w:val="32"/>
          <w:szCs w:val="32"/>
        </w:rPr>
      </w:pPr>
      <w:r>
        <w:rPr>
          <w:rStyle w:val="GITSmtespunktanteckningChar"/>
          <w:sz w:val="28"/>
          <w:szCs w:val="28"/>
        </w:rPr>
        <w:t>P</w:t>
      </w:r>
      <w:r w:rsidR="005766D5">
        <w:rPr>
          <w:rStyle w:val="GITSmtespunktanteckningChar"/>
          <w:sz w:val="28"/>
          <w:szCs w:val="28"/>
        </w:rPr>
        <w:t>eriod</w:t>
      </w:r>
      <w:r w:rsidR="00020DA6" w:rsidRPr="00CA1754">
        <w:rPr>
          <w:rStyle w:val="GITSmtespunktanteckningChar"/>
          <w:sz w:val="28"/>
          <w:szCs w:val="28"/>
        </w:rPr>
        <w:t>:</w:t>
      </w:r>
      <w:r w:rsidR="000374D6">
        <w:rPr>
          <w:sz w:val="32"/>
          <w:szCs w:val="32"/>
        </w:rPr>
        <w:t xml:space="preserve"> </w:t>
      </w:r>
    </w:p>
    <w:p w14:paraId="45F3124D" w14:textId="77777777" w:rsidR="000D4BAA" w:rsidRDefault="00C22460" w:rsidP="006B02C7">
      <w:pPr>
        <w:spacing w:line="276" w:lineRule="auto"/>
        <w:rPr>
          <w:b/>
          <w:bCs/>
          <w:sz w:val="28"/>
          <w:szCs w:val="28"/>
        </w:rPr>
      </w:pPr>
      <w:r>
        <w:rPr>
          <w:rFonts w:cstheme="minorHAnsi"/>
          <w:szCs w:val="24"/>
        </w:rPr>
        <w:br/>
      </w:r>
    </w:p>
    <w:p w14:paraId="1911FE39" w14:textId="77777777" w:rsidR="000D4BAA" w:rsidRDefault="000D4BAA">
      <w:pPr>
        <w:spacing w:after="160" w:line="259" w:lineRule="auto"/>
        <w:contextualSpacing w:val="0"/>
        <w:rPr>
          <w:b/>
          <w:bCs/>
          <w:sz w:val="28"/>
          <w:szCs w:val="28"/>
        </w:rPr>
      </w:pPr>
    </w:p>
    <w:p w14:paraId="625299E9" w14:textId="77777777" w:rsidR="000D4BAA" w:rsidRDefault="000D4BAA">
      <w:pPr>
        <w:spacing w:after="160" w:line="259" w:lineRule="auto"/>
        <w:contextualSpacing w:val="0"/>
        <w:rPr>
          <w:b/>
          <w:bCs/>
          <w:sz w:val="28"/>
          <w:szCs w:val="28"/>
        </w:rPr>
      </w:pPr>
    </w:p>
    <w:p w14:paraId="15E76B3F" w14:textId="77777777" w:rsidR="00F8541D" w:rsidRDefault="00F8541D">
      <w:pPr>
        <w:spacing w:after="160" w:line="259" w:lineRule="auto"/>
        <w:contextualSpacing w:val="0"/>
        <w:rPr>
          <w:b/>
          <w:bCs/>
          <w:sz w:val="28"/>
          <w:szCs w:val="28"/>
        </w:rPr>
      </w:pPr>
    </w:p>
    <w:p w14:paraId="6A09FD11" w14:textId="77777777" w:rsidR="00020DA6" w:rsidRDefault="00020DA6" w:rsidP="006B02C7">
      <w:pPr>
        <w:spacing w:line="276" w:lineRule="auto"/>
        <w:rPr>
          <w:sz w:val="28"/>
          <w:szCs w:val="28"/>
        </w:rPr>
      </w:pPr>
      <w:r w:rsidRPr="00C22460">
        <w:rPr>
          <w:b/>
          <w:bCs/>
          <w:sz w:val="28"/>
          <w:szCs w:val="28"/>
        </w:rPr>
        <w:t>Ansvarig</w:t>
      </w:r>
      <w:r w:rsidR="00BF3947">
        <w:rPr>
          <w:b/>
          <w:bCs/>
          <w:sz w:val="28"/>
          <w:szCs w:val="28"/>
        </w:rPr>
        <w:t>a</w:t>
      </w:r>
      <w:r w:rsidRPr="00C22460">
        <w:rPr>
          <w:b/>
          <w:bCs/>
          <w:sz w:val="28"/>
          <w:szCs w:val="28"/>
        </w:rPr>
        <w:t xml:space="preserve"> funktionskoordinator</w:t>
      </w:r>
      <w:r w:rsidR="00BF3947">
        <w:rPr>
          <w:b/>
          <w:bCs/>
          <w:sz w:val="28"/>
          <w:szCs w:val="28"/>
        </w:rPr>
        <w:t>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shd w:val="clear" w:color="auto" w:fill="C5CFD9"/>
        <w:tblLook w:val="04A0" w:firstRow="1" w:lastRow="0" w:firstColumn="1" w:lastColumn="0" w:noHBand="0" w:noVBand="1"/>
      </w:tblPr>
      <w:tblGrid>
        <w:gridCol w:w="9351"/>
      </w:tblGrid>
      <w:tr w:rsidR="00917BC6" w14:paraId="20751B14" w14:textId="77777777" w:rsidTr="006F2F8D">
        <w:trPr>
          <w:trHeight w:val="628"/>
        </w:trPr>
        <w:tc>
          <w:tcPr>
            <w:tcW w:w="9351" w:type="dxa"/>
            <w:shd w:val="clear" w:color="auto" w:fill="EDF0F3"/>
          </w:tcPr>
          <w:p w14:paraId="1C3E6353" w14:textId="5CB6B7A4" w:rsidR="00F8541D" w:rsidRPr="00806086" w:rsidRDefault="004641B8" w:rsidP="002571AC">
            <w:pPr>
              <w:pStyle w:val="GITSmtespunktanteckning"/>
              <w:numPr>
                <w:ilvl w:val="0"/>
                <w:numId w:val="0"/>
              </w:numPr>
              <w:tabs>
                <w:tab w:val="left" w:pos="4026"/>
              </w:tabs>
              <w:spacing w:before="120" w:after="120" w:line="276" w:lineRule="auto"/>
              <w:contextualSpacing w:val="0"/>
              <w:rPr>
                <w:b w:val="0"/>
                <w:bCs/>
              </w:rPr>
            </w:pPr>
            <w:r>
              <w:rPr>
                <w:b w:val="0"/>
                <w:bCs/>
              </w:rPr>
              <w:t>Angelica Zetterström och Rebecca Kantola</w:t>
            </w:r>
          </w:p>
        </w:tc>
      </w:tr>
    </w:tbl>
    <w:p w14:paraId="479CA362" w14:textId="77777777" w:rsidR="00EB208C" w:rsidRPr="00FC5A3A" w:rsidRDefault="00020DA6" w:rsidP="006B02C7">
      <w:pPr>
        <w:pStyle w:val="GITSmtespunktanteckning"/>
        <w:numPr>
          <w:ilvl w:val="0"/>
          <w:numId w:val="0"/>
        </w:numPr>
        <w:spacing w:line="276" w:lineRule="auto"/>
        <w:ind w:left="357" w:hanging="357"/>
        <w:rPr>
          <w:sz w:val="28"/>
          <w:szCs w:val="28"/>
        </w:rPr>
      </w:pPr>
      <w:r w:rsidRPr="00FC5A3A">
        <w:rPr>
          <w:sz w:val="28"/>
          <w:szCs w:val="28"/>
        </w:rPr>
        <w:t>Beskrivning av uppdraget</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rsidRPr="00147A2E" w14:paraId="220ADF5B" w14:textId="77777777" w:rsidTr="002571AC">
        <w:trPr>
          <w:trHeight w:val="2551"/>
        </w:trPr>
        <w:tc>
          <w:tcPr>
            <w:tcW w:w="9351" w:type="dxa"/>
            <w:shd w:val="clear" w:color="auto" w:fill="EDF0F3"/>
          </w:tcPr>
          <w:p w14:paraId="399DE7DC" w14:textId="6246101F" w:rsidR="00764FD2" w:rsidRPr="008D42CB" w:rsidRDefault="00764FD2" w:rsidP="00ED6EB9">
            <w:pPr>
              <w:pStyle w:val="GITSanteckning"/>
              <w:spacing w:before="240"/>
              <w:rPr>
                <w:rFonts w:ascii="Calibri" w:eastAsia="Calibri" w:hAnsi="Calibri" w:cs="Calibri"/>
              </w:rPr>
            </w:pPr>
            <w:r w:rsidRPr="008D42CB">
              <w:rPr>
                <w:rFonts w:ascii="Calibri" w:eastAsia="Calibri" w:hAnsi="Calibri" w:cs="Calibri"/>
              </w:rPr>
              <w:t xml:space="preserve">Elevhälsodata Väst (EHDV) består av digitaliserade självskattningsformulär som används som samtalsstöd vid de lagstadgade elevhälsosamtalen i grundskola och gymnasium. Sedan år 2020 hämtas svaren, om samtycke finns, över till en regionsgemensam databas. </w:t>
            </w:r>
            <w:r w:rsidR="00307DFB">
              <w:rPr>
                <w:rFonts w:ascii="Calibri" w:eastAsia="Calibri" w:hAnsi="Calibri" w:cs="Calibri"/>
              </w:rPr>
              <w:t xml:space="preserve">Databasen </w:t>
            </w:r>
            <w:r w:rsidRPr="008D42CB">
              <w:rPr>
                <w:rFonts w:ascii="Calibri" w:eastAsia="Calibri" w:hAnsi="Calibri" w:cs="Calibri"/>
              </w:rPr>
              <w:t>syftar till att ge</w:t>
            </w:r>
            <w:r>
              <w:rPr>
                <w:rFonts w:ascii="Calibri" w:eastAsia="Calibri" w:hAnsi="Calibri" w:cs="Calibri"/>
              </w:rPr>
              <w:t xml:space="preserve"> en</w:t>
            </w:r>
            <w:r w:rsidRPr="008D42CB">
              <w:rPr>
                <w:rFonts w:ascii="Calibri" w:eastAsia="Calibri" w:hAnsi="Calibri" w:cs="Calibri"/>
              </w:rPr>
              <w:t xml:space="preserve"> överblick och förutsättningar för att samordna och fördela resurser till barn och ungas hälsoutveckling samt ge möjligheter att utvärdera insatser. Insamlade data syftar också till att kunna analyseras och användas som underlag för en god utveckling av våra barns hälsa.</w:t>
            </w:r>
          </w:p>
          <w:p w14:paraId="043C800C" w14:textId="77777777" w:rsidR="00020DA6" w:rsidRDefault="009B2062" w:rsidP="009B2062">
            <w:pPr>
              <w:pStyle w:val="GITSanteckning"/>
              <w:rPr>
                <w:bCs/>
              </w:rPr>
            </w:pPr>
            <w:r w:rsidRPr="005B3834">
              <w:rPr>
                <w:bCs/>
              </w:rPr>
              <w:t xml:space="preserve">Antal anslutningar har under </w:t>
            </w:r>
            <w:r w:rsidR="00E25C3A" w:rsidRPr="005B3834">
              <w:rPr>
                <w:bCs/>
              </w:rPr>
              <w:t>innevarande</w:t>
            </w:r>
            <w:r w:rsidR="000D4AEE">
              <w:rPr>
                <w:bCs/>
              </w:rPr>
              <w:t xml:space="preserve"> </w:t>
            </w:r>
            <w:r w:rsidR="00E25C3A" w:rsidRPr="005B3834">
              <w:rPr>
                <w:bCs/>
              </w:rPr>
              <w:t xml:space="preserve">läsår </w:t>
            </w:r>
            <w:r w:rsidR="00D324EA" w:rsidRPr="005B3834">
              <w:rPr>
                <w:bCs/>
              </w:rPr>
              <w:t>mer än fördubblats</w:t>
            </w:r>
            <w:r w:rsidR="00E25C3A" w:rsidRPr="005B3834">
              <w:rPr>
                <w:bCs/>
              </w:rPr>
              <w:t xml:space="preserve"> och v</w:t>
            </w:r>
            <w:r w:rsidRPr="005B3834">
              <w:rPr>
                <w:bCs/>
              </w:rPr>
              <w:t xml:space="preserve">id dags datum är antalet anslutningar </w:t>
            </w:r>
            <w:r w:rsidR="005B3834" w:rsidRPr="005B3834">
              <w:rPr>
                <w:bCs/>
              </w:rPr>
              <w:t xml:space="preserve">26 olika skolhuvudmän </w:t>
            </w:r>
            <w:r w:rsidR="005B3834">
              <w:rPr>
                <w:bCs/>
              </w:rPr>
              <w:t>och ytterligare</w:t>
            </w:r>
            <w:r w:rsidR="005B3834" w:rsidRPr="005B3834">
              <w:rPr>
                <w:bCs/>
              </w:rPr>
              <w:t xml:space="preserve"> fem </w:t>
            </w:r>
            <w:r w:rsidR="005B3834">
              <w:rPr>
                <w:bCs/>
              </w:rPr>
              <w:t xml:space="preserve">skolhuvudmän </w:t>
            </w:r>
            <w:r w:rsidR="005B3834" w:rsidRPr="005B3834">
              <w:rPr>
                <w:bCs/>
              </w:rPr>
              <w:t xml:space="preserve">är mitt i anslutningsprocessen. </w:t>
            </w:r>
          </w:p>
          <w:p w14:paraId="07C169F7" w14:textId="7660932E" w:rsidR="006F2F8D" w:rsidRPr="005B3834" w:rsidRDefault="006F2F8D" w:rsidP="009B2062">
            <w:pPr>
              <w:pStyle w:val="GITSanteckning"/>
              <w:rPr>
                <w:bCs/>
              </w:rPr>
            </w:pPr>
          </w:p>
        </w:tc>
      </w:tr>
    </w:tbl>
    <w:p w14:paraId="1627697F" w14:textId="77777777" w:rsidR="00020DA6" w:rsidRDefault="00020DA6" w:rsidP="006B02C7">
      <w:pPr>
        <w:pStyle w:val="GITSmtespunktanteckning"/>
        <w:numPr>
          <w:ilvl w:val="0"/>
          <w:numId w:val="0"/>
        </w:numPr>
        <w:spacing w:line="276" w:lineRule="auto"/>
        <w:ind w:left="357" w:hanging="357"/>
      </w:pPr>
      <w:r w:rsidRPr="00FC5A3A">
        <w:rPr>
          <w:sz w:val="28"/>
          <w:szCs w:val="28"/>
        </w:rPr>
        <w:t>Viktiga händelser under perioden</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02A11928" w14:textId="77777777" w:rsidTr="006F2F8D">
        <w:trPr>
          <w:trHeight w:val="1266"/>
        </w:trPr>
        <w:tc>
          <w:tcPr>
            <w:tcW w:w="9351" w:type="dxa"/>
            <w:shd w:val="clear" w:color="auto" w:fill="EDF0F3"/>
          </w:tcPr>
          <w:p w14:paraId="4D01C094" w14:textId="77777777" w:rsidR="00CD637B" w:rsidRDefault="00CD637B" w:rsidP="00437BB4">
            <w:pPr>
              <w:pStyle w:val="GITSanteckning"/>
              <w:numPr>
                <w:ilvl w:val="0"/>
                <w:numId w:val="3"/>
              </w:numPr>
              <w:spacing w:before="120" w:after="120" w:line="276" w:lineRule="auto"/>
              <w:rPr>
                <w:rFonts w:cstheme="minorHAnsi"/>
              </w:rPr>
            </w:pPr>
            <w:r>
              <w:rPr>
                <w:rFonts w:cstheme="minorHAnsi"/>
              </w:rPr>
              <w:t>Styrgruppen vill prioritera arbete med framtagande och digitalisering av förskoleklassenkät.</w:t>
            </w:r>
          </w:p>
          <w:p w14:paraId="0E8BC38C" w14:textId="1279280A" w:rsidR="00020DA6" w:rsidRDefault="008E2FAB" w:rsidP="00437BB4">
            <w:pPr>
              <w:pStyle w:val="GITSanteckning"/>
              <w:numPr>
                <w:ilvl w:val="0"/>
                <w:numId w:val="3"/>
              </w:numPr>
              <w:spacing w:before="120" w:after="120" w:line="276" w:lineRule="auto"/>
              <w:rPr>
                <w:rFonts w:cstheme="minorHAnsi"/>
              </w:rPr>
            </w:pPr>
            <w:r>
              <w:rPr>
                <w:rFonts w:cstheme="minorHAnsi"/>
              </w:rPr>
              <w:t xml:space="preserve">Flera skolhuvudmän visar intresse för att </w:t>
            </w:r>
            <w:r w:rsidR="00892FA1">
              <w:rPr>
                <w:rFonts w:cstheme="minorHAnsi"/>
              </w:rPr>
              <w:t xml:space="preserve">börja använda de digitala enkäterna, </w:t>
            </w:r>
            <w:r w:rsidR="00E6747D">
              <w:rPr>
                <w:rFonts w:cstheme="minorHAnsi"/>
              </w:rPr>
              <w:t xml:space="preserve">vårt samtalsstöd och </w:t>
            </w:r>
            <w:r w:rsidR="00892FA1">
              <w:rPr>
                <w:rFonts w:cstheme="minorHAnsi"/>
              </w:rPr>
              <w:t>teckna samverkansavtal med</w:t>
            </w:r>
            <w:r>
              <w:rPr>
                <w:rFonts w:cstheme="minorHAnsi"/>
              </w:rPr>
              <w:t xml:space="preserve"> Elevhälsodata Väst. </w:t>
            </w:r>
          </w:p>
          <w:p w14:paraId="1D5E6BB2" w14:textId="77777777" w:rsidR="00E6747D" w:rsidRDefault="00C33DF3" w:rsidP="00437BB4">
            <w:pPr>
              <w:pStyle w:val="GITSanteckning"/>
              <w:numPr>
                <w:ilvl w:val="0"/>
                <w:numId w:val="3"/>
              </w:numPr>
              <w:spacing w:before="120" w:after="120" w:line="276" w:lineRule="auto"/>
              <w:rPr>
                <w:rFonts w:cstheme="minorHAnsi"/>
              </w:rPr>
            </w:pPr>
            <w:r>
              <w:rPr>
                <w:rFonts w:cstheme="minorHAnsi"/>
              </w:rPr>
              <w:t xml:space="preserve">Flera </w:t>
            </w:r>
            <w:r w:rsidR="00AE4200">
              <w:rPr>
                <w:rFonts w:cstheme="minorHAnsi"/>
              </w:rPr>
              <w:t xml:space="preserve">forskargrupper på Göteborgs universitet </w:t>
            </w:r>
            <w:r>
              <w:rPr>
                <w:rFonts w:cstheme="minorHAnsi"/>
              </w:rPr>
              <w:t xml:space="preserve">har visat intresse för Elevhälsodata Väst databas. </w:t>
            </w:r>
          </w:p>
          <w:p w14:paraId="331E839E" w14:textId="77777777" w:rsidR="00C33DF3" w:rsidRDefault="00567A53" w:rsidP="00437BB4">
            <w:pPr>
              <w:pStyle w:val="GITSanteckning"/>
              <w:numPr>
                <w:ilvl w:val="0"/>
                <w:numId w:val="3"/>
              </w:numPr>
              <w:spacing w:before="120" w:after="120" w:line="276" w:lineRule="auto"/>
              <w:rPr>
                <w:rFonts w:cstheme="minorHAnsi"/>
              </w:rPr>
            </w:pPr>
            <w:proofErr w:type="spellStart"/>
            <w:r>
              <w:rPr>
                <w:rFonts w:cstheme="minorHAnsi"/>
              </w:rPr>
              <w:t>SMART</w:t>
            </w:r>
            <w:r w:rsidR="00422DDB">
              <w:rPr>
                <w:rFonts w:cstheme="minorHAnsi"/>
              </w:rPr>
              <w:t>a</w:t>
            </w:r>
            <w:proofErr w:type="spellEnd"/>
            <w:r w:rsidR="00422DDB">
              <w:rPr>
                <w:rFonts w:cstheme="minorHAnsi"/>
              </w:rPr>
              <w:t xml:space="preserve"> mål framtagna för 2026.</w:t>
            </w:r>
          </w:p>
          <w:p w14:paraId="4A741CFE" w14:textId="77777777" w:rsidR="00422DDB" w:rsidRDefault="00422DDB" w:rsidP="00437BB4">
            <w:pPr>
              <w:pStyle w:val="GITSanteckning"/>
              <w:numPr>
                <w:ilvl w:val="0"/>
                <w:numId w:val="3"/>
              </w:numPr>
              <w:spacing w:before="120" w:after="120" w:line="276" w:lineRule="auto"/>
              <w:rPr>
                <w:rFonts w:cstheme="minorHAnsi"/>
              </w:rPr>
            </w:pPr>
            <w:r>
              <w:rPr>
                <w:rFonts w:cstheme="minorHAnsi"/>
              </w:rPr>
              <w:lastRenderedPageBreak/>
              <w:t xml:space="preserve">Förvaltningsplan 2026 och kompletterande dokument </w:t>
            </w:r>
            <w:r w:rsidR="00080734">
              <w:rPr>
                <w:rFonts w:cstheme="minorHAnsi"/>
              </w:rPr>
              <w:t>Resurser och behov</w:t>
            </w:r>
            <w:r w:rsidR="0011177A">
              <w:rPr>
                <w:rFonts w:cstheme="minorHAnsi"/>
              </w:rPr>
              <w:t xml:space="preserve"> </w:t>
            </w:r>
            <w:r w:rsidR="00F551B5">
              <w:rPr>
                <w:rFonts w:cstheme="minorHAnsi"/>
              </w:rPr>
              <w:t>färdigställda</w:t>
            </w:r>
            <w:r w:rsidR="0011177A">
              <w:rPr>
                <w:rFonts w:cstheme="minorHAnsi"/>
              </w:rPr>
              <w:t>.</w:t>
            </w:r>
          </w:p>
          <w:p w14:paraId="5032ADA6" w14:textId="77777777" w:rsidR="00186D88" w:rsidRDefault="00F26CB5" w:rsidP="00CD637B">
            <w:pPr>
              <w:pStyle w:val="GITSanteckning"/>
              <w:numPr>
                <w:ilvl w:val="0"/>
                <w:numId w:val="3"/>
              </w:numPr>
              <w:spacing w:before="120" w:after="120" w:line="276" w:lineRule="auto"/>
              <w:rPr>
                <w:rFonts w:cstheme="minorHAnsi"/>
              </w:rPr>
            </w:pPr>
            <w:r>
              <w:rPr>
                <w:rFonts w:cstheme="minorHAnsi"/>
              </w:rPr>
              <w:t>Förbättrad enkätuppföljningsfunktionalitet klar för testning</w:t>
            </w:r>
            <w:r w:rsidR="00C317FF">
              <w:rPr>
                <w:rFonts w:cstheme="minorHAnsi"/>
              </w:rPr>
              <w:t>.</w:t>
            </w:r>
          </w:p>
          <w:p w14:paraId="49546C43" w14:textId="77777777" w:rsidR="00F86FA0" w:rsidRDefault="00F86FA0" w:rsidP="00B820C2">
            <w:pPr>
              <w:pStyle w:val="GITSanteckning"/>
              <w:spacing w:before="120" w:after="120" w:line="276" w:lineRule="auto"/>
              <w:ind w:left="0"/>
              <w:rPr>
                <w:rFonts w:cstheme="minorHAnsi"/>
              </w:rPr>
            </w:pPr>
          </w:p>
          <w:p w14:paraId="74EDD685" w14:textId="455719B4" w:rsidR="00B820C2" w:rsidRDefault="00B820C2" w:rsidP="00B820C2">
            <w:pPr>
              <w:pStyle w:val="GITSanteckning"/>
              <w:spacing w:before="120" w:after="120" w:line="276" w:lineRule="auto"/>
              <w:ind w:left="0"/>
              <w:rPr>
                <w:rFonts w:cstheme="minorHAnsi"/>
              </w:rPr>
            </w:pPr>
            <w:r>
              <w:rPr>
                <w:rFonts w:cstheme="minorHAnsi"/>
              </w:rPr>
              <w:t xml:space="preserve">Lägesbild </w:t>
            </w:r>
            <w:r w:rsidR="00946445">
              <w:rPr>
                <w:rFonts w:cstheme="minorHAnsi"/>
              </w:rPr>
              <w:t>anslutna kommun</w:t>
            </w:r>
            <w:r w:rsidR="00E67494">
              <w:rPr>
                <w:rFonts w:cstheme="minorHAnsi"/>
              </w:rPr>
              <w:t>ala s</w:t>
            </w:r>
            <w:r w:rsidR="00946445">
              <w:rPr>
                <w:rFonts w:cstheme="minorHAnsi"/>
              </w:rPr>
              <w:t>kolhuvudmän:</w:t>
            </w:r>
          </w:p>
          <w:p w14:paraId="0106F2E6" w14:textId="19DB7F88" w:rsidR="00946445" w:rsidRPr="00CD637B" w:rsidRDefault="00537B9A" w:rsidP="00B820C2">
            <w:pPr>
              <w:pStyle w:val="GITSanteckning"/>
              <w:spacing w:before="120" w:after="120" w:line="276" w:lineRule="auto"/>
              <w:ind w:left="0"/>
              <w:rPr>
                <w:rFonts w:cstheme="minorHAnsi"/>
              </w:rPr>
            </w:pPr>
            <w:r w:rsidRPr="00537B9A">
              <w:rPr>
                <w:rFonts w:cstheme="minorHAnsi"/>
              </w:rPr>
              <w:drawing>
                <wp:inline distT="0" distB="0" distL="0" distR="0" wp14:anchorId="14B839FC" wp14:editId="7A952726">
                  <wp:extent cx="3238781" cy="3962743"/>
                  <wp:effectExtent l="0" t="0" r="0" b="0"/>
                  <wp:docPr id="16089023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0237" name=""/>
                          <pic:cNvPicPr/>
                        </pic:nvPicPr>
                        <pic:blipFill>
                          <a:blip r:embed="rId12"/>
                          <a:stretch>
                            <a:fillRect/>
                          </a:stretch>
                        </pic:blipFill>
                        <pic:spPr>
                          <a:xfrm>
                            <a:off x="0" y="0"/>
                            <a:ext cx="3238781" cy="3962743"/>
                          </a:xfrm>
                          <a:prstGeom prst="rect">
                            <a:avLst/>
                          </a:prstGeom>
                        </pic:spPr>
                      </pic:pic>
                    </a:graphicData>
                  </a:graphic>
                </wp:inline>
              </w:drawing>
            </w:r>
          </w:p>
        </w:tc>
      </w:tr>
    </w:tbl>
    <w:p w14:paraId="794EBE77" w14:textId="77777777" w:rsidR="00020DA6" w:rsidRPr="000D4BAA" w:rsidRDefault="00020DA6" w:rsidP="0051134B">
      <w:pPr>
        <w:spacing w:before="240" w:line="276" w:lineRule="auto"/>
        <w:contextualSpacing w:val="0"/>
        <w:rPr>
          <w:b/>
          <w:bCs/>
          <w:sz w:val="28"/>
          <w:szCs w:val="28"/>
        </w:rPr>
      </w:pPr>
      <w:r w:rsidRPr="000D4BAA">
        <w:rPr>
          <w:b/>
          <w:bCs/>
          <w:sz w:val="28"/>
          <w:szCs w:val="28"/>
        </w:rPr>
        <w:lastRenderedPageBreak/>
        <w:t>Aktuella problemställningar och utmaningar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2877452B" w14:textId="77777777" w:rsidTr="00921F69">
        <w:trPr>
          <w:trHeight w:val="2551"/>
        </w:trPr>
        <w:tc>
          <w:tcPr>
            <w:tcW w:w="9351" w:type="dxa"/>
            <w:shd w:val="clear" w:color="auto" w:fill="EDF0F3"/>
          </w:tcPr>
          <w:p w14:paraId="7114F1F1" w14:textId="77777777" w:rsidR="003116F6" w:rsidRDefault="003116F6" w:rsidP="003116F6">
            <w:pPr>
              <w:pStyle w:val="GITSanteckning"/>
              <w:numPr>
                <w:ilvl w:val="0"/>
                <w:numId w:val="7"/>
              </w:numPr>
              <w:spacing w:before="240"/>
              <w:ind w:left="747"/>
              <w:rPr>
                <w:rFonts w:eastAsia="Times New Roman" w:cstheme="minorHAnsi"/>
                <w:lang w:eastAsia="sv-SE"/>
              </w:rPr>
            </w:pPr>
            <w:r w:rsidRPr="006C30C9">
              <w:rPr>
                <w:rFonts w:eastAsia="Times New Roman" w:cstheme="minorHAnsi"/>
                <w:lang w:eastAsia="sv-SE"/>
              </w:rPr>
              <w:t>Med den stora ökningen av anslutningar befaras de eftersatta/saknade interna processer för nyanslutning och felhantering vid överföring av enkäter till databasen ge sig till känna</w:t>
            </w:r>
            <w:r>
              <w:rPr>
                <w:rFonts w:eastAsia="Times New Roman" w:cstheme="minorHAnsi"/>
                <w:lang w:eastAsia="sv-SE"/>
              </w:rPr>
              <w:t>. En resursökning skulle resultera i att verksamheten i större utsträckning kan bemöta skolhuvudmännens behov.</w:t>
            </w:r>
          </w:p>
          <w:p w14:paraId="3EC74795" w14:textId="61CB22CE" w:rsidR="002549D3" w:rsidRPr="002549D3" w:rsidRDefault="002549D3" w:rsidP="002549D3">
            <w:pPr>
              <w:pStyle w:val="GITSanteckning"/>
              <w:numPr>
                <w:ilvl w:val="0"/>
                <w:numId w:val="7"/>
              </w:numPr>
              <w:ind w:left="747"/>
              <w:rPr>
                <w:rFonts w:eastAsia="Times New Roman" w:cstheme="minorHAnsi"/>
                <w:lang w:eastAsia="sv-SE"/>
              </w:rPr>
            </w:pPr>
            <w:r w:rsidRPr="002549D3">
              <w:rPr>
                <w:rFonts w:eastAsia="Times New Roman" w:cstheme="minorHAnsi"/>
                <w:lang w:eastAsia="sv-SE"/>
              </w:rPr>
              <w:t xml:space="preserve">Det bedöms finns flera nödvändiga aktiviteter som inte ryms inom dagens </w:t>
            </w:r>
            <w:r w:rsidR="00815501">
              <w:rPr>
                <w:rFonts w:eastAsia="Times New Roman" w:cstheme="minorHAnsi"/>
                <w:lang w:eastAsia="sv-SE"/>
              </w:rPr>
              <w:t xml:space="preserve">två </w:t>
            </w:r>
            <w:r w:rsidR="0003393D">
              <w:rPr>
                <w:rFonts w:eastAsia="Times New Roman" w:cstheme="minorHAnsi"/>
                <w:lang w:eastAsia="sv-SE"/>
              </w:rPr>
              <w:t>funktionskoordinatorer</w:t>
            </w:r>
            <w:r w:rsidR="00815501">
              <w:rPr>
                <w:rFonts w:eastAsia="Times New Roman" w:cstheme="minorHAnsi"/>
                <w:lang w:eastAsia="sv-SE"/>
              </w:rPr>
              <w:t>.</w:t>
            </w:r>
          </w:p>
          <w:p w14:paraId="167624A3" w14:textId="49B2E4CF" w:rsidR="008654B3" w:rsidRPr="002549D3" w:rsidRDefault="008654B3" w:rsidP="002549D3">
            <w:pPr>
              <w:pStyle w:val="GITSanteckning"/>
              <w:numPr>
                <w:ilvl w:val="0"/>
                <w:numId w:val="7"/>
              </w:numPr>
              <w:ind w:left="747"/>
              <w:rPr>
                <w:rFonts w:eastAsia="Times New Roman" w:cstheme="minorHAnsi"/>
                <w:lang w:eastAsia="sv-SE"/>
              </w:rPr>
            </w:pPr>
            <w:r>
              <w:rPr>
                <w:rFonts w:eastAsia="Times New Roman" w:cstheme="minorHAnsi"/>
                <w:lang w:eastAsia="sv-SE"/>
              </w:rPr>
              <w:t>Det finns en teknisk skuld som skulle behöva omhändertas</w:t>
            </w:r>
            <w:r w:rsidR="00B524EC">
              <w:rPr>
                <w:rFonts w:eastAsia="Times New Roman" w:cstheme="minorHAnsi"/>
                <w:lang w:eastAsia="sv-SE"/>
              </w:rPr>
              <w:t xml:space="preserve"> för en stabilare leverans. </w:t>
            </w:r>
          </w:p>
          <w:p w14:paraId="4D3DF535" w14:textId="3F284EF9" w:rsidR="003116F6" w:rsidRPr="002549D3" w:rsidRDefault="003116F6" w:rsidP="003116F6">
            <w:pPr>
              <w:pStyle w:val="GITSanteckning"/>
              <w:numPr>
                <w:ilvl w:val="0"/>
                <w:numId w:val="7"/>
              </w:numPr>
              <w:spacing w:before="240"/>
              <w:ind w:left="747"/>
              <w:rPr>
                <w:rFonts w:cstheme="minorHAnsi"/>
              </w:rPr>
            </w:pPr>
            <w:r>
              <w:t xml:space="preserve">Friskolor/privata skolhuvudmän har </w:t>
            </w:r>
            <w:r w:rsidR="0003393D">
              <w:t>sällan</w:t>
            </w:r>
            <w:r>
              <w:t xml:space="preserve"> </w:t>
            </w:r>
            <w:proofErr w:type="spellStart"/>
            <w:r>
              <w:t>HSAid</w:t>
            </w:r>
            <w:proofErr w:type="spellEnd"/>
            <w:r>
              <w:t xml:space="preserve"> vårdgivare o</w:t>
            </w:r>
            <w:r w:rsidR="000B07A7">
              <w:t xml:space="preserve">ch en </w:t>
            </w:r>
            <w:r w:rsidR="00570AA1">
              <w:t>beställning</w:t>
            </w:r>
            <w:r w:rsidR="00FE4CDD">
              <w:t xml:space="preserve"> av</w:t>
            </w:r>
            <w:r w:rsidR="00570AA1">
              <w:t xml:space="preserve"> </w:t>
            </w:r>
            <w:r w:rsidR="00FE4CDD">
              <w:t xml:space="preserve">detta </w:t>
            </w:r>
            <w:r w:rsidR="00670292">
              <w:t xml:space="preserve">samt konfigurationskostnad i journalsystemet </w:t>
            </w:r>
            <w:r w:rsidR="00570AA1">
              <w:t xml:space="preserve">är </w:t>
            </w:r>
            <w:r w:rsidR="00EB6B8C">
              <w:t>kostnader</w:t>
            </w:r>
            <w:r w:rsidR="000B07A7">
              <w:t xml:space="preserve"> som inte kan </w:t>
            </w:r>
            <w:r w:rsidR="00570AA1">
              <w:t>prioriteras. De</w:t>
            </w:r>
            <w:r w:rsidR="001038DA">
              <w:t>tta ser vi som en risk då det kan bli ett</w:t>
            </w:r>
            <w:r w:rsidRPr="002549D3">
              <w:rPr>
                <w:rFonts w:cstheme="minorHAnsi"/>
              </w:rPr>
              <w:t xml:space="preserve"> i bortfall av data</w:t>
            </w:r>
            <w:r w:rsidR="005455CB">
              <w:rPr>
                <w:rFonts w:cstheme="minorHAnsi"/>
              </w:rPr>
              <w:t xml:space="preserve"> och beslutsunderlag</w:t>
            </w:r>
            <w:r w:rsidRPr="002549D3">
              <w:rPr>
                <w:rFonts w:cstheme="minorHAnsi"/>
              </w:rPr>
              <w:t xml:space="preserve"> för en grupp barn och unga</w:t>
            </w:r>
            <w:r w:rsidR="001038DA">
              <w:rPr>
                <w:rFonts w:cstheme="minorHAnsi"/>
              </w:rPr>
              <w:t xml:space="preserve">, framför allt i kommuner med </w:t>
            </w:r>
            <w:r w:rsidR="00A77D83">
              <w:rPr>
                <w:rFonts w:cstheme="minorHAnsi"/>
              </w:rPr>
              <w:t xml:space="preserve">många friskolor/privata skolhuvudmän. </w:t>
            </w:r>
          </w:p>
          <w:p w14:paraId="5CEDC3A4" w14:textId="5D7114BE" w:rsidR="00094FE4" w:rsidRPr="003432E5" w:rsidRDefault="00094FE4" w:rsidP="00524F79">
            <w:pPr>
              <w:pStyle w:val="GITSmtespunktanteckning"/>
              <w:numPr>
                <w:ilvl w:val="0"/>
                <w:numId w:val="0"/>
              </w:numPr>
              <w:spacing w:before="120" w:line="276" w:lineRule="auto"/>
              <w:ind w:left="357" w:hanging="357"/>
              <w:contextualSpacing w:val="0"/>
              <w:rPr>
                <w:rFonts w:cstheme="minorHAnsi"/>
                <w:b w:val="0"/>
                <w:bCs/>
              </w:rPr>
            </w:pPr>
          </w:p>
        </w:tc>
      </w:tr>
    </w:tbl>
    <w:p w14:paraId="02A54D41" w14:textId="77777777" w:rsidR="00020DA6" w:rsidRPr="00FC5A3A" w:rsidRDefault="00020DA6" w:rsidP="006B02C7">
      <w:pPr>
        <w:pStyle w:val="GITSmtespunktanteckning"/>
        <w:numPr>
          <w:ilvl w:val="0"/>
          <w:numId w:val="0"/>
        </w:numPr>
        <w:spacing w:line="276" w:lineRule="auto"/>
        <w:ind w:left="357" w:hanging="357"/>
        <w:rPr>
          <w:sz w:val="28"/>
          <w:szCs w:val="28"/>
        </w:rPr>
      </w:pPr>
      <w:r w:rsidRPr="00FC5A3A">
        <w:rPr>
          <w:sz w:val="28"/>
          <w:szCs w:val="28"/>
        </w:rPr>
        <w:lastRenderedPageBreak/>
        <w:t>Planerade aktiviteter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57214BB8" w14:textId="77777777" w:rsidTr="00540C8A">
        <w:trPr>
          <w:trHeight w:val="2551"/>
        </w:trPr>
        <w:tc>
          <w:tcPr>
            <w:tcW w:w="9351" w:type="dxa"/>
            <w:shd w:val="clear" w:color="auto" w:fill="EDF0F3"/>
          </w:tcPr>
          <w:p w14:paraId="4DF0AAAA" w14:textId="77777777" w:rsidR="003432E5" w:rsidRDefault="00C47FB4" w:rsidP="009E78CD">
            <w:pPr>
              <w:pStyle w:val="GITSmtespunktanteckning"/>
              <w:numPr>
                <w:ilvl w:val="0"/>
                <w:numId w:val="3"/>
              </w:numPr>
              <w:spacing w:before="120" w:line="276" w:lineRule="auto"/>
              <w:contextualSpacing w:val="0"/>
              <w:rPr>
                <w:rFonts w:cstheme="minorHAnsi"/>
                <w:b w:val="0"/>
                <w:bCs/>
              </w:rPr>
            </w:pPr>
            <w:r>
              <w:rPr>
                <w:rFonts w:cstheme="minorHAnsi"/>
                <w:b w:val="0"/>
                <w:bCs/>
              </w:rPr>
              <w:t>Tematräff är planerad</w:t>
            </w:r>
            <w:r w:rsidR="003A3F4A">
              <w:rPr>
                <w:rFonts w:cstheme="minorHAnsi"/>
                <w:b w:val="0"/>
                <w:bCs/>
              </w:rPr>
              <w:t xml:space="preserve"> och öppen för anmälan, 4 mars. </w:t>
            </w:r>
          </w:p>
          <w:p w14:paraId="7A53B5E9" w14:textId="77777777" w:rsidR="003A3F4A" w:rsidRDefault="003A3F4A" w:rsidP="009E78CD">
            <w:pPr>
              <w:pStyle w:val="GITSmtespunktanteckning"/>
              <w:numPr>
                <w:ilvl w:val="0"/>
                <w:numId w:val="3"/>
              </w:numPr>
              <w:spacing w:before="120" w:line="276" w:lineRule="auto"/>
              <w:contextualSpacing w:val="0"/>
              <w:rPr>
                <w:rFonts w:cstheme="minorHAnsi"/>
                <w:b w:val="0"/>
                <w:bCs/>
              </w:rPr>
            </w:pPr>
            <w:r>
              <w:rPr>
                <w:rFonts w:cstheme="minorHAnsi"/>
                <w:b w:val="0"/>
                <w:bCs/>
              </w:rPr>
              <w:t xml:space="preserve">Talare vid Digitaliseringskonferensen 2026, 25 februari. </w:t>
            </w:r>
          </w:p>
          <w:p w14:paraId="7D1FAEAF" w14:textId="72BE56F4" w:rsidR="003A3F4A" w:rsidRDefault="00330E4F" w:rsidP="009E78CD">
            <w:pPr>
              <w:pStyle w:val="GITSmtespunktanteckning"/>
              <w:numPr>
                <w:ilvl w:val="0"/>
                <w:numId w:val="3"/>
              </w:numPr>
              <w:spacing w:before="120" w:line="276" w:lineRule="auto"/>
              <w:contextualSpacing w:val="0"/>
              <w:rPr>
                <w:rFonts w:cstheme="minorHAnsi"/>
                <w:b w:val="0"/>
                <w:bCs/>
              </w:rPr>
            </w:pPr>
            <w:r>
              <w:rPr>
                <w:rFonts w:cstheme="minorHAnsi"/>
                <w:b w:val="0"/>
                <w:bCs/>
              </w:rPr>
              <w:t>Feedback</w:t>
            </w:r>
            <w:r w:rsidR="00377358">
              <w:rPr>
                <w:rFonts w:cstheme="minorHAnsi"/>
                <w:b w:val="0"/>
                <w:bCs/>
              </w:rPr>
              <w:t xml:space="preserve"> från användare</w:t>
            </w:r>
            <w:r>
              <w:rPr>
                <w:rFonts w:cstheme="minorHAnsi"/>
                <w:b w:val="0"/>
                <w:bCs/>
              </w:rPr>
              <w:t xml:space="preserve"> och testning för förbättrad funktionalitet för enkätuppföljning. </w:t>
            </w:r>
          </w:p>
          <w:p w14:paraId="70BF2731" w14:textId="77777777" w:rsidR="00330E4F" w:rsidRDefault="003E2B2A" w:rsidP="009E78CD">
            <w:pPr>
              <w:pStyle w:val="GITSmtespunktanteckning"/>
              <w:numPr>
                <w:ilvl w:val="0"/>
                <w:numId w:val="3"/>
              </w:numPr>
              <w:spacing w:before="120" w:line="276" w:lineRule="auto"/>
              <w:contextualSpacing w:val="0"/>
              <w:rPr>
                <w:rFonts w:cstheme="minorHAnsi"/>
                <w:b w:val="0"/>
                <w:bCs/>
              </w:rPr>
            </w:pPr>
            <w:r>
              <w:rPr>
                <w:rFonts w:cstheme="minorHAnsi"/>
                <w:b w:val="0"/>
                <w:bCs/>
              </w:rPr>
              <w:t xml:space="preserve">Deltagare </w:t>
            </w:r>
            <w:r w:rsidR="00B8448B">
              <w:rPr>
                <w:rFonts w:cstheme="minorHAnsi"/>
                <w:b w:val="0"/>
                <w:bCs/>
              </w:rPr>
              <w:t>Nationell n</w:t>
            </w:r>
            <w:r>
              <w:rPr>
                <w:rFonts w:cstheme="minorHAnsi"/>
                <w:b w:val="0"/>
                <w:bCs/>
              </w:rPr>
              <w:t>ätverks</w:t>
            </w:r>
            <w:r w:rsidR="00B8448B">
              <w:rPr>
                <w:rFonts w:cstheme="minorHAnsi"/>
                <w:b w:val="0"/>
                <w:bCs/>
              </w:rPr>
              <w:t xml:space="preserve">träff – ”Hälsosamtal i skolan”, 16 april. </w:t>
            </w:r>
          </w:p>
          <w:p w14:paraId="051F69DD" w14:textId="77777777" w:rsidR="00C463EB" w:rsidRDefault="00C463EB" w:rsidP="009E78CD">
            <w:pPr>
              <w:pStyle w:val="GITSmtespunktanteckning"/>
              <w:numPr>
                <w:ilvl w:val="0"/>
                <w:numId w:val="3"/>
              </w:numPr>
              <w:spacing w:before="120" w:line="276" w:lineRule="auto"/>
              <w:contextualSpacing w:val="0"/>
              <w:rPr>
                <w:rFonts w:cstheme="minorHAnsi"/>
                <w:b w:val="0"/>
                <w:bCs/>
              </w:rPr>
            </w:pPr>
            <w:r>
              <w:rPr>
                <w:rFonts w:cstheme="minorHAnsi"/>
                <w:b w:val="0"/>
                <w:bCs/>
              </w:rPr>
              <w:t xml:space="preserve">Projektering för digitalisering av förskoleklassenkät. </w:t>
            </w:r>
          </w:p>
          <w:p w14:paraId="212CFA23" w14:textId="676E1AC9" w:rsidR="00A768AD" w:rsidRPr="00306AC5" w:rsidRDefault="00306AC5" w:rsidP="00306AC5">
            <w:pPr>
              <w:pStyle w:val="GITSanteckning"/>
              <w:numPr>
                <w:ilvl w:val="0"/>
                <w:numId w:val="3"/>
              </w:numPr>
              <w:spacing w:before="240" w:after="240"/>
              <w:rPr>
                <w:rFonts w:cstheme="minorHAnsi"/>
              </w:rPr>
            </w:pPr>
            <w:r>
              <w:t xml:space="preserve">Insatser tillsammans med </w:t>
            </w:r>
            <w:r w:rsidR="00A768AD">
              <w:t>journalleverantörerna för att kartlägga vilka scenarion som hindrar enkätöverföring och skapar felmeddelanden som idag är svårtolkade och idag läggs mycket tid på att felsöka.</w:t>
            </w:r>
          </w:p>
          <w:p w14:paraId="052B2673" w14:textId="77777777" w:rsidR="00306AC5" w:rsidRDefault="00306AC5" w:rsidP="00306AC5">
            <w:pPr>
              <w:pStyle w:val="GITSanteckning"/>
              <w:spacing w:before="240" w:after="240"/>
              <w:ind w:left="720"/>
              <w:rPr>
                <w:rFonts w:cstheme="minorHAnsi"/>
              </w:rPr>
            </w:pPr>
          </w:p>
          <w:p w14:paraId="45433522" w14:textId="1E2CC96D" w:rsidR="009E78CD" w:rsidRDefault="009E78CD" w:rsidP="009E78CD">
            <w:pPr>
              <w:pStyle w:val="GITSanteckning"/>
              <w:numPr>
                <w:ilvl w:val="0"/>
                <w:numId w:val="3"/>
              </w:numPr>
              <w:rPr>
                <w:rFonts w:cstheme="minorHAnsi"/>
              </w:rPr>
            </w:pPr>
            <w:r>
              <w:rPr>
                <w:rFonts w:cstheme="minorHAnsi"/>
              </w:rPr>
              <w:t xml:space="preserve">Till följd av ett ökat intresse av Elevhälsodata Väst och ett stort ökat antal anslutna skolhuvudmän </w:t>
            </w:r>
            <w:r w:rsidR="00ED66B8">
              <w:rPr>
                <w:rFonts w:cstheme="minorHAnsi"/>
              </w:rPr>
              <w:t>läsåret</w:t>
            </w:r>
            <w:r>
              <w:rPr>
                <w:rFonts w:cstheme="minorHAnsi"/>
              </w:rPr>
              <w:t xml:space="preserve"> 2025</w:t>
            </w:r>
            <w:r w:rsidR="00ED66B8">
              <w:rPr>
                <w:rFonts w:cstheme="minorHAnsi"/>
              </w:rPr>
              <w:t>/2026</w:t>
            </w:r>
            <w:r>
              <w:rPr>
                <w:rFonts w:cstheme="minorHAnsi"/>
              </w:rPr>
              <w:t xml:space="preserve"> </w:t>
            </w:r>
            <w:r w:rsidR="002E4B11">
              <w:rPr>
                <w:rFonts w:cstheme="minorHAnsi"/>
              </w:rPr>
              <w:t xml:space="preserve">måste </w:t>
            </w:r>
            <w:r w:rsidR="00D96BC4">
              <w:rPr>
                <w:rFonts w:cstheme="minorHAnsi"/>
              </w:rPr>
              <w:t xml:space="preserve">vi </w:t>
            </w:r>
            <w:r>
              <w:rPr>
                <w:rFonts w:cstheme="minorHAnsi"/>
              </w:rPr>
              <w:t xml:space="preserve">kartlägga och se över våra rutiner </w:t>
            </w:r>
            <w:r w:rsidR="00D96BC4">
              <w:rPr>
                <w:rFonts w:cstheme="minorHAnsi"/>
              </w:rPr>
              <w:t>samt</w:t>
            </w:r>
            <w:r>
              <w:rPr>
                <w:rFonts w:cstheme="minorHAnsi"/>
              </w:rPr>
              <w:t xml:space="preserve"> få dem dokumenterade. </w:t>
            </w:r>
          </w:p>
          <w:p w14:paraId="1A9166CB" w14:textId="55323F34" w:rsidR="00A768AD" w:rsidRPr="00645E88" w:rsidRDefault="00A768AD" w:rsidP="00306AC5">
            <w:pPr>
              <w:pStyle w:val="GITSmtespunktanteckning"/>
              <w:numPr>
                <w:ilvl w:val="0"/>
                <w:numId w:val="0"/>
              </w:numPr>
              <w:spacing w:before="120" w:line="276" w:lineRule="auto"/>
              <w:ind w:left="720"/>
              <w:contextualSpacing w:val="0"/>
              <w:rPr>
                <w:rFonts w:cstheme="minorHAnsi"/>
                <w:b w:val="0"/>
                <w:bCs/>
              </w:rPr>
            </w:pPr>
          </w:p>
        </w:tc>
      </w:tr>
    </w:tbl>
    <w:p w14:paraId="3362B7BF" w14:textId="77777777" w:rsidR="00020DA6" w:rsidRPr="00FC5A3A" w:rsidRDefault="00020DA6" w:rsidP="006B02C7">
      <w:pPr>
        <w:pStyle w:val="GITSmtespunktanteckning"/>
        <w:numPr>
          <w:ilvl w:val="0"/>
          <w:numId w:val="0"/>
        </w:numPr>
        <w:spacing w:line="276" w:lineRule="auto"/>
        <w:ind w:left="357" w:hanging="357"/>
        <w:rPr>
          <w:sz w:val="28"/>
          <w:szCs w:val="28"/>
        </w:rPr>
      </w:pPr>
      <w:r w:rsidRPr="00FC5A3A">
        <w:rPr>
          <w:sz w:val="28"/>
          <w:szCs w:val="28"/>
        </w:rPr>
        <w:t>Ekonomisk status och personalresurser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63E724AC" w14:textId="77777777" w:rsidTr="00BD6ED0">
        <w:trPr>
          <w:trHeight w:val="2551"/>
        </w:trPr>
        <w:tc>
          <w:tcPr>
            <w:tcW w:w="9351" w:type="dxa"/>
            <w:shd w:val="clear" w:color="auto" w:fill="EDF0F3"/>
          </w:tcPr>
          <w:p w14:paraId="20BAD784" w14:textId="03067291" w:rsidR="00493C15" w:rsidRDefault="008C4B2B" w:rsidP="00437BB4">
            <w:pPr>
              <w:pStyle w:val="GITSmtespunktanteckning"/>
              <w:numPr>
                <w:ilvl w:val="0"/>
                <w:numId w:val="3"/>
              </w:numPr>
              <w:spacing w:before="120" w:line="276" w:lineRule="auto"/>
              <w:contextualSpacing w:val="0"/>
              <w:rPr>
                <w:rFonts w:cstheme="minorHAnsi"/>
                <w:b w:val="0"/>
                <w:bCs/>
              </w:rPr>
            </w:pPr>
            <w:r>
              <w:rPr>
                <w:rFonts w:cstheme="minorHAnsi"/>
                <w:b w:val="0"/>
                <w:bCs/>
              </w:rPr>
              <w:t>Två funktionskoordinatorer</w:t>
            </w:r>
            <w:r w:rsidR="002968B8">
              <w:rPr>
                <w:rFonts w:cstheme="minorHAnsi"/>
                <w:b w:val="0"/>
                <w:bCs/>
              </w:rPr>
              <w:t>, tjänstgöringsgrad 100% respektive 10</w:t>
            </w:r>
            <w:r w:rsidR="009A6129">
              <w:rPr>
                <w:rFonts w:cstheme="minorHAnsi"/>
                <w:b w:val="0"/>
                <w:bCs/>
              </w:rPr>
              <w:t>0%</w:t>
            </w:r>
            <w:r>
              <w:rPr>
                <w:rFonts w:cstheme="minorHAnsi"/>
                <w:b w:val="0"/>
                <w:bCs/>
              </w:rPr>
              <w:t>.</w:t>
            </w:r>
          </w:p>
          <w:p w14:paraId="4E9F15E7" w14:textId="25318688" w:rsidR="00D37E34" w:rsidRDefault="00D37E34" w:rsidP="00437BB4">
            <w:pPr>
              <w:pStyle w:val="GITSmtespunktanteckning"/>
              <w:numPr>
                <w:ilvl w:val="0"/>
                <w:numId w:val="3"/>
              </w:numPr>
              <w:spacing w:before="120" w:line="276" w:lineRule="auto"/>
              <w:contextualSpacing w:val="0"/>
              <w:rPr>
                <w:rFonts w:cstheme="minorHAnsi"/>
                <w:b w:val="0"/>
                <w:bCs/>
              </w:rPr>
            </w:pPr>
            <w:r>
              <w:rPr>
                <w:rFonts w:cstheme="minorHAnsi"/>
                <w:b w:val="0"/>
                <w:bCs/>
              </w:rPr>
              <w:t xml:space="preserve">Budgeten finansierar också </w:t>
            </w:r>
            <w:r w:rsidR="00182718">
              <w:rPr>
                <w:rFonts w:cstheme="minorHAnsi"/>
                <w:b w:val="0"/>
                <w:bCs/>
              </w:rPr>
              <w:t xml:space="preserve">två </w:t>
            </w:r>
            <w:r>
              <w:rPr>
                <w:rFonts w:cstheme="minorHAnsi"/>
                <w:b w:val="0"/>
                <w:bCs/>
              </w:rPr>
              <w:t>utvecklare</w:t>
            </w:r>
            <w:r w:rsidR="00182718">
              <w:rPr>
                <w:rFonts w:cstheme="minorHAnsi"/>
                <w:b w:val="0"/>
                <w:bCs/>
              </w:rPr>
              <w:t xml:space="preserve">, </w:t>
            </w:r>
            <w:r w:rsidR="002968B8">
              <w:rPr>
                <w:rFonts w:cstheme="minorHAnsi"/>
                <w:b w:val="0"/>
                <w:bCs/>
              </w:rPr>
              <w:t xml:space="preserve">tjänstgöringsgrad </w:t>
            </w:r>
            <w:r w:rsidR="00182718">
              <w:rPr>
                <w:rFonts w:cstheme="minorHAnsi"/>
                <w:b w:val="0"/>
                <w:bCs/>
              </w:rPr>
              <w:t>1</w:t>
            </w:r>
            <w:r w:rsidR="002968B8">
              <w:rPr>
                <w:rFonts w:cstheme="minorHAnsi"/>
                <w:b w:val="0"/>
                <w:bCs/>
              </w:rPr>
              <w:t>00</w:t>
            </w:r>
            <w:r w:rsidR="00182718">
              <w:rPr>
                <w:rFonts w:cstheme="minorHAnsi"/>
                <w:b w:val="0"/>
                <w:bCs/>
              </w:rPr>
              <w:t>%</w:t>
            </w:r>
            <w:r w:rsidR="002968B8">
              <w:rPr>
                <w:rFonts w:cstheme="minorHAnsi"/>
                <w:b w:val="0"/>
                <w:bCs/>
              </w:rPr>
              <w:t xml:space="preserve"> respektive 50 %,</w:t>
            </w:r>
            <w:r w:rsidR="002968B8">
              <w:rPr>
                <w:rFonts w:cstheme="minorHAnsi"/>
                <w:b w:val="0"/>
                <w:bCs/>
              </w:rPr>
              <w:br/>
            </w:r>
            <w:r w:rsidR="003F2673">
              <w:rPr>
                <w:rFonts w:cstheme="minorHAnsi"/>
                <w:b w:val="0"/>
                <w:bCs/>
              </w:rPr>
              <w:t>från Koncer</w:t>
            </w:r>
            <w:r w:rsidR="000F2A09">
              <w:rPr>
                <w:rFonts w:cstheme="minorHAnsi"/>
                <w:b w:val="0"/>
                <w:bCs/>
              </w:rPr>
              <w:t>n</w:t>
            </w:r>
            <w:r w:rsidR="003F2673">
              <w:rPr>
                <w:rFonts w:cstheme="minorHAnsi"/>
                <w:b w:val="0"/>
                <w:bCs/>
              </w:rPr>
              <w:t xml:space="preserve">stab </w:t>
            </w:r>
            <w:r w:rsidR="000F2A09">
              <w:rPr>
                <w:rFonts w:cstheme="minorHAnsi"/>
                <w:b w:val="0"/>
                <w:bCs/>
              </w:rPr>
              <w:t>D</w:t>
            </w:r>
            <w:r w:rsidR="003F2673">
              <w:rPr>
                <w:rFonts w:cstheme="minorHAnsi"/>
                <w:b w:val="0"/>
                <w:bCs/>
              </w:rPr>
              <w:t>igitalisering.</w:t>
            </w:r>
          </w:p>
          <w:p w14:paraId="6D2FF56C" w14:textId="0C510E5A" w:rsidR="00D37E34" w:rsidRPr="00437BB4" w:rsidRDefault="00D37E34" w:rsidP="00D37E34">
            <w:pPr>
              <w:pStyle w:val="GITSmtespunktanteckning"/>
              <w:numPr>
                <w:ilvl w:val="0"/>
                <w:numId w:val="0"/>
              </w:numPr>
              <w:spacing w:before="120" w:line="276" w:lineRule="auto"/>
              <w:ind w:left="720"/>
              <w:contextualSpacing w:val="0"/>
              <w:rPr>
                <w:rFonts w:cstheme="minorHAnsi"/>
                <w:b w:val="0"/>
                <w:bCs/>
              </w:rPr>
            </w:pPr>
          </w:p>
        </w:tc>
      </w:tr>
    </w:tbl>
    <w:p w14:paraId="3576BED0" w14:textId="77777777" w:rsidR="0058379D" w:rsidRPr="00FC5A3A" w:rsidRDefault="0058379D" w:rsidP="006B02C7">
      <w:pPr>
        <w:pStyle w:val="GITSmtespunktanteckning"/>
        <w:numPr>
          <w:ilvl w:val="0"/>
          <w:numId w:val="0"/>
        </w:numPr>
        <w:spacing w:line="276" w:lineRule="auto"/>
        <w:ind w:left="357" w:hanging="357"/>
        <w:rPr>
          <w:sz w:val="28"/>
          <w:szCs w:val="28"/>
        </w:rPr>
      </w:pPr>
      <w:r w:rsidRPr="00FC5A3A">
        <w:rPr>
          <w:sz w:val="28"/>
          <w:szCs w:val="28"/>
        </w:rPr>
        <w:t>Kommunikationsaktiviteter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58379D" w14:paraId="6A9851BB" w14:textId="77777777" w:rsidTr="00921F69">
        <w:trPr>
          <w:trHeight w:val="2551"/>
        </w:trPr>
        <w:tc>
          <w:tcPr>
            <w:tcW w:w="9351" w:type="dxa"/>
            <w:shd w:val="clear" w:color="auto" w:fill="EDF0F3"/>
          </w:tcPr>
          <w:p w14:paraId="278313B8" w14:textId="64233FD1" w:rsidR="0058379D" w:rsidRPr="00FD2649" w:rsidRDefault="00122C3F" w:rsidP="00437BB4">
            <w:pPr>
              <w:pStyle w:val="GITSanteckning"/>
              <w:numPr>
                <w:ilvl w:val="0"/>
                <w:numId w:val="3"/>
              </w:numPr>
              <w:spacing w:before="120" w:line="276" w:lineRule="auto"/>
              <w:rPr>
                <w:rFonts w:cstheme="minorHAnsi"/>
              </w:rPr>
            </w:pPr>
            <w:r>
              <w:rPr>
                <w:rFonts w:cstheme="minorHAnsi"/>
              </w:rPr>
              <w:t xml:space="preserve">Se planerade aktiviteter. </w:t>
            </w:r>
          </w:p>
        </w:tc>
      </w:tr>
    </w:tbl>
    <w:p w14:paraId="7084759B" w14:textId="77777777" w:rsidR="000D4BAA" w:rsidRPr="000D4BAA" w:rsidRDefault="000D4BAA" w:rsidP="00F85102">
      <w:pPr>
        <w:tabs>
          <w:tab w:val="left" w:pos="3032"/>
        </w:tabs>
      </w:pPr>
    </w:p>
    <w:sectPr w:rsidR="000D4BAA" w:rsidRPr="000D4BAA" w:rsidSect="00B071B9">
      <w:headerReference w:type="default" r:id="rId13"/>
      <w:footerReference w:type="default" r:id="rId14"/>
      <w:pgSz w:w="11906" w:h="16838" w:code="9"/>
      <w:pgMar w:top="2127" w:right="1274" w:bottom="1560"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8E3C0" w14:textId="77777777" w:rsidR="006371A7" w:rsidRDefault="006371A7" w:rsidP="00C70F23">
      <w:r>
        <w:separator/>
      </w:r>
    </w:p>
  </w:endnote>
  <w:endnote w:type="continuationSeparator" w:id="0">
    <w:p w14:paraId="18C32C05" w14:textId="77777777" w:rsidR="006371A7" w:rsidRDefault="006371A7" w:rsidP="00C70F23">
      <w:r>
        <w:continuationSeparator/>
      </w:r>
    </w:p>
  </w:endnote>
  <w:endnote w:type="continuationNotice" w:id="1">
    <w:p w14:paraId="4D168747" w14:textId="77777777" w:rsidR="006371A7" w:rsidRDefault="006371A7" w:rsidP="00C7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E06C5" w14:textId="77777777" w:rsidR="004D22A1" w:rsidRPr="0009161A" w:rsidRDefault="00C73435" w:rsidP="00301D6D">
    <w:pPr>
      <w:pStyle w:val="Normalwebb"/>
      <w:ind w:left="-851"/>
    </w:pPr>
    <w:r>
      <w:rPr>
        <w:noProof/>
      </w:rPr>
      <w:drawing>
        <wp:anchor distT="0" distB="0" distL="114300" distR="114300" simplePos="0" relativeHeight="251658240" behindDoc="0" locked="0" layoutInCell="1" allowOverlap="1" wp14:anchorId="7B7BE5C1" wp14:editId="5B2A2568">
          <wp:simplePos x="0" y="0"/>
          <wp:positionH relativeFrom="margin">
            <wp:posOffset>4686300</wp:posOffset>
          </wp:positionH>
          <wp:positionV relativeFrom="paragraph">
            <wp:posOffset>208878</wp:posOffset>
          </wp:positionV>
          <wp:extent cx="1624044" cy="339355"/>
          <wp:effectExtent l="0" t="0" r="0" b="3810"/>
          <wp:wrapNone/>
          <wp:docPr id="2001991003"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044" cy="339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3D0">
      <w:rPr>
        <w:noProof/>
      </w:rPr>
      <w:drawing>
        <wp:inline distT="0" distB="0" distL="0" distR="0" wp14:anchorId="7AE9F034" wp14:editId="7BB0EA88">
          <wp:extent cx="2228850" cy="673100"/>
          <wp:effectExtent l="0" t="0" r="0" b="0"/>
          <wp:docPr id="265063096" name="Bildobjekt 1" descr="En bild som visar Teckensnitt, text, vit,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01110" name="Bildobjekt 1" descr="En bild som visar Teckensnitt, text, vit, Grafik&#10;&#10;Automatiskt genererad beskrivni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28850" cy="673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B2BF6" w14:textId="77777777" w:rsidR="006371A7" w:rsidRDefault="006371A7" w:rsidP="00C70F23">
      <w:r>
        <w:separator/>
      </w:r>
    </w:p>
  </w:footnote>
  <w:footnote w:type="continuationSeparator" w:id="0">
    <w:p w14:paraId="55D4DAB8" w14:textId="77777777" w:rsidR="006371A7" w:rsidRDefault="006371A7" w:rsidP="00C70F23">
      <w:r>
        <w:continuationSeparator/>
      </w:r>
    </w:p>
  </w:footnote>
  <w:footnote w:type="continuationNotice" w:id="1">
    <w:p w14:paraId="2A14788C" w14:textId="77777777" w:rsidR="006371A7" w:rsidRDefault="006371A7" w:rsidP="00C70F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C946" w14:textId="77777777" w:rsidR="004D22A1" w:rsidRPr="008C542A" w:rsidRDefault="00A63A8B" w:rsidP="008C542A">
    <w:pPr>
      <w:pStyle w:val="Sidhuvud"/>
      <w:tabs>
        <w:tab w:val="clear" w:pos="4536"/>
        <w:tab w:val="clear" w:pos="9072"/>
      </w:tabs>
      <w:rPr>
        <w:rFonts w:ascii="Georgia" w:hAnsi="Georgia"/>
        <w:sz w:val="18"/>
        <w:szCs w:val="18"/>
      </w:rPr>
    </w:pPr>
    <w:r>
      <w:rPr>
        <w:rFonts w:cstheme="minorHAnsi"/>
        <w:noProof/>
        <w:sz w:val="22"/>
      </w:rPr>
      <w:drawing>
        <wp:anchor distT="0" distB="0" distL="114300" distR="114300" simplePos="0" relativeHeight="251658241" behindDoc="0" locked="1" layoutInCell="1" allowOverlap="1" wp14:anchorId="3CE021D4" wp14:editId="7D7E9089">
          <wp:simplePos x="0" y="0"/>
          <wp:positionH relativeFrom="margin">
            <wp:posOffset>-313055</wp:posOffset>
          </wp:positionH>
          <wp:positionV relativeFrom="topMargin">
            <wp:posOffset>360045</wp:posOffset>
          </wp:positionV>
          <wp:extent cx="1782000" cy="540000"/>
          <wp:effectExtent l="0" t="0" r="8890" b="0"/>
          <wp:wrapNone/>
          <wp:docPr id="125349858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41927" name="Bild 1997541927"/>
                  <pic:cNvPicPr/>
                </pic:nvPicPr>
                <pic:blipFill>
                  <a:blip r:embed="rId1">
                    <a:extLst>
                      <a:ext uri="{96DAC541-7B7A-43D3-8B79-37D633B846F1}">
                        <asvg:svgBlip xmlns:asvg="http://schemas.microsoft.com/office/drawing/2016/SVG/main" r:embed="rId2"/>
                      </a:ext>
                    </a:extLst>
                  </a:blip>
                  <a:stretch>
                    <a:fillRect/>
                  </a:stretch>
                </pic:blipFill>
                <pic:spPr>
                  <a:xfrm>
                    <a:off x="0" y="0"/>
                    <a:ext cx="1782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5ECC"/>
    <w:multiLevelType w:val="multilevel"/>
    <w:tmpl w:val="049C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80AC1"/>
    <w:multiLevelType w:val="hybridMultilevel"/>
    <w:tmpl w:val="7B54C4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26360FE2"/>
    <w:multiLevelType w:val="hybridMultilevel"/>
    <w:tmpl w:val="C0CAA59C"/>
    <w:lvl w:ilvl="0" w:tplc="0010B7A4">
      <w:start w:val="1"/>
      <w:numFmt w:val="decimal"/>
      <w:pStyle w:val="AgendapunkterGITS"/>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F57EDF"/>
    <w:multiLevelType w:val="hybridMultilevel"/>
    <w:tmpl w:val="FF2CCB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4D05EC9"/>
    <w:multiLevelType w:val="hybridMultilevel"/>
    <w:tmpl w:val="24AAE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8FB32E4"/>
    <w:multiLevelType w:val="hybridMultilevel"/>
    <w:tmpl w:val="BA4C64DC"/>
    <w:lvl w:ilvl="0" w:tplc="B0EE28EE">
      <w:start w:val="1"/>
      <w:numFmt w:val="decimal"/>
      <w:pStyle w:val="GITSmtespunktanteckning"/>
      <w:lvlText w:val="%1."/>
      <w:lvlJc w:val="left"/>
      <w:pPr>
        <w:ind w:left="360" w:hanging="360"/>
      </w:pPr>
      <w:rPr>
        <w:rFonts w:asciiTheme="minorHAnsi" w:hAnsiTheme="minorHAnsi"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B82BFB3"/>
    <w:multiLevelType w:val="hybridMultilevel"/>
    <w:tmpl w:val="84CE3EE4"/>
    <w:lvl w:ilvl="0" w:tplc="FBA452B0">
      <w:start w:val="1"/>
      <w:numFmt w:val="bullet"/>
      <w:lvlText w:val=""/>
      <w:lvlJc w:val="left"/>
      <w:pPr>
        <w:ind w:left="717" w:hanging="360"/>
      </w:pPr>
      <w:rPr>
        <w:rFonts w:ascii="Symbol" w:hAnsi="Symbol" w:hint="default"/>
      </w:rPr>
    </w:lvl>
    <w:lvl w:ilvl="1" w:tplc="7AD84BB0">
      <w:start w:val="1"/>
      <w:numFmt w:val="bullet"/>
      <w:lvlText w:val="o"/>
      <w:lvlJc w:val="left"/>
      <w:pPr>
        <w:ind w:left="1437" w:hanging="360"/>
      </w:pPr>
      <w:rPr>
        <w:rFonts w:ascii="Courier New" w:hAnsi="Courier New" w:hint="default"/>
      </w:rPr>
    </w:lvl>
    <w:lvl w:ilvl="2" w:tplc="F76A65EA">
      <w:start w:val="1"/>
      <w:numFmt w:val="bullet"/>
      <w:lvlText w:val=""/>
      <w:lvlJc w:val="left"/>
      <w:pPr>
        <w:ind w:left="2157" w:hanging="360"/>
      </w:pPr>
      <w:rPr>
        <w:rFonts w:ascii="Wingdings" w:hAnsi="Wingdings" w:hint="default"/>
      </w:rPr>
    </w:lvl>
    <w:lvl w:ilvl="3" w:tplc="2D36F97C">
      <w:start w:val="1"/>
      <w:numFmt w:val="bullet"/>
      <w:lvlText w:val=""/>
      <w:lvlJc w:val="left"/>
      <w:pPr>
        <w:ind w:left="2877" w:hanging="360"/>
      </w:pPr>
      <w:rPr>
        <w:rFonts w:ascii="Symbol" w:hAnsi="Symbol" w:hint="default"/>
      </w:rPr>
    </w:lvl>
    <w:lvl w:ilvl="4" w:tplc="BF8C14A8">
      <w:start w:val="1"/>
      <w:numFmt w:val="bullet"/>
      <w:lvlText w:val="o"/>
      <w:lvlJc w:val="left"/>
      <w:pPr>
        <w:ind w:left="3597" w:hanging="360"/>
      </w:pPr>
      <w:rPr>
        <w:rFonts w:ascii="Courier New" w:hAnsi="Courier New" w:hint="default"/>
      </w:rPr>
    </w:lvl>
    <w:lvl w:ilvl="5" w:tplc="B3983EC0">
      <w:start w:val="1"/>
      <w:numFmt w:val="bullet"/>
      <w:lvlText w:val=""/>
      <w:lvlJc w:val="left"/>
      <w:pPr>
        <w:ind w:left="4317" w:hanging="360"/>
      </w:pPr>
      <w:rPr>
        <w:rFonts w:ascii="Wingdings" w:hAnsi="Wingdings" w:hint="default"/>
      </w:rPr>
    </w:lvl>
    <w:lvl w:ilvl="6" w:tplc="B862173E">
      <w:start w:val="1"/>
      <w:numFmt w:val="bullet"/>
      <w:lvlText w:val=""/>
      <w:lvlJc w:val="left"/>
      <w:pPr>
        <w:ind w:left="5037" w:hanging="360"/>
      </w:pPr>
      <w:rPr>
        <w:rFonts w:ascii="Symbol" w:hAnsi="Symbol" w:hint="default"/>
      </w:rPr>
    </w:lvl>
    <w:lvl w:ilvl="7" w:tplc="F0D01836">
      <w:start w:val="1"/>
      <w:numFmt w:val="bullet"/>
      <w:lvlText w:val="o"/>
      <w:lvlJc w:val="left"/>
      <w:pPr>
        <w:ind w:left="5757" w:hanging="360"/>
      </w:pPr>
      <w:rPr>
        <w:rFonts w:ascii="Courier New" w:hAnsi="Courier New" w:hint="default"/>
      </w:rPr>
    </w:lvl>
    <w:lvl w:ilvl="8" w:tplc="30D248C0">
      <w:start w:val="1"/>
      <w:numFmt w:val="bullet"/>
      <w:lvlText w:val=""/>
      <w:lvlJc w:val="left"/>
      <w:pPr>
        <w:ind w:left="6477" w:hanging="360"/>
      </w:pPr>
      <w:rPr>
        <w:rFonts w:ascii="Wingdings" w:hAnsi="Wingdings" w:hint="default"/>
      </w:rPr>
    </w:lvl>
  </w:abstractNum>
  <w:abstractNum w:abstractNumId="7" w15:restartNumberingAfterBreak="0">
    <w:nsid w:val="6BE177F1"/>
    <w:multiLevelType w:val="hybridMultilevel"/>
    <w:tmpl w:val="2F2636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77243890">
    <w:abstractNumId w:val="2"/>
  </w:num>
  <w:num w:numId="2" w16cid:durableId="102769715">
    <w:abstractNumId w:val="5"/>
  </w:num>
  <w:num w:numId="3" w16cid:durableId="2088108034">
    <w:abstractNumId w:val="7"/>
  </w:num>
  <w:num w:numId="4" w16cid:durableId="1943220578">
    <w:abstractNumId w:val="3"/>
  </w:num>
  <w:num w:numId="5" w16cid:durableId="914047406">
    <w:abstractNumId w:val="4"/>
  </w:num>
  <w:num w:numId="6" w16cid:durableId="1250655575">
    <w:abstractNumId w:val="0"/>
  </w:num>
  <w:num w:numId="7" w16cid:durableId="2097171030">
    <w:abstractNumId w:val="1"/>
  </w:num>
  <w:num w:numId="8" w16cid:durableId="119761836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ocumentProtection w:edit="forms" w:enforcement="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CB9"/>
    <w:rsid w:val="000008B7"/>
    <w:rsid w:val="000013FC"/>
    <w:rsid w:val="00001791"/>
    <w:rsid w:val="0000344D"/>
    <w:rsid w:val="00003F11"/>
    <w:rsid w:val="000047EA"/>
    <w:rsid w:val="000053EE"/>
    <w:rsid w:val="0000705F"/>
    <w:rsid w:val="000101D0"/>
    <w:rsid w:val="000109B2"/>
    <w:rsid w:val="00010D44"/>
    <w:rsid w:val="00012F17"/>
    <w:rsid w:val="000150E8"/>
    <w:rsid w:val="0001682F"/>
    <w:rsid w:val="00017990"/>
    <w:rsid w:val="00017CB8"/>
    <w:rsid w:val="00020387"/>
    <w:rsid w:val="000208A4"/>
    <w:rsid w:val="00020DA6"/>
    <w:rsid w:val="000218A0"/>
    <w:rsid w:val="000219E7"/>
    <w:rsid w:val="00022190"/>
    <w:rsid w:val="0002357C"/>
    <w:rsid w:val="00023C83"/>
    <w:rsid w:val="0002428C"/>
    <w:rsid w:val="0002571D"/>
    <w:rsid w:val="000259FC"/>
    <w:rsid w:val="00025AC1"/>
    <w:rsid w:val="00025C38"/>
    <w:rsid w:val="0002636A"/>
    <w:rsid w:val="000279F9"/>
    <w:rsid w:val="00027A59"/>
    <w:rsid w:val="00027E96"/>
    <w:rsid w:val="0003093B"/>
    <w:rsid w:val="00031218"/>
    <w:rsid w:val="00031A7E"/>
    <w:rsid w:val="00031DB7"/>
    <w:rsid w:val="00031ECC"/>
    <w:rsid w:val="00032B2D"/>
    <w:rsid w:val="0003349B"/>
    <w:rsid w:val="000337B6"/>
    <w:rsid w:val="0003393D"/>
    <w:rsid w:val="00034140"/>
    <w:rsid w:val="00034848"/>
    <w:rsid w:val="00035AD9"/>
    <w:rsid w:val="00036823"/>
    <w:rsid w:val="000368DD"/>
    <w:rsid w:val="000371A7"/>
    <w:rsid w:val="000374D6"/>
    <w:rsid w:val="0004082B"/>
    <w:rsid w:val="00040A79"/>
    <w:rsid w:val="000412D8"/>
    <w:rsid w:val="00041329"/>
    <w:rsid w:val="0004145F"/>
    <w:rsid w:val="00041769"/>
    <w:rsid w:val="0004177E"/>
    <w:rsid w:val="00041BFA"/>
    <w:rsid w:val="0004280F"/>
    <w:rsid w:val="000432B9"/>
    <w:rsid w:val="00043737"/>
    <w:rsid w:val="0004387C"/>
    <w:rsid w:val="00044F58"/>
    <w:rsid w:val="00045412"/>
    <w:rsid w:val="000467A3"/>
    <w:rsid w:val="000506E0"/>
    <w:rsid w:val="0005074B"/>
    <w:rsid w:val="00050A84"/>
    <w:rsid w:val="00051845"/>
    <w:rsid w:val="00051D27"/>
    <w:rsid w:val="00051DF5"/>
    <w:rsid w:val="000526BF"/>
    <w:rsid w:val="00053064"/>
    <w:rsid w:val="0005390F"/>
    <w:rsid w:val="00053AFE"/>
    <w:rsid w:val="00053EEF"/>
    <w:rsid w:val="00053F59"/>
    <w:rsid w:val="00054454"/>
    <w:rsid w:val="000549DF"/>
    <w:rsid w:val="00055059"/>
    <w:rsid w:val="000558DD"/>
    <w:rsid w:val="0005626D"/>
    <w:rsid w:val="00056FC1"/>
    <w:rsid w:val="00057DF0"/>
    <w:rsid w:val="00057E52"/>
    <w:rsid w:val="00061D38"/>
    <w:rsid w:val="00062364"/>
    <w:rsid w:val="0006299D"/>
    <w:rsid w:val="00062AA4"/>
    <w:rsid w:val="00063ADA"/>
    <w:rsid w:val="00063C88"/>
    <w:rsid w:val="00064B7E"/>
    <w:rsid w:val="00065903"/>
    <w:rsid w:val="00065DB8"/>
    <w:rsid w:val="00067095"/>
    <w:rsid w:val="00072288"/>
    <w:rsid w:val="00072AD0"/>
    <w:rsid w:val="00072DD7"/>
    <w:rsid w:val="00073545"/>
    <w:rsid w:val="00073C9F"/>
    <w:rsid w:val="00074E5F"/>
    <w:rsid w:val="00075A22"/>
    <w:rsid w:val="00076CCB"/>
    <w:rsid w:val="00080490"/>
    <w:rsid w:val="00080734"/>
    <w:rsid w:val="000809BC"/>
    <w:rsid w:val="00081D5A"/>
    <w:rsid w:val="00081F57"/>
    <w:rsid w:val="00082B9F"/>
    <w:rsid w:val="00082E1A"/>
    <w:rsid w:val="00082EF8"/>
    <w:rsid w:val="000837DD"/>
    <w:rsid w:val="00083D5B"/>
    <w:rsid w:val="00084606"/>
    <w:rsid w:val="000851F4"/>
    <w:rsid w:val="00086BA9"/>
    <w:rsid w:val="00087B38"/>
    <w:rsid w:val="00087BBA"/>
    <w:rsid w:val="00087F71"/>
    <w:rsid w:val="0009021A"/>
    <w:rsid w:val="0009102A"/>
    <w:rsid w:val="0009161A"/>
    <w:rsid w:val="00091826"/>
    <w:rsid w:val="0009272E"/>
    <w:rsid w:val="00092A37"/>
    <w:rsid w:val="00092ADD"/>
    <w:rsid w:val="00094413"/>
    <w:rsid w:val="00094FE4"/>
    <w:rsid w:val="00095003"/>
    <w:rsid w:val="000956F9"/>
    <w:rsid w:val="00096201"/>
    <w:rsid w:val="00096641"/>
    <w:rsid w:val="00096AAA"/>
    <w:rsid w:val="00096AE2"/>
    <w:rsid w:val="00097223"/>
    <w:rsid w:val="000A0543"/>
    <w:rsid w:val="000A085F"/>
    <w:rsid w:val="000A09C1"/>
    <w:rsid w:val="000A10D7"/>
    <w:rsid w:val="000A48BD"/>
    <w:rsid w:val="000A5402"/>
    <w:rsid w:val="000A5BFA"/>
    <w:rsid w:val="000A5F4B"/>
    <w:rsid w:val="000A6336"/>
    <w:rsid w:val="000A63A0"/>
    <w:rsid w:val="000A6A51"/>
    <w:rsid w:val="000B01BA"/>
    <w:rsid w:val="000B07A7"/>
    <w:rsid w:val="000B0B8D"/>
    <w:rsid w:val="000B1251"/>
    <w:rsid w:val="000B157F"/>
    <w:rsid w:val="000B274C"/>
    <w:rsid w:val="000B2A80"/>
    <w:rsid w:val="000B2C48"/>
    <w:rsid w:val="000B3442"/>
    <w:rsid w:val="000B3881"/>
    <w:rsid w:val="000B3BCB"/>
    <w:rsid w:val="000B4E16"/>
    <w:rsid w:val="000B5198"/>
    <w:rsid w:val="000B538A"/>
    <w:rsid w:val="000B583A"/>
    <w:rsid w:val="000B781E"/>
    <w:rsid w:val="000C0822"/>
    <w:rsid w:val="000C0C79"/>
    <w:rsid w:val="000C0DFD"/>
    <w:rsid w:val="000C1061"/>
    <w:rsid w:val="000C15B5"/>
    <w:rsid w:val="000C1DC6"/>
    <w:rsid w:val="000C20EF"/>
    <w:rsid w:val="000C2AB0"/>
    <w:rsid w:val="000C3090"/>
    <w:rsid w:val="000C39EE"/>
    <w:rsid w:val="000C41EF"/>
    <w:rsid w:val="000C47BC"/>
    <w:rsid w:val="000C49A4"/>
    <w:rsid w:val="000C613F"/>
    <w:rsid w:val="000C6394"/>
    <w:rsid w:val="000C6419"/>
    <w:rsid w:val="000C7AFB"/>
    <w:rsid w:val="000D0918"/>
    <w:rsid w:val="000D1DA8"/>
    <w:rsid w:val="000D3BB5"/>
    <w:rsid w:val="000D3C80"/>
    <w:rsid w:val="000D40A2"/>
    <w:rsid w:val="000D4997"/>
    <w:rsid w:val="000D4AEE"/>
    <w:rsid w:val="000D4BAA"/>
    <w:rsid w:val="000D5240"/>
    <w:rsid w:val="000D6B1C"/>
    <w:rsid w:val="000D7D01"/>
    <w:rsid w:val="000E001C"/>
    <w:rsid w:val="000E00EF"/>
    <w:rsid w:val="000E0D29"/>
    <w:rsid w:val="000E13A9"/>
    <w:rsid w:val="000E1E35"/>
    <w:rsid w:val="000E2202"/>
    <w:rsid w:val="000E2410"/>
    <w:rsid w:val="000E2479"/>
    <w:rsid w:val="000E28C2"/>
    <w:rsid w:val="000E37B1"/>
    <w:rsid w:val="000E3E2E"/>
    <w:rsid w:val="000E436D"/>
    <w:rsid w:val="000E6676"/>
    <w:rsid w:val="000E672C"/>
    <w:rsid w:val="000E709C"/>
    <w:rsid w:val="000E76A0"/>
    <w:rsid w:val="000F065B"/>
    <w:rsid w:val="000F0A65"/>
    <w:rsid w:val="000F1D05"/>
    <w:rsid w:val="000F1D5E"/>
    <w:rsid w:val="000F2A09"/>
    <w:rsid w:val="000F2B3D"/>
    <w:rsid w:val="000F423C"/>
    <w:rsid w:val="000F4336"/>
    <w:rsid w:val="000F4B31"/>
    <w:rsid w:val="000F5A2D"/>
    <w:rsid w:val="000F65C2"/>
    <w:rsid w:val="000F77AB"/>
    <w:rsid w:val="0010008C"/>
    <w:rsid w:val="00102F25"/>
    <w:rsid w:val="001038DA"/>
    <w:rsid w:val="00103D96"/>
    <w:rsid w:val="00104A11"/>
    <w:rsid w:val="0010545B"/>
    <w:rsid w:val="00105822"/>
    <w:rsid w:val="0010619A"/>
    <w:rsid w:val="00106E0D"/>
    <w:rsid w:val="0010750E"/>
    <w:rsid w:val="00107CE5"/>
    <w:rsid w:val="0011071B"/>
    <w:rsid w:val="00110FCF"/>
    <w:rsid w:val="0011177A"/>
    <w:rsid w:val="00112191"/>
    <w:rsid w:val="0011264C"/>
    <w:rsid w:val="0011268A"/>
    <w:rsid w:val="00112933"/>
    <w:rsid w:val="00112C4D"/>
    <w:rsid w:val="00113022"/>
    <w:rsid w:val="001131E3"/>
    <w:rsid w:val="00113445"/>
    <w:rsid w:val="00116BF7"/>
    <w:rsid w:val="00117149"/>
    <w:rsid w:val="0011750E"/>
    <w:rsid w:val="00117A2E"/>
    <w:rsid w:val="00117AA9"/>
    <w:rsid w:val="00117C4D"/>
    <w:rsid w:val="00117CEA"/>
    <w:rsid w:val="00117D25"/>
    <w:rsid w:val="00121C41"/>
    <w:rsid w:val="00122030"/>
    <w:rsid w:val="00122C3F"/>
    <w:rsid w:val="001234CA"/>
    <w:rsid w:val="001238CA"/>
    <w:rsid w:val="00123DA9"/>
    <w:rsid w:val="00124171"/>
    <w:rsid w:val="0012434A"/>
    <w:rsid w:val="00125452"/>
    <w:rsid w:val="0012549C"/>
    <w:rsid w:val="001258B8"/>
    <w:rsid w:val="00126841"/>
    <w:rsid w:val="00126EB6"/>
    <w:rsid w:val="0012705E"/>
    <w:rsid w:val="00130301"/>
    <w:rsid w:val="00131140"/>
    <w:rsid w:val="001317B0"/>
    <w:rsid w:val="00132042"/>
    <w:rsid w:val="001321A5"/>
    <w:rsid w:val="001324C9"/>
    <w:rsid w:val="00132FDD"/>
    <w:rsid w:val="001334F5"/>
    <w:rsid w:val="00136174"/>
    <w:rsid w:val="001367A7"/>
    <w:rsid w:val="001377A0"/>
    <w:rsid w:val="001401FD"/>
    <w:rsid w:val="00140F42"/>
    <w:rsid w:val="00141043"/>
    <w:rsid w:val="001435F4"/>
    <w:rsid w:val="001438FF"/>
    <w:rsid w:val="0014611C"/>
    <w:rsid w:val="001467F9"/>
    <w:rsid w:val="00146D40"/>
    <w:rsid w:val="00147387"/>
    <w:rsid w:val="00147A2E"/>
    <w:rsid w:val="00150617"/>
    <w:rsid w:val="001527CE"/>
    <w:rsid w:val="001528F9"/>
    <w:rsid w:val="00152E80"/>
    <w:rsid w:val="00153A2C"/>
    <w:rsid w:val="00154279"/>
    <w:rsid w:val="00155AB7"/>
    <w:rsid w:val="00156300"/>
    <w:rsid w:val="00156822"/>
    <w:rsid w:val="00157F3D"/>
    <w:rsid w:val="001601B7"/>
    <w:rsid w:val="00160E03"/>
    <w:rsid w:val="00161957"/>
    <w:rsid w:val="001635FF"/>
    <w:rsid w:val="001643F2"/>
    <w:rsid w:val="00164424"/>
    <w:rsid w:val="001656B1"/>
    <w:rsid w:val="001658BF"/>
    <w:rsid w:val="00166341"/>
    <w:rsid w:val="00166E28"/>
    <w:rsid w:val="00167093"/>
    <w:rsid w:val="001675EF"/>
    <w:rsid w:val="001676DC"/>
    <w:rsid w:val="00167AF7"/>
    <w:rsid w:val="001709DB"/>
    <w:rsid w:val="0017118F"/>
    <w:rsid w:val="0017127E"/>
    <w:rsid w:val="001738B1"/>
    <w:rsid w:val="00174456"/>
    <w:rsid w:val="00174859"/>
    <w:rsid w:val="0017705C"/>
    <w:rsid w:val="00177638"/>
    <w:rsid w:val="001801DD"/>
    <w:rsid w:val="0018038F"/>
    <w:rsid w:val="001806BA"/>
    <w:rsid w:val="00180C12"/>
    <w:rsid w:val="00180DE6"/>
    <w:rsid w:val="001816FF"/>
    <w:rsid w:val="00181942"/>
    <w:rsid w:val="00181ECF"/>
    <w:rsid w:val="00182718"/>
    <w:rsid w:val="00182761"/>
    <w:rsid w:val="00182DF3"/>
    <w:rsid w:val="0018306C"/>
    <w:rsid w:val="00183A94"/>
    <w:rsid w:val="0018470C"/>
    <w:rsid w:val="00185263"/>
    <w:rsid w:val="0018585D"/>
    <w:rsid w:val="001863C7"/>
    <w:rsid w:val="00186D88"/>
    <w:rsid w:val="001872A5"/>
    <w:rsid w:val="00187A18"/>
    <w:rsid w:val="00190337"/>
    <w:rsid w:val="001908D3"/>
    <w:rsid w:val="00190B76"/>
    <w:rsid w:val="001926E8"/>
    <w:rsid w:val="0019491E"/>
    <w:rsid w:val="001953A8"/>
    <w:rsid w:val="001953C8"/>
    <w:rsid w:val="00195B74"/>
    <w:rsid w:val="00195C7C"/>
    <w:rsid w:val="0019790F"/>
    <w:rsid w:val="00197E4F"/>
    <w:rsid w:val="001A0064"/>
    <w:rsid w:val="001A0CF7"/>
    <w:rsid w:val="001A1498"/>
    <w:rsid w:val="001A1607"/>
    <w:rsid w:val="001A262A"/>
    <w:rsid w:val="001A29F9"/>
    <w:rsid w:val="001A3FAC"/>
    <w:rsid w:val="001A500B"/>
    <w:rsid w:val="001A5908"/>
    <w:rsid w:val="001A5979"/>
    <w:rsid w:val="001A5F8A"/>
    <w:rsid w:val="001A7EDC"/>
    <w:rsid w:val="001B0159"/>
    <w:rsid w:val="001B01AA"/>
    <w:rsid w:val="001B01D1"/>
    <w:rsid w:val="001B192D"/>
    <w:rsid w:val="001B24C4"/>
    <w:rsid w:val="001B25C1"/>
    <w:rsid w:val="001B347A"/>
    <w:rsid w:val="001B3909"/>
    <w:rsid w:val="001B3E4B"/>
    <w:rsid w:val="001B4C48"/>
    <w:rsid w:val="001B6871"/>
    <w:rsid w:val="001C184F"/>
    <w:rsid w:val="001C2F17"/>
    <w:rsid w:val="001C3382"/>
    <w:rsid w:val="001C3439"/>
    <w:rsid w:val="001C34DE"/>
    <w:rsid w:val="001C3C87"/>
    <w:rsid w:val="001C4FC6"/>
    <w:rsid w:val="001D149F"/>
    <w:rsid w:val="001D16CB"/>
    <w:rsid w:val="001D1994"/>
    <w:rsid w:val="001D1B37"/>
    <w:rsid w:val="001D34A4"/>
    <w:rsid w:val="001D46DC"/>
    <w:rsid w:val="001D4CD4"/>
    <w:rsid w:val="001D51B4"/>
    <w:rsid w:val="001D6275"/>
    <w:rsid w:val="001D6ADA"/>
    <w:rsid w:val="001D7454"/>
    <w:rsid w:val="001D79BC"/>
    <w:rsid w:val="001E04C6"/>
    <w:rsid w:val="001E0A40"/>
    <w:rsid w:val="001E2CC0"/>
    <w:rsid w:val="001E2EF3"/>
    <w:rsid w:val="001E4173"/>
    <w:rsid w:val="001E4270"/>
    <w:rsid w:val="001E6774"/>
    <w:rsid w:val="001E6F1B"/>
    <w:rsid w:val="001F0085"/>
    <w:rsid w:val="001F0445"/>
    <w:rsid w:val="001F0500"/>
    <w:rsid w:val="001F0633"/>
    <w:rsid w:val="001F2129"/>
    <w:rsid w:val="001F47B2"/>
    <w:rsid w:val="001F53D0"/>
    <w:rsid w:val="001F6973"/>
    <w:rsid w:val="0020026C"/>
    <w:rsid w:val="002009F7"/>
    <w:rsid w:val="00201139"/>
    <w:rsid w:val="00201370"/>
    <w:rsid w:val="002018D7"/>
    <w:rsid w:val="00202B11"/>
    <w:rsid w:val="00202B15"/>
    <w:rsid w:val="00203353"/>
    <w:rsid w:val="00203E98"/>
    <w:rsid w:val="002057B3"/>
    <w:rsid w:val="00206B72"/>
    <w:rsid w:val="00207588"/>
    <w:rsid w:val="0021025B"/>
    <w:rsid w:val="00210DD1"/>
    <w:rsid w:val="00210DD4"/>
    <w:rsid w:val="00210E67"/>
    <w:rsid w:val="00211319"/>
    <w:rsid w:val="00211FB0"/>
    <w:rsid w:val="00212CAB"/>
    <w:rsid w:val="00213570"/>
    <w:rsid w:val="002144CB"/>
    <w:rsid w:val="002148A0"/>
    <w:rsid w:val="0021643D"/>
    <w:rsid w:val="00216EF7"/>
    <w:rsid w:val="00216F4E"/>
    <w:rsid w:val="00217A18"/>
    <w:rsid w:val="00217C90"/>
    <w:rsid w:val="0022019C"/>
    <w:rsid w:val="00222AF3"/>
    <w:rsid w:val="0022344C"/>
    <w:rsid w:val="00223A0A"/>
    <w:rsid w:val="00223C8F"/>
    <w:rsid w:val="00223CC8"/>
    <w:rsid w:val="00223F89"/>
    <w:rsid w:val="00224388"/>
    <w:rsid w:val="002245BC"/>
    <w:rsid w:val="00224A25"/>
    <w:rsid w:val="0022536F"/>
    <w:rsid w:val="002262D1"/>
    <w:rsid w:val="00230052"/>
    <w:rsid w:val="00230C64"/>
    <w:rsid w:val="00232483"/>
    <w:rsid w:val="00232538"/>
    <w:rsid w:val="002326B2"/>
    <w:rsid w:val="00232B04"/>
    <w:rsid w:val="00232B39"/>
    <w:rsid w:val="00234F1D"/>
    <w:rsid w:val="002350D8"/>
    <w:rsid w:val="002358C5"/>
    <w:rsid w:val="00236572"/>
    <w:rsid w:val="0023686B"/>
    <w:rsid w:val="00240461"/>
    <w:rsid w:val="00240EAB"/>
    <w:rsid w:val="002410F4"/>
    <w:rsid w:val="0024162E"/>
    <w:rsid w:val="00241783"/>
    <w:rsid w:val="0024479A"/>
    <w:rsid w:val="00245F34"/>
    <w:rsid w:val="002464A2"/>
    <w:rsid w:val="00246BB2"/>
    <w:rsid w:val="00246BFB"/>
    <w:rsid w:val="00247161"/>
    <w:rsid w:val="00247336"/>
    <w:rsid w:val="00247BF2"/>
    <w:rsid w:val="002503F3"/>
    <w:rsid w:val="00251059"/>
    <w:rsid w:val="00251B55"/>
    <w:rsid w:val="00251F41"/>
    <w:rsid w:val="00252670"/>
    <w:rsid w:val="002533EA"/>
    <w:rsid w:val="00253942"/>
    <w:rsid w:val="00253DB0"/>
    <w:rsid w:val="00254919"/>
    <w:rsid w:val="002549D3"/>
    <w:rsid w:val="00254A88"/>
    <w:rsid w:val="00254C4F"/>
    <w:rsid w:val="002571AC"/>
    <w:rsid w:val="0026071E"/>
    <w:rsid w:val="00260D54"/>
    <w:rsid w:val="0026108B"/>
    <w:rsid w:val="00261411"/>
    <w:rsid w:val="00262691"/>
    <w:rsid w:val="002632B4"/>
    <w:rsid w:val="00263B93"/>
    <w:rsid w:val="0026421F"/>
    <w:rsid w:val="0026613D"/>
    <w:rsid w:val="0026775B"/>
    <w:rsid w:val="00270A1A"/>
    <w:rsid w:val="00270C8F"/>
    <w:rsid w:val="00271A77"/>
    <w:rsid w:val="00272741"/>
    <w:rsid w:val="00273482"/>
    <w:rsid w:val="002736A4"/>
    <w:rsid w:val="00273D35"/>
    <w:rsid w:val="00273E6E"/>
    <w:rsid w:val="002747D4"/>
    <w:rsid w:val="00274AE7"/>
    <w:rsid w:val="00275778"/>
    <w:rsid w:val="0027595F"/>
    <w:rsid w:val="00275D9F"/>
    <w:rsid w:val="0027766B"/>
    <w:rsid w:val="00280488"/>
    <w:rsid w:val="00281768"/>
    <w:rsid w:val="00281D39"/>
    <w:rsid w:val="00281D8E"/>
    <w:rsid w:val="00282409"/>
    <w:rsid w:val="00282529"/>
    <w:rsid w:val="00284196"/>
    <w:rsid w:val="002841AD"/>
    <w:rsid w:val="002854A3"/>
    <w:rsid w:val="00285909"/>
    <w:rsid w:val="00285CE1"/>
    <w:rsid w:val="00285D39"/>
    <w:rsid w:val="00287269"/>
    <w:rsid w:val="002877B5"/>
    <w:rsid w:val="00287FB0"/>
    <w:rsid w:val="00290485"/>
    <w:rsid w:val="0029099D"/>
    <w:rsid w:val="0029274E"/>
    <w:rsid w:val="00292C1F"/>
    <w:rsid w:val="00292CD2"/>
    <w:rsid w:val="00292F26"/>
    <w:rsid w:val="00293A5A"/>
    <w:rsid w:val="00294B97"/>
    <w:rsid w:val="00295EB9"/>
    <w:rsid w:val="002960C6"/>
    <w:rsid w:val="002968B8"/>
    <w:rsid w:val="00296A4D"/>
    <w:rsid w:val="00297145"/>
    <w:rsid w:val="002A1616"/>
    <w:rsid w:val="002A2394"/>
    <w:rsid w:val="002A34F4"/>
    <w:rsid w:val="002A42D5"/>
    <w:rsid w:val="002A56E9"/>
    <w:rsid w:val="002A6EB0"/>
    <w:rsid w:val="002B1D36"/>
    <w:rsid w:val="002B2313"/>
    <w:rsid w:val="002B354A"/>
    <w:rsid w:val="002B3C0E"/>
    <w:rsid w:val="002B3FA9"/>
    <w:rsid w:val="002B5908"/>
    <w:rsid w:val="002B5922"/>
    <w:rsid w:val="002B6868"/>
    <w:rsid w:val="002B6A4C"/>
    <w:rsid w:val="002B7139"/>
    <w:rsid w:val="002B7223"/>
    <w:rsid w:val="002B7366"/>
    <w:rsid w:val="002C038B"/>
    <w:rsid w:val="002C1640"/>
    <w:rsid w:val="002C1C06"/>
    <w:rsid w:val="002C230C"/>
    <w:rsid w:val="002C28DB"/>
    <w:rsid w:val="002C3761"/>
    <w:rsid w:val="002C415C"/>
    <w:rsid w:val="002C739B"/>
    <w:rsid w:val="002C77B9"/>
    <w:rsid w:val="002D0B38"/>
    <w:rsid w:val="002D2321"/>
    <w:rsid w:val="002D2F12"/>
    <w:rsid w:val="002D3B8D"/>
    <w:rsid w:val="002D3D7D"/>
    <w:rsid w:val="002D3E6E"/>
    <w:rsid w:val="002D4813"/>
    <w:rsid w:val="002D5C71"/>
    <w:rsid w:val="002D6731"/>
    <w:rsid w:val="002E0A31"/>
    <w:rsid w:val="002E0BF9"/>
    <w:rsid w:val="002E1383"/>
    <w:rsid w:val="002E13E7"/>
    <w:rsid w:val="002E3EE1"/>
    <w:rsid w:val="002E4466"/>
    <w:rsid w:val="002E46F6"/>
    <w:rsid w:val="002E4B11"/>
    <w:rsid w:val="002E4D9C"/>
    <w:rsid w:val="002E65A0"/>
    <w:rsid w:val="002F0528"/>
    <w:rsid w:val="002F0C3B"/>
    <w:rsid w:val="002F0F4D"/>
    <w:rsid w:val="002F11B2"/>
    <w:rsid w:val="002F2A47"/>
    <w:rsid w:val="002F3B9F"/>
    <w:rsid w:val="002F3E30"/>
    <w:rsid w:val="002F55D0"/>
    <w:rsid w:val="002F57EF"/>
    <w:rsid w:val="002F5807"/>
    <w:rsid w:val="002F5C26"/>
    <w:rsid w:val="002F5CB2"/>
    <w:rsid w:val="002F64B7"/>
    <w:rsid w:val="002F653D"/>
    <w:rsid w:val="002F6717"/>
    <w:rsid w:val="002F690D"/>
    <w:rsid w:val="002F7424"/>
    <w:rsid w:val="002F7BC3"/>
    <w:rsid w:val="00300B53"/>
    <w:rsid w:val="00301D6D"/>
    <w:rsid w:val="00301D8C"/>
    <w:rsid w:val="00302850"/>
    <w:rsid w:val="00303B97"/>
    <w:rsid w:val="003040D1"/>
    <w:rsid w:val="003056B6"/>
    <w:rsid w:val="00305DC2"/>
    <w:rsid w:val="003066D6"/>
    <w:rsid w:val="00306AC5"/>
    <w:rsid w:val="00307DFB"/>
    <w:rsid w:val="003102A6"/>
    <w:rsid w:val="003103F3"/>
    <w:rsid w:val="00310FE2"/>
    <w:rsid w:val="003116F6"/>
    <w:rsid w:val="0031174A"/>
    <w:rsid w:val="00313365"/>
    <w:rsid w:val="0031382A"/>
    <w:rsid w:val="00313DEA"/>
    <w:rsid w:val="003140C8"/>
    <w:rsid w:val="00314DB7"/>
    <w:rsid w:val="00314ED0"/>
    <w:rsid w:val="00315051"/>
    <w:rsid w:val="003152DF"/>
    <w:rsid w:val="00315CDB"/>
    <w:rsid w:val="003201A1"/>
    <w:rsid w:val="003202FB"/>
    <w:rsid w:val="0032058D"/>
    <w:rsid w:val="00321292"/>
    <w:rsid w:val="00321953"/>
    <w:rsid w:val="00322833"/>
    <w:rsid w:val="00323E40"/>
    <w:rsid w:val="00324533"/>
    <w:rsid w:val="00324A61"/>
    <w:rsid w:val="00326312"/>
    <w:rsid w:val="003266E3"/>
    <w:rsid w:val="00327BAC"/>
    <w:rsid w:val="00327F90"/>
    <w:rsid w:val="0033090C"/>
    <w:rsid w:val="00330AE8"/>
    <w:rsid w:val="00330E4F"/>
    <w:rsid w:val="00331466"/>
    <w:rsid w:val="0033147D"/>
    <w:rsid w:val="00331976"/>
    <w:rsid w:val="00331C9C"/>
    <w:rsid w:val="0033349F"/>
    <w:rsid w:val="00333E44"/>
    <w:rsid w:val="0033428F"/>
    <w:rsid w:val="003343C6"/>
    <w:rsid w:val="0033467E"/>
    <w:rsid w:val="0033555E"/>
    <w:rsid w:val="003355C2"/>
    <w:rsid w:val="00335837"/>
    <w:rsid w:val="00335FB7"/>
    <w:rsid w:val="00336210"/>
    <w:rsid w:val="00336ED9"/>
    <w:rsid w:val="00336F7D"/>
    <w:rsid w:val="00337980"/>
    <w:rsid w:val="003401BF"/>
    <w:rsid w:val="00340DA0"/>
    <w:rsid w:val="003410E6"/>
    <w:rsid w:val="00341F86"/>
    <w:rsid w:val="003432E5"/>
    <w:rsid w:val="003445CB"/>
    <w:rsid w:val="00344F6A"/>
    <w:rsid w:val="0034516C"/>
    <w:rsid w:val="00345AD2"/>
    <w:rsid w:val="003464E0"/>
    <w:rsid w:val="0034757E"/>
    <w:rsid w:val="00350272"/>
    <w:rsid w:val="0035098E"/>
    <w:rsid w:val="00350E79"/>
    <w:rsid w:val="00351C8D"/>
    <w:rsid w:val="00352080"/>
    <w:rsid w:val="0035528E"/>
    <w:rsid w:val="003555CB"/>
    <w:rsid w:val="003566E1"/>
    <w:rsid w:val="00356EB3"/>
    <w:rsid w:val="003575BA"/>
    <w:rsid w:val="00357C76"/>
    <w:rsid w:val="00357E8D"/>
    <w:rsid w:val="00360153"/>
    <w:rsid w:val="0036091E"/>
    <w:rsid w:val="00360B2B"/>
    <w:rsid w:val="0036129B"/>
    <w:rsid w:val="00361739"/>
    <w:rsid w:val="00361EA9"/>
    <w:rsid w:val="0036208F"/>
    <w:rsid w:val="00364830"/>
    <w:rsid w:val="00364D51"/>
    <w:rsid w:val="00365592"/>
    <w:rsid w:val="003657E3"/>
    <w:rsid w:val="00366C76"/>
    <w:rsid w:val="00366CD8"/>
    <w:rsid w:val="00366F67"/>
    <w:rsid w:val="003671C9"/>
    <w:rsid w:val="00370873"/>
    <w:rsid w:val="003710C7"/>
    <w:rsid w:val="00371855"/>
    <w:rsid w:val="00373102"/>
    <w:rsid w:val="00373DA4"/>
    <w:rsid w:val="0037402E"/>
    <w:rsid w:val="003741D1"/>
    <w:rsid w:val="003743C6"/>
    <w:rsid w:val="00374F44"/>
    <w:rsid w:val="00375394"/>
    <w:rsid w:val="003754E7"/>
    <w:rsid w:val="003761D4"/>
    <w:rsid w:val="003762E8"/>
    <w:rsid w:val="0037694D"/>
    <w:rsid w:val="003771D5"/>
    <w:rsid w:val="00377358"/>
    <w:rsid w:val="0038123D"/>
    <w:rsid w:val="00381606"/>
    <w:rsid w:val="0038161A"/>
    <w:rsid w:val="003822DF"/>
    <w:rsid w:val="0038292E"/>
    <w:rsid w:val="00387276"/>
    <w:rsid w:val="00387642"/>
    <w:rsid w:val="00387DE1"/>
    <w:rsid w:val="003907D7"/>
    <w:rsid w:val="00390D95"/>
    <w:rsid w:val="00390F8D"/>
    <w:rsid w:val="00391893"/>
    <w:rsid w:val="00391C0E"/>
    <w:rsid w:val="00392174"/>
    <w:rsid w:val="00392C19"/>
    <w:rsid w:val="00393123"/>
    <w:rsid w:val="00393FA3"/>
    <w:rsid w:val="00394BB3"/>
    <w:rsid w:val="00395854"/>
    <w:rsid w:val="00395A60"/>
    <w:rsid w:val="00396C59"/>
    <w:rsid w:val="003A1D73"/>
    <w:rsid w:val="003A22A0"/>
    <w:rsid w:val="003A2990"/>
    <w:rsid w:val="003A2AC7"/>
    <w:rsid w:val="003A2CAB"/>
    <w:rsid w:val="003A2E1E"/>
    <w:rsid w:val="003A2F6C"/>
    <w:rsid w:val="003A3F4A"/>
    <w:rsid w:val="003A43AD"/>
    <w:rsid w:val="003A4F12"/>
    <w:rsid w:val="003A5451"/>
    <w:rsid w:val="003A74E6"/>
    <w:rsid w:val="003A7BB6"/>
    <w:rsid w:val="003A7C37"/>
    <w:rsid w:val="003B02BD"/>
    <w:rsid w:val="003B0F67"/>
    <w:rsid w:val="003B1134"/>
    <w:rsid w:val="003B22CA"/>
    <w:rsid w:val="003B2EAB"/>
    <w:rsid w:val="003B3EE8"/>
    <w:rsid w:val="003B410F"/>
    <w:rsid w:val="003B4802"/>
    <w:rsid w:val="003B4EE8"/>
    <w:rsid w:val="003B581F"/>
    <w:rsid w:val="003B695A"/>
    <w:rsid w:val="003B6A8D"/>
    <w:rsid w:val="003B6AFE"/>
    <w:rsid w:val="003B6DCB"/>
    <w:rsid w:val="003C04A4"/>
    <w:rsid w:val="003C0900"/>
    <w:rsid w:val="003C096F"/>
    <w:rsid w:val="003C15B5"/>
    <w:rsid w:val="003C1961"/>
    <w:rsid w:val="003C1A82"/>
    <w:rsid w:val="003C1A83"/>
    <w:rsid w:val="003C26A5"/>
    <w:rsid w:val="003C291A"/>
    <w:rsid w:val="003C3A50"/>
    <w:rsid w:val="003C3D76"/>
    <w:rsid w:val="003C3E55"/>
    <w:rsid w:val="003C427B"/>
    <w:rsid w:val="003C4D2C"/>
    <w:rsid w:val="003D02CD"/>
    <w:rsid w:val="003D0547"/>
    <w:rsid w:val="003D067F"/>
    <w:rsid w:val="003D0C67"/>
    <w:rsid w:val="003D0FDA"/>
    <w:rsid w:val="003D2064"/>
    <w:rsid w:val="003D3588"/>
    <w:rsid w:val="003D3692"/>
    <w:rsid w:val="003D47F4"/>
    <w:rsid w:val="003D4B81"/>
    <w:rsid w:val="003D4F36"/>
    <w:rsid w:val="003D5094"/>
    <w:rsid w:val="003D6F45"/>
    <w:rsid w:val="003D6F71"/>
    <w:rsid w:val="003D7448"/>
    <w:rsid w:val="003D7856"/>
    <w:rsid w:val="003D7C2B"/>
    <w:rsid w:val="003E02FE"/>
    <w:rsid w:val="003E0756"/>
    <w:rsid w:val="003E0A14"/>
    <w:rsid w:val="003E1139"/>
    <w:rsid w:val="003E19C7"/>
    <w:rsid w:val="003E21E0"/>
    <w:rsid w:val="003E2266"/>
    <w:rsid w:val="003E26D7"/>
    <w:rsid w:val="003E2B2A"/>
    <w:rsid w:val="003E2F0A"/>
    <w:rsid w:val="003E2F7D"/>
    <w:rsid w:val="003E36B6"/>
    <w:rsid w:val="003E491C"/>
    <w:rsid w:val="003E75BB"/>
    <w:rsid w:val="003E7837"/>
    <w:rsid w:val="003E7DB8"/>
    <w:rsid w:val="003F016F"/>
    <w:rsid w:val="003F03E8"/>
    <w:rsid w:val="003F06C3"/>
    <w:rsid w:val="003F0933"/>
    <w:rsid w:val="003F1274"/>
    <w:rsid w:val="003F1A7E"/>
    <w:rsid w:val="003F1F15"/>
    <w:rsid w:val="003F22C5"/>
    <w:rsid w:val="003F266E"/>
    <w:rsid w:val="003F2673"/>
    <w:rsid w:val="003F27EA"/>
    <w:rsid w:val="003F3E3E"/>
    <w:rsid w:val="003F3E9C"/>
    <w:rsid w:val="003F409A"/>
    <w:rsid w:val="003F4A1B"/>
    <w:rsid w:val="003F4BF8"/>
    <w:rsid w:val="003F57CB"/>
    <w:rsid w:val="003F71C3"/>
    <w:rsid w:val="003F74D9"/>
    <w:rsid w:val="0040032C"/>
    <w:rsid w:val="004005C6"/>
    <w:rsid w:val="00400DBE"/>
    <w:rsid w:val="004017DF"/>
    <w:rsid w:val="0040425B"/>
    <w:rsid w:val="0040446B"/>
    <w:rsid w:val="004045F5"/>
    <w:rsid w:val="004048DE"/>
    <w:rsid w:val="00405536"/>
    <w:rsid w:val="00405A8C"/>
    <w:rsid w:val="0040680E"/>
    <w:rsid w:val="00406AFE"/>
    <w:rsid w:val="00407230"/>
    <w:rsid w:val="00407259"/>
    <w:rsid w:val="004072C4"/>
    <w:rsid w:val="004076DC"/>
    <w:rsid w:val="00407758"/>
    <w:rsid w:val="00407A51"/>
    <w:rsid w:val="004102D4"/>
    <w:rsid w:val="004118C5"/>
    <w:rsid w:val="00411C09"/>
    <w:rsid w:val="00412296"/>
    <w:rsid w:val="00412B95"/>
    <w:rsid w:val="00412F9D"/>
    <w:rsid w:val="00413F3A"/>
    <w:rsid w:val="00415037"/>
    <w:rsid w:val="004159F6"/>
    <w:rsid w:val="00415C26"/>
    <w:rsid w:val="00416B30"/>
    <w:rsid w:val="004179AC"/>
    <w:rsid w:val="00417A95"/>
    <w:rsid w:val="0042003E"/>
    <w:rsid w:val="00420E74"/>
    <w:rsid w:val="00420FB7"/>
    <w:rsid w:val="00421204"/>
    <w:rsid w:val="00422ABE"/>
    <w:rsid w:val="00422DDB"/>
    <w:rsid w:val="004239DA"/>
    <w:rsid w:val="004248E0"/>
    <w:rsid w:val="004248E4"/>
    <w:rsid w:val="00424F17"/>
    <w:rsid w:val="00425E6E"/>
    <w:rsid w:val="004266CD"/>
    <w:rsid w:val="00426792"/>
    <w:rsid w:val="004270A0"/>
    <w:rsid w:val="00427606"/>
    <w:rsid w:val="00427AEF"/>
    <w:rsid w:val="004307BC"/>
    <w:rsid w:val="00430E47"/>
    <w:rsid w:val="00431090"/>
    <w:rsid w:val="004316A4"/>
    <w:rsid w:val="0043204C"/>
    <w:rsid w:val="00432DAE"/>
    <w:rsid w:val="00433133"/>
    <w:rsid w:val="00433D99"/>
    <w:rsid w:val="00434FB4"/>
    <w:rsid w:val="00435C86"/>
    <w:rsid w:val="004373F2"/>
    <w:rsid w:val="004374C1"/>
    <w:rsid w:val="00437BB4"/>
    <w:rsid w:val="00437BCF"/>
    <w:rsid w:val="004409B0"/>
    <w:rsid w:val="00440BAB"/>
    <w:rsid w:val="00441828"/>
    <w:rsid w:val="00441C9E"/>
    <w:rsid w:val="00441D1F"/>
    <w:rsid w:val="00442026"/>
    <w:rsid w:val="00442100"/>
    <w:rsid w:val="0044334B"/>
    <w:rsid w:val="004449EB"/>
    <w:rsid w:val="00445375"/>
    <w:rsid w:val="00445BA5"/>
    <w:rsid w:val="0044716F"/>
    <w:rsid w:val="00447CB1"/>
    <w:rsid w:val="00447D4A"/>
    <w:rsid w:val="0045073E"/>
    <w:rsid w:val="004509EE"/>
    <w:rsid w:val="00450DA7"/>
    <w:rsid w:val="00451367"/>
    <w:rsid w:val="00451AFB"/>
    <w:rsid w:val="0045247B"/>
    <w:rsid w:val="004527D3"/>
    <w:rsid w:val="00452B6B"/>
    <w:rsid w:val="00454111"/>
    <w:rsid w:val="00454D01"/>
    <w:rsid w:val="004559E7"/>
    <w:rsid w:val="00455F7F"/>
    <w:rsid w:val="00456A4D"/>
    <w:rsid w:val="00456B0F"/>
    <w:rsid w:val="004579D7"/>
    <w:rsid w:val="004609FC"/>
    <w:rsid w:val="00460C06"/>
    <w:rsid w:val="00460F1B"/>
    <w:rsid w:val="00461714"/>
    <w:rsid w:val="00462630"/>
    <w:rsid w:val="004632F9"/>
    <w:rsid w:val="0046336A"/>
    <w:rsid w:val="00463ECD"/>
    <w:rsid w:val="004641B8"/>
    <w:rsid w:val="00464B2F"/>
    <w:rsid w:val="00467A14"/>
    <w:rsid w:val="00467E86"/>
    <w:rsid w:val="00470D57"/>
    <w:rsid w:val="004718E8"/>
    <w:rsid w:val="00471C45"/>
    <w:rsid w:val="00471C90"/>
    <w:rsid w:val="00472F64"/>
    <w:rsid w:val="004734F7"/>
    <w:rsid w:val="004735CC"/>
    <w:rsid w:val="00474749"/>
    <w:rsid w:val="00475FAE"/>
    <w:rsid w:val="0047792D"/>
    <w:rsid w:val="0048181D"/>
    <w:rsid w:val="004818CE"/>
    <w:rsid w:val="00482465"/>
    <w:rsid w:val="00483399"/>
    <w:rsid w:val="00483539"/>
    <w:rsid w:val="00486710"/>
    <w:rsid w:val="00486A09"/>
    <w:rsid w:val="0048723C"/>
    <w:rsid w:val="00487317"/>
    <w:rsid w:val="004874DF"/>
    <w:rsid w:val="00491D17"/>
    <w:rsid w:val="00492933"/>
    <w:rsid w:val="00493441"/>
    <w:rsid w:val="00493C15"/>
    <w:rsid w:val="00493C1B"/>
    <w:rsid w:val="00493D44"/>
    <w:rsid w:val="004945D6"/>
    <w:rsid w:val="004949D1"/>
    <w:rsid w:val="00494D66"/>
    <w:rsid w:val="004956D6"/>
    <w:rsid w:val="00495F77"/>
    <w:rsid w:val="00497379"/>
    <w:rsid w:val="00497841"/>
    <w:rsid w:val="004A0514"/>
    <w:rsid w:val="004A07C2"/>
    <w:rsid w:val="004A07DE"/>
    <w:rsid w:val="004A10B7"/>
    <w:rsid w:val="004A14E7"/>
    <w:rsid w:val="004A26D1"/>
    <w:rsid w:val="004A3714"/>
    <w:rsid w:val="004A37F4"/>
    <w:rsid w:val="004A3809"/>
    <w:rsid w:val="004A4058"/>
    <w:rsid w:val="004A4D67"/>
    <w:rsid w:val="004A5354"/>
    <w:rsid w:val="004A7015"/>
    <w:rsid w:val="004A7253"/>
    <w:rsid w:val="004A7813"/>
    <w:rsid w:val="004B00AF"/>
    <w:rsid w:val="004B12C1"/>
    <w:rsid w:val="004B1B28"/>
    <w:rsid w:val="004B22F4"/>
    <w:rsid w:val="004B25DE"/>
    <w:rsid w:val="004B2E1C"/>
    <w:rsid w:val="004B2F6F"/>
    <w:rsid w:val="004B32B1"/>
    <w:rsid w:val="004B3B5D"/>
    <w:rsid w:val="004B3E05"/>
    <w:rsid w:val="004B3EBB"/>
    <w:rsid w:val="004B4B5C"/>
    <w:rsid w:val="004B4C9C"/>
    <w:rsid w:val="004B5206"/>
    <w:rsid w:val="004B54AD"/>
    <w:rsid w:val="004B57D0"/>
    <w:rsid w:val="004B5DBF"/>
    <w:rsid w:val="004B600C"/>
    <w:rsid w:val="004B6686"/>
    <w:rsid w:val="004B720E"/>
    <w:rsid w:val="004B7BBB"/>
    <w:rsid w:val="004C05A0"/>
    <w:rsid w:val="004C081F"/>
    <w:rsid w:val="004C0BAD"/>
    <w:rsid w:val="004C1C06"/>
    <w:rsid w:val="004C1F78"/>
    <w:rsid w:val="004C2BF9"/>
    <w:rsid w:val="004C3779"/>
    <w:rsid w:val="004C3FAF"/>
    <w:rsid w:val="004C4A9B"/>
    <w:rsid w:val="004C4B9A"/>
    <w:rsid w:val="004C6078"/>
    <w:rsid w:val="004C6EC2"/>
    <w:rsid w:val="004C7FA1"/>
    <w:rsid w:val="004D02F7"/>
    <w:rsid w:val="004D1618"/>
    <w:rsid w:val="004D1A5F"/>
    <w:rsid w:val="004D20F5"/>
    <w:rsid w:val="004D22A1"/>
    <w:rsid w:val="004D48B5"/>
    <w:rsid w:val="004D5175"/>
    <w:rsid w:val="004D7F3D"/>
    <w:rsid w:val="004E11DA"/>
    <w:rsid w:val="004E1B20"/>
    <w:rsid w:val="004E1F2C"/>
    <w:rsid w:val="004E3383"/>
    <w:rsid w:val="004E4971"/>
    <w:rsid w:val="004E4B05"/>
    <w:rsid w:val="004E5E52"/>
    <w:rsid w:val="004E6AD6"/>
    <w:rsid w:val="004E6E5B"/>
    <w:rsid w:val="004E708C"/>
    <w:rsid w:val="004E7676"/>
    <w:rsid w:val="004E7FB8"/>
    <w:rsid w:val="004F1755"/>
    <w:rsid w:val="004F19FF"/>
    <w:rsid w:val="004F385D"/>
    <w:rsid w:val="004F5171"/>
    <w:rsid w:val="004F5A6A"/>
    <w:rsid w:val="004F61E2"/>
    <w:rsid w:val="004F74B9"/>
    <w:rsid w:val="004F77E7"/>
    <w:rsid w:val="004F79BC"/>
    <w:rsid w:val="00501088"/>
    <w:rsid w:val="00501100"/>
    <w:rsid w:val="0050144A"/>
    <w:rsid w:val="00502D68"/>
    <w:rsid w:val="005034AE"/>
    <w:rsid w:val="005046B7"/>
    <w:rsid w:val="00504A4D"/>
    <w:rsid w:val="00504A72"/>
    <w:rsid w:val="00506158"/>
    <w:rsid w:val="00506839"/>
    <w:rsid w:val="00506AD5"/>
    <w:rsid w:val="00507147"/>
    <w:rsid w:val="00507494"/>
    <w:rsid w:val="005076B8"/>
    <w:rsid w:val="00507771"/>
    <w:rsid w:val="005078EB"/>
    <w:rsid w:val="0051050C"/>
    <w:rsid w:val="005105AC"/>
    <w:rsid w:val="00510E6F"/>
    <w:rsid w:val="0051134B"/>
    <w:rsid w:val="00511B8B"/>
    <w:rsid w:val="00511D53"/>
    <w:rsid w:val="00513931"/>
    <w:rsid w:val="00513AA2"/>
    <w:rsid w:val="0051497E"/>
    <w:rsid w:val="00514E21"/>
    <w:rsid w:val="00515625"/>
    <w:rsid w:val="00515982"/>
    <w:rsid w:val="00516790"/>
    <w:rsid w:val="005168BA"/>
    <w:rsid w:val="00516F28"/>
    <w:rsid w:val="00517E5E"/>
    <w:rsid w:val="00517F6E"/>
    <w:rsid w:val="005201FC"/>
    <w:rsid w:val="0052031C"/>
    <w:rsid w:val="0052182C"/>
    <w:rsid w:val="005224BC"/>
    <w:rsid w:val="0052381B"/>
    <w:rsid w:val="0052437C"/>
    <w:rsid w:val="005248B0"/>
    <w:rsid w:val="00524F79"/>
    <w:rsid w:val="00526136"/>
    <w:rsid w:val="00526203"/>
    <w:rsid w:val="005265BB"/>
    <w:rsid w:val="005266E4"/>
    <w:rsid w:val="00527F7D"/>
    <w:rsid w:val="0053012E"/>
    <w:rsid w:val="00530B71"/>
    <w:rsid w:val="00530DFA"/>
    <w:rsid w:val="0053147A"/>
    <w:rsid w:val="00531C5F"/>
    <w:rsid w:val="00531F78"/>
    <w:rsid w:val="00532362"/>
    <w:rsid w:val="00533AF3"/>
    <w:rsid w:val="00533B18"/>
    <w:rsid w:val="00535340"/>
    <w:rsid w:val="00535DC0"/>
    <w:rsid w:val="00535F55"/>
    <w:rsid w:val="00536289"/>
    <w:rsid w:val="00536475"/>
    <w:rsid w:val="00537A4D"/>
    <w:rsid w:val="00537B9A"/>
    <w:rsid w:val="00537E33"/>
    <w:rsid w:val="00540C1A"/>
    <w:rsid w:val="00540C8A"/>
    <w:rsid w:val="005413E9"/>
    <w:rsid w:val="00541494"/>
    <w:rsid w:val="00541762"/>
    <w:rsid w:val="00541B3C"/>
    <w:rsid w:val="00542153"/>
    <w:rsid w:val="005428E9"/>
    <w:rsid w:val="00542B76"/>
    <w:rsid w:val="00543B1E"/>
    <w:rsid w:val="005455CB"/>
    <w:rsid w:val="00545762"/>
    <w:rsid w:val="005459D3"/>
    <w:rsid w:val="00546089"/>
    <w:rsid w:val="005512A8"/>
    <w:rsid w:val="00551726"/>
    <w:rsid w:val="005519DD"/>
    <w:rsid w:val="0055256A"/>
    <w:rsid w:val="00552F3F"/>
    <w:rsid w:val="00553161"/>
    <w:rsid w:val="005538F3"/>
    <w:rsid w:val="00554442"/>
    <w:rsid w:val="00554643"/>
    <w:rsid w:val="00554F71"/>
    <w:rsid w:val="00555161"/>
    <w:rsid w:val="00555DDE"/>
    <w:rsid w:val="00556401"/>
    <w:rsid w:val="0055672B"/>
    <w:rsid w:val="0056059E"/>
    <w:rsid w:val="00560E2F"/>
    <w:rsid w:val="0056175F"/>
    <w:rsid w:val="00562DC4"/>
    <w:rsid w:val="00562FAC"/>
    <w:rsid w:val="0056324D"/>
    <w:rsid w:val="0056336C"/>
    <w:rsid w:val="005635BE"/>
    <w:rsid w:val="00563DDF"/>
    <w:rsid w:val="00564BB0"/>
    <w:rsid w:val="005650CA"/>
    <w:rsid w:val="00566164"/>
    <w:rsid w:val="00567791"/>
    <w:rsid w:val="00567A53"/>
    <w:rsid w:val="00567C93"/>
    <w:rsid w:val="00567DFA"/>
    <w:rsid w:val="00570AA1"/>
    <w:rsid w:val="0057189A"/>
    <w:rsid w:val="00572231"/>
    <w:rsid w:val="00572491"/>
    <w:rsid w:val="00572B89"/>
    <w:rsid w:val="00572E84"/>
    <w:rsid w:val="00572F00"/>
    <w:rsid w:val="00573A30"/>
    <w:rsid w:val="00573F58"/>
    <w:rsid w:val="00575841"/>
    <w:rsid w:val="00575A4A"/>
    <w:rsid w:val="005762DD"/>
    <w:rsid w:val="00576570"/>
    <w:rsid w:val="005766D5"/>
    <w:rsid w:val="00576945"/>
    <w:rsid w:val="00580688"/>
    <w:rsid w:val="00580866"/>
    <w:rsid w:val="005812EC"/>
    <w:rsid w:val="00581977"/>
    <w:rsid w:val="00581FC1"/>
    <w:rsid w:val="00583449"/>
    <w:rsid w:val="0058379D"/>
    <w:rsid w:val="00583AD5"/>
    <w:rsid w:val="00584C34"/>
    <w:rsid w:val="00584ED8"/>
    <w:rsid w:val="00585B2E"/>
    <w:rsid w:val="005862D2"/>
    <w:rsid w:val="0058778A"/>
    <w:rsid w:val="00587FE9"/>
    <w:rsid w:val="005908B8"/>
    <w:rsid w:val="00590BC7"/>
    <w:rsid w:val="005913F1"/>
    <w:rsid w:val="00591863"/>
    <w:rsid w:val="00591D17"/>
    <w:rsid w:val="00592AB1"/>
    <w:rsid w:val="00592DA8"/>
    <w:rsid w:val="00593155"/>
    <w:rsid w:val="005931B7"/>
    <w:rsid w:val="0059331D"/>
    <w:rsid w:val="00593787"/>
    <w:rsid w:val="00593E34"/>
    <w:rsid w:val="00593FD1"/>
    <w:rsid w:val="005941D0"/>
    <w:rsid w:val="00594C2D"/>
    <w:rsid w:val="00595AF7"/>
    <w:rsid w:val="00595F9B"/>
    <w:rsid w:val="00595FC3"/>
    <w:rsid w:val="00596914"/>
    <w:rsid w:val="00597370"/>
    <w:rsid w:val="005974DC"/>
    <w:rsid w:val="00597802"/>
    <w:rsid w:val="005A08AA"/>
    <w:rsid w:val="005A0BB3"/>
    <w:rsid w:val="005A0E1C"/>
    <w:rsid w:val="005A2120"/>
    <w:rsid w:val="005A3990"/>
    <w:rsid w:val="005A4B48"/>
    <w:rsid w:val="005A5018"/>
    <w:rsid w:val="005A5040"/>
    <w:rsid w:val="005A508D"/>
    <w:rsid w:val="005A5E56"/>
    <w:rsid w:val="005A6742"/>
    <w:rsid w:val="005A7F03"/>
    <w:rsid w:val="005B2975"/>
    <w:rsid w:val="005B2AC2"/>
    <w:rsid w:val="005B3452"/>
    <w:rsid w:val="005B3808"/>
    <w:rsid w:val="005B3834"/>
    <w:rsid w:val="005B4111"/>
    <w:rsid w:val="005B5125"/>
    <w:rsid w:val="005B5AA9"/>
    <w:rsid w:val="005B6AEA"/>
    <w:rsid w:val="005B70F3"/>
    <w:rsid w:val="005B798E"/>
    <w:rsid w:val="005C0B43"/>
    <w:rsid w:val="005C150E"/>
    <w:rsid w:val="005C188E"/>
    <w:rsid w:val="005C2A61"/>
    <w:rsid w:val="005C2A67"/>
    <w:rsid w:val="005C3C54"/>
    <w:rsid w:val="005C4C66"/>
    <w:rsid w:val="005C53E7"/>
    <w:rsid w:val="005C6C96"/>
    <w:rsid w:val="005C76A2"/>
    <w:rsid w:val="005D23ED"/>
    <w:rsid w:val="005D4515"/>
    <w:rsid w:val="005D465D"/>
    <w:rsid w:val="005D4979"/>
    <w:rsid w:val="005D7B36"/>
    <w:rsid w:val="005E0942"/>
    <w:rsid w:val="005E0AB4"/>
    <w:rsid w:val="005E166F"/>
    <w:rsid w:val="005E1698"/>
    <w:rsid w:val="005E17FA"/>
    <w:rsid w:val="005E54E7"/>
    <w:rsid w:val="005E5F13"/>
    <w:rsid w:val="005E7891"/>
    <w:rsid w:val="005F0198"/>
    <w:rsid w:val="005F0374"/>
    <w:rsid w:val="005F0824"/>
    <w:rsid w:val="005F0A2C"/>
    <w:rsid w:val="005F0DB4"/>
    <w:rsid w:val="005F1014"/>
    <w:rsid w:val="005F15F0"/>
    <w:rsid w:val="005F1E0B"/>
    <w:rsid w:val="005F3B32"/>
    <w:rsid w:val="005F4163"/>
    <w:rsid w:val="005F548E"/>
    <w:rsid w:val="005F75C6"/>
    <w:rsid w:val="005F76A2"/>
    <w:rsid w:val="005F784F"/>
    <w:rsid w:val="005F7ADF"/>
    <w:rsid w:val="00600A77"/>
    <w:rsid w:val="00600BEC"/>
    <w:rsid w:val="00603414"/>
    <w:rsid w:val="006036A2"/>
    <w:rsid w:val="00604D6D"/>
    <w:rsid w:val="00606198"/>
    <w:rsid w:val="0060706C"/>
    <w:rsid w:val="00607332"/>
    <w:rsid w:val="0061046D"/>
    <w:rsid w:val="00610504"/>
    <w:rsid w:val="00610FDB"/>
    <w:rsid w:val="00611278"/>
    <w:rsid w:val="006114BB"/>
    <w:rsid w:val="0061238B"/>
    <w:rsid w:val="00612489"/>
    <w:rsid w:val="00613647"/>
    <w:rsid w:val="00613EB0"/>
    <w:rsid w:val="00614539"/>
    <w:rsid w:val="00616A41"/>
    <w:rsid w:val="00617E9A"/>
    <w:rsid w:val="006204EB"/>
    <w:rsid w:val="0062095E"/>
    <w:rsid w:val="00621CF0"/>
    <w:rsid w:val="00622C53"/>
    <w:rsid w:val="006230B5"/>
    <w:rsid w:val="00623703"/>
    <w:rsid w:val="00624971"/>
    <w:rsid w:val="00624B14"/>
    <w:rsid w:val="006252E6"/>
    <w:rsid w:val="00627E51"/>
    <w:rsid w:val="00630E24"/>
    <w:rsid w:val="006310C6"/>
    <w:rsid w:val="006320AE"/>
    <w:rsid w:val="006321FD"/>
    <w:rsid w:val="00633D5A"/>
    <w:rsid w:val="00634082"/>
    <w:rsid w:val="006347BE"/>
    <w:rsid w:val="006371A7"/>
    <w:rsid w:val="0064151E"/>
    <w:rsid w:val="00642BAB"/>
    <w:rsid w:val="00642C0F"/>
    <w:rsid w:val="00643F61"/>
    <w:rsid w:val="00645E88"/>
    <w:rsid w:val="0064649A"/>
    <w:rsid w:val="006504D6"/>
    <w:rsid w:val="006520EE"/>
    <w:rsid w:val="00652EE0"/>
    <w:rsid w:val="0065431B"/>
    <w:rsid w:val="0065679D"/>
    <w:rsid w:val="00656AD1"/>
    <w:rsid w:val="00657289"/>
    <w:rsid w:val="00657A6C"/>
    <w:rsid w:val="0066202F"/>
    <w:rsid w:val="006620C9"/>
    <w:rsid w:val="00662692"/>
    <w:rsid w:val="00662731"/>
    <w:rsid w:val="006633F7"/>
    <w:rsid w:val="0066417E"/>
    <w:rsid w:val="006644DD"/>
    <w:rsid w:val="0066454C"/>
    <w:rsid w:val="006650AA"/>
    <w:rsid w:val="006651C0"/>
    <w:rsid w:val="00667124"/>
    <w:rsid w:val="0067012C"/>
    <w:rsid w:val="00670292"/>
    <w:rsid w:val="00670395"/>
    <w:rsid w:val="00670EB9"/>
    <w:rsid w:val="006710CC"/>
    <w:rsid w:val="0067199D"/>
    <w:rsid w:val="00671CB9"/>
    <w:rsid w:val="0067214B"/>
    <w:rsid w:val="006732A5"/>
    <w:rsid w:val="006749FC"/>
    <w:rsid w:val="00674A3A"/>
    <w:rsid w:val="00675F22"/>
    <w:rsid w:val="00677EF2"/>
    <w:rsid w:val="00680BD2"/>
    <w:rsid w:val="006822CD"/>
    <w:rsid w:val="0068274D"/>
    <w:rsid w:val="00683362"/>
    <w:rsid w:val="0068349C"/>
    <w:rsid w:val="00683EFE"/>
    <w:rsid w:val="00684B50"/>
    <w:rsid w:val="00684BD4"/>
    <w:rsid w:val="006855C3"/>
    <w:rsid w:val="00685B63"/>
    <w:rsid w:val="006867B5"/>
    <w:rsid w:val="0068732C"/>
    <w:rsid w:val="0069011A"/>
    <w:rsid w:val="00690DCB"/>
    <w:rsid w:val="0069166A"/>
    <w:rsid w:val="00691D8E"/>
    <w:rsid w:val="00692980"/>
    <w:rsid w:val="00692D60"/>
    <w:rsid w:val="00693903"/>
    <w:rsid w:val="00693A55"/>
    <w:rsid w:val="00694377"/>
    <w:rsid w:val="006951D0"/>
    <w:rsid w:val="006966C9"/>
    <w:rsid w:val="00697381"/>
    <w:rsid w:val="006976A0"/>
    <w:rsid w:val="00697CAA"/>
    <w:rsid w:val="00697F89"/>
    <w:rsid w:val="006A1014"/>
    <w:rsid w:val="006A18C1"/>
    <w:rsid w:val="006A18E2"/>
    <w:rsid w:val="006A2975"/>
    <w:rsid w:val="006A37C1"/>
    <w:rsid w:val="006A47BF"/>
    <w:rsid w:val="006A4E97"/>
    <w:rsid w:val="006A73CD"/>
    <w:rsid w:val="006A7524"/>
    <w:rsid w:val="006A7AAE"/>
    <w:rsid w:val="006A7F97"/>
    <w:rsid w:val="006B02C7"/>
    <w:rsid w:val="006B05CB"/>
    <w:rsid w:val="006B0F64"/>
    <w:rsid w:val="006B12CE"/>
    <w:rsid w:val="006B18A5"/>
    <w:rsid w:val="006B2A34"/>
    <w:rsid w:val="006B3CF1"/>
    <w:rsid w:val="006B4B8B"/>
    <w:rsid w:val="006B54A6"/>
    <w:rsid w:val="006B5760"/>
    <w:rsid w:val="006B5A84"/>
    <w:rsid w:val="006B5FB8"/>
    <w:rsid w:val="006B5FFE"/>
    <w:rsid w:val="006B642F"/>
    <w:rsid w:val="006B6768"/>
    <w:rsid w:val="006B7201"/>
    <w:rsid w:val="006C0601"/>
    <w:rsid w:val="006C0686"/>
    <w:rsid w:val="006C1122"/>
    <w:rsid w:val="006C18D6"/>
    <w:rsid w:val="006C2A8B"/>
    <w:rsid w:val="006C30C9"/>
    <w:rsid w:val="006C3936"/>
    <w:rsid w:val="006C3E71"/>
    <w:rsid w:val="006C5EA7"/>
    <w:rsid w:val="006C6BE8"/>
    <w:rsid w:val="006D0EAB"/>
    <w:rsid w:val="006D14FF"/>
    <w:rsid w:val="006D1777"/>
    <w:rsid w:val="006D1DC6"/>
    <w:rsid w:val="006D2B71"/>
    <w:rsid w:val="006D3C1E"/>
    <w:rsid w:val="006D3CAD"/>
    <w:rsid w:val="006D4565"/>
    <w:rsid w:val="006D5BF3"/>
    <w:rsid w:val="006D5C57"/>
    <w:rsid w:val="006D5E1C"/>
    <w:rsid w:val="006D6FDF"/>
    <w:rsid w:val="006D7530"/>
    <w:rsid w:val="006D7D51"/>
    <w:rsid w:val="006D7E45"/>
    <w:rsid w:val="006D7FC5"/>
    <w:rsid w:val="006E1222"/>
    <w:rsid w:val="006E138D"/>
    <w:rsid w:val="006E1956"/>
    <w:rsid w:val="006E4178"/>
    <w:rsid w:val="006E6C1F"/>
    <w:rsid w:val="006E6E11"/>
    <w:rsid w:val="006E70D6"/>
    <w:rsid w:val="006E718F"/>
    <w:rsid w:val="006E736D"/>
    <w:rsid w:val="006F0088"/>
    <w:rsid w:val="006F0EDC"/>
    <w:rsid w:val="006F1490"/>
    <w:rsid w:val="006F1BE6"/>
    <w:rsid w:val="006F2414"/>
    <w:rsid w:val="006F260A"/>
    <w:rsid w:val="006F2F3C"/>
    <w:rsid w:val="006F2F8D"/>
    <w:rsid w:val="006F3DAC"/>
    <w:rsid w:val="006F414B"/>
    <w:rsid w:val="006F478D"/>
    <w:rsid w:val="006F530A"/>
    <w:rsid w:val="006F5A34"/>
    <w:rsid w:val="006F6C33"/>
    <w:rsid w:val="006F79C1"/>
    <w:rsid w:val="0070043A"/>
    <w:rsid w:val="0070047C"/>
    <w:rsid w:val="007015FA"/>
    <w:rsid w:val="0070171B"/>
    <w:rsid w:val="00701E6F"/>
    <w:rsid w:val="00703F97"/>
    <w:rsid w:val="00704283"/>
    <w:rsid w:val="00705798"/>
    <w:rsid w:val="00706201"/>
    <w:rsid w:val="00706837"/>
    <w:rsid w:val="007068CA"/>
    <w:rsid w:val="00707363"/>
    <w:rsid w:val="00710B67"/>
    <w:rsid w:val="00711C3A"/>
    <w:rsid w:val="00712F69"/>
    <w:rsid w:val="00713567"/>
    <w:rsid w:val="007147F5"/>
    <w:rsid w:val="00714A8C"/>
    <w:rsid w:val="00716AE9"/>
    <w:rsid w:val="00716AF4"/>
    <w:rsid w:val="007171A2"/>
    <w:rsid w:val="00717E4F"/>
    <w:rsid w:val="00720BCA"/>
    <w:rsid w:val="00720BF4"/>
    <w:rsid w:val="007217E7"/>
    <w:rsid w:val="00722D67"/>
    <w:rsid w:val="00724164"/>
    <w:rsid w:val="00724638"/>
    <w:rsid w:val="00724ABB"/>
    <w:rsid w:val="00724B89"/>
    <w:rsid w:val="007254FF"/>
    <w:rsid w:val="00726A5E"/>
    <w:rsid w:val="00726B41"/>
    <w:rsid w:val="0072757E"/>
    <w:rsid w:val="00730BB3"/>
    <w:rsid w:val="00730E0C"/>
    <w:rsid w:val="00731237"/>
    <w:rsid w:val="00731242"/>
    <w:rsid w:val="0073126C"/>
    <w:rsid w:val="00731E95"/>
    <w:rsid w:val="00733918"/>
    <w:rsid w:val="0073454F"/>
    <w:rsid w:val="00736DA1"/>
    <w:rsid w:val="00736FF2"/>
    <w:rsid w:val="00737284"/>
    <w:rsid w:val="00740447"/>
    <w:rsid w:val="007414BE"/>
    <w:rsid w:val="00741B96"/>
    <w:rsid w:val="007433ED"/>
    <w:rsid w:val="00744B3C"/>
    <w:rsid w:val="00744ED8"/>
    <w:rsid w:val="00744F98"/>
    <w:rsid w:val="00751880"/>
    <w:rsid w:val="00751ABA"/>
    <w:rsid w:val="00751E1F"/>
    <w:rsid w:val="00752A2A"/>
    <w:rsid w:val="00752B9E"/>
    <w:rsid w:val="00752C39"/>
    <w:rsid w:val="007537E1"/>
    <w:rsid w:val="007547C3"/>
    <w:rsid w:val="0075613E"/>
    <w:rsid w:val="0075627B"/>
    <w:rsid w:val="007565F7"/>
    <w:rsid w:val="00756631"/>
    <w:rsid w:val="007576DE"/>
    <w:rsid w:val="00757CAA"/>
    <w:rsid w:val="00757E03"/>
    <w:rsid w:val="007605B9"/>
    <w:rsid w:val="00760CBB"/>
    <w:rsid w:val="00761E67"/>
    <w:rsid w:val="00762D5C"/>
    <w:rsid w:val="00763056"/>
    <w:rsid w:val="00764088"/>
    <w:rsid w:val="00764751"/>
    <w:rsid w:val="00764EC6"/>
    <w:rsid w:val="00764FD2"/>
    <w:rsid w:val="007655F9"/>
    <w:rsid w:val="00766338"/>
    <w:rsid w:val="00766913"/>
    <w:rsid w:val="00766ED7"/>
    <w:rsid w:val="00766F92"/>
    <w:rsid w:val="0076732A"/>
    <w:rsid w:val="0076777A"/>
    <w:rsid w:val="00767950"/>
    <w:rsid w:val="00767C35"/>
    <w:rsid w:val="0077008C"/>
    <w:rsid w:val="007708C3"/>
    <w:rsid w:val="00771479"/>
    <w:rsid w:val="00771D0E"/>
    <w:rsid w:val="007723B5"/>
    <w:rsid w:val="00773215"/>
    <w:rsid w:val="007734E1"/>
    <w:rsid w:val="007737B9"/>
    <w:rsid w:val="00773B61"/>
    <w:rsid w:val="00775144"/>
    <w:rsid w:val="00775819"/>
    <w:rsid w:val="007758E5"/>
    <w:rsid w:val="00775AE9"/>
    <w:rsid w:val="00775BA7"/>
    <w:rsid w:val="007763FD"/>
    <w:rsid w:val="00776CCB"/>
    <w:rsid w:val="00781699"/>
    <w:rsid w:val="0078176A"/>
    <w:rsid w:val="0078299F"/>
    <w:rsid w:val="007831A5"/>
    <w:rsid w:val="007842E0"/>
    <w:rsid w:val="007842EB"/>
    <w:rsid w:val="00784D31"/>
    <w:rsid w:val="00785EDB"/>
    <w:rsid w:val="00787A48"/>
    <w:rsid w:val="00787E34"/>
    <w:rsid w:val="007909DE"/>
    <w:rsid w:val="00791A6E"/>
    <w:rsid w:val="00793303"/>
    <w:rsid w:val="0079366E"/>
    <w:rsid w:val="007937F5"/>
    <w:rsid w:val="00793B35"/>
    <w:rsid w:val="007945D2"/>
    <w:rsid w:val="00795C55"/>
    <w:rsid w:val="00795E2E"/>
    <w:rsid w:val="00795F89"/>
    <w:rsid w:val="00796178"/>
    <w:rsid w:val="007963F6"/>
    <w:rsid w:val="0079686C"/>
    <w:rsid w:val="00796F5B"/>
    <w:rsid w:val="00797BEC"/>
    <w:rsid w:val="00797E8D"/>
    <w:rsid w:val="007A0967"/>
    <w:rsid w:val="007A1062"/>
    <w:rsid w:val="007A28FC"/>
    <w:rsid w:val="007A3A17"/>
    <w:rsid w:val="007A3C56"/>
    <w:rsid w:val="007A4F42"/>
    <w:rsid w:val="007A53AD"/>
    <w:rsid w:val="007A5500"/>
    <w:rsid w:val="007A5876"/>
    <w:rsid w:val="007A5939"/>
    <w:rsid w:val="007A5CA9"/>
    <w:rsid w:val="007A6F2E"/>
    <w:rsid w:val="007A75F7"/>
    <w:rsid w:val="007A7621"/>
    <w:rsid w:val="007A7E07"/>
    <w:rsid w:val="007B0912"/>
    <w:rsid w:val="007B0F90"/>
    <w:rsid w:val="007B1028"/>
    <w:rsid w:val="007B12F2"/>
    <w:rsid w:val="007B1329"/>
    <w:rsid w:val="007B16D4"/>
    <w:rsid w:val="007B1A42"/>
    <w:rsid w:val="007B3436"/>
    <w:rsid w:val="007B36B8"/>
    <w:rsid w:val="007B444B"/>
    <w:rsid w:val="007B5E93"/>
    <w:rsid w:val="007B6585"/>
    <w:rsid w:val="007B6F3F"/>
    <w:rsid w:val="007B7E3D"/>
    <w:rsid w:val="007C03B0"/>
    <w:rsid w:val="007C05A0"/>
    <w:rsid w:val="007C05C2"/>
    <w:rsid w:val="007C092C"/>
    <w:rsid w:val="007C134B"/>
    <w:rsid w:val="007C189D"/>
    <w:rsid w:val="007C2AB5"/>
    <w:rsid w:val="007C339A"/>
    <w:rsid w:val="007C37C2"/>
    <w:rsid w:val="007C414B"/>
    <w:rsid w:val="007C4AD6"/>
    <w:rsid w:val="007C4DEE"/>
    <w:rsid w:val="007C591E"/>
    <w:rsid w:val="007C5C7C"/>
    <w:rsid w:val="007C7DDE"/>
    <w:rsid w:val="007C7EC9"/>
    <w:rsid w:val="007D083F"/>
    <w:rsid w:val="007D0ED0"/>
    <w:rsid w:val="007D1A6C"/>
    <w:rsid w:val="007D2E32"/>
    <w:rsid w:val="007D35EB"/>
    <w:rsid w:val="007D416A"/>
    <w:rsid w:val="007D5BA8"/>
    <w:rsid w:val="007D616E"/>
    <w:rsid w:val="007D74B5"/>
    <w:rsid w:val="007D793D"/>
    <w:rsid w:val="007E063E"/>
    <w:rsid w:val="007E0E6D"/>
    <w:rsid w:val="007E0F8A"/>
    <w:rsid w:val="007E280A"/>
    <w:rsid w:val="007E2955"/>
    <w:rsid w:val="007E2CFB"/>
    <w:rsid w:val="007E2F59"/>
    <w:rsid w:val="007E3B8B"/>
    <w:rsid w:val="007E3E80"/>
    <w:rsid w:val="007E3F5C"/>
    <w:rsid w:val="007E429F"/>
    <w:rsid w:val="007E42E1"/>
    <w:rsid w:val="007E4F10"/>
    <w:rsid w:val="007E4F14"/>
    <w:rsid w:val="007E5A6E"/>
    <w:rsid w:val="007E5E65"/>
    <w:rsid w:val="007E6B93"/>
    <w:rsid w:val="007E7E6F"/>
    <w:rsid w:val="007F049C"/>
    <w:rsid w:val="007F0A9F"/>
    <w:rsid w:val="007F1219"/>
    <w:rsid w:val="007F4C36"/>
    <w:rsid w:val="007F4F0E"/>
    <w:rsid w:val="007F5E6A"/>
    <w:rsid w:val="007F6000"/>
    <w:rsid w:val="007F71B8"/>
    <w:rsid w:val="007F7AD6"/>
    <w:rsid w:val="007F7FCD"/>
    <w:rsid w:val="00800CF0"/>
    <w:rsid w:val="008010C9"/>
    <w:rsid w:val="00802855"/>
    <w:rsid w:val="00802868"/>
    <w:rsid w:val="00804347"/>
    <w:rsid w:val="00804710"/>
    <w:rsid w:val="00804F07"/>
    <w:rsid w:val="00805083"/>
    <w:rsid w:val="00806086"/>
    <w:rsid w:val="008061E1"/>
    <w:rsid w:val="00807198"/>
    <w:rsid w:val="00807A14"/>
    <w:rsid w:val="00811E6A"/>
    <w:rsid w:val="00813183"/>
    <w:rsid w:val="008146D9"/>
    <w:rsid w:val="00814CA8"/>
    <w:rsid w:val="00815198"/>
    <w:rsid w:val="00815501"/>
    <w:rsid w:val="008157F0"/>
    <w:rsid w:val="0081717B"/>
    <w:rsid w:val="0081726F"/>
    <w:rsid w:val="0081759A"/>
    <w:rsid w:val="00820B4C"/>
    <w:rsid w:val="008222CA"/>
    <w:rsid w:val="00822975"/>
    <w:rsid w:val="00822D65"/>
    <w:rsid w:val="00822E5F"/>
    <w:rsid w:val="008231E6"/>
    <w:rsid w:val="00823B8B"/>
    <w:rsid w:val="0082429C"/>
    <w:rsid w:val="0082561B"/>
    <w:rsid w:val="008257BE"/>
    <w:rsid w:val="00826A86"/>
    <w:rsid w:val="00830911"/>
    <w:rsid w:val="008339AF"/>
    <w:rsid w:val="00833EE6"/>
    <w:rsid w:val="008340B7"/>
    <w:rsid w:val="00834A22"/>
    <w:rsid w:val="00835E52"/>
    <w:rsid w:val="0083625E"/>
    <w:rsid w:val="00836A5C"/>
    <w:rsid w:val="00836FA7"/>
    <w:rsid w:val="00837D5F"/>
    <w:rsid w:val="00840CD7"/>
    <w:rsid w:val="00841839"/>
    <w:rsid w:val="00841A87"/>
    <w:rsid w:val="00841B1A"/>
    <w:rsid w:val="008445AB"/>
    <w:rsid w:val="008448A3"/>
    <w:rsid w:val="008449C7"/>
    <w:rsid w:val="008451DC"/>
    <w:rsid w:val="008452F8"/>
    <w:rsid w:val="00845634"/>
    <w:rsid w:val="00845B43"/>
    <w:rsid w:val="00845FC2"/>
    <w:rsid w:val="00846E14"/>
    <w:rsid w:val="00847517"/>
    <w:rsid w:val="00847B9F"/>
    <w:rsid w:val="0085077D"/>
    <w:rsid w:val="00852B7A"/>
    <w:rsid w:val="00852CAD"/>
    <w:rsid w:val="0085397E"/>
    <w:rsid w:val="00853B84"/>
    <w:rsid w:val="00853F13"/>
    <w:rsid w:val="0085464F"/>
    <w:rsid w:val="008547B7"/>
    <w:rsid w:val="00854D7E"/>
    <w:rsid w:val="00855959"/>
    <w:rsid w:val="00855BE9"/>
    <w:rsid w:val="00856331"/>
    <w:rsid w:val="00856A85"/>
    <w:rsid w:val="00856EF2"/>
    <w:rsid w:val="00857690"/>
    <w:rsid w:val="008605B2"/>
    <w:rsid w:val="00861268"/>
    <w:rsid w:val="008616E7"/>
    <w:rsid w:val="00864A11"/>
    <w:rsid w:val="00864C00"/>
    <w:rsid w:val="00865163"/>
    <w:rsid w:val="008654B3"/>
    <w:rsid w:val="00865AAF"/>
    <w:rsid w:val="00867FCA"/>
    <w:rsid w:val="0087051D"/>
    <w:rsid w:val="00871324"/>
    <w:rsid w:val="0087160E"/>
    <w:rsid w:val="00871F58"/>
    <w:rsid w:val="00872568"/>
    <w:rsid w:val="00872E7A"/>
    <w:rsid w:val="0087324D"/>
    <w:rsid w:val="00873E82"/>
    <w:rsid w:val="0087462E"/>
    <w:rsid w:val="00875206"/>
    <w:rsid w:val="0087529A"/>
    <w:rsid w:val="008752C2"/>
    <w:rsid w:val="0087578D"/>
    <w:rsid w:val="00876D1E"/>
    <w:rsid w:val="0088222A"/>
    <w:rsid w:val="00882B49"/>
    <w:rsid w:val="00882B66"/>
    <w:rsid w:val="0088359E"/>
    <w:rsid w:val="00883711"/>
    <w:rsid w:val="00883842"/>
    <w:rsid w:val="008844FF"/>
    <w:rsid w:val="00884A16"/>
    <w:rsid w:val="00884C85"/>
    <w:rsid w:val="00884DA8"/>
    <w:rsid w:val="00885911"/>
    <w:rsid w:val="00885AEE"/>
    <w:rsid w:val="00885C2C"/>
    <w:rsid w:val="008864DD"/>
    <w:rsid w:val="00886C43"/>
    <w:rsid w:val="00887BAE"/>
    <w:rsid w:val="008901F6"/>
    <w:rsid w:val="008915AB"/>
    <w:rsid w:val="008916EA"/>
    <w:rsid w:val="00892FA1"/>
    <w:rsid w:val="008939EF"/>
    <w:rsid w:val="0089456A"/>
    <w:rsid w:val="008945A3"/>
    <w:rsid w:val="00895023"/>
    <w:rsid w:val="0089531B"/>
    <w:rsid w:val="008964CF"/>
    <w:rsid w:val="008A18E2"/>
    <w:rsid w:val="008A2ACE"/>
    <w:rsid w:val="008A3D06"/>
    <w:rsid w:val="008A4206"/>
    <w:rsid w:val="008A4607"/>
    <w:rsid w:val="008A4CB0"/>
    <w:rsid w:val="008A4ECF"/>
    <w:rsid w:val="008A5181"/>
    <w:rsid w:val="008A59F8"/>
    <w:rsid w:val="008A6CD2"/>
    <w:rsid w:val="008A75B0"/>
    <w:rsid w:val="008A791C"/>
    <w:rsid w:val="008A7CB7"/>
    <w:rsid w:val="008B04A7"/>
    <w:rsid w:val="008B199F"/>
    <w:rsid w:val="008B3623"/>
    <w:rsid w:val="008B3A49"/>
    <w:rsid w:val="008B4309"/>
    <w:rsid w:val="008B457E"/>
    <w:rsid w:val="008B5453"/>
    <w:rsid w:val="008B62A3"/>
    <w:rsid w:val="008B6311"/>
    <w:rsid w:val="008C014C"/>
    <w:rsid w:val="008C119C"/>
    <w:rsid w:val="008C1F2F"/>
    <w:rsid w:val="008C2781"/>
    <w:rsid w:val="008C2D57"/>
    <w:rsid w:val="008C325C"/>
    <w:rsid w:val="008C3FD7"/>
    <w:rsid w:val="008C4306"/>
    <w:rsid w:val="008C4B2B"/>
    <w:rsid w:val="008C542A"/>
    <w:rsid w:val="008C58A6"/>
    <w:rsid w:val="008C5C81"/>
    <w:rsid w:val="008C608E"/>
    <w:rsid w:val="008C6A34"/>
    <w:rsid w:val="008C77CE"/>
    <w:rsid w:val="008D0356"/>
    <w:rsid w:val="008D06BD"/>
    <w:rsid w:val="008D0C8A"/>
    <w:rsid w:val="008D0D48"/>
    <w:rsid w:val="008D0F7E"/>
    <w:rsid w:val="008D1F7F"/>
    <w:rsid w:val="008D2296"/>
    <w:rsid w:val="008D2FF4"/>
    <w:rsid w:val="008D33E1"/>
    <w:rsid w:val="008D732B"/>
    <w:rsid w:val="008D7821"/>
    <w:rsid w:val="008E0469"/>
    <w:rsid w:val="008E06FC"/>
    <w:rsid w:val="008E0CF1"/>
    <w:rsid w:val="008E1505"/>
    <w:rsid w:val="008E2FAB"/>
    <w:rsid w:val="008E304A"/>
    <w:rsid w:val="008E3477"/>
    <w:rsid w:val="008E3D18"/>
    <w:rsid w:val="008E481E"/>
    <w:rsid w:val="008E4EB1"/>
    <w:rsid w:val="008E541C"/>
    <w:rsid w:val="008E61CB"/>
    <w:rsid w:val="008E65BC"/>
    <w:rsid w:val="008E6653"/>
    <w:rsid w:val="008E6F48"/>
    <w:rsid w:val="008E7187"/>
    <w:rsid w:val="008EBF96"/>
    <w:rsid w:val="008F0299"/>
    <w:rsid w:val="008F115A"/>
    <w:rsid w:val="008F1F14"/>
    <w:rsid w:val="008F1F75"/>
    <w:rsid w:val="008F2366"/>
    <w:rsid w:val="008F24C6"/>
    <w:rsid w:val="008F3091"/>
    <w:rsid w:val="008F431A"/>
    <w:rsid w:val="008F5088"/>
    <w:rsid w:val="008F5936"/>
    <w:rsid w:val="008F5CA6"/>
    <w:rsid w:val="008F6265"/>
    <w:rsid w:val="008F6C3E"/>
    <w:rsid w:val="00900E5E"/>
    <w:rsid w:val="00900EF4"/>
    <w:rsid w:val="009012B3"/>
    <w:rsid w:val="009012B6"/>
    <w:rsid w:val="00903965"/>
    <w:rsid w:val="00903BC0"/>
    <w:rsid w:val="00903D62"/>
    <w:rsid w:val="009043FB"/>
    <w:rsid w:val="00904607"/>
    <w:rsid w:val="00904B4F"/>
    <w:rsid w:val="009050D0"/>
    <w:rsid w:val="009057BD"/>
    <w:rsid w:val="00906302"/>
    <w:rsid w:val="00907213"/>
    <w:rsid w:val="00907A32"/>
    <w:rsid w:val="009103AB"/>
    <w:rsid w:val="00910F1A"/>
    <w:rsid w:val="009113B2"/>
    <w:rsid w:val="009124E9"/>
    <w:rsid w:val="00912746"/>
    <w:rsid w:val="00913175"/>
    <w:rsid w:val="009133C8"/>
    <w:rsid w:val="009136CE"/>
    <w:rsid w:val="00915789"/>
    <w:rsid w:val="00915C12"/>
    <w:rsid w:val="009161D8"/>
    <w:rsid w:val="00916A8E"/>
    <w:rsid w:val="00917A0C"/>
    <w:rsid w:val="00917A1D"/>
    <w:rsid w:val="00917BC6"/>
    <w:rsid w:val="00921F69"/>
    <w:rsid w:val="00922767"/>
    <w:rsid w:val="00922BD6"/>
    <w:rsid w:val="00922D65"/>
    <w:rsid w:val="009230BF"/>
    <w:rsid w:val="00923B9A"/>
    <w:rsid w:val="00923C7E"/>
    <w:rsid w:val="009247F2"/>
    <w:rsid w:val="00924A25"/>
    <w:rsid w:val="00925259"/>
    <w:rsid w:val="0092552E"/>
    <w:rsid w:val="00925ABB"/>
    <w:rsid w:val="00926585"/>
    <w:rsid w:val="00926735"/>
    <w:rsid w:val="009274E8"/>
    <w:rsid w:val="00927559"/>
    <w:rsid w:val="0093061B"/>
    <w:rsid w:val="00930C79"/>
    <w:rsid w:val="00931580"/>
    <w:rsid w:val="0093191C"/>
    <w:rsid w:val="00931B04"/>
    <w:rsid w:val="009323E6"/>
    <w:rsid w:val="009335BE"/>
    <w:rsid w:val="00933A0E"/>
    <w:rsid w:val="00933EC9"/>
    <w:rsid w:val="0093448C"/>
    <w:rsid w:val="0093584B"/>
    <w:rsid w:val="00936241"/>
    <w:rsid w:val="00940E3F"/>
    <w:rsid w:val="009414D1"/>
    <w:rsid w:val="00941BA6"/>
    <w:rsid w:val="00941CA6"/>
    <w:rsid w:val="00941DCB"/>
    <w:rsid w:val="00942830"/>
    <w:rsid w:val="00942B70"/>
    <w:rsid w:val="009440C2"/>
    <w:rsid w:val="00944165"/>
    <w:rsid w:val="0094424C"/>
    <w:rsid w:val="00944500"/>
    <w:rsid w:val="00944810"/>
    <w:rsid w:val="009453B1"/>
    <w:rsid w:val="0094555E"/>
    <w:rsid w:val="00946262"/>
    <w:rsid w:val="00946445"/>
    <w:rsid w:val="00946909"/>
    <w:rsid w:val="00946F75"/>
    <w:rsid w:val="00947156"/>
    <w:rsid w:val="009475C9"/>
    <w:rsid w:val="00950447"/>
    <w:rsid w:val="0095079B"/>
    <w:rsid w:val="00952E98"/>
    <w:rsid w:val="00954517"/>
    <w:rsid w:val="00954948"/>
    <w:rsid w:val="0095532D"/>
    <w:rsid w:val="00955E85"/>
    <w:rsid w:val="00956977"/>
    <w:rsid w:val="0095719B"/>
    <w:rsid w:val="00957F28"/>
    <w:rsid w:val="00960ADB"/>
    <w:rsid w:val="009618A1"/>
    <w:rsid w:val="0096229F"/>
    <w:rsid w:val="009637BC"/>
    <w:rsid w:val="009640E6"/>
    <w:rsid w:val="00964C67"/>
    <w:rsid w:val="00965185"/>
    <w:rsid w:val="0096539F"/>
    <w:rsid w:val="00965915"/>
    <w:rsid w:val="0096658D"/>
    <w:rsid w:val="00966AAA"/>
    <w:rsid w:val="00966EFA"/>
    <w:rsid w:val="009670F8"/>
    <w:rsid w:val="0097067B"/>
    <w:rsid w:val="0097072E"/>
    <w:rsid w:val="00971428"/>
    <w:rsid w:val="0097195B"/>
    <w:rsid w:val="00971B35"/>
    <w:rsid w:val="00972588"/>
    <w:rsid w:val="00973A63"/>
    <w:rsid w:val="009741C7"/>
    <w:rsid w:val="009758E3"/>
    <w:rsid w:val="0097596B"/>
    <w:rsid w:val="00975D2B"/>
    <w:rsid w:val="00975F4C"/>
    <w:rsid w:val="0098076A"/>
    <w:rsid w:val="00980C15"/>
    <w:rsid w:val="00982F87"/>
    <w:rsid w:val="009838D5"/>
    <w:rsid w:val="00985999"/>
    <w:rsid w:val="0098BDA9"/>
    <w:rsid w:val="009918D2"/>
    <w:rsid w:val="00992378"/>
    <w:rsid w:val="00993659"/>
    <w:rsid w:val="00993E67"/>
    <w:rsid w:val="009941B0"/>
    <w:rsid w:val="009956B0"/>
    <w:rsid w:val="00995C06"/>
    <w:rsid w:val="009975B1"/>
    <w:rsid w:val="009978EA"/>
    <w:rsid w:val="00997D22"/>
    <w:rsid w:val="00997E43"/>
    <w:rsid w:val="009A03B0"/>
    <w:rsid w:val="009A1D9E"/>
    <w:rsid w:val="009A20A5"/>
    <w:rsid w:val="009A2AB4"/>
    <w:rsid w:val="009A3183"/>
    <w:rsid w:val="009A396C"/>
    <w:rsid w:val="009A3A81"/>
    <w:rsid w:val="009A3ACA"/>
    <w:rsid w:val="009A3C71"/>
    <w:rsid w:val="009A3EE2"/>
    <w:rsid w:val="009A46CE"/>
    <w:rsid w:val="009A6129"/>
    <w:rsid w:val="009A7484"/>
    <w:rsid w:val="009A775E"/>
    <w:rsid w:val="009A7E0D"/>
    <w:rsid w:val="009A7F86"/>
    <w:rsid w:val="009B0648"/>
    <w:rsid w:val="009B06E6"/>
    <w:rsid w:val="009B187C"/>
    <w:rsid w:val="009B2062"/>
    <w:rsid w:val="009B27EF"/>
    <w:rsid w:val="009B3025"/>
    <w:rsid w:val="009B3FC6"/>
    <w:rsid w:val="009B40DD"/>
    <w:rsid w:val="009B466D"/>
    <w:rsid w:val="009B4788"/>
    <w:rsid w:val="009B520A"/>
    <w:rsid w:val="009B5389"/>
    <w:rsid w:val="009B55DA"/>
    <w:rsid w:val="009B5D8F"/>
    <w:rsid w:val="009B5EB5"/>
    <w:rsid w:val="009B606A"/>
    <w:rsid w:val="009B6F05"/>
    <w:rsid w:val="009B7435"/>
    <w:rsid w:val="009B78A1"/>
    <w:rsid w:val="009B7E82"/>
    <w:rsid w:val="009C070E"/>
    <w:rsid w:val="009C0F16"/>
    <w:rsid w:val="009C14AC"/>
    <w:rsid w:val="009C1AED"/>
    <w:rsid w:val="009C1B25"/>
    <w:rsid w:val="009C47F6"/>
    <w:rsid w:val="009C5C1F"/>
    <w:rsid w:val="009C7CEB"/>
    <w:rsid w:val="009D083A"/>
    <w:rsid w:val="009D0E8D"/>
    <w:rsid w:val="009D2E07"/>
    <w:rsid w:val="009D31DD"/>
    <w:rsid w:val="009D478B"/>
    <w:rsid w:val="009D5BBC"/>
    <w:rsid w:val="009D5D8A"/>
    <w:rsid w:val="009D6601"/>
    <w:rsid w:val="009D73B6"/>
    <w:rsid w:val="009D760C"/>
    <w:rsid w:val="009D7F20"/>
    <w:rsid w:val="009E0422"/>
    <w:rsid w:val="009E0DFB"/>
    <w:rsid w:val="009E12D6"/>
    <w:rsid w:val="009E254A"/>
    <w:rsid w:val="009E312B"/>
    <w:rsid w:val="009E32CA"/>
    <w:rsid w:val="009E3E03"/>
    <w:rsid w:val="009E3EE2"/>
    <w:rsid w:val="009E5A84"/>
    <w:rsid w:val="009E5D84"/>
    <w:rsid w:val="009E660F"/>
    <w:rsid w:val="009E6A04"/>
    <w:rsid w:val="009E6C54"/>
    <w:rsid w:val="009E6EBD"/>
    <w:rsid w:val="009E6EE6"/>
    <w:rsid w:val="009E78CD"/>
    <w:rsid w:val="009F0492"/>
    <w:rsid w:val="009F0867"/>
    <w:rsid w:val="009F118B"/>
    <w:rsid w:val="009F1610"/>
    <w:rsid w:val="009F289C"/>
    <w:rsid w:val="009F28A8"/>
    <w:rsid w:val="009F42B4"/>
    <w:rsid w:val="009F4D8E"/>
    <w:rsid w:val="009F550D"/>
    <w:rsid w:val="009F5540"/>
    <w:rsid w:val="009F5598"/>
    <w:rsid w:val="009F5712"/>
    <w:rsid w:val="009F5B88"/>
    <w:rsid w:val="009F7709"/>
    <w:rsid w:val="00A01487"/>
    <w:rsid w:val="00A023DB"/>
    <w:rsid w:val="00A03949"/>
    <w:rsid w:val="00A04CD6"/>
    <w:rsid w:val="00A05282"/>
    <w:rsid w:val="00A05A3E"/>
    <w:rsid w:val="00A07A4F"/>
    <w:rsid w:val="00A10184"/>
    <w:rsid w:val="00A10195"/>
    <w:rsid w:val="00A10FE4"/>
    <w:rsid w:val="00A1118A"/>
    <w:rsid w:val="00A117D2"/>
    <w:rsid w:val="00A11FFC"/>
    <w:rsid w:val="00A1368B"/>
    <w:rsid w:val="00A13ABB"/>
    <w:rsid w:val="00A1438A"/>
    <w:rsid w:val="00A15AD4"/>
    <w:rsid w:val="00A16613"/>
    <w:rsid w:val="00A173DB"/>
    <w:rsid w:val="00A213E7"/>
    <w:rsid w:val="00A221B4"/>
    <w:rsid w:val="00A23F7E"/>
    <w:rsid w:val="00A24080"/>
    <w:rsid w:val="00A257BE"/>
    <w:rsid w:val="00A265BD"/>
    <w:rsid w:val="00A272E5"/>
    <w:rsid w:val="00A27646"/>
    <w:rsid w:val="00A30C1A"/>
    <w:rsid w:val="00A32A4F"/>
    <w:rsid w:val="00A32AED"/>
    <w:rsid w:val="00A32D4D"/>
    <w:rsid w:val="00A33927"/>
    <w:rsid w:val="00A33BCB"/>
    <w:rsid w:val="00A34BE0"/>
    <w:rsid w:val="00A352A7"/>
    <w:rsid w:val="00A352AC"/>
    <w:rsid w:val="00A36C16"/>
    <w:rsid w:val="00A36F8A"/>
    <w:rsid w:val="00A4035E"/>
    <w:rsid w:val="00A4240D"/>
    <w:rsid w:val="00A4258C"/>
    <w:rsid w:val="00A42A36"/>
    <w:rsid w:val="00A4318D"/>
    <w:rsid w:val="00A43883"/>
    <w:rsid w:val="00A44235"/>
    <w:rsid w:val="00A45E22"/>
    <w:rsid w:val="00A46995"/>
    <w:rsid w:val="00A4721A"/>
    <w:rsid w:val="00A47C80"/>
    <w:rsid w:val="00A50378"/>
    <w:rsid w:val="00A5060D"/>
    <w:rsid w:val="00A51037"/>
    <w:rsid w:val="00A51A89"/>
    <w:rsid w:val="00A5203F"/>
    <w:rsid w:val="00A52A58"/>
    <w:rsid w:val="00A545B4"/>
    <w:rsid w:val="00A5512A"/>
    <w:rsid w:val="00A55D18"/>
    <w:rsid w:val="00A5658E"/>
    <w:rsid w:val="00A56DDE"/>
    <w:rsid w:val="00A56EF1"/>
    <w:rsid w:val="00A56F1A"/>
    <w:rsid w:val="00A57673"/>
    <w:rsid w:val="00A576C3"/>
    <w:rsid w:val="00A578D8"/>
    <w:rsid w:val="00A5C422"/>
    <w:rsid w:val="00A623AF"/>
    <w:rsid w:val="00A633C6"/>
    <w:rsid w:val="00A63A8B"/>
    <w:rsid w:val="00A640B5"/>
    <w:rsid w:val="00A64697"/>
    <w:rsid w:val="00A64A87"/>
    <w:rsid w:val="00A651ED"/>
    <w:rsid w:val="00A659F5"/>
    <w:rsid w:val="00A65D22"/>
    <w:rsid w:val="00A65FF3"/>
    <w:rsid w:val="00A71547"/>
    <w:rsid w:val="00A7173A"/>
    <w:rsid w:val="00A72A1C"/>
    <w:rsid w:val="00A73CA5"/>
    <w:rsid w:val="00A741D4"/>
    <w:rsid w:val="00A74C94"/>
    <w:rsid w:val="00A75330"/>
    <w:rsid w:val="00A75E79"/>
    <w:rsid w:val="00A768AD"/>
    <w:rsid w:val="00A77D83"/>
    <w:rsid w:val="00A809C0"/>
    <w:rsid w:val="00A80A51"/>
    <w:rsid w:val="00A81102"/>
    <w:rsid w:val="00A81119"/>
    <w:rsid w:val="00A8139F"/>
    <w:rsid w:val="00A82107"/>
    <w:rsid w:val="00A82227"/>
    <w:rsid w:val="00A8259E"/>
    <w:rsid w:val="00A82F48"/>
    <w:rsid w:val="00A84152"/>
    <w:rsid w:val="00A852D6"/>
    <w:rsid w:val="00A85B91"/>
    <w:rsid w:val="00A86DB5"/>
    <w:rsid w:val="00A873CF"/>
    <w:rsid w:val="00A87907"/>
    <w:rsid w:val="00A90DC5"/>
    <w:rsid w:val="00A90EC5"/>
    <w:rsid w:val="00A91328"/>
    <w:rsid w:val="00A91FF6"/>
    <w:rsid w:val="00A92526"/>
    <w:rsid w:val="00A92E5C"/>
    <w:rsid w:val="00A92FFB"/>
    <w:rsid w:val="00A93895"/>
    <w:rsid w:val="00A93B52"/>
    <w:rsid w:val="00A9486A"/>
    <w:rsid w:val="00A95BBC"/>
    <w:rsid w:val="00A964AE"/>
    <w:rsid w:val="00A967C6"/>
    <w:rsid w:val="00A96F91"/>
    <w:rsid w:val="00A973D3"/>
    <w:rsid w:val="00A97D5B"/>
    <w:rsid w:val="00A97DE5"/>
    <w:rsid w:val="00AA03D8"/>
    <w:rsid w:val="00AA09DC"/>
    <w:rsid w:val="00AA1CDD"/>
    <w:rsid w:val="00AA2226"/>
    <w:rsid w:val="00AA2C24"/>
    <w:rsid w:val="00AA3A39"/>
    <w:rsid w:val="00AA3E03"/>
    <w:rsid w:val="00AA41BD"/>
    <w:rsid w:val="00AA588C"/>
    <w:rsid w:val="00AA62AE"/>
    <w:rsid w:val="00AA7F71"/>
    <w:rsid w:val="00AB0043"/>
    <w:rsid w:val="00AB0274"/>
    <w:rsid w:val="00AB06F2"/>
    <w:rsid w:val="00AB0720"/>
    <w:rsid w:val="00AB0F30"/>
    <w:rsid w:val="00AB147D"/>
    <w:rsid w:val="00AB1763"/>
    <w:rsid w:val="00AB17F0"/>
    <w:rsid w:val="00AB1B53"/>
    <w:rsid w:val="00AB2384"/>
    <w:rsid w:val="00AB2E4D"/>
    <w:rsid w:val="00AB33B1"/>
    <w:rsid w:val="00AB3F47"/>
    <w:rsid w:val="00AB4310"/>
    <w:rsid w:val="00AB436B"/>
    <w:rsid w:val="00AB4CEE"/>
    <w:rsid w:val="00AB5811"/>
    <w:rsid w:val="00AB589D"/>
    <w:rsid w:val="00AB601B"/>
    <w:rsid w:val="00AB63F5"/>
    <w:rsid w:val="00AB6F21"/>
    <w:rsid w:val="00AB7A36"/>
    <w:rsid w:val="00AC018B"/>
    <w:rsid w:val="00AC05EB"/>
    <w:rsid w:val="00AC0C8D"/>
    <w:rsid w:val="00AC15FB"/>
    <w:rsid w:val="00AC18C1"/>
    <w:rsid w:val="00AC23A2"/>
    <w:rsid w:val="00AC24AF"/>
    <w:rsid w:val="00AC2C0A"/>
    <w:rsid w:val="00AC4FB5"/>
    <w:rsid w:val="00AC5166"/>
    <w:rsid w:val="00AC5BFE"/>
    <w:rsid w:val="00AC6203"/>
    <w:rsid w:val="00AC6ACF"/>
    <w:rsid w:val="00AC6E14"/>
    <w:rsid w:val="00AC71AB"/>
    <w:rsid w:val="00AD01A0"/>
    <w:rsid w:val="00AD0B7B"/>
    <w:rsid w:val="00AD0C3D"/>
    <w:rsid w:val="00AD2F9F"/>
    <w:rsid w:val="00AD4152"/>
    <w:rsid w:val="00AD5794"/>
    <w:rsid w:val="00AD5A7F"/>
    <w:rsid w:val="00AD5BA6"/>
    <w:rsid w:val="00AD5CB5"/>
    <w:rsid w:val="00AD6255"/>
    <w:rsid w:val="00AD6372"/>
    <w:rsid w:val="00AD68EA"/>
    <w:rsid w:val="00AD7338"/>
    <w:rsid w:val="00AD7AF8"/>
    <w:rsid w:val="00AE12B9"/>
    <w:rsid w:val="00AE1EC1"/>
    <w:rsid w:val="00AE24A5"/>
    <w:rsid w:val="00AE2BC8"/>
    <w:rsid w:val="00AE2DC2"/>
    <w:rsid w:val="00AE3977"/>
    <w:rsid w:val="00AE4183"/>
    <w:rsid w:val="00AE4200"/>
    <w:rsid w:val="00AE522A"/>
    <w:rsid w:val="00AE542B"/>
    <w:rsid w:val="00AE69FE"/>
    <w:rsid w:val="00AE73F9"/>
    <w:rsid w:val="00AE75D0"/>
    <w:rsid w:val="00AE7BB4"/>
    <w:rsid w:val="00AF0171"/>
    <w:rsid w:val="00AF1B60"/>
    <w:rsid w:val="00AF2919"/>
    <w:rsid w:val="00AF38B7"/>
    <w:rsid w:val="00AF42C2"/>
    <w:rsid w:val="00AF5C69"/>
    <w:rsid w:val="00AF603B"/>
    <w:rsid w:val="00AF6397"/>
    <w:rsid w:val="00AF79CC"/>
    <w:rsid w:val="00B00382"/>
    <w:rsid w:val="00B01BCB"/>
    <w:rsid w:val="00B023C0"/>
    <w:rsid w:val="00B02844"/>
    <w:rsid w:val="00B03939"/>
    <w:rsid w:val="00B050D7"/>
    <w:rsid w:val="00B059D7"/>
    <w:rsid w:val="00B05E52"/>
    <w:rsid w:val="00B063D8"/>
    <w:rsid w:val="00B071B9"/>
    <w:rsid w:val="00B072A1"/>
    <w:rsid w:val="00B075B1"/>
    <w:rsid w:val="00B11596"/>
    <w:rsid w:val="00B11AB5"/>
    <w:rsid w:val="00B11F9C"/>
    <w:rsid w:val="00B120F7"/>
    <w:rsid w:val="00B126B4"/>
    <w:rsid w:val="00B135EB"/>
    <w:rsid w:val="00B138C2"/>
    <w:rsid w:val="00B13AF0"/>
    <w:rsid w:val="00B13FCE"/>
    <w:rsid w:val="00B147B7"/>
    <w:rsid w:val="00B14958"/>
    <w:rsid w:val="00B15F77"/>
    <w:rsid w:val="00B164B5"/>
    <w:rsid w:val="00B166CE"/>
    <w:rsid w:val="00B17F19"/>
    <w:rsid w:val="00B2042A"/>
    <w:rsid w:val="00B217F8"/>
    <w:rsid w:val="00B2332B"/>
    <w:rsid w:val="00B2437C"/>
    <w:rsid w:val="00B252C2"/>
    <w:rsid w:val="00B25BB9"/>
    <w:rsid w:val="00B26966"/>
    <w:rsid w:val="00B300B2"/>
    <w:rsid w:val="00B30261"/>
    <w:rsid w:val="00B30905"/>
    <w:rsid w:val="00B30AC8"/>
    <w:rsid w:val="00B310EE"/>
    <w:rsid w:val="00B31FD6"/>
    <w:rsid w:val="00B33971"/>
    <w:rsid w:val="00B3495D"/>
    <w:rsid w:val="00B34CFE"/>
    <w:rsid w:val="00B355DE"/>
    <w:rsid w:val="00B35D80"/>
    <w:rsid w:val="00B36319"/>
    <w:rsid w:val="00B3720E"/>
    <w:rsid w:val="00B373D1"/>
    <w:rsid w:val="00B4068B"/>
    <w:rsid w:val="00B4115C"/>
    <w:rsid w:val="00B411E2"/>
    <w:rsid w:val="00B417DA"/>
    <w:rsid w:val="00B42672"/>
    <w:rsid w:val="00B45805"/>
    <w:rsid w:val="00B45A0C"/>
    <w:rsid w:val="00B476AE"/>
    <w:rsid w:val="00B479DC"/>
    <w:rsid w:val="00B47C4F"/>
    <w:rsid w:val="00B50C72"/>
    <w:rsid w:val="00B5184B"/>
    <w:rsid w:val="00B524EC"/>
    <w:rsid w:val="00B52D60"/>
    <w:rsid w:val="00B52F67"/>
    <w:rsid w:val="00B530D6"/>
    <w:rsid w:val="00B53571"/>
    <w:rsid w:val="00B53BDB"/>
    <w:rsid w:val="00B53C37"/>
    <w:rsid w:val="00B53EED"/>
    <w:rsid w:val="00B547BD"/>
    <w:rsid w:val="00B547D7"/>
    <w:rsid w:val="00B54A71"/>
    <w:rsid w:val="00B558D2"/>
    <w:rsid w:val="00B55DE4"/>
    <w:rsid w:val="00B568F7"/>
    <w:rsid w:val="00B56CF0"/>
    <w:rsid w:val="00B572B0"/>
    <w:rsid w:val="00B610BD"/>
    <w:rsid w:val="00B618A0"/>
    <w:rsid w:val="00B62A3C"/>
    <w:rsid w:val="00B62AD2"/>
    <w:rsid w:val="00B62DA6"/>
    <w:rsid w:val="00B62E13"/>
    <w:rsid w:val="00B63B5F"/>
    <w:rsid w:val="00B63F30"/>
    <w:rsid w:val="00B642DB"/>
    <w:rsid w:val="00B64435"/>
    <w:rsid w:val="00B647FA"/>
    <w:rsid w:val="00B65794"/>
    <w:rsid w:val="00B65BCF"/>
    <w:rsid w:val="00B65F18"/>
    <w:rsid w:val="00B66489"/>
    <w:rsid w:val="00B66946"/>
    <w:rsid w:val="00B67071"/>
    <w:rsid w:val="00B70274"/>
    <w:rsid w:val="00B70835"/>
    <w:rsid w:val="00B71AD6"/>
    <w:rsid w:val="00B72CD6"/>
    <w:rsid w:val="00B731D6"/>
    <w:rsid w:val="00B7482B"/>
    <w:rsid w:val="00B74D25"/>
    <w:rsid w:val="00B77600"/>
    <w:rsid w:val="00B77DD6"/>
    <w:rsid w:val="00B812A7"/>
    <w:rsid w:val="00B820C2"/>
    <w:rsid w:val="00B8229D"/>
    <w:rsid w:val="00B827E8"/>
    <w:rsid w:val="00B836EA"/>
    <w:rsid w:val="00B8448B"/>
    <w:rsid w:val="00B84BC4"/>
    <w:rsid w:val="00B84DA5"/>
    <w:rsid w:val="00B85F1F"/>
    <w:rsid w:val="00B86C3D"/>
    <w:rsid w:val="00B875C8"/>
    <w:rsid w:val="00B878DA"/>
    <w:rsid w:val="00B87E0A"/>
    <w:rsid w:val="00B87F77"/>
    <w:rsid w:val="00B906F8"/>
    <w:rsid w:val="00B90AC2"/>
    <w:rsid w:val="00B91C6A"/>
    <w:rsid w:val="00B91E29"/>
    <w:rsid w:val="00B92216"/>
    <w:rsid w:val="00B925AB"/>
    <w:rsid w:val="00B93145"/>
    <w:rsid w:val="00B93147"/>
    <w:rsid w:val="00B936B8"/>
    <w:rsid w:val="00B939F8"/>
    <w:rsid w:val="00B93FBA"/>
    <w:rsid w:val="00B95705"/>
    <w:rsid w:val="00B95CBD"/>
    <w:rsid w:val="00B95DCF"/>
    <w:rsid w:val="00B95E39"/>
    <w:rsid w:val="00B967DB"/>
    <w:rsid w:val="00B96E24"/>
    <w:rsid w:val="00B976A2"/>
    <w:rsid w:val="00BA0E19"/>
    <w:rsid w:val="00BA1192"/>
    <w:rsid w:val="00BA1FD1"/>
    <w:rsid w:val="00BA5674"/>
    <w:rsid w:val="00BA5EC4"/>
    <w:rsid w:val="00BA6501"/>
    <w:rsid w:val="00BA696A"/>
    <w:rsid w:val="00BA7A2C"/>
    <w:rsid w:val="00BB0118"/>
    <w:rsid w:val="00BB0AC5"/>
    <w:rsid w:val="00BB0ED1"/>
    <w:rsid w:val="00BB18FC"/>
    <w:rsid w:val="00BB1A22"/>
    <w:rsid w:val="00BB1A3F"/>
    <w:rsid w:val="00BB5BE6"/>
    <w:rsid w:val="00BB5F9D"/>
    <w:rsid w:val="00BB66E1"/>
    <w:rsid w:val="00BC0564"/>
    <w:rsid w:val="00BC308F"/>
    <w:rsid w:val="00BC33DD"/>
    <w:rsid w:val="00BC3528"/>
    <w:rsid w:val="00BC4FEE"/>
    <w:rsid w:val="00BC6452"/>
    <w:rsid w:val="00BC6E8D"/>
    <w:rsid w:val="00BC7479"/>
    <w:rsid w:val="00BC7FA4"/>
    <w:rsid w:val="00BD0514"/>
    <w:rsid w:val="00BD0562"/>
    <w:rsid w:val="00BD0E44"/>
    <w:rsid w:val="00BD16B4"/>
    <w:rsid w:val="00BD1C93"/>
    <w:rsid w:val="00BD3C58"/>
    <w:rsid w:val="00BD4BB6"/>
    <w:rsid w:val="00BD4F80"/>
    <w:rsid w:val="00BD50F0"/>
    <w:rsid w:val="00BD6BD2"/>
    <w:rsid w:val="00BD6ED0"/>
    <w:rsid w:val="00BD7FBE"/>
    <w:rsid w:val="00BE0025"/>
    <w:rsid w:val="00BE0077"/>
    <w:rsid w:val="00BE07BA"/>
    <w:rsid w:val="00BE1FE4"/>
    <w:rsid w:val="00BE2003"/>
    <w:rsid w:val="00BE2A01"/>
    <w:rsid w:val="00BE2FD2"/>
    <w:rsid w:val="00BE320A"/>
    <w:rsid w:val="00BE336D"/>
    <w:rsid w:val="00BE3569"/>
    <w:rsid w:val="00BE4703"/>
    <w:rsid w:val="00BE475A"/>
    <w:rsid w:val="00BE4A38"/>
    <w:rsid w:val="00BE531C"/>
    <w:rsid w:val="00BE6486"/>
    <w:rsid w:val="00BE6660"/>
    <w:rsid w:val="00BE70B0"/>
    <w:rsid w:val="00BE73B9"/>
    <w:rsid w:val="00BE77AC"/>
    <w:rsid w:val="00BE7F16"/>
    <w:rsid w:val="00BF0B09"/>
    <w:rsid w:val="00BF2413"/>
    <w:rsid w:val="00BF26C9"/>
    <w:rsid w:val="00BF3425"/>
    <w:rsid w:val="00BF3947"/>
    <w:rsid w:val="00BF3D50"/>
    <w:rsid w:val="00BF42A8"/>
    <w:rsid w:val="00BF4386"/>
    <w:rsid w:val="00BF449F"/>
    <w:rsid w:val="00BF468A"/>
    <w:rsid w:val="00BF4783"/>
    <w:rsid w:val="00BF4C24"/>
    <w:rsid w:val="00BF4DAC"/>
    <w:rsid w:val="00BF548B"/>
    <w:rsid w:val="00BF6451"/>
    <w:rsid w:val="00BF7184"/>
    <w:rsid w:val="00BF786C"/>
    <w:rsid w:val="00C00AAA"/>
    <w:rsid w:val="00C012E7"/>
    <w:rsid w:val="00C013CF"/>
    <w:rsid w:val="00C01FB7"/>
    <w:rsid w:val="00C029DD"/>
    <w:rsid w:val="00C038DA"/>
    <w:rsid w:val="00C04F01"/>
    <w:rsid w:val="00C0554A"/>
    <w:rsid w:val="00C05CD2"/>
    <w:rsid w:val="00C101B4"/>
    <w:rsid w:val="00C1213A"/>
    <w:rsid w:val="00C127CA"/>
    <w:rsid w:val="00C12D36"/>
    <w:rsid w:val="00C13381"/>
    <w:rsid w:val="00C136D5"/>
    <w:rsid w:val="00C1374E"/>
    <w:rsid w:val="00C14C10"/>
    <w:rsid w:val="00C1572B"/>
    <w:rsid w:val="00C1636D"/>
    <w:rsid w:val="00C16C39"/>
    <w:rsid w:val="00C1703C"/>
    <w:rsid w:val="00C17230"/>
    <w:rsid w:val="00C20053"/>
    <w:rsid w:val="00C20C83"/>
    <w:rsid w:val="00C221F4"/>
    <w:rsid w:val="00C22460"/>
    <w:rsid w:val="00C23469"/>
    <w:rsid w:val="00C23AFF"/>
    <w:rsid w:val="00C2402A"/>
    <w:rsid w:val="00C24637"/>
    <w:rsid w:val="00C248F7"/>
    <w:rsid w:val="00C24B8C"/>
    <w:rsid w:val="00C24E45"/>
    <w:rsid w:val="00C2643B"/>
    <w:rsid w:val="00C26A61"/>
    <w:rsid w:val="00C26B0A"/>
    <w:rsid w:val="00C27404"/>
    <w:rsid w:val="00C27499"/>
    <w:rsid w:val="00C2750E"/>
    <w:rsid w:val="00C278FF"/>
    <w:rsid w:val="00C279C9"/>
    <w:rsid w:val="00C27C95"/>
    <w:rsid w:val="00C30B68"/>
    <w:rsid w:val="00C317FF"/>
    <w:rsid w:val="00C3188C"/>
    <w:rsid w:val="00C3245F"/>
    <w:rsid w:val="00C329A4"/>
    <w:rsid w:val="00C33B79"/>
    <w:rsid w:val="00C33DF3"/>
    <w:rsid w:val="00C3412B"/>
    <w:rsid w:val="00C35704"/>
    <w:rsid w:val="00C35E89"/>
    <w:rsid w:val="00C360BF"/>
    <w:rsid w:val="00C3666E"/>
    <w:rsid w:val="00C36A33"/>
    <w:rsid w:val="00C41448"/>
    <w:rsid w:val="00C41598"/>
    <w:rsid w:val="00C419F2"/>
    <w:rsid w:val="00C4268F"/>
    <w:rsid w:val="00C429F3"/>
    <w:rsid w:val="00C42C0C"/>
    <w:rsid w:val="00C4376C"/>
    <w:rsid w:val="00C43F47"/>
    <w:rsid w:val="00C44C40"/>
    <w:rsid w:val="00C456D9"/>
    <w:rsid w:val="00C45BE9"/>
    <w:rsid w:val="00C463EB"/>
    <w:rsid w:val="00C4667D"/>
    <w:rsid w:val="00C46854"/>
    <w:rsid w:val="00C47EED"/>
    <w:rsid w:val="00C47FB4"/>
    <w:rsid w:val="00C506F0"/>
    <w:rsid w:val="00C509AF"/>
    <w:rsid w:val="00C50B42"/>
    <w:rsid w:val="00C50C5D"/>
    <w:rsid w:val="00C50F7B"/>
    <w:rsid w:val="00C5209E"/>
    <w:rsid w:val="00C52815"/>
    <w:rsid w:val="00C5293D"/>
    <w:rsid w:val="00C537FB"/>
    <w:rsid w:val="00C5410B"/>
    <w:rsid w:val="00C54244"/>
    <w:rsid w:val="00C54F52"/>
    <w:rsid w:val="00C550F4"/>
    <w:rsid w:val="00C5510A"/>
    <w:rsid w:val="00C55C40"/>
    <w:rsid w:val="00C55C47"/>
    <w:rsid w:val="00C567D4"/>
    <w:rsid w:val="00C567FC"/>
    <w:rsid w:val="00C56F83"/>
    <w:rsid w:val="00C5769C"/>
    <w:rsid w:val="00C57DA5"/>
    <w:rsid w:val="00C6036E"/>
    <w:rsid w:val="00C604D6"/>
    <w:rsid w:val="00C6053B"/>
    <w:rsid w:val="00C60ABD"/>
    <w:rsid w:val="00C6196C"/>
    <w:rsid w:val="00C61F85"/>
    <w:rsid w:val="00C61FC7"/>
    <w:rsid w:val="00C623D5"/>
    <w:rsid w:val="00C63BEB"/>
    <w:rsid w:val="00C65323"/>
    <w:rsid w:val="00C65EC9"/>
    <w:rsid w:val="00C67496"/>
    <w:rsid w:val="00C67B2A"/>
    <w:rsid w:val="00C7088C"/>
    <w:rsid w:val="00C70F23"/>
    <w:rsid w:val="00C71705"/>
    <w:rsid w:val="00C7197D"/>
    <w:rsid w:val="00C7256E"/>
    <w:rsid w:val="00C72C42"/>
    <w:rsid w:val="00C72DD8"/>
    <w:rsid w:val="00C72DFB"/>
    <w:rsid w:val="00C73435"/>
    <w:rsid w:val="00C73486"/>
    <w:rsid w:val="00C73D83"/>
    <w:rsid w:val="00C74887"/>
    <w:rsid w:val="00C7517D"/>
    <w:rsid w:val="00C80A7F"/>
    <w:rsid w:val="00C836E0"/>
    <w:rsid w:val="00C85A60"/>
    <w:rsid w:val="00C864E6"/>
    <w:rsid w:val="00C87819"/>
    <w:rsid w:val="00C878C0"/>
    <w:rsid w:val="00C87DFC"/>
    <w:rsid w:val="00C904B2"/>
    <w:rsid w:val="00C90767"/>
    <w:rsid w:val="00C907E1"/>
    <w:rsid w:val="00C90866"/>
    <w:rsid w:val="00C9138B"/>
    <w:rsid w:val="00C91CE7"/>
    <w:rsid w:val="00C91D01"/>
    <w:rsid w:val="00C92222"/>
    <w:rsid w:val="00C93076"/>
    <w:rsid w:val="00C938B1"/>
    <w:rsid w:val="00C9400F"/>
    <w:rsid w:val="00C942A7"/>
    <w:rsid w:val="00C94D5E"/>
    <w:rsid w:val="00C95E47"/>
    <w:rsid w:val="00C9659C"/>
    <w:rsid w:val="00C96603"/>
    <w:rsid w:val="00C96647"/>
    <w:rsid w:val="00C96A59"/>
    <w:rsid w:val="00CA04E1"/>
    <w:rsid w:val="00CA0E68"/>
    <w:rsid w:val="00CA151E"/>
    <w:rsid w:val="00CA1754"/>
    <w:rsid w:val="00CA1AEC"/>
    <w:rsid w:val="00CA1E50"/>
    <w:rsid w:val="00CA2084"/>
    <w:rsid w:val="00CA2422"/>
    <w:rsid w:val="00CA2DCB"/>
    <w:rsid w:val="00CA34C3"/>
    <w:rsid w:val="00CA3BD8"/>
    <w:rsid w:val="00CA43AE"/>
    <w:rsid w:val="00CA4DE6"/>
    <w:rsid w:val="00CA561F"/>
    <w:rsid w:val="00CA726B"/>
    <w:rsid w:val="00CB0148"/>
    <w:rsid w:val="00CB0AE2"/>
    <w:rsid w:val="00CB0B7A"/>
    <w:rsid w:val="00CB18BD"/>
    <w:rsid w:val="00CB1A1D"/>
    <w:rsid w:val="00CB202C"/>
    <w:rsid w:val="00CB2654"/>
    <w:rsid w:val="00CB3DA6"/>
    <w:rsid w:val="00CB4783"/>
    <w:rsid w:val="00CB4F9A"/>
    <w:rsid w:val="00CB538C"/>
    <w:rsid w:val="00CB5BF8"/>
    <w:rsid w:val="00CB7424"/>
    <w:rsid w:val="00CC00DB"/>
    <w:rsid w:val="00CC0CB8"/>
    <w:rsid w:val="00CC2D0C"/>
    <w:rsid w:val="00CC3AB2"/>
    <w:rsid w:val="00CC3CA1"/>
    <w:rsid w:val="00CC47D1"/>
    <w:rsid w:val="00CC4922"/>
    <w:rsid w:val="00CC4C9F"/>
    <w:rsid w:val="00CC5D2A"/>
    <w:rsid w:val="00CC6712"/>
    <w:rsid w:val="00CC6BD7"/>
    <w:rsid w:val="00CD0004"/>
    <w:rsid w:val="00CD06BD"/>
    <w:rsid w:val="00CD0DA7"/>
    <w:rsid w:val="00CD0F20"/>
    <w:rsid w:val="00CD106E"/>
    <w:rsid w:val="00CD1554"/>
    <w:rsid w:val="00CD1B28"/>
    <w:rsid w:val="00CD21CD"/>
    <w:rsid w:val="00CD2604"/>
    <w:rsid w:val="00CD275E"/>
    <w:rsid w:val="00CD2896"/>
    <w:rsid w:val="00CD2FBF"/>
    <w:rsid w:val="00CD3DB5"/>
    <w:rsid w:val="00CD442D"/>
    <w:rsid w:val="00CD44CD"/>
    <w:rsid w:val="00CD5E06"/>
    <w:rsid w:val="00CD637B"/>
    <w:rsid w:val="00CD68B2"/>
    <w:rsid w:val="00CE000C"/>
    <w:rsid w:val="00CE0F16"/>
    <w:rsid w:val="00CE12BA"/>
    <w:rsid w:val="00CE1A7F"/>
    <w:rsid w:val="00CE1B82"/>
    <w:rsid w:val="00CE23E0"/>
    <w:rsid w:val="00CE2FBC"/>
    <w:rsid w:val="00CE3FD2"/>
    <w:rsid w:val="00CE42C3"/>
    <w:rsid w:val="00CE5C44"/>
    <w:rsid w:val="00CE704C"/>
    <w:rsid w:val="00CF0971"/>
    <w:rsid w:val="00CF1098"/>
    <w:rsid w:val="00CF2106"/>
    <w:rsid w:val="00CF3094"/>
    <w:rsid w:val="00CF3852"/>
    <w:rsid w:val="00CF493D"/>
    <w:rsid w:val="00CF6A01"/>
    <w:rsid w:val="00CF7089"/>
    <w:rsid w:val="00CF710A"/>
    <w:rsid w:val="00CF7729"/>
    <w:rsid w:val="00CF7E3A"/>
    <w:rsid w:val="00D001DC"/>
    <w:rsid w:val="00D0036C"/>
    <w:rsid w:val="00D0076E"/>
    <w:rsid w:val="00D008BB"/>
    <w:rsid w:val="00D01C93"/>
    <w:rsid w:val="00D025BB"/>
    <w:rsid w:val="00D02B32"/>
    <w:rsid w:val="00D034F3"/>
    <w:rsid w:val="00D03807"/>
    <w:rsid w:val="00D0392E"/>
    <w:rsid w:val="00D03BC3"/>
    <w:rsid w:val="00D03E43"/>
    <w:rsid w:val="00D040F3"/>
    <w:rsid w:val="00D05228"/>
    <w:rsid w:val="00D058A8"/>
    <w:rsid w:val="00D05D97"/>
    <w:rsid w:val="00D05E1D"/>
    <w:rsid w:val="00D05EA4"/>
    <w:rsid w:val="00D06022"/>
    <w:rsid w:val="00D07A67"/>
    <w:rsid w:val="00D10D3C"/>
    <w:rsid w:val="00D11847"/>
    <w:rsid w:val="00D12377"/>
    <w:rsid w:val="00D12588"/>
    <w:rsid w:val="00D12AD2"/>
    <w:rsid w:val="00D12EB8"/>
    <w:rsid w:val="00D1354E"/>
    <w:rsid w:val="00D13C75"/>
    <w:rsid w:val="00D13C8E"/>
    <w:rsid w:val="00D13EBD"/>
    <w:rsid w:val="00D1758B"/>
    <w:rsid w:val="00D20E9A"/>
    <w:rsid w:val="00D22EE3"/>
    <w:rsid w:val="00D2343A"/>
    <w:rsid w:val="00D23852"/>
    <w:rsid w:val="00D248B8"/>
    <w:rsid w:val="00D25364"/>
    <w:rsid w:val="00D25AC6"/>
    <w:rsid w:val="00D25ECC"/>
    <w:rsid w:val="00D262E4"/>
    <w:rsid w:val="00D266E5"/>
    <w:rsid w:val="00D267EF"/>
    <w:rsid w:val="00D26FCD"/>
    <w:rsid w:val="00D301D3"/>
    <w:rsid w:val="00D30DAD"/>
    <w:rsid w:val="00D31782"/>
    <w:rsid w:val="00D31C11"/>
    <w:rsid w:val="00D3206F"/>
    <w:rsid w:val="00D324CD"/>
    <w:rsid w:val="00D324EA"/>
    <w:rsid w:val="00D32E98"/>
    <w:rsid w:val="00D32F72"/>
    <w:rsid w:val="00D34201"/>
    <w:rsid w:val="00D344DE"/>
    <w:rsid w:val="00D34739"/>
    <w:rsid w:val="00D35524"/>
    <w:rsid w:val="00D3685A"/>
    <w:rsid w:val="00D37E34"/>
    <w:rsid w:val="00D4018C"/>
    <w:rsid w:val="00D41B8D"/>
    <w:rsid w:val="00D41D86"/>
    <w:rsid w:val="00D41DB6"/>
    <w:rsid w:val="00D42550"/>
    <w:rsid w:val="00D42576"/>
    <w:rsid w:val="00D428C5"/>
    <w:rsid w:val="00D42A48"/>
    <w:rsid w:val="00D42B97"/>
    <w:rsid w:val="00D42DAE"/>
    <w:rsid w:val="00D43FD3"/>
    <w:rsid w:val="00D45084"/>
    <w:rsid w:val="00D4512A"/>
    <w:rsid w:val="00D46456"/>
    <w:rsid w:val="00D46B9F"/>
    <w:rsid w:val="00D50015"/>
    <w:rsid w:val="00D50020"/>
    <w:rsid w:val="00D50F71"/>
    <w:rsid w:val="00D516B7"/>
    <w:rsid w:val="00D5176F"/>
    <w:rsid w:val="00D51958"/>
    <w:rsid w:val="00D519B2"/>
    <w:rsid w:val="00D51C43"/>
    <w:rsid w:val="00D5269C"/>
    <w:rsid w:val="00D526C9"/>
    <w:rsid w:val="00D5277A"/>
    <w:rsid w:val="00D53B25"/>
    <w:rsid w:val="00D54099"/>
    <w:rsid w:val="00D555D6"/>
    <w:rsid w:val="00D55A99"/>
    <w:rsid w:val="00D57465"/>
    <w:rsid w:val="00D604CC"/>
    <w:rsid w:val="00D6158E"/>
    <w:rsid w:val="00D61D32"/>
    <w:rsid w:val="00D620D7"/>
    <w:rsid w:val="00D62C4E"/>
    <w:rsid w:val="00D63AAF"/>
    <w:rsid w:val="00D64C64"/>
    <w:rsid w:val="00D658A8"/>
    <w:rsid w:val="00D6604D"/>
    <w:rsid w:val="00D71F33"/>
    <w:rsid w:val="00D72BDB"/>
    <w:rsid w:val="00D73A61"/>
    <w:rsid w:val="00D73DD9"/>
    <w:rsid w:val="00D73E43"/>
    <w:rsid w:val="00D73F0C"/>
    <w:rsid w:val="00D74461"/>
    <w:rsid w:val="00D748C1"/>
    <w:rsid w:val="00D75FAF"/>
    <w:rsid w:val="00D77E22"/>
    <w:rsid w:val="00D82A12"/>
    <w:rsid w:val="00D835F4"/>
    <w:rsid w:val="00D8364B"/>
    <w:rsid w:val="00D836F0"/>
    <w:rsid w:val="00D84485"/>
    <w:rsid w:val="00D85522"/>
    <w:rsid w:val="00D864F4"/>
    <w:rsid w:val="00D86904"/>
    <w:rsid w:val="00D86E40"/>
    <w:rsid w:val="00D871DB"/>
    <w:rsid w:val="00D8725B"/>
    <w:rsid w:val="00D876AA"/>
    <w:rsid w:val="00D87889"/>
    <w:rsid w:val="00D87FE3"/>
    <w:rsid w:val="00D9075D"/>
    <w:rsid w:val="00D9077B"/>
    <w:rsid w:val="00D90990"/>
    <w:rsid w:val="00D918A5"/>
    <w:rsid w:val="00D91F9D"/>
    <w:rsid w:val="00D92514"/>
    <w:rsid w:val="00D9326C"/>
    <w:rsid w:val="00D94462"/>
    <w:rsid w:val="00D94B78"/>
    <w:rsid w:val="00D9554B"/>
    <w:rsid w:val="00D96023"/>
    <w:rsid w:val="00D96BC4"/>
    <w:rsid w:val="00D96C47"/>
    <w:rsid w:val="00DA06F2"/>
    <w:rsid w:val="00DA0A9C"/>
    <w:rsid w:val="00DA12B1"/>
    <w:rsid w:val="00DA1705"/>
    <w:rsid w:val="00DA19B0"/>
    <w:rsid w:val="00DA24D8"/>
    <w:rsid w:val="00DA2A0E"/>
    <w:rsid w:val="00DA4DBC"/>
    <w:rsid w:val="00DA7DBB"/>
    <w:rsid w:val="00DA7FF5"/>
    <w:rsid w:val="00DB05DE"/>
    <w:rsid w:val="00DB1460"/>
    <w:rsid w:val="00DB1C2A"/>
    <w:rsid w:val="00DB1D82"/>
    <w:rsid w:val="00DB2279"/>
    <w:rsid w:val="00DB22C0"/>
    <w:rsid w:val="00DB295D"/>
    <w:rsid w:val="00DB2EE2"/>
    <w:rsid w:val="00DB30C3"/>
    <w:rsid w:val="00DB3EC9"/>
    <w:rsid w:val="00DB4277"/>
    <w:rsid w:val="00DB437A"/>
    <w:rsid w:val="00DB4690"/>
    <w:rsid w:val="00DB4AC3"/>
    <w:rsid w:val="00DB4EE9"/>
    <w:rsid w:val="00DB503A"/>
    <w:rsid w:val="00DB61EA"/>
    <w:rsid w:val="00DB63D1"/>
    <w:rsid w:val="00DB7209"/>
    <w:rsid w:val="00DB79EA"/>
    <w:rsid w:val="00DC0AB0"/>
    <w:rsid w:val="00DC0B35"/>
    <w:rsid w:val="00DC11F1"/>
    <w:rsid w:val="00DC1422"/>
    <w:rsid w:val="00DC14A3"/>
    <w:rsid w:val="00DC1C5B"/>
    <w:rsid w:val="00DC211F"/>
    <w:rsid w:val="00DC226F"/>
    <w:rsid w:val="00DC2BF6"/>
    <w:rsid w:val="00DC38DD"/>
    <w:rsid w:val="00DC41B1"/>
    <w:rsid w:val="00DC476B"/>
    <w:rsid w:val="00DC5010"/>
    <w:rsid w:val="00DC5AB9"/>
    <w:rsid w:val="00DC5B16"/>
    <w:rsid w:val="00DC5CC4"/>
    <w:rsid w:val="00DC609D"/>
    <w:rsid w:val="00DC63A5"/>
    <w:rsid w:val="00DC6B56"/>
    <w:rsid w:val="00DD03E3"/>
    <w:rsid w:val="00DD2A5E"/>
    <w:rsid w:val="00DD3673"/>
    <w:rsid w:val="00DD37AD"/>
    <w:rsid w:val="00DD4582"/>
    <w:rsid w:val="00DD4DA4"/>
    <w:rsid w:val="00DD500B"/>
    <w:rsid w:val="00DE079A"/>
    <w:rsid w:val="00DE1631"/>
    <w:rsid w:val="00DE1CC5"/>
    <w:rsid w:val="00DE2F93"/>
    <w:rsid w:val="00DE339D"/>
    <w:rsid w:val="00DE426E"/>
    <w:rsid w:val="00DE4B80"/>
    <w:rsid w:val="00DE53E4"/>
    <w:rsid w:val="00DE6253"/>
    <w:rsid w:val="00DE699F"/>
    <w:rsid w:val="00DE7057"/>
    <w:rsid w:val="00DE725E"/>
    <w:rsid w:val="00DE7E37"/>
    <w:rsid w:val="00DF07F9"/>
    <w:rsid w:val="00DF45AA"/>
    <w:rsid w:val="00DF45E6"/>
    <w:rsid w:val="00DF575B"/>
    <w:rsid w:val="00DF6392"/>
    <w:rsid w:val="00DF6E20"/>
    <w:rsid w:val="00DF7198"/>
    <w:rsid w:val="00DF78B5"/>
    <w:rsid w:val="00DF7E1C"/>
    <w:rsid w:val="00E00DC3"/>
    <w:rsid w:val="00E00FD3"/>
    <w:rsid w:val="00E037D6"/>
    <w:rsid w:val="00E0456C"/>
    <w:rsid w:val="00E0539D"/>
    <w:rsid w:val="00E058CE"/>
    <w:rsid w:val="00E07009"/>
    <w:rsid w:val="00E070FF"/>
    <w:rsid w:val="00E10590"/>
    <w:rsid w:val="00E108F4"/>
    <w:rsid w:val="00E114E7"/>
    <w:rsid w:val="00E123DA"/>
    <w:rsid w:val="00E12B34"/>
    <w:rsid w:val="00E1301C"/>
    <w:rsid w:val="00E131D0"/>
    <w:rsid w:val="00E137B8"/>
    <w:rsid w:val="00E15259"/>
    <w:rsid w:val="00E15CF4"/>
    <w:rsid w:val="00E164E0"/>
    <w:rsid w:val="00E16C40"/>
    <w:rsid w:val="00E20544"/>
    <w:rsid w:val="00E240E7"/>
    <w:rsid w:val="00E24AB5"/>
    <w:rsid w:val="00E25C14"/>
    <w:rsid w:val="00E25C3A"/>
    <w:rsid w:val="00E275F1"/>
    <w:rsid w:val="00E27F91"/>
    <w:rsid w:val="00E326CA"/>
    <w:rsid w:val="00E343A9"/>
    <w:rsid w:val="00E3462D"/>
    <w:rsid w:val="00E34701"/>
    <w:rsid w:val="00E34E80"/>
    <w:rsid w:val="00E34FD4"/>
    <w:rsid w:val="00E35099"/>
    <w:rsid w:val="00E35217"/>
    <w:rsid w:val="00E357FF"/>
    <w:rsid w:val="00E36F89"/>
    <w:rsid w:val="00E3706F"/>
    <w:rsid w:val="00E3762F"/>
    <w:rsid w:val="00E37A60"/>
    <w:rsid w:val="00E401EE"/>
    <w:rsid w:val="00E40D8F"/>
    <w:rsid w:val="00E43076"/>
    <w:rsid w:val="00E43303"/>
    <w:rsid w:val="00E43828"/>
    <w:rsid w:val="00E43E73"/>
    <w:rsid w:val="00E45C73"/>
    <w:rsid w:val="00E46612"/>
    <w:rsid w:val="00E5082A"/>
    <w:rsid w:val="00E5093E"/>
    <w:rsid w:val="00E50F7B"/>
    <w:rsid w:val="00E52057"/>
    <w:rsid w:val="00E52404"/>
    <w:rsid w:val="00E52735"/>
    <w:rsid w:val="00E52AC3"/>
    <w:rsid w:val="00E538CD"/>
    <w:rsid w:val="00E53E0A"/>
    <w:rsid w:val="00E55058"/>
    <w:rsid w:val="00E55206"/>
    <w:rsid w:val="00E55236"/>
    <w:rsid w:val="00E55895"/>
    <w:rsid w:val="00E55E4F"/>
    <w:rsid w:val="00E56ACB"/>
    <w:rsid w:val="00E57471"/>
    <w:rsid w:val="00E577B7"/>
    <w:rsid w:val="00E6123D"/>
    <w:rsid w:val="00E61A16"/>
    <w:rsid w:val="00E61D93"/>
    <w:rsid w:val="00E6414A"/>
    <w:rsid w:val="00E6478F"/>
    <w:rsid w:val="00E64AE1"/>
    <w:rsid w:val="00E64B2D"/>
    <w:rsid w:val="00E66496"/>
    <w:rsid w:val="00E66610"/>
    <w:rsid w:val="00E6747D"/>
    <w:rsid w:val="00E67494"/>
    <w:rsid w:val="00E6779E"/>
    <w:rsid w:val="00E67974"/>
    <w:rsid w:val="00E70050"/>
    <w:rsid w:val="00E71E96"/>
    <w:rsid w:val="00E726B5"/>
    <w:rsid w:val="00E72A9A"/>
    <w:rsid w:val="00E72BDF"/>
    <w:rsid w:val="00E72D21"/>
    <w:rsid w:val="00E7380A"/>
    <w:rsid w:val="00E763DB"/>
    <w:rsid w:val="00E765ED"/>
    <w:rsid w:val="00E7728D"/>
    <w:rsid w:val="00E77563"/>
    <w:rsid w:val="00E77C91"/>
    <w:rsid w:val="00E82CE7"/>
    <w:rsid w:val="00E83DC5"/>
    <w:rsid w:val="00E83F40"/>
    <w:rsid w:val="00E840E3"/>
    <w:rsid w:val="00E8490B"/>
    <w:rsid w:val="00E84BA0"/>
    <w:rsid w:val="00E850FA"/>
    <w:rsid w:val="00E85627"/>
    <w:rsid w:val="00E879B1"/>
    <w:rsid w:val="00E90114"/>
    <w:rsid w:val="00E90154"/>
    <w:rsid w:val="00E90438"/>
    <w:rsid w:val="00E91509"/>
    <w:rsid w:val="00E918BC"/>
    <w:rsid w:val="00E955B8"/>
    <w:rsid w:val="00E9695C"/>
    <w:rsid w:val="00EA0055"/>
    <w:rsid w:val="00EA0DAA"/>
    <w:rsid w:val="00EA203D"/>
    <w:rsid w:val="00EA30B4"/>
    <w:rsid w:val="00EA4245"/>
    <w:rsid w:val="00EA5474"/>
    <w:rsid w:val="00EA5F9F"/>
    <w:rsid w:val="00EA6C49"/>
    <w:rsid w:val="00EA71D0"/>
    <w:rsid w:val="00EB0166"/>
    <w:rsid w:val="00EB208C"/>
    <w:rsid w:val="00EB29D9"/>
    <w:rsid w:val="00EB29F5"/>
    <w:rsid w:val="00EB2E59"/>
    <w:rsid w:val="00EB2F75"/>
    <w:rsid w:val="00EB3076"/>
    <w:rsid w:val="00EB31A3"/>
    <w:rsid w:val="00EB3637"/>
    <w:rsid w:val="00EB4104"/>
    <w:rsid w:val="00EB4935"/>
    <w:rsid w:val="00EB62C0"/>
    <w:rsid w:val="00EB66E7"/>
    <w:rsid w:val="00EB6A0A"/>
    <w:rsid w:val="00EB6B8C"/>
    <w:rsid w:val="00EB770F"/>
    <w:rsid w:val="00EB7F8E"/>
    <w:rsid w:val="00EC13CB"/>
    <w:rsid w:val="00EC1690"/>
    <w:rsid w:val="00EC1B22"/>
    <w:rsid w:val="00EC1B9C"/>
    <w:rsid w:val="00EC30C8"/>
    <w:rsid w:val="00EC3D37"/>
    <w:rsid w:val="00EC4265"/>
    <w:rsid w:val="00EC5187"/>
    <w:rsid w:val="00EC51B5"/>
    <w:rsid w:val="00EC6096"/>
    <w:rsid w:val="00EC6629"/>
    <w:rsid w:val="00EC774E"/>
    <w:rsid w:val="00EC7940"/>
    <w:rsid w:val="00EC7A5C"/>
    <w:rsid w:val="00ED008F"/>
    <w:rsid w:val="00ED1720"/>
    <w:rsid w:val="00ED1D3F"/>
    <w:rsid w:val="00ED35EF"/>
    <w:rsid w:val="00ED515E"/>
    <w:rsid w:val="00ED5A72"/>
    <w:rsid w:val="00ED5A82"/>
    <w:rsid w:val="00ED6222"/>
    <w:rsid w:val="00ED66B8"/>
    <w:rsid w:val="00ED6E71"/>
    <w:rsid w:val="00ED6EB9"/>
    <w:rsid w:val="00ED771D"/>
    <w:rsid w:val="00ED7A30"/>
    <w:rsid w:val="00ED7FD4"/>
    <w:rsid w:val="00EE0E27"/>
    <w:rsid w:val="00EE1A82"/>
    <w:rsid w:val="00EE1F12"/>
    <w:rsid w:val="00EE2090"/>
    <w:rsid w:val="00EE22F9"/>
    <w:rsid w:val="00EE23CE"/>
    <w:rsid w:val="00EE2664"/>
    <w:rsid w:val="00EE27CE"/>
    <w:rsid w:val="00EE3271"/>
    <w:rsid w:val="00EE3D1C"/>
    <w:rsid w:val="00EE40CF"/>
    <w:rsid w:val="00EE4487"/>
    <w:rsid w:val="00EE473F"/>
    <w:rsid w:val="00EE573D"/>
    <w:rsid w:val="00EE7065"/>
    <w:rsid w:val="00EF117F"/>
    <w:rsid w:val="00EF2409"/>
    <w:rsid w:val="00EF2DD7"/>
    <w:rsid w:val="00EF66A4"/>
    <w:rsid w:val="00EF66D3"/>
    <w:rsid w:val="00EF70E9"/>
    <w:rsid w:val="00EF799A"/>
    <w:rsid w:val="00F00502"/>
    <w:rsid w:val="00F00532"/>
    <w:rsid w:val="00F00795"/>
    <w:rsid w:val="00F00F5E"/>
    <w:rsid w:val="00F014CA"/>
    <w:rsid w:val="00F018D2"/>
    <w:rsid w:val="00F023F3"/>
    <w:rsid w:val="00F03256"/>
    <w:rsid w:val="00F0332D"/>
    <w:rsid w:val="00F03A94"/>
    <w:rsid w:val="00F03E4F"/>
    <w:rsid w:val="00F05EC1"/>
    <w:rsid w:val="00F06D60"/>
    <w:rsid w:val="00F06FB3"/>
    <w:rsid w:val="00F076DB"/>
    <w:rsid w:val="00F0BAD8"/>
    <w:rsid w:val="00F10D5F"/>
    <w:rsid w:val="00F1216E"/>
    <w:rsid w:val="00F13174"/>
    <w:rsid w:val="00F149E9"/>
    <w:rsid w:val="00F17795"/>
    <w:rsid w:val="00F21A7F"/>
    <w:rsid w:val="00F21BE6"/>
    <w:rsid w:val="00F22936"/>
    <w:rsid w:val="00F2386A"/>
    <w:rsid w:val="00F24BEF"/>
    <w:rsid w:val="00F25176"/>
    <w:rsid w:val="00F25A04"/>
    <w:rsid w:val="00F25F6D"/>
    <w:rsid w:val="00F26CB5"/>
    <w:rsid w:val="00F27A3F"/>
    <w:rsid w:val="00F27E1E"/>
    <w:rsid w:val="00F312B3"/>
    <w:rsid w:val="00F31435"/>
    <w:rsid w:val="00F31C3E"/>
    <w:rsid w:val="00F31C70"/>
    <w:rsid w:val="00F31FB5"/>
    <w:rsid w:val="00F328B5"/>
    <w:rsid w:val="00F3360C"/>
    <w:rsid w:val="00F33E7A"/>
    <w:rsid w:val="00F343D1"/>
    <w:rsid w:val="00F34BE3"/>
    <w:rsid w:val="00F366DE"/>
    <w:rsid w:val="00F3685A"/>
    <w:rsid w:val="00F37A34"/>
    <w:rsid w:val="00F40215"/>
    <w:rsid w:val="00F429C9"/>
    <w:rsid w:val="00F439B5"/>
    <w:rsid w:val="00F43E90"/>
    <w:rsid w:val="00F44377"/>
    <w:rsid w:val="00F4503C"/>
    <w:rsid w:val="00F45C03"/>
    <w:rsid w:val="00F500BC"/>
    <w:rsid w:val="00F509AA"/>
    <w:rsid w:val="00F51816"/>
    <w:rsid w:val="00F51904"/>
    <w:rsid w:val="00F51CAA"/>
    <w:rsid w:val="00F52B69"/>
    <w:rsid w:val="00F5488B"/>
    <w:rsid w:val="00F551B5"/>
    <w:rsid w:val="00F55B87"/>
    <w:rsid w:val="00F57C50"/>
    <w:rsid w:val="00F57EEC"/>
    <w:rsid w:val="00F60132"/>
    <w:rsid w:val="00F61A9E"/>
    <w:rsid w:val="00F632D2"/>
    <w:rsid w:val="00F666F8"/>
    <w:rsid w:val="00F667F4"/>
    <w:rsid w:val="00F669ED"/>
    <w:rsid w:val="00F67D3E"/>
    <w:rsid w:val="00F67D50"/>
    <w:rsid w:val="00F709BC"/>
    <w:rsid w:val="00F70A4D"/>
    <w:rsid w:val="00F7188E"/>
    <w:rsid w:val="00F7370B"/>
    <w:rsid w:val="00F73756"/>
    <w:rsid w:val="00F7433F"/>
    <w:rsid w:val="00F74983"/>
    <w:rsid w:val="00F74D88"/>
    <w:rsid w:val="00F75870"/>
    <w:rsid w:val="00F76298"/>
    <w:rsid w:val="00F770E1"/>
    <w:rsid w:val="00F7731B"/>
    <w:rsid w:val="00F80549"/>
    <w:rsid w:val="00F806FC"/>
    <w:rsid w:val="00F80881"/>
    <w:rsid w:val="00F81082"/>
    <w:rsid w:val="00F82062"/>
    <w:rsid w:val="00F82522"/>
    <w:rsid w:val="00F83EF4"/>
    <w:rsid w:val="00F84338"/>
    <w:rsid w:val="00F85028"/>
    <w:rsid w:val="00F85102"/>
    <w:rsid w:val="00F852A8"/>
    <w:rsid w:val="00F8541D"/>
    <w:rsid w:val="00F86FA0"/>
    <w:rsid w:val="00F87595"/>
    <w:rsid w:val="00F87605"/>
    <w:rsid w:val="00F8775B"/>
    <w:rsid w:val="00F907F7"/>
    <w:rsid w:val="00F9295E"/>
    <w:rsid w:val="00F93771"/>
    <w:rsid w:val="00F937CC"/>
    <w:rsid w:val="00F9474D"/>
    <w:rsid w:val="00F94B87"/>
    <w:rsid w:val="00F94E1E"/>
    <w:rsid w:val="00F95567"/>
    <w:rsid w:val="00F95EDA"/>
    <w:rsid w:val="00F95FC5"/>
    <w:rsid w:val="00F967CA"/>
    <w:rsid w:val="00F96A70"/>
    <w:rsid w:val="00F971D8"/>
    <w:rsid w:val="00F97A71"/>
    <w:rsid w:val="00F97B43"/>
    <w:rsid w:val="00FA08CC"/>
    <w:rsid w:val="00FA0E27"/>
    <w:rsid w:val="00FA2822"/>
    <w:rsid w:val="00FA46CF"/>
    <w:rsid w:val="00FA4CF9"/>
    <w:rsid w:val="00FA524C"/>
    <w:rsid w:val="00FA5479"/>
    <w:rsid w:val="00FA5DEE"/>
    <w:rsid w:val="00FA620C"/>
    <w:rsid w:val="00FA75B6"/>
    <w:rsid w:val="00FA75F8"/>
    <w:rsid w:val="00FA7876"/>
    <w:rsid w:val="00FB0528"/>
    <w:rsid w:val="00FB0E81"/>
    <w:rsid w:val="00FB1D91"/>
    <w:rsid w:val="00FB240A"/>
    <w:rsid w:val="00FB293F"/>
    <w:rsid w:val="00FB2FAD"/>
    <w:rsid w:val="00FB423E"/>
    <w:rsid w:val="00FB5022"/>
    <w:rsid w:val="00FB55AC"/>
    <w:rsid w:val="00FB58E3"/>
    <w:rsid w:val="00FC0FFF"/>
    <w:rsid w:val="00FC1712"/>
    <w:rsid w:val="00FC21FC"/>
    <w:rsid w:val="00FC44E3"/>
    <w:rsid w:val="00FC55F6"/>
    <w:rsid w:val="00FC5A3A"/>
    <w:rsid w:val="00FC636C"/>
    <w:rsid w:val="00FC68F6"/>
    <w:rsid w:val="00FC7390"/>
    <w:rsid w:val="00FC76DE"/>
    <w:rsid w:val="00FD015D"/>
    <w:rsid w:val="00FD01C8"/>
    <w:rsid w:val="00FD05F8"/>
    <w:rsid w:val="00FD0945"/>
    <w:rsid w:val="00FD0E9D"/>
    <w:rsid w:val="00FD1338"/>
    <w:rsid w:val="00FD1C73"/>
    <w:rsid w:val="00FD2649"/>
    <w:rsid w:val="00FD2FFB"/>
    <w:rsid w:val="00FD343D"/>
    <w:rsid w:val="00FD437A"/>
    <w:rsid w:val="00FD514B"/>
    <w:rsid w:val="00FD5E90"/>
    <w:rsid w:val="00FD6577"/>
    <w:rsid w:val="00FD6B8F"/>
    <w:rsid w:val="00FD6D0A"/>
    <w:rsid w:val="00FD6D9D"/>
    <w:rsid w:val="00FD7457"/>
    <w:rsid w:val="00FE1077"/>
    <w:rsid w:val="00FE1B05"/>
    <w:rsid w:val="00FE3647"/>
    <w:rsid w:val="00FE3ABB"/>
    <w:rsid w:val="00FE4CDD"/>
    <w:rsid w:val="00FE4F12"/>
    <w:rsid w:val="00FE5711"/>
    <w:rsid w:val="00FE5733"/>
    <w:rsid w:val="00FE5FA6"/>
    <w:rsid w:val="00FE6DDC"/>
    <w:rsid w:val="00FE6F18"/>
    <w:rsid w:val="00FF1256"/>
    <w:rsid w:val="00FF19D9"/>
    <w:rsid w:val="00FF2366"/>
    <w:rsid w:val="00FF24C7"/>
    <w:rsid w:val="00FF3127"/>
    <w:rsid w:val="00FF3544"/>
    <w:rsid w:val="00FF3720"/>
    <w:rsid w:val="00FF4621"/>
    <w:rsid w:val="00FF46D7"/>
    <w:rsid w:val="00FF75D7"/>
    <w:rsid w:val="00FF7E72"/>
    <w:rsid w:val="010729B4"/>
    <w:rsid w:val="0127D0B8"/>
    <w:rsid w:val="01A046B7"/>
    <w:rsid w:val="0253CC88"/>
    <w:rsid w:val="028C8B39"/>
    <w:rsid w:val="02926514"/>
    <w:rsid w:val="029E6A2B"/>
    <w:rsid w:val="031964C6"/>
    <w:rsid w:val="03DDAC37"/>
    <w:rsid w:val="03EA7D7A"/>
    <w:rsid w:val="03FA210D"/>
    <w:rsid w:val="04285B9A"/>
    <w:rsid w:val="04843D9F"/>
    <w:rsid w:val="05C96E5E"/>
    <w:rsid w:val="060AED41"/>
    <w:rsid w:val="060DC678"/>
    <w:rsid w:val="06B06E03"/>
    <w:rsid w:val="07A99E36"/>
    <w:rsid w:val="07C76C47"/>
    <w:rsid w:val="07F2D340"/>
    <w:rsid w:val="080A7F67"/>
    <w:rsid w:val="0832287B"/>
    <w:rsid w:val="085991CD"/>
    <w:rsid w:val="08CF00E7"/>
    <w:rsid w:val="0916AAAD"/>
    <w:rsid w:val="09CDF8DC"/>
    <w:rsid w:val="0ACCC426"/>
    <w:rsid w:val="0ACE7311"/>
    <w:rsid w:val="0ADA53FB"/>
    <w:rsid w:val="0B77DEBE"/>
    <w:rsid w:val="0B86F710"/>
    <w:rsid w:val="0CA504CD"/>
    <w:rsid w:val="0CB525EF"/>
    <w:rsid w:val="0CCA83D0"/>
    <w:rsid w:val="0E3859C0"/>
    <w:rsid w:val="0F07657A"/>
    <w:rsid w:val="0F351DA7"/>
    <w:rsid w:val="0FF5E7C6"/>
    <w:rsid w:val="1034FC0F"/>
    <w:rsid w:val="10754711"/>
    <w:rsid w:val="11BBC24F"/>
    <w:rsid w:val="120A674B"/>
    <w:rsid w:val="1239EA1A"/>
    <w:rsid w:val="12542661"/>
    <w:rsid w:val="1254A0ED"/>
    <w:rsid w:val="127E2A0A"/>
    <w:rsid w:val="12F58D48"/>
    <w:rsid w:val="13535FE2"/>
    <w:rsid w:val="1369A620"/>
    <w:rsid w:val="13B5D711"/>
    <w:rsid w:val="14182F49"/>
    <w:rsid w:val="1427ADCD"/>
    <w:rsid w:val="15419338"/>
    <w:rsid w:val="15666A1E"/>
    <w:rsid w:val="15C043A8"/>
    <w:rsid w:val="16770C3B"/>
    <w:rsid w:val="16A73BB5"/>
    <w:rsid w:val="1807C8C9"/>
    <w:rsid w:val="1883D54F"/>
    <w:rsid w:val="1998ACC9"/>
    <w:rsid w:val="199F8D31"/>
    <w:rsid w:val="19BFBF47"/>
    <w:rsid w:val="1A72D1B9"/>
    <w:rsid w:val="1B2426F8"/>
    <w:rsid w:val="1B77A55A"/>
    <w:rsid w:val="1BC95560"/>
    <w:rsid w:val="1C37BBB0"/>
    <w:rsid w:val="1D3AE04A"/>
    <w:rsid w:val="1D5012D0"/>
    <w:rsid w:val="1D600845"/>
    <w:rsid w:val="1D6DC65C"/>
    <w:rsid w:val="1DFA2FDB"/>
    <w:rsid w:val="1E4CA574"/>
    <w:rsid w:val="1EDB81DE"/>
    <w:rsid w:val="1F38EBC9"/>
    <w:rsid w:val="1F39B1E1"/>
    <w:rsid w:val="1F41DA2F"/>
    <w:rsid w:val="1FC17A48"/>
    <w:rsid w:val="1FF789F8"/>
    <w:rsid w:val="20246A42"/>
    <w:rsid w:val="2103C9F2"/>
    <w:rsid w:val="2159AF26"/>
    <w:rsid w:val="21A9D92D"/>
    <w:rsid w:val="21B94A37"/>
    <w:rsid w:val="221F00B3"/>
    <w:rsid w:val="22B85FB2"/>
    <w:rsid w:val="22EAAC1A"/>
    <w:rsid w:val="23014A17"/>
    <w:rsid w:val="23EA0E67"/>
    <w:rsid w:val="25005F50"/>
    <w:rsid w:val="25C4F9CA"/>
    <w:rsid w:val="2625401F"/>
    <w:rsid w:val="266E9454"/>
    <w:rsid w:val="278087C2"/>
    <w:rsid w:val="27B1B0CF"/>
    <w:rsid w:val="281B13EA"/>
    <w:rsid w:val="2832B223"/>
    <w:rsid w:val="286337D2"/>
    <w:rsid w:val="2885953D"/>
    <w:rsid w:val="28FBDED8"/>
    <w:rsid w:val="28FC9A8C"/>
    <w:rsid w:val="2999E9FE"/>
    <w:rsid w:val="29ADCEEF"/>
    <w:rsid w:val="2AE2D2E7"/>
    <w:rsid w:val="2AE7CA05"/>
    <w:rsid w:val="2B6AF89F"/>
    <w:rsid w:val="2BE10D71"/>
    <w:rsid w:val="2C6DE750"/>
    <w:rsid w:val="2CB25A65"/>
    <w:rsid w:val="2CE5D8F0"/>
    <w:rsid w:val="2D157159"/>
    <w:rsid w:val="2D54C8F2"/>
    <w:rsid w:val="2D5F008E"/>
    <w:rsid w:val="2D646512"/>
    <w:rsid w:val="2D9E95B7"/>
    <w:rsid w:val="2E0CE342"/>
    <w:rsid w:val="2E8C24C1"/>
    <w:rsid w:val="2EB2DF48"/>
    <w:rsid w:val="2EFF4431"/>
    <w:rsid w:val="2F92693E"/>
    <w:rsid w:val="2FBD14DF"/>
    <w:rsid w:val="2FF2D453"/>
    <w:rsid w:val="3030A848"/>
    <w:rsid w:val="304D121B"/>
    <w:rsid w:val="3081E070"/>
    <w:rsid w:val="30ABB297"/>
    <w:rsid w:val="30BAA9F7"/>
    <w:rsid w:val="313EDC5B"/>
    <w:rsid w:val="314FBDDD"/>
    <w:rsid w:val="31524152"/>
    <w:rsid w:val="317811AB"/>
    <w:rsid w:val="31E8E27C"/>
    <w:rsid w:val="32A80BF2"/>
    <w:rsid w:val="32E24546"/>
    <w:rsid w:val="32E36C13"/>
    <w:rsid w:val="32E5380B"/>
    <w:rsid w:val="334B8EA0"/>
    <w:rsid w:val="33A31AAF"/>
    <w:rsid w:val="33CAFAE2"/>
    <w:rsid w:val="33CCF41B"/>
    <w:rsid w:val="33D90C40"/>
    <w:rsid w:val="33F19F70"/>
    <w:rsid w:val="341EE201"/>
    <w:rsid w:val="347EB3DA"/>
    <w:rsid w:val="35267811"/>
    <w:rsid w:val="3553D5DA"/>
    <w:rsid w:val="3576A554"/>
    <w:rsid w:val="3588E688"/>
    <w:rsid w:val="35906E6C"/>
    <w:rsid w:val="359D7A4D"/>
    <w:rsid w:val="35AADDD1"/>
    <w:rsid w:val="35B3DCBC"/>
    <w:rsid w:val="35BF325C"/>
    <w:rsid w:val="35E9CEAE"/>
    <w:rsid w:val="365FF69E"/>
    <w:rsid w:val="36685579"/>
    <w:rsid w:val="36866CFE"/>
    <w:rsid w:val="36B77E92"/>
    <w:rsid w:val="376A4550"/>
    <w:rsid w:val="3803B894"/>
    <w:rsid w:val="3837C379"/>
    <w:rsid w:val="38ED4D18"/>
    <w:rsid w:val="390E20A6"/>
    <w:rsid w:val="398290E0"/>
    <w:rsid w:val="39BBC48C"/>
    <w:rsid w:val="39C74BD6"/>
    <w:rsid w:val="3A57B275"/>
    <w:rsid w:val="3A594A93"/>
    <w:rsid w:val="3A7B7A7A"/>
    <w:rsid w:val="3A87326E"/>
    <w:rsid w:val="3AB9F269"/>
    <w:rsid w:val="3B658A1B"/>
    <w:rsid w:val="3B820610"/>
    <w:rsid w:val="3B886F3A"/>
    <w:rsid w:val="3BAC99B7"/>
    <w:rsid w:val="3C4AB9BB"/>
    <w:rsid w:val="3CC23FE2"/>
    <w:rsid w:val="3D4A3AAD"/>
    <w:rsid w:val="3D991F1F"/>
    <w:rsid w:val="3DF1E542"/>
    <w:rsid w:val="3E4C8365"/>
    <w:rsid w:val="3F2642CE"/>
    <w:rsid w:val="3F524540"/>
    <w:rsid w:val="3FA955F6"/>
    <w:rsid w:val="3FC7F814"/>
    <w:rsid w:val="4011E205"/>
    <w:rsid w:val="4035F5E2"/>
    <w:rsid w:val="404016B1"/>
    <w:rsid w:val="4080D596"/>
    <w:rsid w:val="4097312C"/>
    <w:rsid w:val="418F969C"/>
    <w:rsid w:val="4197F9FB"/>
    <w:rsid w:val="422D1DFD"/>
    <w:rsid w:val="428BC7E8"/>
    <w:rsid w:val="42DFCA8B"/>
    <w:rsid w:val="43383A88"/>
    <w:rsid w:val="439DCC53"/>
    <w:rsid w:val="43C3FF9B"/>
    <w:rsid w:val="43C88A37"/>
    <w:rsid w:val="4414782C"/>
    <w:rsid w:val="44CE2565"/>
    <w:rsid w:val="45C51603"/>
    <w:rsid w:val="468B37CC"/>
    <w:rsid w:val="469111C0"/>
    <w:rsid w:val="487616B6"/>
    <w:rsid w:val="48A0FDC5"/>
    <w:rsid w:val="4929DAE8"/>
    <w:rsid w:val="497C8890"/>
    <w:rsid w:val="498D0F06"/>
    <w:rsid w:val="49A7EE1B"/>
    <w:rsid w:val="49BF48B3"/>
    <w:rsid w:val="4A4FE7D5"/>
    <w:rsid w:val="4ABE06E3"/>
    <w:rsid w:val="4B88F369"/>
    <w:rsid w:val="4BFB778A"/>
    <w:rsid w:val="4C5CC3FF"/>
    <w:rsid w:val="4CDD737E"/>
    <w:rsid w:val="4D1F6BCC"/>
    <w:rsid w:val="4D1FC4CF"/>
    <w:rsid w:val="4D74033A"/>
    <w:rsid w:val="4E15B3F7"/>
    <w:rsid w:val="4E1C5383"/>
    <w:rsid w:val="4E55BB2F"/>
    <w:rsid w:val="4E693783"/>
    <w:rsid w:val="4EBB3C2D"/>
    <w:rsid w:val="4EC05B9C"/>
    <w:rsid w:val="4F04B5A4"/>
    <w:rsid w:val="4F62C8F2"/>
    <w:rsid w:val="4F6C28E8"/>
    <w:rsid w:val="4FB80E79"/>
    <w:rsid w:val="500507E4"/>
    <w:rsid w:val="50262BB3"/>
    <w:rsid w:val="502CACF4"/>
    <w:rsid w:val="5081FCD2"/>
    <w:rsid w:val="508499BE"/>
    <w:rsid w:val="50B28F85"/>
    <w:rsid w:val="51187323"/>
    <w:rsid w:val="511E0DA4"/>
    <w:rsid w:val="5189B8B8"/>
    <w:rsid w:val="51DF2B58"/>
    <w:rsid w:val="5213B10C"/>
    <w:rsid w:val="529217DE"/>
    <w:rsid w:val="52AA3599"/>
    <w:rsid w:val="52CBD356"/>
    <w:rsid w:val="52E9D6E9"/>
    <w:rsid w:val="53D3F789"/>
    <w:rsid w:val="5471D414"/>
    <w:rsid w:val="54AAE4D6"/>
    <w:rsid w:val="54D87907"/>
    <w:rsid w:val="55B1F64E"/>
    <w:rsid w:val="55E14052"/>
    <w:rsid w:val="5716D43F"/>
    <w:rsid w:val="5747CB5D"/>
    <w:rsid w:val="57A5CFD7"/>
    <w:rsid w:val="57D1E1B3"/>
    <w:rsid w:val="58258F3A"/>
    <w:rsid w:val="582B9ABE"/>
    <w:rsid w:val="5869FBCD"/>
    <w:rsid w:val="587F74BE"/>
    <w:rsid w:val="58815C4D"/>
    <w:rsid w:val="58854AFA"/>
    <w:rsid w:val="5892FECA"/>
    <w:rsid w:val="58D14CDE"/>
    <w:rsid w:val="594622E3"/>
    <w:rsid w:val="59B8555C"/>
    <w:rsid w:val="5A87E8C3"/>
    <w:rsid w:val="5A8CFCD2"/>
    <w:rsid w:val="5B15D33F"/>
    <w:rsid w:val="5B4A7729"/>
    <w:rsid w:val="5B78966F"/>
    <w:rsid w:val="5BE862B0"/>
    <w:rsid w:val="5C271219"/>
    <w:rsid w:val="5C6C147A"/>
    <w:rsid w:val="5C75A1E2"/>
    <w:rsid w:val="5D4DBA8D"/>
    <w:rsid w:val="5D714182"/>
    <w:rsid w:val="5D9C2589"/>
    <w:rsid w:val="5DEBB3F4"/>
    <w:rsid w:val="5E4DBF69"/>
    <w:rsid w:val="5E980ECD"/>
    <w:rsid w:val="5F1AF1DE"/>
    <w:rsid w:val="5F3751B3"/>
    <w:rsid w:val="5F5F0A74"/>
    <w:rsid w:val="60231934"/>
    <w:rsid w:val="60455136"/>
    <w:rsid w:val="60D8184A"/>
    <w:rsid w:val="612E0973"/>
    <w:rsid w:val="61303628"/>
    <w:rsid w:val="62ADE2DA"/>
    <w:rsid w:val="62D7EF55"/>
    <w:rsid w:val="632D5EE2"/>
    <w:rsid w:val="63C17B8E"/>
    <w:rsid w:val="63FCC741"/>
    <w:rsid w:val="64566795"/>
    <w:rsid w:val="64EF56E4"/>
    <w:rsid w:val="65044A0B"/>
    <w:rsid w:val="655D4BEF"/>
    <w:rsid w:val="65D85E69"/>
    <w:rsid w:val="66151323"/>
    <w:rsid w:val="668100C1"/>
    <w:rsid w:val="66F6C2C2"/>
    <w:rsid w:val="6846718E"/>
    <w:rsid w:val="6883CA20"/>
    <w:rsid w:val="68EE548F"/>
    <w:rsid w:val="6922427D"/>
    <w:rsid w:val="693BDCEE"/>
    <w:rsid w:val="694E4B1A"/>
    <w:rsid w:val="69B55036"/>
    <w:rsid w:val="6A1A204F"/>
    <w:rsid w:val="6A8A24F0"/>
    <w:rsid w:val="6AF3CCA3"/>
    <w:rsid w:val="6B7D9538"/>
    <w:rsid w:val="6B8F271A"/>
    <w:rsid w:val="6BAFF8C5"/>
    <w:rsid w:val="6C046CD8"/>
    <w:rsid w:val="6C255DD9"/>
    <w:rsid w:val="6C3878EB"/>
    <w:rsid w:val="6CA07225"/>
    <w:rsid w:val="6CD37093"/>
    <w:rsid w:val="6CFA0422"/>
    <w:rsid w:val="6D09433D"/>
    <w:rsid w:val="6D69E21D"/>
    <w:rsid w:val="6D748C18"/>
    <w:rsid w:val="6D8BB4EF"/>
    <w:rsid w:val="6DCB9D4C"/>
    <w:rsid w:val="6E0D2599"/>
    <w:rsid w:val="6E281D7B"/>
    <w:rsid w:val="6E44F29C"/>
    <w:rsid w:val="6E6382BF"/>
    <w:rsid w:val="6EA3749B"/>
    <w:rsid w:val="6EA8BA0A"/>
    <w:rsid w:val="6EEADBB9"/>
    <w:rsid w:val="6F36123F"/>
    <w:rsid w:val="6F828756"/>
    <w:rsid w:val="6FB79E91"/>
    <w:rsid w:val="6FF49FDB"/>
    <w:rsid w:val="7136D12D"/>
    <w:rsid w:val="715CD9E3"/>
    <w:rsid w:val="715D1D9D"/>
    <w:rsid w:val="7247FFE0"/>
    <w:rsid w:val="727069F8"/>
    <w:rsid w:val="729E8CFF"/>
    <w:rsid w:val="72AFB5E1"/>
    <w:rsid w:val="72C55C3D"/>
    <w:rsid w:val="739243F4"/>
    <w:rsid w:val="73BD7F2E"/>
    <w:rsid w:val="7404A58C"/>
    <w:rsid w:val="74B2566F"/>
    <w:rsid w:val="750AE882"/>
    <w:rsid w:val="7515FAD7"/>
    <w:rsid w:val="75E79D28"/>
    <w:rsid w:val="7698735B"/>
    <w:rsid w:val="76AE8C78"/>
    <w:rsid w:val="77CBF5A8"/>
    <w:rsid w:val="786EEE85"/>
    <w:rsid w:val="787A8314"/>
    <w:rsid w:val="79531A9C"/>
    <w:rsid w:val="79C84872"/>
    <w:rsid w:val="79FC83A6"/>
    <w:rsid w:val="7A2760D4"/>
    <w:rsid w:val="7A954505"/>
    <w:rsid w:val="7B276D1B"/>
    <w:rsid w:val="7B7BA71E"/>
    <w:rsid w:val="7B9B6520"/>
    <w:rsid w:val="7C7C544A"/>
    <w:rsid w:val="7C91D932"/>
    <w:rsid w:val="7DC54CE4"/>
    <w:rsid w:val="7DD1D12C"/>
    <w:rsid w:val="7E12632F"/>
    <w:rsid w:val="7E16DA53"/>
    <w:rsid w:val="7E327093"/>
    <w:rsid w:val="7E575060"/>
    <w:rsid w:val="7E8A913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E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ITS Normal"/>
    <w:qFormat/>
    <w:rsid w:val="00CD0004"/>
    <w:pPr>
      <w:spacing w:after="0" w:line="240" w:lineRule="auto"/>
      <w:contextualSpacing/>
    </w:pPr>
    <w:rPr>
      <w:sz w:val="24"/>
    </w:rPr>
  </w:style>
  <w:style w:type="paragraph" w:styleId="Rubrik1">
    <w:name w:val="heading 1"/>
    <w:aliases w:val="GITS Rubrik 1"/>
    <w:basedOn w:val="Rubrik"/>
    <w:next w:val="Normal"/>
    <w:link w:val="Rubrik1Char"/>
    <w:uiPriority w:val="9"/>
    <w:qFormat/>
    <w:rsid w:val="00301D8C"/>
    <w:pPr>
      <w:outlineLvl w:val="0"/>
    </w:pPr>
    <w:rPr>
      <w:rFonts w:cstheme="majorHAnsi"/>
      <w:b/>
      <w:bCs/>
      <w:color w:val="000000"/>
      <w:sz w:val="40"/>
      <w:szCs w:val="40"/>
      <w:shd w:val="clear" w:color="auto" w:fill="FFFFFF"/>
    </w:rPr>
  </w:style>
  <w:style w:type="paragraph" w:styleId="Rubrik2">
    <w:name w:val="heading 2"/>
    <w:basedOn w:val="Normal"/>
    <w:next w:val="Normal"/>
    <w:link w:val="Rubrik2Char"/>
    <w:uiPriority w:val="9"/>
    <w:unhideWhenUsed/>
    <w:rsid w:val="0033349F"/>
    <w:pPr>
      <w:keepNext/>
      <w:keepLines/>
      <w:spacing w:before="120"/>
      <w:outlineLvl w:val="1"/>
    </w:pPr>
    <w:rPr>
      <w:rFonts w:asciiTheme="majorHAnsi" w:eastAsia="Times New Roman" w:hAnsiTheme="majorHAnsi" w:cstheme="majorBidi"/>
      <w:sz w:val="26"/>
      <w:szCs w:val="26"/>
    </w:rPr>
  </w:style>
  <w:style w:type="paragraph" w:styleId="Rubrik3">
    <w:name w:val="heading 3"/>
    <w:basedOn w:val="Normal"/>
    <w:next w:val="Normal"/>
    <w:link w:val="Rubrik3Char"/>
    <w:uiPriority w:val="9"/>
    <w:unhideWhenUsed/>
    <w:rsid w:val="00482465"/>
    <w:pPr>
      <w:keepNext/>
      <w:keepLines/>
      <w:spacing w:before="40"/>
      <w:outlineLvl w:val="2"/>
    </w:pPr>
    <w:rPr>
      <w:rFonts w:asciiTheme="majorHAnsi" w:eastAsiaTheme="majorEastAsia" w:hAnsiTheme="majorHAnsi" w:cstheme="majorBidi"/>
    </w:rPr>
  </w:style>
  <w:style w:type="paragraph" w:styleId="Rubrik4">
    <w:name w:val="heading 4"/>
    <w:basedOn w:val="Normal"/>
    <w:next w:val="Normal"/>
    <w:link w:val="Rubrik4Char"/>
    <w:uiPriority w:val="9"/>
    <w:unhideWhenUsed/>
    <w:rsid w:val="00482465"/>
    <w:pPr>
      <w:keepNext/>
      <w:keepLines/>
      <w:spacing w:before="40"/>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semiHidden/>
    <w:unhideWhenUsed/>
    <w:rsid w:val="00482465"/>
    <w:pPr>
      <w:keepNext/>
      <w:keepLines/>
      <w:spacing w:before="40"/>
      <w:outlineLvl w:val="4"/>
    </w:pPr>
    <w:rPr>
      <w:rFonts w:asciiTheme="majorHAnsi" w:eastAsiaTheme="majorEastAsia" w:hAnsiTheme="majorHAnsi"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9161A"/>
    <w:pPr>
      <w:tabs>
        <w:tab w:val="center" w:pos="4536"/>
        <w:tab w:val="right" w:pos="9072"/>
      </w:tabs>
    </w:pPr>
  </w:style>
  <w:style w:type="character" w:customStyle="1" w:styleId="SidhuvudChar">
    <w:name w:val="Sidhuvud Char"/>
    <w:basedOn w:val="Standardstycketeckensnitt"/>
    <w:link w:val="Sidhuvud"/>
    <w:uiPriority w:val="99"/>
    <w:rsid w:val="0009161A"/>
  </w:style>
  <w:style w:type="paragraph" w:styleId="Sidfot">
    <w:name w:val="footer"/>
    <w:basedOn w:val="Normal"/>
    <w:link w:val="SidfotChar"/>
    <w:uiPriority w:val="99"/>
    <w:unhideWhenUsed/>
    <w:rsid w:val="0009161A"/>
    <w:pPr>
      <w:tabs>
        <w:tab w:val="center" w:pos="4536"/>
        <w:tab w:val="right" w:pos="9072"/>
      </w:tabs>
    </w:pPr>
  </w:style>
  <w:style w:type="character" w:customStyle="1" w:styleId="SidfotChar">
    <w:name w:val="Sidfot Char"/>
    <w:basedOn w:val="Standardstycketeckensnitt"/>
    <w:link w:val="Sidfot"/>
    <w:uiPriority w:val="99"/>
    <w:rsid w:val="0009161A"/>
  </w:style>
  <w:style w:type="paragraph" w:styleId="Normalwebb">
    <w:name w:val="Normal (Web)"/>
    <w:basedOn w:val="Normal"/>
    <w:uiPriority w:val="99"/>
    <w:unhideWhenUsed/>
    <w:rsid w:val="0009161A"/>
    <w:pPr>
      <w:spacing w:before="100" w:beforeAutospacing="1" w:after="100" w:afterAutospacing="1"/>
    </w:pPr>
    <w:rPr>
      <w:rFonts w:eastAsiaTheme="minorEastAsia"/>
    </w:rPr>
  </w:style>
  <w:style w:type="paragraph" w:styleId="Rubrik">
    <w:name w:val="Title"/>
    <w:basedOn w:val="Normal"/>
    <w:next w:val="Normal"/>
    <w:link w:val="RubrikChar"/>
    <w:uiPriority w:val="10"/>
    <w:rsid w:val="0009161A"/>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9161A"/>
    <w:rPr>
      <w:rFonts w:asciiTheme="majorHAnsi" w:eastAsiaTheme="majorEastAsia" w:hAnsiTheme="majorHAnsi" w:cstheme="majorBidi"/>
      <w:spacing w:val="-10"/>
      <w:kern w:val="28"/>
      <w:sz w:val="56"/>
      <w:szCs w:val="56"/>
    </w:rPr>
  </w:style>
  <w:style w:type="paragraph" w:styleId="Liststycke">
    <w:name w:val="List Paragraph"/>
    <w:basedOn w:val="Normal"/>
    <w:link w:val="ListstyckeChar"/>
    <w:uiPriority w:val="34"/>
    <w:rsid w:val="00864A11"/>
    <w:pPr>
      <w:ind w:left="1304"/>
    </w:pPr>
  </w:style>
  <w:style w:type="paragraph" w:customStyle="1" w:styleId="Tabelltext">
    <w:name w:val="Tabelltext"/>
    <w:basedOn w:val="Normal"/>
    <w:rsid w:val="00864A11"/>
    <w:rPr>
      <w:sz w:val="18"/>
      <w:szCs w:val="20"/>
    </w:rPr>
  </w:style>
  <w:style w:type="paragraph" w:customStyle="1" w:styleId="Default">
    <w:name w:val="Default"/>
    <w:rsid w:val="00472F64"/>
    <w:pPr>
      <w:autoSpaceDE w:val="0"/>
      <w:autoSpaceDN w:val="0"/>
      <w:adjustRightInd w:val="0"/>
      <w:spacing w:after="0" w:line="240" w:lineRule="auto"/>
    </w:pPr>
    <w:rPr>
      <w:rFonts w:ascii="Calibri" w:hAnsi="Calibri" w:cs="Calibri"/>
      <w:color w:val="000000"/>
      <w:sz w:val="24"/>
      <w:szCs w:val="24"/>
    </w:rPr>
  </w:style>
  <w:style w:type="paragraph" w:styleId="Ballongtext">
    <w:name w:val="Balloon Text"/>
    <w:basedOn w:val="Normal"/>
    <w:link w:val="BallongtextChar"/>
    <w:uiPriority w:val="99"/>
    <w:semiHidden/>
    <w:unhideWhenUsed/>
    <w:rsid w:val="004D7F3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D7F3D"/>
    <w:rPr>
      <w:rFonts w:ascii="Segoe UI" w:eastAsia="Times New Roman" w:hAnsi="Segoe UI" w:cs="Segoe UI"/>
      <w:sz w:val="18"/>
      <w:szCs w:val="18"/>
      <w:lang w:eastAsia="sv-SE"/>
    </w:rPr>
  </w:style>
  <w:style w:type="table" w:customStyle="1" w:styleId="Tabellrutnt1">
    <w:name w:val="Tabellrutnät1"/>
    <w:rsid w:val="00514E21"/>
    <w:pPr>
      <w:spacing w:after="0" w:line="240" w:lineRule="auto"/>
    </w:pPr>
    <w:rPr>
      <w:rFonts w:eastAsiaTheme="minorEastAsia"/>
      <w:lang w:eastAsia="sv-SE"/>
    </w:rPr>
    <w:tblPr>
      <w:tblCellMar>
        <w:top w:w="0" w:type="dxa"/>
        <w:left w:w="0" w:type="dxa"/>
        <w:bottom w:w="0" w:type="dxa"/>
        <w:right w:w="0" w:type="dxa"/>
      </w:tblCellMar>
    </w:tblPr>
  </w:style>
  <w:style w:type="character" w:customStyle="1" w:styleId="Rubrik1Char">
    <w:name w:val="Rubrik 1 Char"/>
    <w:aliases w:val="GITS Rubrik 1 Char"/>
    <w:basedOn w:val="Standardstycketeckensnitt"/>
    <w:link w:val="Rubrik1"/>
    <w:uiPriority w:val="9"/>
    <w:rsid w:val="00301D8C"/>
    <w:rPr>
      <w:rFonts w:asciiTheme="majorHAnsi" w:eastAsiaTheme="majorEastAsia" w:hAnsiTheme="majorHAnsi" w:cstheme="majorHAnsi"/>
      <w:b/>
      <w:bCs/>
      <w:color w:val="000000"/>
      <w:spacing w:val="-10"/>
      <w:kern w:val="28"/>
      <w:sz w:val="40"/>
      <w:szCs w:val="40"/>
    </w:rPr>
  </w:style>
  <w:style w:type="character" w:customStyle="1" w:styleId="Rubrik2Char">
    <w:name w:val="Rubrik 2 Char"/>
    <w:basedOn w:val="Standardstycketeckensnitt"/>
    <w:link w:val="Rubrik2"/>
    <w:uiPriority w:val="9"/>
    <w:rsid w:val="0033349F"/>
    <w:rPr>
      <w:rFonts w:asciiTheme="majorHAnsi" w:eastAsia="Times New Roman" w:hAnsiTheme="majorHAnsi" w:cstheme="majorBidi"/>
      <w:sz w:val="26"/>
      <w:szCs w:val="26"/>
    </w:rPr>
  </w:style>
  <w:style w:type="character" w:styleId="Hyperlnk">
    <w:name w:val="Hyperlink"/>
    <w:basedOn w:val="Standardstycketeckensnitt"/>
    <w:uiPriority w:val="99"/>
    <w:unhideWhenUsed/>
    <w:rsid w:val="00F51CAA"/>
    <w:rPr>
      <w:color w:val="A8AD00" w:themeColor="hyperlink"/>
      <w:u w:val="single"/>
    </w:rPr>
  </w:style>
  <w:style w:type="character" w:styleId="Olstomnmnande">
    <w:name w:val="Unresolved Mention"/>
    <w:basedOn w:val="Standardstycketeckensnitt"/>
    <w:uiPriority w:val="99"/>
    <w:semiHidden/>
    <w:unhideWhenUsed/>
    <w:rsid w:val="002E0BF9"/>
    <w:rPr>
      <w:color w:val="605E5C"/>
      <w:shd w:val="clear" w:color="auto" w:fill="E1DFDD"/>
    </w:rPr>
  </w:style>
  <w:style w:type="table" w:customStyle="1" w:styleId="TableGrid0">
    <w:name w:val="Table Grid0"/>
    <w:basedOn w:val="Normaltabell"/>
    <w:uiPriority w:val="39"/>
    <w:rsid w:val="00CA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CA726B"/>
    <w:pPr>
      <w:autoSpaceDE w:val="0"/>
      <w:autoSpaceDN w:val="0"/>
      <w:spacing w:after="0" w:line="240" w:lineRule="auto"/>
    </w:pPr>
    <w:rPr>
      <w:rFonts w:ascii="Times New Roman" w:eastAsia="Times New Roman" w:hAnsi="Times New Roman" w:cs="Times New Roman"/>
      <w:sz w:val="20"/>
      <w:szCs w:val="24"/>
      <w:lang w:eastAsia="sv-SE"/>
    </w:rPr>
  </w:style>
  <w:style w:type="character" w:styleId="AnvndHyperlnk">
    <w:name w:val="FollowedHyperlink"/>
    <w:basedOn w:val="Standardstycketeckensnitt"/>
    <w:uiPriority w:val="99"/>
    <w:semiHidden/>
    <w:unhideWhenUsed/>
    <w:rsid w:val="004E6AD6"/>
    <w:rPr>
      <w:color w:val="582C83" w:themeColor="followedHyperlink"/>
      <w:u w:val="single"/>
    </w:rPr>
  </w:style>
  <w:style w:type="character" w:customStyle="1" w:styleId="Rubrik3Char">
    <w:name w:val="Rubrik 3 Char"/>
    <w:basedOn w:val="Standardstycketeckensnitt"/>
    <w:link w:val="Rubrik3"/>
    <w:uiPriority w:val="9"/>
    <w:rsid w:val="00482465"/>
    <w:rPr>
      <w:rFonts w:asciiTheme="majorHAnsi" w:eastAsiaTheme="majorEastAsia" w:hAnsiTheme="majorHAnsi" w:cstheme="majorBidi"/>
      <w:sz w:val="24"/>
    </w:rPr>
  </w:style>
  <w:style w:type="character" w:styleId="Stark">
    <w:name w:val="Strong"/>
    <w:basedOn w:val="Standardstycketeckensnitt"/>
    <w:uiPriority w:val="22"/>
    <w:rsid w:val="001A262A"/>
    <w:rPr>
      <w:b/>
      <w:bCs/>
    </w:rPr>
  </w:style>
  <w:style w:type="table" w:styleId="Tabellrutnt">
    <w:name w:val="Table Grid"/>
    <w:basedOn w:val="Normaltabell"/>
    <w:uiPriority w:val="39"/>
    <w:rsid w:val="00F3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rsid w:val="00A75E79"/>
    <w:pPr>
      <w:widowControl w:val="0"/>
    </w:pPr>
    <w:rPr>
      <w:rFonts w:ascii="Calibri" w:eastAsia="Calibri" w:hAnsi="Calibri" w:cs="Calibri"/>
      <w:i/>
    </w:rPr>
  </w:style>
  <w:style w:type="character" w:customStyle="1" w:styleId="BrdtextChar">
    <w:name w:val="Brödtext Char"/>
    <w:basedOn w:val="Standardstycketeckensnitt"/>
    <w:link w:val="Brdtext"/>
    <w:uiPriority w:val="1"/>
    <w:rsid w:val="00A75E79"/>
    <w:rPr>
      <w:rFonts w:ascii="Calibri" w:eastAsia="Calibri" w:hAnsi="Calibri" w:cs="Calibri"/>
      <w:i/>
    </w:rPr>
  </w:style>
  <w:style w:type="character" w:customStyle="1" w:styleId="ui-provider">
    <w:name w:val="ui-provider"/>
    <w:basedOn w:val="Standardstycketeckensnitt"/>
    <w:rsid w:val="00C5769C"/>
  </w:style>
  <w:style w:type="character" w:customStyle="1" w:styleId="normaltextrun">
    <w:name w:val="normaltextrun"/>
    <w:basedOn w:val="Standardstycketeckensnitt"/>
    <w:rsid w:val="00C1572B"/>
  </w:style>
  <w:style w:type="paragraph" w:styleId="Underrubrik">
    <w:name w:val="Subtitle"/>
    <w:basedOn w:val="Rubrik"/>
    <w:next w:val="Normal"/>
    <w:link w:val="UnderrubrikChar"/>
    <w:uiPriority w:val="11"/>
    <w:rsid w:val="00C70F23"/>
    <w:rPr>
      <w:rFonts w:asciiTheme="minorHAnsi" w:eastAsiaTheme="minorHAnsi" w:hAnsiTheme="minorHAnsi" w:cstheme="minorBidi"/>
      <w:b/>
      <w:bCs/>
      <w:spacing w:val="0"/>
      <w:kern w:val="0"/>
      <w:sz w:val="22"/>
      <w:szCs w:val="22"/>
    </w:rPr>
  </w:style>
  <w:style w:type="character" w:customStyle="1" w:styleId="UnderrubrikChar">
    <w:name w:val="Underrubrik Char"/>
    <w:basedOn w:val="Standardstycketeckensnitt"/>
    <w:link w:val="Underrubrik"/>
    <w:uiPriority w:val="11"/>
    <w:rsid w:val="00C70F23"/>
    <w:rPr>
      <w:b/>
      <w:bCs/>
    </w:rPr>
  </w:style>
  <w:style w:type="character" w:customStyle="1" w:styleId="Rubrik4Char">
    <w:name w:val="Rubrik 4 Char"/>
    <w:basedOn w:val="Standardstycketeckensnitt"/>
    <w:link w:val="Rubrik4"/>
    <w:uiPriority w:val="9"/>
    <w:rsid w:val="00482465"/>
    <w:rPr>
      <w:rFonts w:asciiTheme="majorHAnsi" w:eastAsiaTheme="majorEastAsia" w:hAnsiTheme="majorHAnsi" w:cstheme="majorBidi"/>
      <w:i/>
      <w:iCs/>
    </w:rPr>
  </w:style>
  <w:style w:type="character" w:customStyle="1" w:styleId="Rubrik5Char">
    <w:name w:val="Rubrik 5 Char"/>
    <w:basedOn w:val="Standardstycketeckensnitt"/>
    <w:link w:val="Rubrik5"/>
    <w:uiPriority w:val="9"/>
    <w:semiHidden/>
    <w:rsid w:val="00482465"/>
    <w:rPr>
      <w:rFonts w:asciiTheme="majorHAnsi" w:eastAsiaTheme="majorEastAsia" w:hAnsiTheme="majorHAnsi" w:cstheme="majorBidi"/>
    </w:rPr>
  </w:style>
  <w:style w:type="paragraph" w:customStyle="1" w:styleId="GITSmtespunktanteckning">
    <w:name w:val="GITS mötespunkt anteckning"/>
    <w:basedOn w:val="Liststycke"/>
    <w:link w:val="GITSmtespunktanteckningChar"/>
    <w:qFormat/>
    <w:rsid w:val="00670395"/>
    <w:pPr>
      <w:numPr>
        <w:numId w:val="2"/>
      </w:numPr>
      <w:spacing w:before="240"/>
      <w:ind w:left="357" w:hanging="357"/>
    </w:pPr>
    <w:rPr>
      <w:b/>
      <w:szCs w:val="24"/>
    </w:rPr>
  </w:style>
  <w:style w:type="character" w:customStyle="1" w:styleId="ListstyckeChar">
    <w:name w:val="Liststycke Char"/>
    <w:basedOn w:val="Standardstycketeckensnitt"/>
    <w:link w:val="Liststycke"/>
    <w:uiPriority w:val="34"/>
    <w:rsid w:val="00D5269C"/>
    <w:rPr>
      <w:sz w:val="24"/>
    </w:rPr>
  </w:style>
  <w:style w:type="character" w:customStyle="1" w:styleId="GITSmtespunktanteckningChar">
    <w:name w:val="GITS mötespunkt anteckning Char"/>
    <w:basedOn w:val="ListstyckeChar"/>
    <w:link w:val="GITSmtespunktanteckning"/>
    <w:rsid w:val="00670395"/>
    <w:rPr>
      <w:b/>
      <w:sz w:val="24"/>
      <w:szCs w:val="24"/>
    </w:rPr>
  </w:style>
  <w:style w:type="paragraph" w:customStyle="1" w:styleId="GITSanteckning">
    <w:name w:val="GITS anteckning"/>
    <w:basedOn w:val="Normal"/>
    <w:qFormat/>
    <w:rsid w:val="00BD50F0"/>
    <w:pPr>
      <w:ind w:left="357"/>
    </w:pPr>
  </w:style>
  <w:style w:type="paragraph" w:customStyle="1" w:styleId="AgendapunkterGITS">
    <w:name w:val="Agendapunkter GITS"/>
    <w:basedOn w:val="Liststycke"/>
    <w:link w:val="AgendapunkterGITSChar"/>
    <w:rsid w:val="00EC6096"/>
    <w:pPr>
      <w:numPr>
        <w:numId w:val="1"/>
      </w:numPr>
      <w:ind w:left="357" w:hanging="357"/>
    </w:pPr>
    <w:rPr>
      <w:b/>
    </w:rPr>
  </w:style>
  <w:style w:type="character" w:customStyle="1" w:styleId="AgendapunkterGITSChar">
    <w:name w:val="Agendapunkter GITS Char"/>
    <w:basedOn w:val="ListstyckeChar"/>
    <w:link w:val="AgendapunkterGITS"/>
    <w:rsid w:val="00EC6096"/>
    <w:rPr>
      <w:b/>
      <w:sz w:val="24"/>
    </w:rPr>
  </w:style>
  <w:style w:type="character" w:styleId="Platshllartext">
    <w:name w:val="Placeholder Text"/>
    <w:basedOn w:val="Standardstycketeckensnitt"/>
    <w:uiPriority w:val="99"/>
    <w:semiHidden/>
    <w:rsid w:val="00117C4D"/>
    <w:rPr>
      <w:color w:val="666666"/>
    </w:rPr>
  </w:style>
  <w:style w:type="paragraph" w:styleId="Innehll1">
    <w:name w:val="toc 1"/>
    <w:aliases w:val="Agendapunkter GITS 2"/>
    <w:basedOn w:val="Normal"/>
    <w:next w:val="Normal"/>
    <w:link w:val="Innehll1Char"/>
    <w:autoRedefine/>
    <w:uiPriority w:val="39"/>
    <w:unhideWhenUsed/>
    <w:qFormat/>
    <w:rsid w:val="00FC5A3A"/>
    <w:pPr>
      <w:spacing w:after="100" w:line="360" w:lineRule="auto"/>
      <w:outlineLvl w:val="0"/>
    </w:pPr>
    <w:rPr>
      <w:sz w:val="28"/>
      <w:szCs w:val="28"/>
    </w:rPr>
  </w:style>
  <w:style w:type="character" w:customStyle="1" w:styleId="Innehll1Char">
    <w:name w:val="Innehåll 1 Char"/>
    <w:aliases w:val="Agendapunkter GITS 2 Char"/>
    <w:basedOn w:val="Standardstycketeckensnitt"/>
    <w:link w:val="Innehll1"/>
    <w:uiPriority w:val="39"/>
    <w:rsid w:val="00FC5A3A"/>
    <w:rPr>
      <w:sz w:val="28"/>
      <w:szCs w:val="28"/>
    </w:rPr>
  </w:style>
  <w:style w:type="character" w:customStyle="1" w:styleId="Formatmall1">
    <w:name w:val="Formatmall1"/>
    <w:basedOn w:val="Standardstycketeckensnitt"/>
    <w:uiPriority w:val="1"/>
    <w:rsid w:val="00BD6ED0"/>
    <w:rPr>
      <w:rFonts w:asciiTheme="minorHAnsi" w:hAnsiTheme="minorHAnsi"/>
      <w:color w:val="auto"/>
      <w:sz w:val="28"/>
    </w:rPr>
  </w:style>
  <w:style w:type="character" w:customStyle="1" w:styleId="Formatmall2">
    <w:name w:val="Formatmall2"/>
    <w:basedOn w:val="Standardstycketeckensnitt"/>
    <w:uiPriority w:val="1"/>
    <w:rsid w:val="00BD6ED0"/>
    <w:rPr>
      <w:rFonts w:asciiTheme="minorHAnsi" w:hAnsiTheme="minorHAnsi"/>
      <w:color w:val="auto"/>
      <w:sz w:val="28"/>
    </w:rPr>
  </w:style>
  <w:style w:type="character" w:customStyle="1" w:styleId="Formatmall3">
    <w:name w:val="Formatmall3"/>
    <w:basedOn w:val="Standardstycketeckensnitt"/>
    <w:uiPriority w:val="1"/>
    <w:rsid w:val="00BD6ED0"/>
    <w:rPr>
      <w:rFonts w:asciiTheme="minorHAnsi" w:hAnsiTheme="minorHAnsi"/>
      <w:color w:val="auto"/>
      <w:sz w:val="36"/>
    </w:rPr>
  </w:style>
  <w:style w:type="character" w:customStyle="1" w:styleId="Formatmall4">
    <w:name w:val="Formatmall4"/>
    <w:basedOn w:val="Standardstycketeckensnitt"/>
    <w:uiPriority w:val="1"/>
    <w:rsid w:val="00EE40CF"/>
    <w:rPr>
      <w:rFonts w:asciiTheme="minorHAnsi" w:hAnsiTheme="minorHAnsi"/>
      <w:color w:val="auto"/>
      <w:sz w:val="36"/>
    </w:rPr>
  </w:style>
  <w:style w:type="character" w:customStyle="1" w:styleId="Formatmall5">
    <w:name w:val="Formatmall5"/>
    <w:basedOn w:val="Standardstycketeckensnitt"/>
    <w:uiPriority w:val="1"/>
    <w:rsid w:val="00A82227"/>
    <w:rPr>
      <w:rFonts w:asciiTheme="minorHAnsi" w:hAnsiTheme="minorHAnsi"/>
      <w:color w:val="auto"/>
      <w:sz w:val="36"/>
    </w:rPr>
  </w:style>
  <w:style w:type="character" w:customStyle="1" w:styleId="Formatmall6">
    <w:name w:val="Formatmall6"/>
    <w:basedOn w:val="Standardstycketeckensnitt"/>
    <w:uiPriority w:val="1"/>
    <w:rsid w:val="00882B66"/>
    <w:rPr>
      <w:rFonts w:asciiTheme="minorHAnsi" w:hAnsiTheme="minorHAnsi"/>
      <w:sz w:val="28"/>
    </w:rPr>
  </w:style>
  <w:style w:type="character" w:customStyle="1" w:styleId="Formatmall7">
    <w:name w:val="Formatmall7"/>
    <w:basedOn w:val="Standardstycketeckensnitt"/>
    <w:uiPriority w:val="1"/>
    <w:rsid w:val="00E123DA"/>
    <w:rPr>
      <w:rFonts w:asciiTheme="minorHAnsi" w:hAnsiTheme="minorHAnsi"/>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253">
      <w:bodyDiv w:val="1"/>
      <w:marLeft w:val="0"/>
      <w:marRight w:val="0"/>
      <w:marTop w:val="0"/>
      <w:marBottom w:val="0"/>
      <w:divBdr>
        <w:top w:val="none" w:sz="0" w:space="0" w:color="auto"/>
        <w:left w:val="none" w:sz="0" w:space="0" w:color="auto"/>
        <w:bottom w:val="none" w:sz="0" w:space="0" w:color="auto"/>
        <w:right w:val="none" w:sz="0" w:space="0" w:color="auto"/>
      </w:divBdr>
      <w:divsChild>
        <w:div w:id="292367660">
          <w:marLeft w:val="0"/>
          <w:marRight w:val="0"/>
          <w:marTop w:val="0"/>
          <w:marBottom w:val="0"/>
          <w:divBdr>
            <w:top w:val="none" w:sz="0" w:space="0" w:color="auto"/>
            <w:left w:val="none" w:sz="0" w:space="0" w:color="auto"/>
            <w:bottom w:val="none" w:sz="0" w:space="0" w:color="auto"/>
            <w:right w:val="none" w:sz="0" w:space="0" w:color="auto"/>
          </w:divBdr>
          <w:divsChild>
            <w:div w:id="388915906">
              <w:marLeft w:val="0"/>
              <w:marRight w:val="0"/>
              <w:marTop w:val="0"/>
              <w:marBottom w:val="0"/>
              <w:divBdr>
                <w:top w:val="none" w:sz="0" w:space="0" w:color="auto"/>
                <w:left w:val="none" w:sz="0" w:space="0" w:color="auto"/>
                <w:bottom w:val="none" w:sz="0" w:space="0" w:color="auto"/>
                <w:right w:val="none" w:sz="0" w:space="0" w:color="auto"/>
              </w:divBdr>
            </w:div>
            <w:div w:id="1528175071">
              <w:marLeft w:val="0"/>
              <w:marRight w:val="0"/>
              <w:marTop w:val="0"/>
              <w:marBottom w:val="0"/>
              <w:divBdr>
                <w:top w:val="none" w:sz="0" w:space="0" w:color="auto"/>
                <w:left w:val="none" w:sz="0" w:space="0" w:color="auto"/>
                <w:bottom w:val="none" w:sz="0" w:space="0" w:color="auto"/>
                <w:right w:val="none" w:sz="0" w:space="0" w:color="auto"/>
              </w:divBdr>
            </w:div>
            <w:div w:id="16938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6825">
      <w:bodyDiv w:val="1"/>
      <w:marLeft w:val="0"/>
      <w:marRight w:val="0"/>
      <w:marTop w:val="0"/>
      <w:marBottom w:val="0"/>
      <w:divBdr>
        <w:top w:val="none" w:sz="0" w:space="0" w:color="auto"/>
        <w:left w:val="none" w:sz="0" w:space="0" w:color="auto"/>
        <w:bottom w:val="none" w:sz="0" w:space="0" w:color="auto"/>
        <w:right w:val="none" w:sz="0" w:space="0" w:color="auto"/>
      </w:divBdr>
    </w:div>
    <w:div w:id="158692626">
      <w:bodyDiv w:val="1"/>
      <w:marLeft w:val="0"/>
      <w:marRight w:val="0"/>
      <w:marTop w:val="0"/>
      <w:marBottom w:val="0"/>
      <w:divBdr>
        <w:top w:val="none" w:sz="0" w:space="0" w:color="auto"/>
        <w:left w:val="none" w:sz="0" w:space="0" w:color="auto"/>
        <w:bottom w:val="none" w:sz="0" w:space="0" w:color="auto"/>
        <w:right w:val="none" w:sz="0" w:space="0" w:color="auto"/>
      </w:divBdr>
    </w:div>
    <w:div w:id="256331847">
      <w:bodyDiv w:val="1"/>
      <w:marLeft w:val="0"/>
      <w:marRight w:val="0"/>
      <w:marTop w:val="0"/>
      <w:marBottom w:val="0"/>
      <w:divBdr>
        <w:top w:val="none" w:sz="0" w:space="0" w:color="auto"/>
        <w:left w:val="none" w:sz="0" w:space="0" w:color="auto"/>
        <w:bottom w:val="none" w:sz="0" w:space="0" w:color="auto"/>
        <w:right w:val="none" w:sz="0" w:space="0" w:color="auto"/>
      </w:divBdr>
      <w:divsChild>
        <w:div w:id="1223442543">
          <w:marLeft w:val="0"/>
          <w:marRight w:val="0"/>
          <w:marTop w:val="0"/>
          <w:marBottom w:val="0"/>
          <w:divBdr>
            <w:top w:val="none" w:sz="0" w:space="0" w:color="auto"/>
            <w:left w:val="none" w:sz="0" w:space="0" w:color="auto"/>
            <w:bottom w:val="none" w:sz="0" w:space="0" w:color="auto"/>
            <w:right w:val="none" w:sz="0" w:space="0" w:color="auto"/>
          </w:divBdr>
        </w:div>
      </w:divsChild>
    </w:div>
    <w:div w:id="363137731">
      <w:bodyDiv w:val="1"/>
      <w:marLeft w:val="0"/>
      <w:marRight w:val="0"/>
      <w:marTop w:val="0"/>
      <w:marBottom w:val="0"/>
      <w:divBdr>
        <w:top w:val="none" w:sz="0" w:space="0" w:color="auto"/>
        <w:left w:val="none" w:sz="0" w:space="0" w:color="auto"/>
        <w:bottom w:val="none" w:sz="0" w:space="0" w:color="auto"/>
        <w:right w:val="none" w:sz="0" w:space="0" w:color="auto"/>
      </w:divBdr>
    </w:div>
    <w:div w:id="369378476">
      <w:bodyDiv w:val="1"/>
      <w:marLeft w:val="0"/>
      <w:marRight w:val="0"/>
      <w:marTop w:val="0"/>
      <w:marBottom w:val="0"/>
      <w:divBdr>
        <w:top w:val="none" w:sz="0" w:space="0" w:color="auto"/>
        <w:left w:val="none" w:sz="0" w:space="0" w:color="auto"/>
        <w:bottom w:val="none" w:sz="0" w:space="0" w:color="auto"/>
        <w:right w:val="none" w:sz="0" w:space="0" w:color="auto"/>
      </w:divBdr>
    </w:div>
    <w:div w:id="371656412">
      <w:bodyDiv w:val="1"/>
      <w:marLeft w:val="0"/>
      <w:marRight w:val="0"/>
      <w:marTop w:val="0"/>
      <w:marBottom w:val="0"/>
      <w:divBdr>
        <w:top w:val="none" w:sz="0" w:space="0" w:color="auto"/>
        <w:left w:val="none" w:sz="0" w:space="0" w:color="auto"/>
        <w:bottom w:val="none" w:sz="0" w:space="0" w:color="auto"/>
        <w:right w:val="none" w:sz="0" w:space="0" w:color="auto"/>
      </w:divBdr>
    </w:div>
    <w:div w:id="385184517">
      <w:bodyDiv w:val="1"/>
      <w:marLeft w:val="0"/>
      <w:marRight w:val="0"/>
      <w:marTop w:val="0"/>
      <w:marBottom w:val="0"/>
      <w:divBdr>
        <w:top w:val="none" w:sz="0" w:space="0" w:color="auto"/>
        <w:left w:val="none" w:sz="0" w:space="0" w:color="auto"/>
        <w:bottom w:val="none" w:sz="0" w:space="0" w:color="auto"/>
        <w:right w:val="none" w:sz="0" w:space="0" w:color="auto"/>
      </w:divBdr>
    </w:div>
    <w:div w:id="424611780">
      <w:bodyDiv w:val="1"/>
      <w:marLeft w:val="0"/>
      <w:marRight w:val="0"/>
      <w:marTop w:val="0"/>
      <w:marBottom w:val="0"/>
      <w:divBdr>
        <w:top w:val="none" w:sz="0" w:space="0" w:color="auto"/>
        <w:left w:val="none" w:sz="0" w:space="0" w:color="auto"/>
        <w:bottom w:val="none" w:sz="0" w:space="0" w:color="auto"/>
        <w:right w:val="none" w:sz="0" w:space="0" w:color="auto"/>
      </w:divBdr>
    </w:div>
    <w:div w:id="453905333">
      <w:bodyDiv w:val="1"/>
      <w:marLeft w:val="0"/>
      <w:marRight w:val="0"/>
      <w:marTop w:val="0"/>
      <w:marBottom w:val="0"/>
      <w:divBdr>
        <w:top w:val="none" w:sz="0" w:space="0" w:color="auto"/>
        <w:left w:val="none" w:sz="0" w:space="0" w:color="auto"/>
        <w:bottom w:val="none" w:sz="0" w:space="0" w:color="auto"/>
        <w:right w:val="none" w:sz="0" w:space="0" w:color="auto"/>
      </w:divBdr>
    </w:div>
    <w:div w:id="461266843">
      <w:bodyDiv w:val="1"/>
      <w:marLeft w:val="0"/>
      <w:marRight w:val="0"/>
      <w:marTop w:val="0"/>
      <w:marBottom w:val="0"/>
      <w:divBdr>
        <w:top w:val="none" w:sz="0" w:space="0" w:color="auto"/>
        <w:left w:val="none" w:sz="0" w:space="0" w:color="auto"/>
        <w:bottom w:val="none" w:sz="0" w:space="0" w:color="auto"/>
        <w:right w:val="none" w:sz="0" w:space="0" w:color="auto"/>
      </w:divBdr>
    </w:div>
    <w:div w:id="526257315">
      <w:bodyDiv w:val="1"/>
      <w:marLeft w:val="0"/>
      <w:marRight w:val="0"/>
      <w:marTop w:val="0"/>
      <w:marBottom w:val="0"/>
      <w:divBdr>
        <w:top w:val="none" w:sz="0" w:space="0" w:color="auto"/>
        <w:left w:val="none" w:sz="0" w:space="0" w:color="auto"/>
        <w:bottom w:val="none" w:sz="0" w:space="0" w:color="auto"/>
        <w:right w:val="none" w:sz="0" w:space="0" w:color="auto"/>
      </w:divBdr>
    </w:div>
    <w:div w:id="613512389">
      <w:bodyDiv w:val="1"/>
      <w:marLeft w:val="0"/>
      <w:marRight w:val="0"/>
      <w:marTop w:val="0"/>
      <w:marBottom w:val="0"/>
      <w:divBdr>
        <w:top w:val="none" w:sz="0" w:space="0" w:color="auto"/>
        <w:left w:val="none" w:sz="0" w:space="0" w:color="auto"/>
        <w:bottom w:val="none" w:sz="0" w:space="0" w:color="auto"/>
        <w:right w:val="none" w:sz="0" w:space="0" w:color="auto"/>
      </w:divBdr>
    </w:div>
    <w:div w:id="647052075">
      <w:bodyDiv w:val="1"/>
      <w:marLeft w:val="0"/>
      <w:marRight w:val="0"/>
      <w:marTop w:val="0"/>
      <w:marBottom w:val="0"/>
      <w:divBdr>
        <w:top w:val="none" w:sz="0" w:space="0" w:color="auto"/>
        <w:left w:val="none" w:sz="0" w:space="0" w:color="auto"/>
        <w:bottom w:val="none" w:sz="0" w:space="0" w:color="auto"/>
        <w:right w:val="none" w:sz="0" w:space="0" w:color="auto"/>
      </w:divBdr>
    </w:div>
    <w:div w:id="711345695">
      <w:bodyDiv w:val="1"/>
      <w:marLeft w:val="0"/>
      <w:marRight w:val="0"/>
      <w:marTop w:val="0"/>
      <w:marBottom w:val="0"/>
      <w:divBdr>
        <w:top w:val="none" w:sz="0" w:space="0" w:color="auto"/>
        <w:left w:val="none" w:sz="0" w:space="0" w:color="auto"/>
        <w:bottom w:val="none" w:sz="0" w:space="0" w:color="auto"/>
        <w:right w:val="none" w:sz="0" w:space="0" w:color="auto"/>
      </w:divBdr>
    </w:div>
    <w:div w:id="761074953">
      <w:bodyDiv w:val="1"/>
      <w:marLeft w:val="0"/>
      <w:marRight w:val="0"/>
      <w:marTop w:val="0"/>
      <w:marBottom w:val="0"/>
      <w:divBdr>
        <w:top w:val="none" w:sz="0" w:space="0" w:color="auto"/>
        <w:left w:val="none" w:sz="0" w:space="0" w:color="auto"/>
        <w:bottom w:val="none" w:sz="0" w:space="0" w:color="auto"/>
        <w:right w:val="none" w:sz="0" w:space="0" w:color="auto"/>
      </w:divBdr>
    </w:div>
    <w:div w:id="878972201">
      <w:bodyDiv w:val="1"/>
      <w:marLeft w:val="0"/>
      <w:marRight w:val="0"/>
      <w:marTop w:val="0"/>
      <w:marBottom w:val="0"/>
      <w:divBdr>
        <w:top w:val="none" w:sz="0" w:space="0" w:color="auto"/>
        <w:left w:val="none" w:sz="0" w:space="0" w:color="auto"/>
        <w:bottom w:val="none" w:sz="0" w:space="0" w:color="auto"/>
        <w:right w:val="none" w:sz="0" w:space="0" w:color="auto"/>
      </w:divBdr>
    </w:div>
    <w:div w:id="920062021">
      <w:bodyDiv w:val="1"/>
      <w:marLeft w:val="0"/>
      <w:marRight w:val="0"/>
      <w:marTop w:val="0"/>
      <w:marBottom w:val="0"/>
      <w:divBdr>
        <w:top w:val="none" w:sz="0" w:space="0" w:color="auto"/>
        <w:left w:val="none" w:sz="0" w:space="0" w:color="auto"/>
        <w:bottom w:val="none" w:sz="0" w:space="0" w:color="auto"/>
        <w:right w:val="none" w:sz="0" w:space="0" w:color="auto"/>
      </w:divBdr>
    </w:div>
    <w:div w:id="929048672">
      <w:bodyDiv w:val="1"/>
      <w:marLeft w:val="0"/>
      <w:marRight w:val="0"/>
      <w:marTop w:val="0"/>
      <w:marBottom w:val="0"/>
      <w:divBdr>
        <w:top w:val="none" w:sz="0" w:space="0" w:color="auto"/>
        <w:left w:val="none" w:sz="0" w:space="0" w:color="auto"/>
        <w:bottom w:val="none" w:sz="0" w:space="0" w:color="auto"/>
        <w:right w:val="none" w:sz="0" w:space="0" w:color="auto"/>
      </w:divBdr>
    </w:div>
    <w:div w:id="979501288">
      <w:bodyDiv w:val="1"/>
      <w:marLeft w:val="0"/>
      <w:marRight w:val="0"/>
      <w:marTop w:val="0"/>
      <w:marBottom w:val="0"/>
      <w:divBdr>
        <w:top w:val="none" w:sz="0" w:space="0" w:color="auto"/>
        <w:left w:val="none" w:sz="0" w:space="0" w:color="auto"/>
        <w:bottom w:val="none" w:sz="0" w:space="0" w:color="auto"/>
        <w:right w:val="none" w:sz="0" w:space="0" w:color="auto"/>
      </w:divBdr>
      <w:divsChild>
        <w:div w:id="665060390">
          <w:marLeft w:val="0"/>
          <w:marRight w:val="0"/>
          <w:marTop w:val="0"/>
          <w:marBottom w:val="0"/>
          <w:divBdr>
            <w:top w:val="none" w:sz="0" w:space="0" w:color="auto"/>
            <w:left w:val="none" w:sz="0" w:space="0" w:color="auto"/>
            <w:bottom w:val="none" w:sz="0" w:space="0" w:color="auto"/>
            <w:right w:val="none" w:sz="0" w:space="0" w:color="auto"/>
          </w:divBdr>
        </w:div>
      </w:divsChild>
    </w:div>
    <w:div w:id="996499578">
      <w:bodyDiv w:val="1"/>
      <w:marLeft w:val="0"/>
      <w:marRight w:val="0"/>
      <w:marTop w:val="0"/>
      <w:marBottom w:val="0"/>
      <w:divBdr>
        <w:top w:val="none" w:sz="0" w:space="0" w:color="auto"/>
        <w:left w:val="none" w:sz="0" w:space="0" w:color="auto"/>
        <w:bottom w:val="none" w:sz="0" w:space="0" w:color="auto"/>
        <w:right w:val="none" w:sz="0" w:space="0" w:color="auto"/>
      </w:divBdr>
      <w:divsChild>
        <w:div w:id="323239969">
          <w:marLeft w:val="0"/>
          <w:marRight w:val="0"/>
          <w:marTop w:val="0"/>
          <w:marBottom w:val="0"/>
          <w:divBdr>
            <w:top w:val="none" w:sz="0" w:space="0" w:color="auto"/>
            <w:left w:val="none" w:sz="0" w:space="0" w:color="auto"/>
            <w:bottom w:val="none" w:sz="0" w:space="0" w:color="auto"/>
            <w:right w:val="none" w:sz="0" w:space="0" w:color="auto"/>
          </w:divBdr>
        </w:div>
      </w:divsChild>
    </w:div>
    <w:div w:id="1067414744">
      <w:bodyDiv w:val="1"/>
      <w:marLeft w:val="0"/>
      <w:marRight w:val="0"/>
      <w:marTop w:val="0"/>
      <w:marBottom w:val="0"/>
      <w:divBdr>
        <w:top w:val="none" w:sz="0" w:space="0" w:color="auto"/>
        <w:left w:val="none" w:sz="0" w:space="0" w:color="auto"/>
        <w:bottom w:val="none" w:sz="0" w:space="0" w:color="auto"/>
        <w:right w:val="none" w:sz="0" w:space="0" w:color="auto"/>
      </w:divBdr>
    </w:div>
    <w:div w:id="1123773577">
      <w:bodyDiv w:val="1"/>
      <w:marLeft w:val="0"/>
      <w:marRight w:val="0"/>
      <w:marTop w:val="0"/>
      <w:marBottom w:val="0"/>
      <w:divBdr>
        <w:top w:val="none" w:sz="0" w:space="0" w:color="auto"/>
        <w:left w:val="none" w:sz="0" w:space="0" w:color="auto"/>
        <w:bottom w:val="none" w:sz="0" w:space="0" w:color="auto"/>
        <w:right w:val="none" w:sz="0" w:space="0" w:color="auto"/>
      </w:divBdr>
    </w:div>
    <w:div w:id="1313217639">
      <w:bodyDiv w:val="1"/>
      <w:marLeft w:val="0"/>
      <w:marRight w:val="0"/>
      <w:marTop w:val="0"/>
      <w:marBottom w:val="0"/>
      <w:divBdr>
        <w:top w:val="none" w:sz="0" w:space="0" w:color="auto"/>
        <w:left w:val="none" w:sz="0" w:space="0" w:color="auto"/>
        <w:bottom w:val="none" w:sz="0" w:space="0" w:color="auto"/>
        <w:right w:val="none" w:sz="0" w:space="0" w:color="auto"/>
      </w:divBdr>
    </w:div>
    <w:div w:id="1407727592">
      <w:bodyDiv w:val="1"/>
      <w:marLeft w:val="0"/>
      <w:marRight w:val="0"/>
      <w:marTop w:val="0"/>
      <w:marBottom w:val="0"/>
      <w:divBdr>
        <w:top w:val="none" w:sz="0" w:space="0" w:color="auto"/>
        <w:left w:val="none" w:sz="0" w:space="0" w:color="auto"/>
        <w:bottom w:val="none" w:sz="0" w:space="0" w:color="auto"/>
        <w:right w:val="none" w:sz="0" w:space="0" w:color="auto"/>
      </w:divBdr>
    </w:div>
    <w:div w:id="1464883656">
      <w:bodyDiv w:val="1"/>
      <w:marLeft w:val="0"/>
      <w:marRight w:val="0"/>
      <w:marTop w:val="0"/>
      <w:marBottom w:val="0"/>
      <w:divBdr>
        <w:top w:val="none" w:sz="0" w:space="0" w:color="auto"/>
        <w:left w:val="none" w:sz="0" w:space="0" w:color="auto"/>
        <w:bottom w:val="none" w:sz="0" w:space="0" w:color="auto"/>
        <w:right w:val="none" w:sz="0" w:space="0" w:color="auto"/>
      </w:divBdr>
    </w:div>
    <w:div w:id="1521316280">
      <w:bodyDiv w:val="1"/>
      <w:marLeft w:val="0"/>
      <w:marRight w:val="0"/>
      <w:marTop w:val="0"/>
      <w:marBottom w:val="0"/>
      <w:divBdr>
        <w:top w:val="none" w:sz="0" w:space="0" w:color="auto"/>
        <w:left w:val="none" w:sz="0" w:space="0" w:color="auto"/>
        <w:bottom w:val="none" w:sz="0" w:space="0" w:color="auto"/>
        <w:right w:val="none" w:sz="0" w:space="0" w:color="auto"/>
      </w:divBdr>
    </w:div>
    <w:div w:id="1528909835">
      <w:bodyDiv w:val="1"/>
      <w:marLeft w:val="0"/>
      <w:marRight w:val="0"/>
      <w:marTop w:val="0"/>
      <w:marBottom w:val="0"/>
      <w:divBdr>
        <w:top w:val="none" w:sz="0" w:space="0" w:color="auto"/>
        <w:left w:val="none" w:sz="0" w:space="0" w:color="auto"/>
        <w:bottom w:val="none" w:sz="0" w:space="0" w:color="auto"/>
        <w:right w:val="none" w:sz="0" w:space="0" w:color="auto"/>
      </w:divBdr>
    </w:div>
    <w:div w:id="1622418293">
      <w:bodyDiv w:val="1"/>
      <w:marLeft w:val="0"/>
      <w:marRight w:val="0"/>
      <w:marTop w:val="0"/>
      <w:marBottom w:val="0"/>
      <w:divBdr>
        <w:top w:val="none" w:sz="0" w:space="0" w:color="auto"/>
        <w:left w:val="none" w:sz="0" w:space="0" w:color="auto"/>
        <w:bottom w:val="none" w:sz="0" w:space="0" w:color="auto"/>
        <w:right w:val="none" w:sz="0" w:space="0" w:color="auto"/>
      </w:divBdr>
    </w:div>
    <w:div w:id="1662001529">
      <w:bodyDiv w:val="1"/>
      <w:marLeft w:val="0"/>
      <w:marRight w:val="0"/>
      <w:marTop w:val="0"/>
      <w:marBottom w:val="0"/>
      <w:divBdr>
        <w:top w:val="none" w:sz="0" w:space="0" w:color="auto"/>
        <w:left w:val="none" w:sz="0" w:space="0" w:color="auto"/>
        <w:bottom w:val="none" w:sz="0" w:space="0" w:color="auto"/>
        <w:right w:val="none" w:sz="0" w:space="0" w:color="auto"/>
      </w:divBdr>
    </w:div>
    <w:div w:id="1721594340">
      <w:bodyDiv w:val="1"/>
      <w:marLeft w:val="0"/>
      <w:marRight w:val="0"/>
      <w:marTop w:val="0"/>
      <w:marBottom w:val="0"/>
      <w:divBdr>
        <w:top w:val="none" w:sz="0" w:space="0" w:color="auto"/>
        <w:left w:val="none" w:sz="0" w:space="0" w:color="auto"/>
        <w:bottom w:val="none" w:sz="0" w:space="0" w:color="auto"/>
        <w:right w:val="none" w:sz="0" w:space="0" w:color="auto"/>
      </w:divBdr>
    </w:div>
    <w:div w:id="1721975433">
      <w:bodyDiv w:val="1"/>
      <w:marLeft w:val="0"/>
      <w:marRight w:val="0"/>
      <w:marTop w:val="0"/>
      <w:marBottom w:val="0"/>
      <w:divBdr>
        <w:top w:val="none" w:sz="0" w:space="0" w:color="auto"/>
        <w:left w:val="none" w:sz="0" w:space="0" w:color="auto"/>
        <w:bottom w:val="none" w:sz="0" w:space="0" w:color="auto"/>
        <w:right w:val="none" w:sz="0" w:space="0" w:color="auto"/>
      </w:divBdr>
    </w:div>
    <w:div w:id="1778062586">
      <w:bodyDiv w:val="1"/>
      <w:marLeft w:val="0"/>
      <w:marRight w:val="0"/>
      <w:marTop w:val="0"/>
      <w:marBottom w:val="0"/>
      <w:divBdr>
        <w:top w:val="none" w:sz="0" w:space="0" w:color="auto"/>
        <w:left w:val="none" w:sz="0" w:space="0" w:color="auto"/>
        <w:bottom w:val="none" w:sz="0" w:space="0" w:color="auto"/>
        <w:right w:val="none" w:sz="0" w:space="0" w:color="auto"/>
      </w:divBdr>
    </w:div>
    <w:div w:id="1778209381">
      <w:bodyDiv w:val="1"/>
      <w:marLeft w:val="0"/>
      <w:marRight w:val="0"/>
      <w:marTop w:val="0"/>
      <w:marBottom w:val="0"/>
      <w:divBdr>
        <w:top w:val="none" w:sz="0" w:space="0" w:color="auto"/>
        <w:left w:val="none" w:sz="0" w:space="0" w:color="auto"/>
        <w:bottom w:val="none" w:sz="0" w:space="0" w:color="auto"/>
        <w:right w:val="none" w:sz="0" w:space="0" w:color="auto"/>
      </w:divBdr>
    </w:div>
    <w:div w:id="1818450772">
      <w:bodyDiv w:val="1"/>
      <w:marLeft w:val="0"/>
      <w:marRight w:val="0"/>
      <w:marTop w:val="0"/>
      <w:marBottom w:val="0"/>
      <w:divBdr>
        <w:top w:val="none" w:sz="0" w:space="0" w:color="auto"/>
        <w:left w:val="none" w:sz="0" w:space="0" w:color="auto"/>
        <w:bottom w:val="none" w:sz="0" w:space="0" w:color="auto"/>
        <w:right w:val="none" w:sz="0" w:space="0" w:color="auto"/>
      </w:divBdr>
    </w:div>
    <w:div w:id="1895921749">
      <w:bodyDiv w:val="1"/>
      <w:marLeft w:val="0"/>
      <w:marRight w:val="0"/>
      <w:marTop w:val="0"/>
      <w:marBottom w:val="0"/>
      <w:divBdr>
        <w:top w:val="none" w:sz="0" w:space="0" w:color="auto"/>
        <w:left w:val="none" w:sz="0" w:space="0" w:color="auto"/>
        <w:bottom w:val="none" w:sz="0" w:space="0" w:color="auto"/>
        <w:right w:val="none" w:sz="0" w:space="0" w:color="auto"/>
      </w:divBdr>
      <w:divsChild>
        <w:div w:id="390079889">
          <w:marLeft w:val="446"/>
          <w:marRight w:val="0"/>
          <w:marTop w:val="0"/>
          <w:marBottom w:val="18"/>
          <w:divBdr>
            <w:top w:val="none" w:sz="0" w:space="0" w:color="auto"/>
            <w:left w:val="none" w:sz="0" w:space="0" w:color="auto"/>
            <w:bottom w:val="none" w:sz="0" w:space="0" w:color="auto"/>
            <w:right w:val="none" w:sz="0" w:space="0" w:color="auto"/>
          </w:divBdr>
        </w:div>
        <w:div w:id="480536363">
          <w:marLeft w:val="446"/>
          <w:marRight w:val="0"/>
          <w:marTop w:val="0"/>
          <w:marBottom w:val="18"/>
          <w:divBdr>
            <w:top w:val="none" w:sz="0" w:space="0" w:color="auto"/>
            <w:left w:val="none" w:sz="0" w:space="0" w:color="auto"/>
            <w:bottom w:val="none" w:sz="0" w:space="0" w:color="auto"/>
            <w:right w:val="none" w:sz="0" w:space="0" w:color="auto"/>
          </w:divBdr>
        </w:div>
      </w:divsChild>
    </w:div>
    <w:div w:id="1975982116">
      <w:bodyDiv w:val="1"/>
      <w:marLeft w:val="0"/>
      <w:marRight w:val="0"/>
      <w:marTop w:val="0"/>
      <w:marBottom w:val="0"/>
      <w:divBdr>
        <w:top w:val="none" w:sz="0" w:space="0" w:color="auto"/>
        <w:left w:val="none" w:sz="0" w:space="0" w:color="auto"/>
        <w:bottom w:val="none" w:sz="0" w:space="0" w:color="auto"/>
        <w:right w:val="none" w:sz="0" w:space="0" w:color="auto"/>
      </w:divBdr>
    </w:div>
    <w:div w:id="2025090963">
      <w:bodyDiv w:val="1"/>
      <w:marLeft w:val="0"/>
      <w:marRight w:val="0"/>
      <w:marTop w:val="0"/>
      <w:marBottom w:val="0"/>
      <w:divBdr>
        <w:top w:val="none" w:sz="0" w:space="0" w:color="auto"/>
        <w:left w:val="none" w:sz="0" w:space="0" w:color="auto"/>
        <w:bottom w:val="none" w:sz="0" w:space="0" w:color="auto"/>
        <w:right w:val="none" w:sz="0" w:space="0" w:color="auto"/>
      </w:divBdr>
    </w:div>
    <w:div w:id="2097166423">
      <w:bodyDiv w:val="1"/>
      <w:marLeft w:val="0"/>
      <w:marRight w:val="0"/>
      <w:marTop w:val="0"/>
      <w:marBottom w:val="0"/>
      <w:divBdr>
        <w:top w:val="none" w:sz="0" w:space="0" w:color="auto"/>
        <w:left w:val="none" w:sz="0" w:space="0" w:color="auto"/>
        <w:bottom w:val="none" w:sz="0" w:space="0" w:color="auto"/>
        <w:right w:val="none" w:sz="0" w:space="0" w:color="auto"/>
      </w:divBdr>
    </w:div>
    <w:div w:id="2124349473">
      <w:bodyDiv w:val="1"/>
      <w:marLeft w:val="0"/>
      <w:marRight w:val="0"/>
      <w:marTop w:val="0"/>
      <w:marBottom w:val="0"/>
      <w:divBdr>
        <w:top w:val="none" w:sz="0" w:space="0" w:color="auto"/>
        <w:left w:val="none" w:sz="0" w:space="0" w:color="auto"/>
        <w:bottom w:val="none" w:sz="0" w:space="0" w:color="auto"/>
        <w:right w:val="none" w:sz="0" w:space="0" w:color="auto"/>
      </w:divBdr>
    </w:div>
    <w:div w:id="2139758881">
      <w:bodyDiv w:val="1"/>
      <w:marLeft w:val="0"/>
      <w:marRight w:val="0"/>
      <w:marTop w:val="0"/>
      <w:marBottom w:val="0"/>
      <w:divBdr>
        <w:top w:val="none" w:sz="0" w:space="0" w:color="auto"/>
        <w:left w:val="none" w:sz="0" w:space="0" w:color="auto"/>
        <w:bottom w:val="none" w:sz="0" w:space="0" w:color="auto"/>
        <w:right w:val="none" w:sz="0" w:space="0" w:color="auto"/>
      </w:divBdr>
      <w:divsChild>
        <w:div w:id="627592793">
          <w:marLeft w:val="2880"/>
          <w:marRight w:val="0"/>
          <w:marTop w:val="100"/>
          <w:marBottom w:val="0"/>
          <w:divBdr>
            <w:top w:val="none" w:sz="0" w:space="0" w:color="auto"/>
            <w:left w:val="none" w:sz="0" w:space="0" w:color="auto"/>
            <w:bottom w:val="none" w:sz="0" w:space="0" w:color="auto"/>
            <w:right w:val="none" w:sz="0" w:space="0" w:color="auto"/>
          </w:divBdr>
        </w:div>
        <w:div w:id="985354602">
          <w:marLeft w:val="28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vgregion.sharepoint.com/sites/sy-rs-gits-extern/Delade%20dokument/MALL%20Statusrapport%20GITS%20-%20F&#246;rvaltningsobjekt%20xxx,%20Qx-20xx.dotx?OR=81dd2b71-fb82-4b33-ac71-fed46bf0f87a&amp;CID=ff5ff1a1-5074-f000-6f00-b142280cb7d1&amp;CT=177133497122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584F509A654D9F9401145669AA8872"/>
        <w:category>
          <w:name w:val="Allmänt"/>
          <w:gallery w:val="placeholder"/>
        </w:category>
        <w:types>
          <w:type w:val="bbPlcHdr"/>
        </w:types>
        <w:behaviors>
          <w:behavior w:val="content"/>
        </w:behaviors>
        <w:guid w:val="{5978305B-C814-4DA0-9D7A-77EBDADEE14E}"/>
      </w:docPartPr>
      <w:docPartBody>
        <w:p w:rsidR="0090764A" w:rsidRDefault="0090764A">
          <w:pPr>
            <w:pStyle w:val="5A584F509A654D9F9401145669AA8872"/>
          </w:pPr>
          <w:r>
            <w:rPr>
              <w:i/>
              <w:iCs/>
              <w:color w:val="2C7FCE" w:themeColor="text2" w:themeTint="99"/>
            </w:rPr>
            <w:t>V</w:t>
          </w:r>
          <w:r w:rsidRPr="41A2E37A">
            <w:rPr>
              <w:i/>
              <w:iCs/>
              <w:color w:val="2C7FCE" w:themeColor="text2" w:themeTint="99"/>
            </w:rPr>
            <w:t>älj förvaltningsobjekt</w:t>
          </w:r>
          <w:r>
            <w:rPr>
              <w:i/>
              <w:iCs/>
              <w:color w:val="2C7FCE" w:themeColor="text2" w:themeTint="99"/>
            </w:rPr>
            <w:t>.</w:t>
          </w:r>
        </w:p>
      </w:docPartBody>
    </w:docPart>
    <w:docPart>
      <w:docPartPr>
        <w:name w:val="DCA15496465C45F9B27DC358E22D7FAE"/>
        <w:category>
          <w:name w:val="Allmänt"/>
          <w:gallery w:val="placeholder"/>
        </w:category>
        <w:types>
          <w:type w:val="bbPlcHdr"/>
        </w:types>
        <w:behaviors>
          <w:behavior w:val="content"/>
        </w:behaviors>
        <w:guid w:val="{E33AB18F-1F94-4AAC-8D73-0170ACAB095B}"/>
      </w:docPartPr>
      <w:docPartBody>
        <w:p w:rsidR="0090764A" w:rsidRDefault="0090764A">
          <w:pPr>
            <w:pStyle w:val="DCA15496465C45F9B27DC358E22D7FAE"/>
          </w:pPr>
          <w:r w:rsidRPr="00E123DA">
            <w:rPr>
              <w:rStyle w:val="Platshllartext"/>
              <w:sz w:val="28"/>
              <w:szCs w:val="28"/>
            </w:rPr>
            <w:t xml:space="preserve">Klicka </w:t>
          </w:r>
          <w:r>
            <w:rPr>
              <w:rStyle w:val="Platshllartext"/>
              <w:sz w:val="28"/>
              <w:szCs w:val="28"/>
            </w:rPr>
            <w:t>här</w:t>
          </w:r>
          <w:r w:rsidRPr="00E123DA">
            <w:rPr>
              <w:rStyle w:val="Platshllartext"/>
              <w:sz w:val="28"/>
              <w:szCs w:val="28"/>
            </w:rPr>
            <w:t xml:space="preserve"> och ange år.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64A"/>
    <w:rsid w:val="006E6E11"/>
    <w:rsid w:val="0090764A"/>
    <w:rsid w:val="00931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A584F509A654D9F9401145669AA8872">
    <w:name w:val="5A584F509A654D9F9401145669AA8872"/>
  </w:style>
  <w:style w:type="character" w:styleId="Platshllartext">
    <w:name w:val="Placeholder Text"/>
    <w:basedOn w:val="Standardstycketeckensnitt"/>
    <w:uiPriority w:val="99"/>
    <w:semiHidden/>
    <w:rPr>
      <w:color w:val="666666"/>
    </w:rPr>
  </w:style>
  <w:style w:type="paragraph" w:customStyle="1" w:styleId="DCA15496465C45F9B27DC358E22D7FAE">
    <w:name w:val="DCA15496465C45F9B27DC358E22D7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ITS">
      <a:dk1>
        <a:sysClr val="windowText" lastClr="000000"/>
      </a:dk1>
      <a:lt1>
        <a:sysClr val="window" lastClr="FFFFFF"/>
      </a:lt1>
      <a:dk2>
        <a:srgbClr val="44546A"/>
      </a:dk2>
      <a:lt2>
        <a:srgbClr val="E7E6E6"/>
      </a:lt2>
      <a:accent1>
        <a:srgbClr val="006298"/>
      </a:accent1>
      <a:accent2>
        <a:srgbClr val="582C83"/>
      </a:accent2>
      <a:accent3>
        <a:srgbClr val="A8AD00"/>
      </a:accent3>
      <a:accent4>
        <a:srgbClr val="F2A900"/>
      </a:accent4>
      <a:accent5>
        <a:srgbClr val="4A773C"/>
      </a:accent5>
      <a:accent6>
        <a:srgbClr val="9D2235"/>
      </a:accent6>
      <a:hlink>
        <a:srgbClr val="A8AD00"/>
      </a:hlink>
      <a:folHlink>
        <a:srgbClr val="582C8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MALL%20Statusrapport%20GITS%20-%20Förvaltningsobjekt%20xxx,%20Qx-20xx.dotx?OR=81dd2b71-fb82-4b33-ac71-fed46bf0f87a&amp;CID=ff5ff1a1-5074-f000-6f00-b142280cb7d1&amp;CT=1771334971222</Template>
  <TotalTime>0</TotalTime>
  <Pages>3</Pages>
  <Words>572</Words>
  <Characters>3034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Mall - Statusrapport - Namn på förvaltningsobjekt, kvartal x, 2025</vt:lpstr>
    </vt:vector>
  </TitlesOfParts>
  <Company/>
  <LinksUpToDate>false</LinksUpToDate>
  <CharactersWithSpaces>3599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Statusrapport EHDV Q1-2026</dc:title>
  <dc:subject/>
  <dc:creator/>
  <keywords/>
  <lastModifiedBy/>
  <revision>1</revision>
  <dcterms:created xsi:type="dcterms:W3CDTF">2026-02-17T13:29:00.0000000Z</dcterms:created>
  <dcterms:modified xsi:type="dcterms:W3CDTF">2026-02-18T10:16:00.0000000Z</dcterms:modified>
  <category>Statusrapport</category>
</coreProperties>
</file>