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8FFC50" w14:textId="14B648AC" w:rsidR="007547F2" w:rsidRPr="002A4F15" w:rsidRDefault="004477B4" w:rsidP="006769DD">
      <w:pPr>
        <w:pStyle w:val="Omslagstext"/>
        <w:rPr>
          <w:b/>
          <w:bCs/>
          <w:sz w:val="40"/>
          <w:szCs w:val="36"/>
        </w:rPr>
      </w:pPr>
      <w:r w:rsidRPr="00B37193">
        <w:rPr>
          <w:noProof/>
        </w:rPr>
        <w:drawing>
          <wp:anchor distT="0" distB="0" distL="114300" distR="114300" simplePos="0" relativeHeight="251666432" behindDoc="0" locked="1" layoutInCell="1" allowOverlap="1" wp14:anchorId="7412C195" wp14:editId="0E99765B">
            <wp:simplePos x="0" y="0"/>
            <wp:positionH relativeFrom="page">
              <wp:posOffset>540385</wp:posOffset>
            </wp:positionH>
            <wp:positionV relativeFrom="page">
              <wp:posOffset>9789795</wp:posOffset>
            </wp:positionV>
            <wp:extent cx="2214000" cy="450000"/>
            <wp:effectExtent l="0" t="0" r="0" b="7620"/>
            <wp:wrapTopAndBottom/>
            <wp:docPr id="28" name="Logo" descr="Västra Götaland, logotyp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 descr="Västra Götaland, logotyp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4000" cy="45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2A3E">
        <w:t>Koncernkontoret Hälso</w:t>
      </w:r>
      <w:r w:rsidR="00407FE2">
        <w:t>- och sjukvård</w:t>
      </w:r>
    </w:p>
    <w:p w14:paraId="6BB09455" w14:textId="59C0DA9F" w:rsidR="00D0036F" w:rsidRDefault="005A7182" w:rsidP="00B37193">
      <w:pPr>
        <w:rPr>
          <w:rFonts w:asciiTheme="majorHAnsi" w:hAnsiTheme="majorHAnsi"/>
          <w:b/>
          <w:bCs/>
          <w:sz w:val="40"/>
          <w:szCs w:val="40"/>
        </w:rPr>
      </w:pPr>
      <w:r>
        <w:rPr>
          <w:rFonts w:asciiTheme="majorHAnsi" w:hAnsiTheme="majorHAnsi"/>
          <w:b/>
          <w:bCs/>
          <w:sz w:val="40"/>
          <w:szCs w:val="40"/>
        </w:rPr>
        <w:t>E-tjänsten 1177 Journalen legal ställföreträdare</w:t>
      </w:r>
    </w:p>
    <w:p w14:paraId="4252C128" w14:textId="0C47363E" w:rsidR="00F930FD" w:rsidRPr="00F930FD" w:rsidRDefault="00F930FD" w:rsidP="00B37193">
      <w:pPr>
        <w:rPr>
          <w:rFonts w:asciiTheme="majorHAnsi" w:hAnsiTheme="majorHAnsi"/>
          <w:b/>
          <w:bCs/>
          <w:i/>
          <w:iCs/>
          <w:sz w:val="40"/>
          <w:szCs w:val="40"/>
        </w:rPr>
      </w:pPr>
      <w:r w:rsidRPr="00F930FD">
        <w:rPr>
          <w:i/>
          <w:iCs/>
        </w:rPr>
        <w:t xml:space="preserve">För att vara legal ställföreträdare i 1177 journal för annan person krävs att du är utsedd till god man eller förvaltare med uppgift att sörja för person eller bevaka rätt. </w:t>
      </w:r>
      <w:r w:rsidRPr="00F930FD">
        <w:rPr>
          <w:b/>
          <w:bCs/>
          <w:i/>
          <w:iCs/>
        </w:rPr>
        <w:t>OBS! gäller endast då huvudman är folkbokförd i Västra Götalandsregionen.</w:t>
      </w:r>
    </w:p>
    <w:p w14:paraId="78C1C0C9" w14:textId="77777777" w:rsidR="00F307DA" w:rsidRDefault="00F307DA" w:rsidP="00F61CE2">
      <w:pPr>
        <w:spacing w:line="240" w:lineRule="auto"/>
      </w:pPr>
    </w:p>
    <w:p w14:paraId="527C5502" w14:textId="77777777" w:rsidR="00F61CE2" w:rsidRDefault="00F61CE2" w:rsidP="00E67E74">
      <w:pPr>
        <w:spacing w:after="0" w:line="240" w:lineRule="auto"/>
      </w:pPr>
    </w:p>
    <w:p w14:paraId="60E030AF" w14:textId="11E69423" w:rsidR="00E67E74" w:rsidRDefault="003B6AEF" w:rsidP="00F930FD">
      <w:pPr>
        <w:spacing w:after="0" w:line="240" w:lineRule="auto"/>
      </w:pPr>
      <w:sdt>
        <w:sdtPr>
          <w:rPr>
            <w:sz w:val="40"/>
            <w:szCs w:val="40"/>
          </w:rPr>
          <w:id w:val="-10816770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>
        <w:rPr>
          <w:sz w:val="40"/>
          <w:szCs w:val="40"/>
        </w:rPr>
        <w:t xml:space="preserve"> </w:t>
      </w:r>
      <w:r w:rsidR="00F930FD">
        <w:t>Legal ställföreträdare ges tillgång till 1177 journal</w:t>
      </w:r>
    </w:p>
    <w:p w14:paraId="427D2E78" w14:textId="1C5BF3E7" w:rsidR="00A162F0" w:rsidRPr="00A162F0" w:rsidRDefault="00A162F0" w:rsidP="00A162F0">
      <w:pPr>
        <w:spacing w:after="0" w:line="240" w:lineRule="auto"/>
        <w:ind w:left="567" w:hanging="567"/>
        <w:rPr>
          <w:b/>
          <w:bCs/>
          <w:i/>
          <w:iCs/>
        </w:rPr>
      </w:pPr>
      <w:r>
        <w:t xml:space="preserve">        </w:t>
      </w:r>
      <w:r w:rsidRPr="00A162F0">
        <w:rPr>
          <w:b/>
          <w:bCs/>
          <w:sz w:val="18"/>
          <w:szCs w:val="18"/>
        </w:rPr>
        <w:t xml:space="preserve">Tingsrättsförordnande eller registerutdrag från Överförmyndarnämnden </w:t>
      </w:r>
      <w:r>
        <w:rPr>
          <w:b/>
          <w:bCs/>
          <w:sz w:val="18"/>
          <w:szCs w:val="18"/>
        </w:rPr>
        <w:t xml:space="preserve">      </w:t>
      </w:r>
      <w:r w:rsidRPr="00A162F0">
        <w:rPr>
          <w:b/>
          <w:bCs/>
          <w:sz w:val="18"/>
          <w:szCs w:val="18"/>
        </w:rPr>
        <w:t>krävs och ska bifogas</w:t>
      </w:r>
    </w:p>
    <w:p w14:paraId="52CCFC8C" w14:textId="77777777" w:rsidR="00B13CE4" w:rsidRDefault="00B13CE4" w:rsidP="00E67E74">
      <w:pPr>
        <w:spacing w:after="0" w:line="240" w:lineRule="auto"/>
        <w:rPr>
          <w:sz w:val="22"/>
          <w:szCs w:val="22"/>
        </w:rPr>
      </w:pPr>
    </w:p>
    <w:p w14:paraId="581E4DC0" w14:textId="55CDB9B6" w:rsidR="00B13CE4" w:rsidRDefault="003B6AEF" w:rsidP="00E67E74">
      <w:pPr>
        <w:spacing w:after="0" w:line="240" w:lineRule="auto"/>
        <w:rPr>
          <w:b/>
          <w:bCs/>
          <w:u w:val="single"/>
        </w:rPr>
      </w:pPr>
      <w:sdt>
        <w:sdtPr>
          <w:rPr>
            <w:sz w:val="40"/>
            <w:szCs w:val="40"/>
          </w:rPr>
          <w:id w:val="-10944725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>
        <w:rPr>
          <w:sz w:val="40"/>
          <w:szCs w:val="40"/>
        </w:rPr>
        <w:t xml:space="preserve"> </w:t>
      </w:r>
      <w:r w:rsidR="00A162F0">
        <w:t xml:space="preserve">Legal ställföreträdare </w:t>
      </w:r>
      <w:r w:rsidR="00F466D4">
        <w:t>tas bort i 1177 journal</w:t>
      </w:r>
    </w:p>
    <w:p w14:paraId="74207EF0" w14:textId="77777777" w:rsidR="00B13CE4" w:rsidRDefault="00B13CE4" w:rsidP="00E67E74">
      <w:pPr>
        <w:spacing w:after="0" w:line="240" w:lineRule="auto"/>
        <w:rPr>
          <w:b/>
          <w:bCs/>
          <w:u w:val="single"/>
        </w:rPr>
      </w:pPr>
    </w:p>
    <w:p w14:paraId="0D25049E" w14:textId="77777777" w:rsidR="00B13CE4" w:rsidRDefault="00B13CE4" w:rsidP="00E67E74">
      <w:pPr>
        <w:spacing w:after="0" w:line="240" w:lineRule="auto"/>
        <w:rPr>
          <w:b/>
          <w:bCs/>
          <w:u w:val="single"/>
        </w:rPr>
      </w:pPr>
    </w:p>
    <w:p w14:paraId="3ADBE6E8" w14:textId="631085CD" w:rsidR="00EA46AB" w:rsidRDefault="00EA46AB" w:rsidP="00E67E74">
      <w:pPr>
        <w:spacing w:after="0" w:line="240" w:lineRule="auto"/>
        <w:rPr>
          <w:b/>
          <w:bCs/>
        </w:rPr>
      </w:pPr>
      <w:r w:rsidRPr="00EA46AB">
        <w:rPr>
          <w:b/>
          <w:bCs/>
        </w:rPr>
        <w:t>Patientens för- och efternamn*</w:t>
      </w:r>
      <w:r>
        <w:rPr>
          <w:b/>
          <w:bCs/>
        </w:rPr>
        <w:tab/>
        <w:t xml:space="preserve">         Patientens personnummer*</w:t>
      </w:r>
    </w:p>
    <w:p w14:paraId="4FD1DE46" w14:textId="77777777" w:rsidR="00EA46AB" w:rsidRDefault="00EA46AB" w:rsidP="00E67E74">
      <w:pPr>
        <w:spacing w:after="0" w:line="240" w:lineRule="auto"/>
        <w:rPr>
          <w:b/>
          <w:bCs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39"/>
        <w:gridCol w:w="992"/>
        <w:gridCol w:w="3396"/>
      </w:tblGrid>
      <w:tr w:rsidR="00EA46AB" w14:paraId="241E70A3" w14:textId="77777777" w:rsidTr="00EA46AB">
        <w:trPr>
          <w:trHeight w:val="653"/>
        </w:trPr>
        <w:tc>
          <w:tcPr>
            <w:tcW w:w="3539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2AFF4979" w14:textId="77777777" w:rsidR="00EA46AB" w:rsidRDefault="00EA46AB" w:rsidP="00E67E74">
            <w:pPr>
              <w:rPr>
                <w:b/>
                <w:bCs/>
              </w:rPr>
            </w:pPr>
          </w:p>
        </w:tc>
        <w:tc>
          <w:tcPr>
            <w:tcW w:w="992" w:type="dxa"/>
            <w:vAlign w:val="center"/>
          </w:tcPr>
          <w:p w14:paraId="1EB278DB" w14:textId="77777777" w:rsidR="00EA46AB" w:rsidRDefault="00EA46AB" w:rsidP="00E67E74">
            <w:pPr>
              <w:rPr>
                <w:b/>
                <w:bCs/>
              </w:rPr>
            </w:pPr>
          </w:p>
        </w:tc>
        <w:tc>
          <w:tcPr>
            <w:tcW w:w="3396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3FD3317D" w14:textId="77777777" w:rsidR="00EA46AB" w:rsidRDefault="00EA46AB" w:rsidP="00E67E74">
            <w:pPr>
              <w:rPr>
                <w:b/>
                <w:bCs/>
              </w:rPr>
            </w:pPr>
          </w:p>
        </w:tc>
      </w:tr>
    </w:tbl>
    <w:p w14:paraId="27F833F0" w14:textId="77777777" w:rsidR="00EA46AB" w:rsidRDefault="00EA46AB" w:rsidP="00E67E74">
      <w:pPr>
        <w:spacing w:after="0" w:line="240" w:lineRule="auto"/>
        <w:rPr>
          <w:b/>
          <w:bCs/>
        </w:rPr>
      </w:pPr>
    </w:p>
    <w:p w14:paraId="6FCEEF3B" w14:textId="77777777" w:rsidR="00EA46AB" w:rsidRDefault="00EA46AB" w:rsidP="00E67E74">
      <w:pPr>
        <w:spacing w:after="0" w:line="240" w:lineRule="auto"/>
        <w:rPr>
          <w:b/>
          <w:bCs/>
        </w:rPr>
      </w:pPr>
    </w:p>
    <w:p w14:paraId="0C5ED56B" w14:textId="77777777" w:rsidR="00EA46AB" w:rsidRDefault="00EA46AB" w:rsidP="00E67E74">
      <w:pPr>
        <w:spacing w:after="0" w:line="240" w:lineRule="auto"/>
        <w:rPr>
          <w:b/>
          <w:bCs/>
        </w:rPr>
      </w:pPr>
    </w:p>
    <w:p w14:paraId="3A884B34" w14:textId="70BC8C4A" w:rsidR="00EA46AB" w:rsidRDefault="00EA46AB" w:rsidP="00E67E74">
      <w:pPr>
        <w:spacing w:after="0" w:line="240" w:lineRule="auto"/>
        <w:rPr>
          <w:b/>
          <w:bCs/>
        </w:rPr>
      </w:pPr>
      <w:r>
        <w:rPr>
          <w:b/>
          <w:bCs/>
        </w:rPr>
        <w:t>Ange de journaldelar som du vill dela</w:t>
      </w:r>
    </w:p>
    <w:p w14:paraId="5154B078" w14:textId="77777777" w:rsidR="00EA46AB" w:rsidRDefault="00EA46AB" w:rsidP="00E67E74">
      <w:pPr>
        <w:spacing w:after="0" w:line="240" w:lineRule="auto"/>
        <w:rPr>
          <w:b/>
          <w:bCs/>
        </w:rPr>
      </w:pPr>
    </w:p>
    <w:p w14:paraId="140A4D1A" w14:textId="05DC92DD" w:rsidR="00EA46AB" w:rsidRDefault="003B40DE" w:rsidP="00EA46AB">
      <w:pPr>
        <w:spacing w:after="0" w:line="240" w:lineRule="auto"/>
      </w:pPr>
      <w:sdt>
        <w:sdtPr>
          <w:rPr>
            <w:sz w:val="40"/>
            <w:szCs w:val="40"/>
          </w:rPr>
          <w:id w:val="-2885146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3B40DE"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 w:rsidR="00EA46AB">
        <w:t xml:space="preserve">  Alla uppgifter i e-tjänsten Journalen</w:t>
      </w:r>
    </w:p>
    <w:p w14:paraId="7154CADB" w14:textId="77777777" w:rsidR="00EA46AB" w:rsidRDefault="00EA46AB" w:rsidP="00EA46AB">
      <w:pPr>
        <w:spacing w:after="0" w:line="240" w:lineRule="auto"/>
      </w:pPr>
    </w:p>
    <w:p w14:paraId="3A624416" w14:textId="2A56F208" w:rsidR="00EA46AB" w:rsidRDefault="003B40DE" w:rsidP="00EA46AB">
      <w:pPr>
        <w:spacing w:after="0" w:line="240" w:lineRule="auto"/>
        <w:rPr>
          <w:b/>
          <w:bCs/>
          <w:u w:val="single"/>
        </w:rPr>
      </w:pPr>
      <w:sdt>
        <w:sdtPr>
          <w:rPr>
            <w:sz w:val="40"/>
            <w:szCs w:val="40"/>
          </w:rPr>
          <w:id w:val="-17446274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3B40DE"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 w:rsidR="00EA46AB">
        <w:rPr>
          <w:sz w:val="22"/>
          <w:szCs w:val="22"/>
        </w:rPr>
        <w:t xml:space="preserve"> </w:t>
      </w:r>
      <w:r w:rsidR="00EA46AB">
        <w:t xml:space="preserve">  Anteckningar</w:t>
      </w:r>
      <w:r w:rsidR="00EA46AB">
        <w:tab/>
      </w:r>
      <w:r w:rsidR="00EA46AB">
        <w:tab/>
        <w:t xml:space="preserve">          </w:t>
      </w:r>
      <w:sdt>
        <w:sdtPr>
          <w:rPr>
            <w:sz w:val="40"/>
            <w:szCs w:val="40"/>
          </w:rPr>
          <w:id w:val="10619082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3B40DE"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 w:rsidR="00EA46AB">
        <w:t xml:space="preserve">  </w:t>
      </w:r>
      <w:r>
        <w:t xml:space="preserve"> </w:t>
      </w:r>
      <w:r w:rsidR="00EA46AB">
        <w:t>Provsvar</w:t>
      </w:r>
    </w:p>
    <w:p w14:paraId="6545CACE" w14:textId="523FFB8B" w:rsidR="00EA46AB" w:rsidRDefault="003B40DE" w:rsidP="00EA46AB">
      <w:pPr>
        <w:spacing w:after="0" w:line="240" w:lineRule="auto"/>
        <w:rPr>
          <w:b/>
          <w:bCs/>
          <w:u w:val="single"/>
        </w:rPr>
      </w:pPr>
      <w:sdt>
        <w:sdtPr>
          <w:rPr>
            <w:sz w:val="40"/>
            <w:szCs w:val="40"/>
          </w:rPr>
          <w:id w:val="12277220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3B40DE"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 w:rsidR="00EA46AB">
        <w:rPr>
          <w:sz w:val="22"/>
          <w:szCs w:val="22"/>
        </w:rPr>
        <w:t xml:space="preserve"> </w:t>
      </w:r>
      <w:r w:rsidR="00EA46AB">
        <w:t xml:space="preserve">  Vaccinationer</w:t>
      </w:r>
      <w:r w:rsidR="00EA46AB">
        <w:tab/>
      </w:r>
      <w:r w:rsidR="00EA46AB">
        <w:tab/>
        <w:t xml:space="preserve">         </w:t>
      </w:r>
      <w:r>
        <w:t xml:space="preserve"> </w:t>
      </w:r>
      <w:sdt>
        <w:sdtPr>
          <w:rPr>
            <w:sz w:val="40"/>
            <w:szCs w:val="40"/>
          </w:rPr>
          <w:id w:val="-12814121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 w:rsidR="00EA46AB">
        <w:rPr>
          <w:sz w:val="22"/>
          <w:szCs w:val="22"/>
        </w:rPr>
        <w:t xml:space="preserve"> </w:t>
      </w:r>
      <w:r w:rsidR="00EA46AB">
        <w:t xml:space="preserve">  Kontaktuppgifter</w:t>
      </w:r>
    </w:p>
    <w:p w14:paraId="41822EE8" w14:textId="7BA1DCA8" w:rsidR="00EA46AB" w:rsidRDefault="003B40DE" w:rsidP="00EA46AB">
      <w:pPr>
        <w:spacing w:after="0" w:line="240" w:lineRule="auto"/>
        <w:rPr>
          <w:b/>
          <w:bCs/>
          <w:u w:val="single"/>
        </w:rPr>
      </w:pPr>
      <w:sdt>
        <w:sdtPr>
          <w:rPr>
            <w:sz w:val="40"/>
            <w:szCs w:val="40"/>
          </w:rPr>
          <w:id w:val="-16411126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3B40DE"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 w:rsidR="00EA46AB">
        <w:rPr>
          <w:sz w:val="22"/>
          <w:szCs w:val="22"/>
        </w:rPr>
        <w:t xml:space="preserve"> </w:t>
      </w:r>
      <w:r w:rsidR="00EA46AB">
        <w:t xml:space="preserve">  Diagnoser</w:t>
      </w:r>
      <w:r w:rsidR="00EA46AB">
        <w:tab/>
      </w:r>
      <w:r w:rsidR="00EA46AB">
        <w:tab/>
      </w:r>
      <w:r w:rsidR="00EA46AB" w:rsidRPr="003B40DE">
        <w:rPr>
          <w:sz w:val="40"/>
          <w:szCs w:val="40"/>
        </w:rPr>
        <w:t xml:space="preserve">   </w:t>
      </w:r>
      <w:r>
        <w:rPr>
          <w:sz w:val="40"/>
          <w:szCs w:val="40"/>
        </w:rPr>
        <w:t xml:space="preserve"> </w:t>
      </w:r>
      <w:r w:rsidR="00EA46AB" w:rsidRPr="003B40DE">
        <w:rPr>
          <w:sz w:val="40"/>
          <w:szCs w:val="40"/>
        </w:rPr>
        <w:t xml:space="preserve"> </w:t>
      </w:r>
      <w:sdt>
        <w:sdtPr>
          <w:rPr>
            <w:sz w:val="40"/>
            <w:szCs w:val="40"/>
          </w:rPr>
          <w:id w:val="-17396206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3B40DE"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 w:rsidR="00EA46AB">
        <w:rPr>
          <w:sz w:val="22"/>
          <w:szCs w:val="22"/>
        </w:rPr>
        <w:t xml:space="preserve"> </w:t>
      </w:r>
      <w:r w:rsidR="00EA46AB">
        <w:t xml:space="preserve"> </w:t>
      </w:r>
      <w:r>
        <w:t xml:space="preserve"> </w:t>
      </w:r>
      <w:r w:rsidR="00EA46AB">
        <w:t>Uppmärksamhetssignaler</w:t>
      </w:r>
    </w:p>
    <w:p w14:paraId="11BD7AB2" w14:textId="53C93E87" w:rsidR="00EA46AB" w:rsidRDefault="003B40DE" w:rsidP="00EA46AB">
      <w:pPr>
        <w:spacing w:after="0" w:line="240" w:lineRule="auto"/>
        <w:rPr>
          <w:b/>
          <w:bCs/>
          <w:u w:val="single"/>
        </w:rPr>
      </w:pPr>
      <w:sdt>
        <w:sdtPr>
          <w:rPr>
            <w:sz w:val="40"/>
            <w:szCs w:val="40"/>
          </w:rPr>
          <w:id w:val="-3787057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3B40DE"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 w:rsidR="00EA46AB">
        <w:rPr>
          <w:sz w:val="22"/>
          <w:szCs w:val="22"/>
        </w:rPr>
        <w:t xml:space="preserve"> </w:t>
      </w:r>
      <w:r w:rsidR="00EA46AB">
        <w:t xml:space="preserve">  Mödravård</w:t>
      </w:r>
      <w:r w:rsidR="00EA46AB">
        <w:tab/>
      </w:r>
      <w:r w:rsidR="00EA46AB">
        <w:tab/>
        <w:t xml:space="preserve">          </w:t>
      </w:r>
      <w:sdt>
        <w:sdtPr>
          <w:rPr>
            <w:sz w:val="40"/>
            <w:szCs w:val="40"/>
          </w:rPr>
          <w:id w:val="-281761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A28">
            <w:rPr>
              <w:rFonts w:ascii="MS Gothic" w:eastAsia="MS Gothic" w:hAnsi="MS Gothic" w:hint="eastAsia"/>
              <w:sz w:val="40"/>
              <w:szCs w:val="40"/>
            </w:rPr>
            <w:t>☐</w:t>
          </w:r>
        </w:sdtContent>
      </w:sdt>
      <w:r w:rsidR="00EA46AB">
        <w:t xml:space="preserve"> </w:t>
      </w:r>
      <w:r>
        <w:t xml:space="preserve">  </w:t>
      </w:r>
      <w:r w:rsidR="00EA46AB">
        <w:t xml:space="preserve"> Vårdplaner</w:t>
      </w:r>
    </w:p>
    <w:p w14:paraId="3D652214" w14:textId="77777777" w:rsidR="00EA46AB" w:rsidRDefault="00EA46AB" w:rsidP="00E67E74">
      <w:pPr>
        <w:spacing w:after="0" w:line="240" w:lineRule="auto"/>
        <w:rPr>
          <w:b/>
          <w:bCs/>
        </w:rPr>
      </w:pPr>
    </w:p>
    <w:p w14:paraId="0EED82B1" w14:textId="6D7C4ED3" w:rsidR="00F53414" w:rsidRDefault="0075100A" w:rsidP="00E67E74">
      <w:pPr>
        <w:spacing w:after="0" w:line="240" w:lineRule="auto"/>
      </w:pPr>
      <w:r w:rsidRPr="0075100A">
        <w:rPr>
          <w:b/>
          <w:bCs/>
        </w:rPr>
        <w:t>Legal ställföreträdares identitet (godkänd legitimation) ska verifieras av vårdpersonal/administrativ personal.</w:t>
      </w:r>
      <w:r>
        <w:t xml:space="preserve"> Ange typ av legitimation och eventuellt kortnummer samt personnummer</w:t>
      </w:r>
    </w:p>
    <w:p w14:paraId="0760FEB5" w14:textId="77777777" w:rsidR="0075100A" w:rsidRDefault="0075100A" w:rsidP="00E67E74">
      <w:pPr>
        <w:spacing w:after="0" w:line="240" w:lineRule="auto"/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9E0F9"/>
        <w:tblLook w:val="04A0" w:firstRow="1" w:lastRow="0" w:firstColumn="1" w:lastColumn="0" w:noHBand="0" w:noVBand="1"/>
      </w:tblPr>
      <w:tblGrid>
        <w:gridCol w:w="7927"/>
      </w:tblGrid>
      <w:tr w:rsidR="0075100A" w14:paraId="33075CE3" w14:textId="77777777" w:rsidTr="0085085E">
        <w:trPr>
          <w:trHeight w:val="596"/>
        </w:trPr>
        <w:tc>
          <w:tcPr>
            <w:tcW w:w="7927" w:type="dxa"/>
            <w:shd w:val="clear" w:color="auto" w:fill="C9E0F9"/>
            <w:vAlign w:val="center"/>
          </w:tcPr>
          <w:p w14:paraId="3F336DC8" w14:textId="77777777" w:rsidR="0075100A" w:rsidRDefault="0075100A" w:rsidP="00E67E74">
            <w:pPr>
              <w:rPr>
                <w:b/>
                <w:bCs/>
              </w:rPr>
            </w:pPr>
          </w:p>
        </w:tc>
      </w:tr>
    </w:tbl>
    <w:p w14:paraId="4C054D2A" w14:textId="77777777" w:rsidR="0075100A" w:rsidRDefault="0075100A" w:rsidP="00E67E74">
      <w:pPr>
        <w:spacing w:after="0" w:line="240" w:lineRule="auto"/>
        <w:rPr>
          <w:b/>
          <w:bCs/>
        </w:rPr>
      </w:pPr>
    </w:p>
    <w:p w14:paraId="33B9F78A" w14:textId="4DE7BD1E" w:rsidR="0085085E" w:rsidRDefault="005B59F6" w:rsidP="005A102B">
      <w:pPr>
        <w:spacing w:after="0" w:line="240" w:lineRule="auto"/>
        <w:ind w:left="3828" w:hanging="3828"/>
        <w:rPr>
          <w:b/>
          <w:bCs/>
        </w:rPr>
      </w:pPr>
      <w:r>
        <w:rPr>
          <w:b/>
          <w:bCs/>
        </w:rPr>
        <w:t>Legal ställföreträdare</w:t>
      </w:r>
      <w:r>
        <w:rPr>
          <w:b/>
          <w:bCs/>
        </w:rPr>
        <w:tab/>
        <w:t xml:space="preserve">Vårdpersonal/administrativ </w:t>
      </w:r>
      <w:r w:rsidR="005A102B">
        <w:rPr>
          <w:b/>
          <w:bCs/>
        </w:rPr>
        <w:t xml:space="preserve">     </w:t>
      </w:r>
      <w:r>
        <w:rPr>
          <w:b/>
          <w:bCs/>
        </w:rPr>
        <w:t>personal</w:t>
      </w:r>
    </w:p>
    <w:p w14:paraId="4936137E" w14:textId="77777777" w:rsidR="005A102B" w:rsidRDefault="005A102B" w:rsidP="005A102B">
      <w:pPr>
        <w:spacing w:after="0" w:line="240" w:lineRule="auto"/>
        <w:ind w:left="3828" w:hanging="3828"/>
        <w:rPr>
          <w:b/>
          <w:bCs/>
        </w:rPr>
      </w:pP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92"/>
        <w:gridCol w:w="3396"/>
      </w:tblGrid>
      <w:tr w:rsidR="005A102B" w14:paraId="307932DE" w14:textId="77777777" w:rsidTr="008A36B9">
        <w:trPr>
          <w:trHeight w:val="537"/>
        </w:trPr>
        <w:tc>
          <w:tcPr>
            <w:tcW w:w="3544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6215FC3A" w14:textId="77777777" w:rsidR="005A102B" w:rsidRDefault="005A102B" w:rsidP="005A102B">
            <w:pPr>
              <w:rPr>
                <w:b/>
                <w:bCs/>
              </w:rPr>
            </w:pPr>
          </w:p>
        </w:tc>
        <w:tc>
          <w:tcPr>
            <w:tcW w:w="992" w:type="dxa"/>
            <w:vAlign w:val="center"/>
          </w:tcPr>
          <w:p w14:paraId="007A1DBB" w14:textId="77777777" w:rsidR="005A102B" w:rsidRDefault="005A102B" w:rsidP="005A102B">
            <w:pPr>
              <w:rPr>
                <w:b/>
                <w:bCs/>
              </w:rPr>
            </w:pPr>
          </w:p>
        </w:tc>
        <w:tc>
          <w:tcPr>
            <w:tcW w:w="3396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67D34E8C" w14:textId="77777777" w:rsidR="005A102B" w:rsidRDefault="005A102B" w:rsidP="005A102B">
            <w:pPr>
              <w:rPr>
                <w:b/>
                <w:bCs/>
              </w:rPr>
            </w:pPr>
          </w:p>
        </w:tc>
      </w:tr>
    </w:tbl>
    <w:p w14:paraId="42C071FD" w14:textId="0419A996" w:rsidR="005A102B" w:rsidRDefault="008A36B9" w:rsidP="005A102B">
      <w:pPr>
        <w:spacing w:after="0" w:line="240" w:lineRule="auto"/>
        <w:ind w:left="3828" w:hanging="3828"/>
      </w:pPr>
      <w:r>
        <w:t>Namn*</w:t>
      </w:r>
      <w:r>
        <w:tab/>
        <w:t xml:space="preserve">          Namn*</w:t>
      </w: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92"/>
        <w:gridCol w:w="3396"/>
      </w:tblGrid>
      <w:tr w:rsidR="008A36B9" w14:paraId="7FE9A8F2" w14:textId="77777777" w:rsidTr="00C766B5">
        <w:trPr>
          <w:trHeight w:val="537"/>
        </w:trPr>
        <w:tc>
          <w:tcPr>
            <w:tcW w:w="3544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23612F6F" w14:textId="77777777" w:rsidR="008A36B9" w:rsidRDefault="008A36B9" w:rsidP="00C766B5">
            <w:pPr>
              <w:rPr>
                <w:b/>
                <w:bCs/>
              </w:rPr>
            </w:pPr>
          </w:p>
        </w:tc>
        <w:tc>
          <w:tcPr>
            <w:tcW w:w="992" w:type="dxa"/>
            <w:vAlign w:val="center"/>
          </w:tcPr>
          <w:p w14:paraId="62657BE8" w14:textId="77777777" w:rsidR="008A36B9" w:rsidRDefault="008A36B9" w:rsidP="00C766B5">
            <w:pPr>
              <w:rPr>
                <w:b/>
                <w:bCs/>
              </w:rPr>
            </w:pPr>
          </w:p>
        </w:tc>
        <w:tc>
          <w:tcPr>
            <w:tcW w:w="3396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6A4F512A" w14:textId="77777777" w:rsidR="008A36B9" w:rsidRDefault="008A36B9" w:rsidP="00C766B5">
            <w:pPr>
              <w:rPr>
                <w:b/>
                <w:bCs/>
              </w:rPr>
            </w:pPr>
          </w:p>
        </w:tc>
      </w:tr>
    </w:tbl>
    <w:p w14:paraId="4203534F" w14:textId="71750CCD" w:rsidR="008A36B9" w:rsidRPr="008A36B9" w:rsidRDefault="008A36B9" w:rsidP="008A36B9">
      <w:pPr>
        <w:spacing w:after="0" w:line="240" w:lineRule="auto"/>
        <w:ind w:left="3828" w:hanging="3828"/>
      </w:pPr>
      <w:r>
        <w:t>Personnummer*</w:t>
      </w:r>
      <w:r>
        <w:tab/>
        <w:t xml:space="preserve">          VGR-ID*</w:t>
      </w: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92"/>
        <w:gridCol w:w="3396"/>
      </w:tblGrid>
      <w:tr w:rsidR="008A36B9" w14:paraId="3B0298D1" w14:textId="77777777" w:rsidTr="00C766B5">
        <w:trPr>
          <w:trHeight w:val="537"/>
        </w:trPr>
        <w:tc>
          <w:tcPr>
            <w:tcW w:w="3544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149FE03C" w14:textId="77777777" w:rsidR="008A36B9" w:rsidRDefault="008A36B9" w:rsidP="00C766B5">
            <w:pPr>
              <w:rPr>
                <w:b/>
                <w:bCs/>
              </w:rPr>
            </w:pPr>
          </w:p>
        </w:tc>
        <w:tc>
          <w:tcPr>
            <w:tcW w:w="992" w:type="dxa"/>
            <w:vAlign w:val="center"/>
          </w:tcPr>
          <w:p w14:paraId="546A0BCD" w14:textId="77777777" w:rsidR="008A36B9" w:rsidRDefault="008A36B9" w:rsidP="00C766B5">
            <w:pPr>
              <w:rPr>
                <w:b/>
                <w:bCs/>
              </w:rPr>
            </w:pPr>
          </w:p>
        </w:tc>
        <w:tc>
          <w:tcPr>
            <w:tcW w:w="3396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0353A58C" w14:textId="77777777" w:rsidR="008A36B9" w:rsidRDefault="008A36B9" w:rsidP="00C766B5">
            <w:pPr>
              <w:rPr>
                <w:b/>
                <w:bCs/>
              </w:rPr>
            </w:pPr>
          </w:p>
        </w:tc>
      </w:tr>
    </w:tbl>
    <w:p w14:paraId="6DAD632A" w14:textId="01BB284C" w:rsidR="008A36B9" w:rsidRPr="008A36B9" w:rsidRDefault="008A36B9" w:rsidP="008A36B9">
      <w:pPr>
        <w:spacing w:after="0" w:line="240" w:lineRule="auto"/>
        <w:ind w:left="3828" w:hanging="3828"/>
      </w:pPr>
      <w:r>
        <w:t>Adress*</w:t>
      </w:r>
      <w:r>
        <w:tab/>
        <w:t xml:space="preserve">          Vårdenhet*</w:t>
      </w: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92"/>
        <w:gridCol w:w="3396"/>
      </w:tblGrid>
      <w:tr w:rsidR="008A36B9" w14:paraId="564A7AE7" w14:textId="77777777" w:rsidTr="00C766B5">
        <w:trPr>
          <w:trHeight w:val="537"/>
        </w:trPr>
        <w:tc>
          <w:tcPr>
            <w:tcW w:w="3544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2FC23FEA" w14:textId="77777777" w:rsidR="008A36B9" w:rsidRDefault="008A36B9" w:rsidP="00C766B5">
            <w:pPr>
              <w:rPr>
                <w:b/>
                <w:bCs/>
              </w:rPr>
            </w:pPr>
          </w:p>
        </w:tc>
        <w:tc>
          <w:tcPr>
            <w:tcW w:w="992" w:type="dxa"/>
            <w:vAlign w:val="center"/>
          </w:tcPr>
          <w:p w14:paraId="4A1ABF03" w14:textId="77777777" w:rsidR="008A36B9" w:rsidRDefault="008A36B9" w:rsidP="00C766B5">
            <w:pPr>
              <w:rPr>
                <w:b/>
                <w:bCs/>
              </w:rPr>
            </w:pPr>
          </w:p>
        </w:tc>
        <w:tc>
          <w:tcPr>
            <w:tcW w:w="3396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7F1EA91B" w14:textId="77777777" w:rsidR="008A36B9" w:rsidRDefault="008A36B9" w:rsidP="00C766B5">
            <w:pPr>
              <w:rPr>
                <w:b/>
                <w:bCs/>
              </w:rPr>
            </w:pPr>
          </w:p>
        </w:tc>
      </w:tr>
    </w:tbl>
    <w:p w14:paraId="0259C0C5" w14:textId="324BD717" w:rsidR="008A36B9" w:rsidRPr="008A36B9" w:rsidRDefault="008A36B9" w:rsidP="008A36B9">
      <w:pPr>
        <w:spacing w:after="0" w:line="240" w:lineRule="auto"/>
        <w:ind w:left="3828" w:hanging="3828"/>
      </w:pPr>
      <w:r>
        <w:t>Postadress*</w:t>
      </w:r>
      <w:r>
        <w:tab/>
        <w:t xml:space="preserve">          E-postadress*</w:t>
      </w: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92"/>
        <w:gridCol w:w="3396"/>
      </w:tblGrid>
      <w:tr w:rsidR="008A36B9" w14:paraId="5D1C9819" w14:textId="77777777" w:rsidTr="00C766B5">
        <w:trPr>
          <w:trHeight w:val="537"/>
        </w:trPr>
        <w:tc>
          <w:tcPr>
            <w:tcW w:w="3544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4844F8AB" w14:textId="77777777" w:rsidR="008A36B9" w:rsidRDefault="008A36B9" w:rsidP="00C766B5">
            <w:pPr>
              <w:rPr>
                <w:b/>
                <w:bCs/>
              </w:rPr>
            </w:pPr>
          </w:p>
        </w:tc>
        <w:tc>
          <w:tcPr>
            <w:tcW w:w="992" w:type="dxa"/>
            <w:vAlign w:val="center"/>
          </w:tcPr>
          <w:p w14:paraId="19048D52" w14:textId="77777777" w:rsidR="008A36B9" w:rsidRDefault="008A36B9" w:rsidP="00C766B5">
            <w:pPr>
              <w:rPr>
                <w:b/>
                <w:bCs/>
              </w:rPr>
            </w:pPr>
          </w:p>
        </w:tc>
        <w:tc>
          <w:tcPr>
            <w:tcW w:w="3396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5EAE3B0F" w14:textId="77777777" w:rsidR="008A36B9" w:rsidRDefault="008A36B9" w:rsidP="00C766B5">
            <w:pPr>
              <w:rPr>
                <w:b/>
                <w:bCs/>
              </w:rPr>
            </w:pPr>
          </w:p>
        </w:tc>
      </w:tr>
    </w:tbl>
    <w:p w14:paraId="2D03D545" w14:textId="2C37C69D" w:rsidR="008A36B9" w:rsidRPr="008A36B9" w:rsidRDefault="008A36B9" w:rsidP="008A36B9">
      <w:pPr>
        <w:spacing w:after="0" w:line="240" w:lineRule="auto"/>
        <w:ind w:left="3828" w:hanging="3828"/>
      </w:pPr>
      <w:r>
        <w:t>Telefonnummer*</w:t>
      </w:r>
      <w:r>
        <w:tab/>
        <w:t xml:space="preserve">          </w:t>
      </w:r>
      <w:r w:rsidR="00D813FD">
        <w:t>Telefonnummer</w:t>
      </w:r>
      <w:r>
        <w:t>*</w:t>
      </w: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9"/>
      </w:tblGrid>
      <w:tr w:rsidR="00D813FD" w14:paraId="1D719EEC" w14:textId="77777777" w:rsidTr="00D813FD">
        <w:trPr>
          <w:trHeight w:val="537"/>
        </w:trPr>
        <w:tc>
          <w:tcPr>
            <w:tcW w:w="3549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3446DBF9" w14:textId="77777777" w:rsidR="00D813FD" w:rsidRDefault="00D813FD" w:rsidP="00C766B5">
            <w:pPr>
              <w:rPr>
                <w:b/>
                <w:bCs/>
              </w:rPr>
            </w:pPr>
          </w:p>
        </w:tc>
      </w:tr>
    </w:tbl>
    <w:p w14:paraId="2AEA97CE" w14:textId="70A78BAD" w:rsidR="008A36B9" w:rsidRPr="008A36B9" w:rsidRDefault="008A36B9" w:rsidP="008A36B9">
      <w:pPr>
        <w:spacing w:after="0" w:line="240" w:lineRule="auto"/>
        <w:ind w:left="3828" w:hanging="3828"/>
      </w:pPr>
      <w:r>
        <w:t>E-postadress</w:t>
      </w:r>
      <w:r>
        <w:tab/>
        <w:t xml:space="preserve">          </w:t>
      </w:r>
    </w:p>
    <w:p w14:paraId="7A965B5F" w14:textId="77777777" w:rsidR="00591CB0" w:rsidRDefault="00D813FD" w:rsidP="00D813FD">
      <w:pPr>
        <w:spacing w:after="0" w:line="240" w:lineRule="auto"/>
        <w:ind w:left="3828" w:hanging="3828"/>
      </w:pPr>
      <w:r>
        <w:tab/>
      </w:r>
    </w:p>
    <w:p w14:paraId="2559BB6B" w14:textId="77777777" w:rsidR="00591CB0" w:rsidRDefault="00591CB0" w:rsidP="00D813FD">
      <w:pPr>
        <w:spacing w:after="0" w:line="240" w:lineRule="auto"/>
        <w:ind w:left="3828" w:hanging="3828"/>
      </w:pP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92"/>
        <w:gridCol w:w="3396"/>
      </w:tblGrid>
      <w:tr w:rsidR="00591CB0" w14:paraId="1AAF41B0" w14:textId="77777777" w:rsidTr="00C766B5">
        <w:trPr>
          <w:trHeight w:val="537"/>
        </w:trPr>
        <w:tc>
          <w:tcPr>
            <w:tcW w:w="3544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7E77C4F8" w14:textId="77777777" w:rsidR="00591CB0" w:rsidRDefault="00591CB0" w:rsidP="00C766B5">
            <w:pPr>
              <w:rPr>
                <w:b/>
                <w:bCs/>
              </w:rPr>
            </w:pPr>
          </w:p>
        </w:tc>
        <w:tc>
          <w:tcPr>
            <w:tcW w:w="992" w:type="dxa"/>
            <w:vAlign w:val="center"/>
          </w:tcPr>
          <w:p w14:paraId="53CC5AC6" w14:textId="77777777" w:rsidR="00591CB0" w:rsidRDefault="00591CB0" w:rsidP="00C766B5">
            <w:pPr>
              <w:rPr>
                <w:b/>
                <w:bCs/>
              </w:rPr>
            </w:pPr>
          </w:p>
        </w:tc>
        <w:tc>
          <w:tcPr>
            <w:tcW w:w="3396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61C3415C" w14:textId="77777777" w:rsidR="00591CB0" w:rsidRDefault="00591CB0" w:rsidP="00C766B5">
            <w:pPr>
              <w:rPr>
                <w:b/>
                <w:bCs/>
              </w:rPr>
            </w:pPr>
          </w:p>
        </w:tc>
      </w:tr>
    </w:tbl>
    <w:p w14:paraId="5077B98E" w14:textId="50E82DE7" w:rsidR="00591CB0" w:rsidRPr="008A36B9" w:rsidRDefault="00591CB0" w:rsidP="00591CB0">
      <w:pPr>
        <w:spacing w:after="0" w:line="240" w:lineRule="auto"/>
        <w:ind w:left="3828" w:hanging="3828"/>
      </w:pPr>
      <w:r>
        <w:t>Signatur*</w:t>
      </w:r>
      <w:r>
        <w:tab/>
        <w:t xml:space="preserve">          Signatur*</w:t>
      </w: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92"/>
        <w:gridCol w:w="3396"/>
      </w:tblGrid>
      <w:tr w:rsidR="00591CB0" w14:paraId="54EC9E41" w14:textId="77777777" w:rsidTr="00C766B5">
        <w:trPr>
          <w:trHeight w:val="537"/>
        </w:trPr>
        <w:tc>
          <w:tcPr>
            <w:tcW w:w="3544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1C165468" w14:textId="77777777" w:rsidR="00591CB0" w:rsidRDefault="00591CB0" w:rsidP="00C766B5">
            <w:pPr>
              <w:rPr>
                <w:b/>
                <w:bCs/>
              </w:rPr>
            </w:pPr>
          </w:p>
        </w:tc>
        <w:tc>
          <w:tcPr>
            <w:tcW w:w="992" w:type="dxa"/>
            <w:vAlign w:val="center"/>
          </w:tcPr>
          <w:p w14:paraId="1FB0C8C3" w14:textId="77777777" w:rsidR="00591CB0" w:rsidRDefault="00591CB0" w:rsidP="00C766B5">
            <w:pPr>
              <w:rPr>
                <w:b/>
                <w:bCs/>
              </w:rPr>
            </w:pPr>
          </w:p>
        </w:tc>
        <w:tc>
          <w:tcPr>
            <w:tcW w:w="3396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5C12B668" w14:textId="77777777" w:rsidR="00591CB0" w:rsidRDefault="00591CB0" w:rsidP="00C766B5">
            <w:pPr>
              <w:rPr>
                <w:b/>
                <w:bCs/>
              </w:rPr>
            </w:pPr>
          </w:p>
        </w:tc>
      </w:tr>
    </w:tbl>
    <w:p w14:paraId="148001BA" w14:textId="4F1D6CCD" w:rsidR="00591CB0" w:rsidRPr="008A36B9" w:rsidRDefault="00591CB0" w:rsidP="00591CB0">
      <w:pPr>
        <w:spacing w:after="0" w:line="240" w:lineRule="auto"/>
        <w:ind w:left="3828" w:hanging="3828"/>
      </w:pPr>
      <w:r>
        <w:t>Ort och datum*</w:t>
      </w:r>
      <w:r>
        <w:tab/>
        <w:t xml:space="preserve">          Ort och datum*</w:t>
      </w:r>
    </w:p>
    <w:p w14:paraId="325013A1" w14:textId="7477ACFF" w:rsidR="00FB2FE5" w:rsidRDefault="00D813FD" w:rsidP="005A102B">
      <w:pPr>
        <w:spacing w:after="0" w:line="240" w:lineRule="auto"/>
        <w:ind w:left="3828" w:hanging="3828"/>
        <w:rPr>
          <w:b/>
          <w:bCs/>
          <w:sz w:val="24"/>
          <w:szCs w:val="24"/>
        </w:rPr>
      </w:pPr>
      <w:r>
        <w:t xml:space="preserve">          </w:t>
      </w:r>
    </w:p>
    <w:p w14:paraId="5F7F616D" w14:textId="19737A22" w:rsidR="00591CB0" w:rsidRDefault="00591CB0" w:rsidP="005A102B">
      <w:pPr>
        <w:spacing w:after="0" w:line="240" w:lineRule="auto"/>
        <w:ind w:left="3828" w:hanging="3828"/>
        <w:rPr>
          <w:b/>
          <w:bCs/>
          <w:sz w:val="24"/>
          <w:szCs w:val="24"/>
        </w:rPr>
      </w:pPr>
      <w:r w:rsidRPr="00591CB0">
        <w:rPr>
          <w:b/>
          <w:bCs/>
          <w:sz w:val="24"/>
          <w:szCs w:val="24"/>
        </w:rPr>
        <w:t>Huvudman</w:t>
      </w:r>
      <w:r w:rsidR="006B6AD3">
        <w:rPr>
          <w:b/>
          <w:bCs/>
          <w:sz w:val="24"/>
          <w:szCs w:val="24"/>
        </w:rPr>
        <w:t xml:space="preserve"> (patient)</w:t>
      </w:r>
    </w:p>
    <w:p w14:paraId="03AEA30D" w14:textId="1F685F83" w:rsidR="00591CB0" w:rsidRDefault="00591CB0" w:rsidP="005A102B">
      <w:pPr>
        <w:spacing w:after="0" w:line="240" w:lineRule="auto"/>
        <w:ind w:left="3828" w:hanging="3828"/>
        <w:rPr>
          <w:b/>
          <w:bCs/>
          <w:i/>
          <w:iCs/>
        </w:rPr>
      </w:pPr>
      <w:r w:rsidRPr="00591CB0">
        <w:rPr>
          <w:b/>
          <w:bCs/>
          <w:i/>
          <w:iCs/>
        </w:rPr>
        <w:t>Gäller endast god man</w:t>
      </w:r>
    </w:p>
    <w:p w14:paraId="5D61B4BD" w14:textId="77777777" w:rsidR="00591CB0" w:rsidRDefault="00591CB0" w:rsidP="005A102B">
      <w:pPr>
        <w:spacing w:after="0" w:line="240" w:lineRule="auto"/>
        <w:ind w:left="3828" w:hanging="3828"/>
        <w:rPr>
          <w:b/>
          <w:bCs/>
          <w:i/>
          <w:iCs/>
        </w:rPr>
      </w:pP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92"/>
        <w:gridCol w:w="3396"/>
      </w:tblGrid>
      <w:tr w:rsidR="00591CB0" w14:paraId="29B53845" w14:textId="77777777" w:rsidTr="00C766B5">
        <w:trPr>
          <w:trHeight w:val="537"/>
        </w:trPr>
        <w:tc>
          <w:tcPr>
            <w:tcW w:w="3544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7A416255" w14:textId="77777777" w:rsidR="00591CB0" w:rsidRDefault="00591CB0" w:rsidP="00C766B5">
            <w:pPr>
              <w:rPr>
                <w:b/>
                <w:bCs/>
              </w:rPr>
            </w:pPr>
          </w:p>
        </w:tc>
        <w:tc>
          <w:tcPr>
            <w:tcW w:w="992" w:type="dxa"/>
            <w:vAlign w:val="center"/>
          </w:tcPr>
          <w:p w14:paraId="39665D3A" w14:textId="77777777" w:rsidR="00591CB0" w:rsidRDefault="00591CB0" w:rsidP="00C766B5">
            <w:pPr>
              <w:rPr>
                <w:b/>
                <w:bCs/>
              </w:rPr>
            </w:pPr>
          </w:p>
        </w:tc>
        <w:tc>
          <w:tcPr>
            <w:tcW w:w="3396" w:type="dxa"/>
            <w:tcBorders>
              <w:bottom w:val="single" w:sz="12" w:space="0" w:color="auto"/>
            </w:tcBorders>
            <w:shd w:val="clear" w:color="auto" w:fill="C9E0F9"/>
            <w:vAlign w:val="center"/>
          </w:tcPr>
          <w:p w14:paraId="271347C6" w14:textId="77777777" w:rsidR="00591CB0" w:rsidRDefault="00591CB0" w:rsidP="00C766B5">
            <w:pPr>
              <w:rPr>
                <w:b/>
                <w:bCs/>
              </w:rPr>
            </w:pPr>
          </w:p>
        </w:tc>
      </w:tr>
    </w:tbl>
    <w:p w14:paraId="283C7188" w14:textId="0B7BAE3C" w:rsidR="00591CB0" w:rsidRDefault="00591CB0" w:rsidP="00591CB0">
      <w:pPr>
        <w:spacing w:after="0" w:line="240" w:lineRule="auto"/>
        <w:ind w:left="3828" w:hanging="3828"/>
      </w:pPr>
      <w:r>
        <w:t>Signatur huvudman</w:t>
      </w:r>
      <w:r>
        <w:tab/>
        <w:t xml:space="preserve">          Ort och datum</w:t>
      </w:r>
    </w:p>
    <w:p w14:paraId="7013002E" w14:textId="77777777" w:rsidR="005B2FE5" w:rsidRDefault="005B2FE5" w:rsidP="00591CB0">
      <w:pPr>
        <w:spacing w:after="0" w:line="240" w:lineRule="auto"/>
        <w:ind w:left="3828" w:hanging="3828"/>
      </w:pPr>
    </w:p>
    <w:p w14:paraId="6F026E00" w14:textId="77777777" w:rsidR="00FB2FE5" w:rsidRDefault="00FB2FE5" w:rsidP="00CC7946">
      <w:pPr>
        <w:spacing w:after="0" w:line="240" w:lineRule="auto"/>
      </w:pPr>
    </w:p>
    <w:p w14:paraId="04D64B78" w14:textId="77777777" w:rsidR="00203524" w:rsidRDefault="00203524" w:rsidP="00203524">
      <w:pPr>
        <w:spacing w:after="0" w:line="240" w:lineRule="auto"/>
      </w:pPr>
      <w:r>
        <w:t>*</w:t>
      </w:r>
      <w:r w:rsidR="005B2FE5" w:rsidRPr="00203524">
        <w:rPr>
          <w:b/>
          <w:bCs/>
        </w:rPr>
        <w:t>Obligatorisk uppgift</w:t>
      </w:r>
      <w:r w:rsidR="005B2FE5">
        <w:t xml:space="preserve"> </w:t>
      </w:r>
    </w:p>
    <w:p w14:paraId="7753C529" w14:textId="77777777" w:rsidR="00203524" w:rsidRDefault="00203524" w:rsidP="00203524">
      <w:pPr>
        <w:spacing w:after="0" w:line="240" w:lineRule="auto"/>
      </w:pPr>
    </w:p>
    <w:p w14:paraId="678F2065" w14:textId="2C19DD83" w:rsidR="005B2FE5" w:rsidRPr="008A36B9" w:rsidRDefault="005B2FE5" w:rsidP="00203524">
      <w:pPr>
        <w:spacing w:after="0" w:line="240" w:lineRule="auto"/>
      </w:pPr>
      <w:r>
        <w:t>Innan tilldelning sker ska legal ställföreträdare vara legitimerad via ett besök hos valfri offentlig vårdinrättning i VGR alternativt privat vårdinrättning som har avtal med Västra Götalandsregionen för att blanketten ska vara giltig. Detta för att säkerställa att elektronisk åtkomst till 1177 Journal inte tilldelas obehörigt.</w:t>
      </w:r>
    </w:p>
    <w:p w14:paraId="580606D8" w14:textId="77777777" w:rsidR="00591CB0" w:rsidRDefault="00591CB0" w:rsidP="005B2FE5">
      <w:pPr>
        <w:spacing w:after="0" w:line="240" w:lineRule="auto"/>
        <w:ind w:left="142" w:hanging="142"/>
        <w:rPr>
          <w:b/>
          <w:bCs/>
          <w:i/>
          <w:iCs/>
        </w:rPr>
      </w:pPr>
    </w:p>
    <w:p w14:paraId="71424BDF" w14:textId="197D0672" w:rsidR="00E26AAB" w:rsidRPr="00591CB0" w:rsidRDefault="00E26AAB" w:rsidP="005B2FE5">
      <w:pPr>
        <w:spacing w:after="0" w:line="240" w:lineRule="auto"/>
        <w:ind w:left="142" w:hanging="142"/>
        <w:rPr>
          <w:b/>
          <w:bCs/>
          <w:i/>
          <w:iCs/>
        </w:rPr>
      </w:pPr>
      <w:r>
        <w:t>• Skicka blanketten till VGR Support, Service Desk Behörigheter, Flöjelbergsgatan 2A, 431 35 Mölndal.</w:t>
      </w:r>
    </w:p>
    <w:sectPr w:rsidR="00E26AAB" w:rsidRPr="00591CB0" w:rsidSect="00CC7946">
      <w:footerReference w:type="default" r:id="rId15"/>
      <w:headerReference w:type="first" r:id="rId16"/>
      <w:footerReference w:type="first" r:id="rId17"/>
      <w:pgSz w:w="11906" w:h="16838"/>
      <w:pgMar w:top="142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B9DC6" w14:textId="77777777" w:rsidR="0011048F" w:rsidRDefault="0011048F" w:rsidP="00ED6C6F">
      <w:pPr>
        <w:spacing w:after="0" w:line="240" w:lineRule="auto"/>
      </w:pPr>
      <w:r>
        <w:separator/>
      </w:r>
    </w:p>
  </w:endnote>
  <w:endnote w:type="continuationSeparator" w:id="0">
    <w:p w14:paraId="7555278A" w14:textId="77777777" w:rsidR="0011048F" w:rsidRDefault="0011048F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15420060"/>
      <w:docPartObj>
        <w:docPartGallery w:val="Page Numbers (Bottom of Page)"/>
        <w:docPartUnique/>
      </w:docPartObj>
    </w:sdtPr>
    <w:sdtEndPr/>
    <w:sdtContent>
      <w:sdt>
        <w:sdtPr>
          <w:id w:val="-1137561548"/>
          <w:docPartObj>
            <w:docPartGallery w:val="Page Numbers (Top of Page)"/>
            <w:docPartUnique/>
          </w:docPartObj>
        </w:sdtPr>
        <w:sdtEndPr/>
        <w:sdtContent>
          <w:p w14:paraId="41076592" w14:textId="4657847A" w:rsidR="008B6890" w:rsidRDefault="008B6890">
            <w:pPr>
              <w:pStyle w:val="Sidfot"/>
              <w:jc w:val="right"/>
            </w:pPr>
            <w:r>
              <w:rPr>
                <w:noProof/>
              </w:rPr>
              <w:drawing>
                <wp:anchor distT="0" distB="0" distL="114300" distR="114300" simplePos="0" relativeHeight="251661312" behindDoc="1" locked="0" layoutInCell="1" allowOverlap="1" wp14:anchorId="268208AD" wp14:editId="59BB670C">
                  <wp:simplePos x="0" y="0"/>
                  <wp:positionH relativeFrom="column">
                    <wp:posOffset>-857250</wp:posOffset>
                  </wp:positionH>
                  <wp:positionV relativeFrom="paragraph">
                    <wp:posOffset>-352425</wp:posOffset>
                  </wp:positionV>
                  <wp:extent cx="2524125" cy="762930"/>
                  <wp:effectExtent l="0" t="0" r="0" b="0"/>
                  <wp:wrapTight wrapText="bothSides">
                    <wp:wrapPolygon edited="0">
                      <wp:start x="0" y="0"/>
                      <wp:lineTo x="0" y="21042"/>
                      <wp:lineTo x="21355" y="21042"/>
                      <wp:lineTo x="21355" y="0"/>
                      <wp:lineTo x="0" y="0"/>
                    </wp:wrapPolygon>
                  </wp:wrapTight>
                  <wp:docPr id="131802755" name="Bildobjekt 1" descr="En bild som visar Teckensnitt, text, vit, Grafik&#10;&#10;Automatiskt genererad beskrivn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9119925" name="Bildobjekt 1" descr="En bild som visar Teckensnitt, text, vit, Grafik&#10;&#10;Automatiskt genererad beskrivning"/>
                          <pic:cNvPicPr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4125" cy="762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 xml:space="preserve">Sida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9576357" w14:textId="35AA3756" w:rsidR="003A0E64" w:rsidRDefault="003A0E64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4C965" w14:textId="575858E2" w:rsidR="00F53414" w:rsidRDefault="00F53414">
    <w:pPr>
      <w:pStyle w:val="Sidfot"/>
      <w:jc w:val="right"/>
    </w:pPr>
    <w:r>
      <w:t xml:space="preserve"> OBS! Glöm ej fylla i sida 2                </w:t>
    </w:r>
    <w:sdt>
      <w:sdtPr>
        <w:id w:val="-205801480"/>
        <w:docPartObj>
          <w:docPartGallery w:val="Page Numbers (Bottom of Page)"/>
          <w:docPartUnique/>
        </w:docPartObj>
      </w:sdtPr>
      <w:sdtEndPr/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Sida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  <w:p w14:paraId="434CFDD5" w14:textId="77777777" w:rsidR="00F53414" w:rsidRDefault="00F53414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42659" w14:textId="77777777" w:rsidR="0011048F" w:rsidRDefault="0011048F" w:rsidP="00ED6C6F">
      <w:pPr>
        <w:spacing w:after="0" w:line="240" w:lineRule="auto"/>
      </w:pPr>
      <w:r>
        <w:separator/>
      </w:r>
    </w:p>
  </w:footnote>
  <w:footnote w:type="continuationSeparator" w:id="0">
    <w:p w14:paraId="01117CDA" w14:textId="77777777" w:rsidR="0011048F" w:rsidRDefault="0011048F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7C8E53E7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195487006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C6E565E"/>
    <w:multiLevelType w:val="hybridMultilevel"/>
    <w:tmpl w:val="548C049A"/>
    <w:lvl w:ilvl="0" w:tplc="E5CA39F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44940223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ocumentProtection w:edit="forms" w:enforcement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25FA6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48F"/>
    <w:rsid w:val="001105A7"/>
    <w:rsid w:val="0011207E"/>
    <w:rsid w:val="00136C6B"/>
    <w:rsid w:val="00142663"/>
    <w:rsid w:val="00167F2D"/>
    <w:rsid w:val="001702CE"/>
    <w:rsid w:val="00182C4D"/>
    <w:rsid w:val="0019680D"/>
    <w:rsid w:val="001A21B1"/>
    <w:rsid w:val="001A7D3F"/>
    <w:rsid w:val="001B2002"/>
    <w:rsid w:val="001B4BB9"/>
    <w:rsid w:val="001F5488"/>
    <w:rsid w:val="001F6653"/>
    <w:rsid w:val="00203524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A4F15"/>
    <w:rsid w:val="002D6BE7"/>
    <w:rsid w:val="002E6307"/>
    <w:rsid w:val="002F7366"/>
    <w:rsid w:val="00324BC6"/>
    <w:rsid w:val="00334C58"/>
    <w:rsid w:val="0035044E"/>
    <w:rsid w:val="0036067A"/>
    <w:rsid w:val="003848CD"/>
    <w:rsid w:val="00384E26"/>
    <w:rsid w:val="00397151"/>
    <w:rsid w:val="003977E2"/>
    <w:rsid w:val="003A0E64"/>
    <w:rsid w:val="003A0FEC"/>
    <w:rsid w:val="003A4BEC"/>
    <w:rsid w:val="003B40DE"/>
    <w:rsid w:val="003B6AEF"/>
    <w:rsid w:val="003C45A3"/>
    <w:rsid w:val="003D1AD5"/>
    <w:rsid w:val="003D6606"/>
    <w:rsid w:val="003F0854"/>
    <w:rsid w:val="003F0BD7"/>
    <w:rsid w:val="00407FE2"/>
    <w:rsid w:val="00411FB3"/>
    <w:rsid w:val="004333A3"/>
    <w:rsid w:val="00436F86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4C38"/>
    <w:rsid w:val="005861D0"/>
    <w:rsid w:val="00586919"/>
    <w:rsid w:val="00591CB0"/>
    <w:rsid w:val="00594D98"/>
    <w:rsid w:val="00595949"/>
    <w:rsid w:val="005A102B"/>
    <w:rsid w:val="005A403A"/>
    <w:rsid w:val="005A6F62"/>
    <w:rsid w:val="005A7182"/>
    <w:rsid w:val="005B1F50"/>
    <w:rsid w:val="005B2591"/>
    <w:rsid w:val="005B2FE5"/>
    <w:rsid w:val="005B59F6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B6AD3"/>
    <w:rsid w:val="006C0636"/>
    <w:rsid w:val="006C20B8"/>
    <w:rsid w:val="006C4DA1"/>
    <w:rsid w:val="006E43A5"/>
    <w:rsid w:val="006E6496"/>
    <w:rsid w:val="006F7778"/>
    <w:rsid w:val="00706214"/>
    <w:rsid w:val="00724D67"/>
    <w:rsid w:val="00732A1C"/>
    <w:rsid w:val="00737193"/>
    <w:rsid w:val="00742CAC"/>
    <w:rsid w:val="0075100A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35"/>
    <w:rsid w:val="008215CB"/>
    <w:rsid w:val="00822A22"/>
    <w:rsid w:val="00826C8A"/>
    <w:rsid w:val="00834506"/>
    <w:rsid w:val="00834E7E"/>
    <w:rsid w:val="0085085E"/>
    <w:rsid w:val="00853F45"/>
    <w:rsid w:val="00854FCB"/>
    <w:rsid w:val="008574B7"/>
    <w:rsid w:val="00870403"/>
    <w:rsid w:val="00875CBE"/>
    <w:rsid w:val="00892A3E"/>
    <w:rsid w:val="008A36B9"/>
    <w:rsid w:val="008A525C"/>
    <w:rsid w:val="008B6890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488E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2F0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3CE4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B48AC"/>
    <w:rsid w:val="00BB7B8B"/>
    <w:rsid w:val="00BC4E87"/>
    <w:rsid w:val="00BD7A28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2216"/>
    <w:rsid w:val="00C27044"/>
    <w:rsid w:val="00C312B6"/>
    <w:rsid w:val="00C4216C"/>
    <w:rsid w:val="00C459F7"/>
    <w:rsid w:val="00C63DA4"/>
    <w:rsid w:val="00C76DDB"/>
    <w:rsid w:val="00C86AF5"/>
    <w:rsid w:val="00CB3791"/>
    <w:rsid w:val="00CC149C"/>
    <w:rsid w:val="00CC3124"/>
    <w:rsid w:val="00CC3657"/>
    <w:rsid w:val="00CC7946"/>
    <w:rsid w:val="00CE048D"/>
    <w:rsid w:val="00CE4E3C"/>
    <w:rsid w:val="00D0036F"/>
    <w:rsid w:val="00D02A34"/>
    <w:rsid w:val="00D070FF"/>
    <w:rsid w:val="00D110D5"/>
    <w:rsid w:val="00D2298A"/>
    <w:rsid w:val="00D24DBA"/>
    <w:rsid w:val="00D313D3"/>
    <w:rsid w:val="00D4779E"/>
    <w:rsid w:val="00D813FD"/>
    <w:rsid w:val="00DC69AB"/>
    <w:rsid w:val="00DF0444"/>
    <w:rsid w:val="00DF19B1"/>
    <w:rsid w:val="00DF1FBF"/>
    <w:rsid w:val="00DF28E1"/>
    <w:rsid w:val="00DF42CC"/>
    <w:rsid w:val="00E0329D"/>
    <w:rsid w:val="00E05BFC"/>
    <w:rsid w:val="00E15D2C"/>
    <w:rsid w:val="00E26AAB"/>
    <w:rsid w:val="00E33025"/>
    <w:rsid w:val="00E339A3"/>
    <w:rsid w:val="00E47380"/>
    <w:rsid w:val="00E50040"/>
    <w:rsid w:val="00E63ED2"/>
    <w:rsid w:val="00E66CA0"/>
    <w:rsid w:val="00E67E74"/>
    <w:rsid w:val="00EA46AB"/>
    <w:rsid w:val="00EB1E30"/>
    <w:rsid w:val="00EB60E6"/>
    <w:rsid w:val="00EC5EB1"/>
    <w:rsid w:val="00ED6C6F"/>
    <w:rsid w:val="00EF58B6"/>
    <w:rsid w:val="00F20B41"/>
    <w:rsid w:val="00F25BAC"/>
    <w:rsid w:val="00F307DA"/>
    <w:rsid w:val="00F466D4"/>
    <w:rsid w:val="00F4778E"/>
    <w:rsid w:val="00F5205D"/>
    <w:rsid w:val="00F53414"/>
    <w:rsid w:val="00F54922"/>
    <w:rsid w:val="00F61558"/>
    <w:rsid w:val="00F61CE2"/>
    <w:rsid w:val="00F61F0E"/>
    <w:rsid w:val="00F6408C"/>
    <w:rsid w:val="00F930FD"/>
    <w:rsid w:val="00FB2FE5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2CDDFA1D-512F-4253-B947-8ECB7DAE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fontTable" Target="fontTable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oter" Target="footer2.xml" Id="rId17" /><Relationship Type="http://schemas.openxmlformats.org/officeDocument/2006/relationships/header" Target="header1.xml" Id="rId16" /><Relationship Type="http://schemas.openxmlformats.org/officeDocument/2006/relationships/footnotes" Target="footnotes.xml" Id="rId11" /><Relationship Type="http://schemas.openxmlformats.org/officeDocument/2006/relationships/footer" Target="footer1.xml" Id="rId15" /><Relationship Type="http://schemas.openxmlformats.org/officeDocument/2006/relationships/webSettings" Target="webSettings.xml" Id="rId10" /><Relationship Type="http://schemas.openxmlformats.org/officeDocument/2006/relationships/theme" Target="theme/theme1.xml" Id="rId19" /><Relationship Type="http://schemas.openxmlformats.org/officeDocument/2006/relationships/settings" Target="settings.xml" Id="rId9" /><Relationship Type="http://schemas.openxmlformats.org/officeDocument/2006/relationships/image" Target="media/image2.svg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Sjukv&#229;rd\WorkgroupTemplates\Kort%20dokument%20H&#228;lso-%20och%20sjukv&#229;rd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Hälso- och sjukvård</Template>
  <TotalTime>34</TotalTime>
  <Pages>2</Pages>
  <Words>317</Words>
  <Characters>1681</Characters>
  <Application>Microsoft Office Word</Application>
  <DocSecurity>0</DocSecurity>
  <Lines>14</Lines>
  <Paragraphs>3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Legal ställföreträdare</dc:title>
  <dc:subject/>
  <dc:creator>Linda Mattsson</dc:creator>
  <keywords/>
  <dc:description/>
  <lastModifiedBy>Linda Mattsson</lastModifiedBy>
  <revision>29</revision>
  <lastPrinted>2022-11-24T12:38:00.0000000Z</lastPrinted>
  <dcterms:created xsi:type="dcterms:W3CDTF">2024-12-11T13:47:00.0000000Z</dcterms:created>
  <dcterms:modified xsi:type="dcterms:W3CDTF">2025-01-13T09:20:00.0000000Z</dcterms:modified>
</coreProperties>
</file>