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47178" w14:textId="739FAD61" w:rsidR="00414200" w:rsidRPr="00E35911" w:rsidRDefault="00425CF7" w:rsidP="00414200">
      <w:pPr>
        <w:pStyle w:val="Rubrik1"/>
      </w:pPr>
      <w:bookmarkStart w:id="0" w:name="_Hlk90283387"/>
      <w:r>
        <w:t xml:space="preserve">Förklaring </w:t>
      </w:r>
      <w:r w:rsidR="00B6100E" w:rsidRPr="00B6100E">
        <w:t>- Egentillverkning av medicinteknisk produkt</w:t>
      </w:r>
      <w:r w:rsidR="00414200">
        <w:t xml:space="preserve"> </w:t>
      </w:r>
      <w:r w:rsidR="00414200" w:rsidRPr="00E35911">
        <w:t xml:space="preserve"> </w:t>
      </w:r>
    </w:p>
    <w:bookmarkEnd w:id="0"/>
    <w:p w14:paraId="715DF178" w14:textId="2023691E" w:rsidR="00414200" w:rsidRDefault="00D57BD3" w:rsidP="00414200">
      <w:r>
        <w:t xml:space="preserve">Detta dokument ska </w:t>
      </w:r>
      <w:r w:rsidR="00B6100E">
        <w:t xml:space="preserve">efter signatur </w:t>
      </w:r>
      <w:r>
        <w:t xml:space="preserve">hanteras som offentlig handling. </w:t>
      </w:r>
    </w:p>
    <w:p w14:paraId="1DCC50C9" w14:textId="77777777" w:rsidR="00D57BD3" w:rsidRPr="00414200" w:rsidRDefault="00D57BD3" w:rsidP="00414200"/>
    <w:tbl>
      <w:tblPr>
        <w:tblStyle w:val="Tabellrutnt"/>
        <w:tblW w:w="9209" w:type="dxa"/>
        <w:tblLook w:val="04A0" w:firstRow="1" w:lastRow="0" w:firstColumn="1" w:lastColumn="0" w:noHBand="0" w:noVBand="1"/>
      </w:tblPr>
      <w:tblGrid>
        <w:gridCol w:w="3041"/>
        <w:gridCol w:w="6168"/>
      </w:tblGrid>
      <w:tr w:rsidR="00414200" w:rsidRPr="00414200" w14:paraId="303D8B7C" w14:textId="77777777" w:rsidTr="7DACDBCC">
        <w:tc>
          <w:tcPr>
            <w:tcW w:w="3041" w:type="dxa"/>
          </w:tcPr>
          <w:p w14:paraId="21CBF609" w14:textId="77777777" w:rsidR="00414200" w:rsidRPr="00414200" w:rsidRDefault="00414200" w:rsidP="00414200">
            <w:pPr>
              <w:rPr>
                <w:rFonts w:ascii="Times New Roman" w:hAnsi="Times New Roman" w:cs="Times New Roman"/>
              </w:rPr>
            </w:pPr>
            <w:r w:rsidRPr="00414200">
              <w:rPr>
                <w:rFonts w:ascii="Times New Roman" w:hAnsi="Times New Roman" w:cs="Times New Roman"/>
              </w:rPr>
              <w:t>Produktbenämning</w:t>
            </w:r>
          </w:p>
        </w:tc>
        <w:tc>
          <w:tcPr>
            <w:tcW w:w="6168" w:type="dxa"/>
          </w:tcPr>
          <w:p w14:paraId="28AA81AD" w14:textId="77777777" w:rsidR="00414200" w:rsidRPr="00414200" w:rsidRDefault="00414200" w:rsidP="00414200">
            <w:pPr>
              <w:rPr>
                <w:rFonts w:ascii="Times New Roman" w:hAnsi="Times New Roman" w:cs="Times New Roman"/>
              </w:rPr>
            </w:pPr>
          </w:p>
        </w:tc>
      </w:tr>
      <w:tr w:rsidR="00414200" w:rsidRPr="00414200" w14:paraId="7009BC8B" w14:textId="77777777" w:rsidTr="7DACDBCC">
        <w:tc>
          <w:tcPr>
            <w:tcW w:w="3041" w:type="dxa"/>
          </w:tcPr>
          <w:p w14:paraId="441CF262" w14:textId="77777777" w:rsidR="00414200" w:rsidRPr="00414200" w:rsidRDefault="00414200" w:rsidP="00414200">
            <w:pPr>
              <w:rPr>
                <w:rFonts w:ascii="Times New Roman" w:hAnsi="Times New Roman" w:cs="Times New Roman"/>
              </w:rPr>
            </w:pPr>
            <w:r w:rsidRPr="00414200">
              <w:rPr>
                <w:rFonts w:ascii="Times New Roman" w:hAnsi="Times New Roman" w:cs="Times New Roman"/>
              </w:rPr>
              <w:t>Produktmodell/namn</w:t>
            </w:r>
          </w:p>
        </w:tc>
        <w:tc>
          <w:tcPr>
            <w:tcW w:w="6168" w:type="dxa"/>
          </w:tcPr>
          <w:p w14:paraId="258B6761" w14:textId="506A2382" w:rsidR="00414200" w:rsidRPr="00414200" w:rsidRDefault="00414200" w:rsidP="7DACDBCC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4200" w:rsidRPr="00414200" w14:paraId="7618928A" w14:textId="77777777" w:rsidTr="7DACDBCC">
        <w:tc>
          <w:tcPr>
            <w:tcW w:w="3041" w:type="dxa"/>
          </w:tcPr>
          <w:p w14:paraId="40930533" w14:textId="77777777" w:rsidR="00414200" w:rsidRPr="00414200" w:rsidRDefault="00414200" w:rsidP="00414200">
            <w:pPr>
              <w:rPr>
                <w:rFonts w:ascii="Times New Roman" w:hAnsi="Times New Roman" w:cs="Times New Roman"/>
              </w:rPr>
            </w:pPr>
            <w:r w:rsidRPr="00414200">
              <w:rPr>
                <w:rFonts w:ascii="Times New Roman" w:hAnsi="Times New Roman" w:cs="Times New Roman"/>
              </w:rPr>
              <w:t xml:space="preserve">Version </w:t>
            </w:r>
          </w:p>
        </w:tc>
        <w:tc>
          <w:tcPr>
            <w:tcW w:w="6168" w:type="dxa"/>
          </w:tcPr>
          <w:p w14:paraId="633B5429" w14:textId="288E2198" w:rsidR="00414200" w:rsidRPr="00414200" w:rsidRDefault="00414200" w:rsidP="7DACDBCC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4200" w:rsidRPr="00414200" w14:paraId="13A7A3EE" w14:textId="77777777" w:rsidTr="7DACDBCC">
        <w:tc>
          <w:tcPr>
            <w:tcW w:w="3041" w:type="dxa"/>
          </w:tcPr>
          <w:p w14:paraId="27BABCAF" w14:textId="3AF355C9" w:rsidR="00414200" w:rsidRPr="00414200" w:rsidRDefault="008614CE" w:rsidP="0041420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Produktens ID-</w:t>
            </w:r>
            <w:r w:rsidR="00414200" w:rsidRPr="00414200">
              <w:rPr>
                <w:rFonts w:ascii="Times New Roman" w:hAnsi="Times New Roman" w:cs="Times New Roman"/>
              </w:rPr>
              <w:t>nummer</w:t>
            </w:r>
          </w:p>
        </w:tc>
        <w:tc>
          <w:tcPr>
            <w:tcW w:w="6168" w:type="dxa"/>
          </w:tcPr>
          <w:p w14:paraId="41E5457D" w14:textId="77777777" w:rsidR="00414200" w:rsidRPr="00414200" w:rsidRDefault="00414200" w:rsidP="00414200">
            <w:pPr>
              <w:rPr>
                <w:rFonts w:ascii="Times New Roman" w:hAnsi="Times New Roman" w:cs="Times New Roman"/>
              </w:rPr>
            </w:pPr>
          </w:p>
        </w:tc>
      </w:tr>
      <w:tr w:rsidR="00414200" w:rsidRPr="00414200" w14:paraId="5DE3C4D4" w14:textId="77777777" w:rsidTr="7DACDBCC">
        <w:tc>
          <w:tcPr>
            <w:tcW w:w="3041" w:type="dxa"/>
          </w:tcPr>
          <w:p w14:paraId="391C0F4F" w14:textId="5FB3D74E" w:rsidR="00414200" w:rsidRPr="00414200" w:rsidRDefault="00414200" w:rsidP="00414200">
            <w:r w:rsidRPr="00414200">
              <w:rPr>
                <w:rFonts w:ascii="Times New Roman" w:hAnsi="Times New Roman" w:cs="Times New Roman"/>
              </w:rPr>
              <w:t>Produktägare</w:t>
            </w:r>
          </w:p>
        </w:tc>
        <w:tc>
          <w:tcPr>
            <w:tcW w:w="6168" w:type="dxa"/>
          </w:tcPr>
          <w:p w14:paraId="04842DF5" w14:textId="77777777" w:rsidR="00414200" w:rsidRPr="00414200" w:rsidRDefault="00414200" w:rsidP="00414200"/>
        </w:tc>
      </w:tr>
      <w:tr w:rsidR="009650A7" w:rsidRPr="00414200" w14:paraId="175F77DB" w14:textId="77777777" w:rsidTr="7DACDBCC">
        <w:tc>
          <w:tcPr>
            <w:tcW w:w="3041" w:type="dxa"/>
          </w:tcPr>
          <w:p w14:paraId="609C02FF" w14:textId="623891D5" w:rsidR="009650A7" w:rsidRPr="00414200" w:rsidRDefault="009650A7" w:rsidP="00414200">
            <w:r>
              <w:t>Avsedd användning / Avsett ändamål</w:t>
            </w:r>
          </w:p>
        </w:tc>
        <w:tc>
          <w:tcPr>
            <w:tcW w:w="6168" w:type="dxa"/>
          </w:tcPr>
          <w:p w14:paraId="5C2BCCDF" w14:textId="77777777" w:rsidR="009650A7" w:rsidRPr="00414200" w:rsidRDefault="009650A7" w:rsidP="00414200"/>
        </w:tc>
      </w:tr>
    </w:tbl>
    <w:p w14:paraId="0CA4FE0B" w14:textId="06FD1BDA" w:rsidR="00414200" w:rsidRDefault="00414200" w:rsidP="00414200"/>
    <w:p w14:paraId="275C76C2" w14:textId="34F2179B" w:rsidR="00425CF7" w:rsidRDefault="002D517C" w:rsidP="002D517C">
      <w:r>
        <w:rPr>
          <w:color w:val="006298" w:themeColor="accent1"/>
        </w:rPr>
        <w:t xml:space="preserve">[produktägarens namn] </w:t>
      </w:r>
      <w:r w:rsidR="0054438C">
        <w:t xml:space="preserve">förklarar </w:t>
      </w:r>
      <w:r>
        <w:t>att produkten uppfyller de tillämpliga kraven i EU förordningen (EU) 2017/745 MDR</w:t>
      </w:r>
      <w:r w:rsidR="00425CF7">
        <w:t>, Bilaga 1, allmänna krav på säkerhet och prestanda (ej helt uppfyllda krav noteras nedan)</w:t>
      </w:r>
      <w:r>
        <w:t xml:space="preserve"> samt kompletterande Svensk lagstiftning: Lag 2021:600 </w:t>
      </w:r>
      <w:r w:rsidR="005B2E9E">
        <w:t xml:space="preserve">respektive Förordning SFS 2021:631 </w:t>
      </w:r>
      <w:r>
        <w:t>med kompletterande bestämmelser till EU:s förordning om medicintekniska produkter</w:t>
      </w:r>
      <w:r w:rsidR="0019691E">
        <w:t xml:space="preserve"> samt</w:t>
      </w:r>
      <w:r>
        <w:t xml:space="preserve"> Läkemedelsverkets föreskrifter (HSLF‍-‍FS 2021:32) om kompletterande bestämmelser till EU:s förordning om medicintekniska produkter</w:t>
      </w:r>
      <w:r w:rsidR="00425CF7">
        <w:t>.</w:t>
      </w:r>
    </w:p>
    <w:tbl>
      <w:tblPr>
        <w:tblStyle w:val="Tabellrutnt"/>
        <w:tblW w:w="9209" w:type="dxa"/>
        <w:tblLook w:val="04A0" w:firstRow="1" w:lastRow="0" w:firstColumn="1" w:lastColumn="0" w:noHBand="0" w:noVBand="1"/>
      </w:tblPr>
      <w:tblGrid>
        <w:gridCol w:w="3041"/>
        <w:gridCol w:w="6168"/>
      </w:tblGrid>
      <w:tr w:rsidR="00425CF7" w:rsidRPr="00414200" w14:paraId="5510CE24" w14:textId="77777777" w:rsidTr="00936EC4">
        <w:tc>
          <w:tcPr>
            <w:tcW w:w="3041" w:type="dxa"/>
          </w:tcPr>
          <w:p w14:paraId="22F0203F" w14:textId="53671FBD" w:rsidR="00425CF7" w:rsidRPr="00414200" w:rsidRDefault="00425CF7" w:rsidP="00936EC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Ej helt uppfyllda krav</w:t>
            </w:r>
            <w:r w:rsidR="0019691E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ID nr</w:t>
            </w:r>
          </w:p>
        </w:tc>
        <w:tc>
          <w:tcPr>
            <w:tcW w:w="6168" w:type="dxa"/>
          </w:tcPr>
          <w:p w14:paraId="7111DB23" w14:textId="2844BFBA" w:rsidR="00425CF7" w:rsidRPr="00414200" w:rsidRDefault="00425CF7" w:rsidP="00936EC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Motivering</w:t>
            </w:r>
          </w:p>
        </w:tc>
      </w:tr>
      <w:tr w:rsidR="00425CF7" w:rsidRPr="00414200" w14:paraId="43839D95" w14:textId="77777777" w:rsidTr="00936EC4">
        <w:tc>
          <w:tcPr>
            <w:tcW w:w="3041" w:type="dxa"/>
          </w:tcPr>
          <w:p w14:paraId="00C121CF" w14:textId="30A1EFC1" w:rsidR="00425CF7" w:rsidRPr="00414200" w:rsidRDefault="00425CF7" w:rsidP="00936EC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168" w:type="dxa"/>
          </w:tcPr>
          <w:p w14:paraId="0C3AB6CD" w14:textId="77777777" w:rsidR="00425CF7" w:rsidRPr="00414200" w:rsidRDefault="00425CF7" w:rsidP="00936EC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5CF7" w:rsidRPr="00414200" w14:paraId="021EE8C2" w14:textId="77777777" w:rsidTr="00936EC4">
        <w:tc>
          <w:tcPr>
            <w:tcW w:w="3041" w:type="dxa"/>
          </w:tcPr>
          <w:p w14:paraId="2B412A92" w14:textId="4F77961B" w:rsidR="00425CF7" w:rsidRPr="00414200" w:rsidRDefault="00425CF7" w:rsidP="00936EC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168" w:type="dxa"/>
          </w:tcPr>
          <w:p w14:paraId="7E0ADF21" w14:textId="77777777" w:rsidR="00425CF7" w:rsidRPr="00414200" w:rsidRDefault="00425CF7" w:rsidP="00936EC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5CF7" w:rsidRPr="00414200" w14:paraId="3E83CCDE" w14:textId="77777777" w:rsidTr="00936EC4">
        <w:tc>
          <w:tcPr>
            <w:tcW w:w="3041" w:type="dxa"/>
          </w:tcPr>
          <w:p w14:paraId="76D40003" w14:textId="0A40109C" w:rsidR="00425CF7" w:rsidRPr="00414200" w:rsidRDefault="00425CF7" w:rsidP="00936EC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168" w:type="dxa"/>
          </w:tcPr>
          <w:p w14:paraId="3E11735F" w14:textId="77777777" w:rsidR="00425CF7" w:rsidRPr="00414200" w:rsidRDefault="00425CF7" w:rsidP="00936EC4">
            <w:pPr>
              <w:rPr>
                <w:rFonts w:ascii="Times New Roman" w:hAnsi="Times New Roman" w:cs="Times New Roman"/>
              </w:rPr>
            </w:pPr>
          </w:p>
        </w:tc>
      </w:tr>
      <w:tr w:rsidR="00425CF7" w:rsidRPr="00414200" w14:paraId="6747F1BF" w14:textId="77777777" w:rsidTr="00936EC4">
        <w:tc>
          <w:tcPr>
            <w:tcW w:w="3041" w:type="dxa"/>
          </w:tcPr>
          <w:p w14:paraId="615733D1" w14:textId="56C9F0A9" w:rsidR="00425CF7" w:rsidRPr="00414200" w:rsidRDefault="00425CF7" w:rsidP="00936EC4"/>
        </w:tc>
        <w:tc>
          <w:tcPr>
            <w:tcW w:w="6168" w:type="dxa"/>
          </w:tcPr>
          <w:p w14:paraId="696BCA97" w14:textId="77777777" w:rsidR="00425CF7" w:rsidRPr="00414200" w:rsidRDefault="00425CF7" w:rsidP="00936EC4"/>
        </w:tc>
      </w:tr>
      <w:tr w:rsidR="00425CF7" w:rsidRPr="00414200" w14:paraId="5C79A40D" w14:textId="77777777" w:rsidTr="00936EC4">
        <w:tc>
          <w:tcPr>
            <w:tcW w:w="3041" w:type="dxa"/>
          </w:tcPr>
          <w:p w14:paraId="4E1225FF" w14:textId="1C2261E2" w:rsidR="00425CF7" w:rsidRPr="00414200" w:rsidRDefault="00425CF7" w:rsidP="00936EC4"/>
        </w:tc>
        <w:tc>
          <w:tcPr>
            <w:tcW w:w="6168" w:type="dxa"/>
          </w:tcPr>
          <w:p w14:paraId="294879E9" w14:textId="77777777" w:rsidR="00425CF7" w:rsidRPr="00414200" w:rsidRDefault="00425CF7" w:rsidP="00936EC4"/>
        </w:tc>
      </w:tr>
    </w:tbl>
    <w:p w14:paraId="7671222A" w14:textId="77777777" w:rsidR="007109DC" w:rsidRPr="00030B47" w:rsidRDefault="007109DC" w:rsidP="00030B47"/>
    <w:p w14:paraId="1B1719ED" w14:textId="45A1EED9" w:rsidR="00414200" w:rsidRPr="00113F20" w:rsidRDefault="00781B76" w:rsidP="00781B76">
      <w:pPr>
        <w:tabs>
          <w:tab w:val="left" w:pos="5103"/>
        </w:tabs>
      </w:pPr>
      <w:r w:rsidRPr="00113F20">
        <w:rPr>
          <w:u w:val="single"/>
        </w:rPr>
        <w:tab/>
      </w:r>
      <w:r w:rsidR="009650A7" w:rsidRPr="00113F20">
        <w:rPr>
          <w:u w:val="single"/>
        </w:rPr>
        <w:br/>
      </w:r>
      <w:r w:rsidR="00414200" w:rsidRPr="00113F20">
        <w:t>Ort och datum</w:t>
      </w:r>
    </w:p>
    <w:p w14:paraId="6B529D6D" w14:textId="1FE7DA49" w:rsidR="009650A7" w:rsidRPr="00113F20" w:rsidRDefault="00781B76" w:rsidP="009650A7">
      <w:pPr>
        <w:tabs>
          <w:tab w:val="left" w:pos="5103"/>
        </w:tabs>
      </w:pPr>
      <w:r w:rsidRPr="00113F20">
        <w:rPr>
          <w:u w:val="single"/>
        </w:rPr>
        <w:tab/>
      </w:r>
      <w:r w:rsidR="009650A7" w:rsidRPr="00113F20">
        <w:rPr>
          <w:u w:val="single"/>
        </w:rPr>
        <w:br/>
      </w:r>
      <w:bookmarkStart w:id="1" w:name="_Hlk89336201"/>
      <w:r w:rsidR="00113F20" w:rsidRPr="00113F20">
        <w:rPr>
          <w:color w:val="006298" w:themeColor="accent1"/>
        </w:rPr>
        <w:t>[</w:t>
      </w:r>
      <w:r w:rsidR="00414200" w:rsidRPr="00113F20">
        <w:rPr>
          <w:color w:val="006298" w:themeColor="accent1"/>
        </w:rPr>
        <w:t>Produktägare</w:t>
      </w:r>
      <w:r w:rsidR="009650A7" w:rsidRPr="00113F20">
        <w:rPr>
          <w:color w:val="006298" w:themeColor="accent1"/>
        </w:rPr>
        <w:t>, Titel</w:t>
      </w:r>
      <w:r w:rsidR="00113F20" w:rsidRPr="00113F20">
        <w:rPr>
          <w:color w:val="006298" w:themeColor="accent1"/>
        </w:rPr>
        <w:t>]</w:t>
      </w:r>
    </w:p>
    <w:p w14:paraId="67A509D9" w14:textId="60FA38B9" w:rsidR="006759D9" w:rsidRDefault="006759D9" w:rsidP="009650A7">
      <w:pPr>
        <w:tabs>
          <w:tab w:val="left" w:pos="5103"/>
        </w:tabs>
      </w:pPr>
      <w:r>
        <w:rPr>
          <w:color w:val="006298" w:themeColor="accent1"/>
        </w:rPr>
        <w:t>[Verksamhet, Förvaltning xxx]</w:t>
      </w:r>
      <w:bookmarkEnd w:id="1"/>
    </w:p>
    <w:sectPr w:rsidR="006759D9" w:rsidSect="003B1F1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7" w:right="1417" w:bottom="1417" w:left="1417" w:header="68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AD04B" w14:textId="77777777" w:rsidR="003B1F1A" w:rsidRDefault="003B1F1A">
      <w:r>
        <w:separator/>
      </w:r>
    </w:p>
  </w:endnote>
  <w:endnote w:type="continuationSeparator" w:id="0">
    <w:p w14:paraId="14B6EADE" w14:textId="77777777" w:rsidR="003B1F1A" w:rsidRDefault="003B1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55AF6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B2F76C4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E26C7" w14:textId="77777777"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82816" behindDoc="0" locked="0" layoutInCell="1" allowOverlap="1" wp14:anchorId="6CEE31E9" wp14:editId="08FDA1D2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pic="http://schemas.openxmlformats.org/drawingml/2006/picture" xmlns:ma14="http://schemas.microsoft.com/office/mac/drawingml/2011/main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pic="http://schemas.openxmlformats.org/drawingml/2006/picture" xmlns:ma14="http://schemas.microsoft.com/office/mac/drawingml/2011/main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B9B7F5" w14:textId="22EBF60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19691E">
                            <w:rPr>
                              <w:noProof/>
                              <w:sz w:val="16"/>
                              <w:szCs w:val="16"/>
                            </w:rPr>
                            <w:t>Förklaring - Egentillverkning av medicinteknisk produkt</w: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EE31E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8.05pt;margin-top:783.2pt;width:312.35pt;height:18.7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" filled="f" stroked="f">
              <v:textbox inset="0,0,0,0">
                <w:txbxContent>
                  <w:p w14:paraId="4EB9B7F5" w14:textId="22EBF60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131B08">
                      <w:rPr>
                        <w:sz w:val="16"/>
                        <w:szCs w:val="16"/>
                      </w:rPr>
                      <w:fldChar w:fldCharType="begin"/>
                    </w:r>
                    <w:r w:rsidRPr="00131B08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131B08">
                      <w:rPr>
                        <w:sz w:val="16"/>
                        <w:szCs w:val="16"/>
                      </w:rPr>
                      <w:fldChar w:fldCharType="separate"/>
                    </w:r>
                    <w:r w:rsidR="0019691E">
                      <w:rPr>
                        <w:noProof/>
                        <w:sz w:val="16"/>
                        <w:szCs w:val="16"/>
                      </w:rPr>
                      <w:t>Förklaring - Egentillverkning av medicinteknisk produkt</w:t>
                    </w:r>
                    <w:r w:rsidRPr="00131B08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2096" behindDoc="0" locked="0" layoutInCell="1" allowOverlap="1" wp14:anchorId="0535B79B" wp14:editId="78D15F44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14="http://schemas.microsoft.com/office/drawing/2010/main" xmlns:mo="http://schemas.microsoft.com/office/mac/office/2008/main" xmlns:mv="urn:schemas-microsoft-com:mac:vml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41856" behindDoc="1" locked="0" layoutInCell="1" allowOverlap="1" wp14:anchorId="1340A91E" wp14:editId="32A4AFA7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pic="http://schemas.openxmlformats.org/drawingml/2006/picture" xmlns:ma14="http://schemas.microsoft.com/office/mac/drawingml/2011/main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noFill/>
                          </a14:hiddenFill>
                        </a:ext>
                        <a:ext uri="{AF507438-7753-43e0-B8FC-AC1667EBCBE1}">
                          <a14:hiddenEffects xmlns:pic="http://schemas.openxmlformats.org/drawingml/2006/picture" xmlns:ma14="http://schemas.microsoft.com/office/mac/drawingml/2011/main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2BB29B5" id="Rak 1" o:spid="_x0000_s1026" style="position:absolute;z-index:-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CguhpxgEAAHoDAAAOAAAAZHJzL2Uyb0RvYy54bWysU01v2zAMvQ/YfxB0X+xkQzcYcXpI1126 LVi7H8BIdCxUFgVJiZ1/P0r56Lrdhl0EiXx8fnykl7fTYMUBQzTkWjmf1VKgU6SN27Xy59P9u09S xAROgyWHrTxilLert2+Wo29wQT1ZjUEwiYvN6FvZp+SbqoqqxwHijDw6TnYUBkj8DLtKBxiZfbDV oq5vqpGC9oEUxsjRu1NSrgp/16FK37suYhK2lawtlTOUc5vParWEZhfA90adZcA/qBjAOP7oleoO Eoh9MH9RDUYFitSlmaKhoq4zCksP3M28/qObxx48ll7YnOivNsX/R6u+HTZBGM2zk8LBwCP6Ac9i no0ZfWw4v3abkFtTk3v0D6Seo3C07sHtsAh8OnquKhXVq5L8iJ7pt+NX0oyBfaLi0tSFIVNy/2Iq wzheh4FTEoqDN3N25D3PTF1yFTSXQh9i+oI0iHxppTUu+wQNHB5iYukMvUBy2NG9sbbM2joxstrF x7ouFZGs0TmbcWXtcG2DOAAvDCiFLn3IXjDhK2SgvdOFsEfQn8/3BMae7oy3LlNiWcKzqosjJ2+3 pI+bkMlznAdcPnNexrxBv78L6uWXWf0CAAD//wMAUEsDBBQABgAIAAAAIQBL11Vc3wAAAAsBAAAP AAAAZHJzL2Rvd25yZXYueG1sTI/BTsMwDIbvSLxDZCQuiKVsatlK0wkqTXDYhbHDuGWNaSMap2qy rrw95oDg6N+ffn8u1pPrxIhDsJ4U3M0SEEi1N5YaBfu3ze0SRIiajO48oYIvDLAuLy8KnRt/plcc d7ERXEIh1wraGPtcylC36HSY+R6Jdx9+cDryODTSDPrM5a6T8yTJpNOW+EKre6xarD93J6egusGt Xby8P6WH6nnjl9vRJtWo1PXV9PgAIuIU/2D40Wd1KNnp6E9kgugUzO8Z5DhdJCsQDKyyLAVx/I1k Wcj/P5TfAAAA//8DAFBLAQItABQABgAIAAAAIQC2gziS/gAAAOEBAAATAAAAAAAAAAAAAAAAAAAA AABbQ29udGVudF9UeXBlc10ueG1sUEsBAi0AFAAGAAgAAAAhADj9If/WAAAAlAEAAAsAAAAAAAAA AAAAAAAALwEAAF9yZWxzLy5yZWxzUEsBAi0AFAAGAAgAAAAhAAKC6GnGAQAAegMAAA4AAAAAAAAA AAAAAAAALgIAAGRycy9lMm9Eb2MueG1sUEsBAi0AFAAGAAgAAAAhAEvXVVzfAAAACwEAAA8AAAAA AAAAAAAAAAAAIAQAAGRycy9kb3ducmV2LnhtbFBLBQYAAAAABAAEAPMAAAAsBQAAAAA= " strokecolor="#9ea2a2 [3207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511C0" w14:textId="3B6C35C5" w:rsidR="00326C24" w:rsidRDefault="00113F20" w:rsidP="00DE4447">
    <w:pPr>
      <w:pStyle w:val="Sidfot"/>
      <w:jc w:val="left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95104" behindDoc="0" locked="0" layoutInCell="1" allowOverlap="1" wp14:anchorId="41579278" wp14:editId="1C924135">
              <wp:simplePos x="0" y="0"/>
              <wp:positionH relativeFrom="page">
                <wp:posOffset>737870</wp:posOffset>
              </wp:positionH>
              <wp:positionV relativeFrom="page">
                <wp:posOffset>9947910</wp:posOffset>
              </wp:positionV>
              <wp:extent cx="3967200" cy="540000"/>
              <wp:effectExtent l="0" t="0" r="14605" b="12700"/>
              <wp:wrapNone/>
              <wp:docPr id="3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7200" cy="540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 xmlns:ma14="http://schemas.microsoft.com/office/mac/drawingml/2011/main" xmlns:pic="http://schemas.openxmlformats.org/drawingml/2006/picture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xmlns:ma14="http://schemas.microsoft.com/office/mac/drawingml/2011/main" xmlns:pic="http://schemas.openxmlformats.org/drawingml/2006/picture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2FF8E5" w14:textId="0EF9657C" w:rsidR="00113F20" w:rsidRPr="00147ACE" w:rsidRDefault="0019691E" w:rsidP="00113F20">
                          <w:pPr>
                            <w:pStyle w:val="Sidfot"/>
                            <w:jc w:val="left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instrText xml:space="preserve"> DOCPROPERTY  Title  \* MERGEFORMAT </w:instrText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Mall för Förklaring - Egentillverkning av medicinteknisk produkt</w:t>
                          </w: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fldChar w:fldCharType="end"/>
                          </w:r>
                          <w:r w:rsidR="00113F20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 xml:space="preserve"> </w:t>
                          </w:r>
                          <w:r w:rsidR="00113F20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br/>
                          </w:r>
                          <w:r w:rsidR="00113F20">
                            <w:rPr>
                              <w:sz w:val="16"/>
                              <w:szCs w:val="16"/>
                            </w:rPr>
                            <w:t>2021-12-</w:t>
                          </w:r>
                          <w:r>
                            <w:rPr>
                              <w:sz w:val="16"/>
                              <w:szCs w:val="16"/>
                            </w:rPr>
                            <w:t>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579278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58.1pt;margin-top:783.3pt;width:312.4pt;height:42.5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" filled="f" stroked="f">
              <v:textbox inset="0,0,0,0">
                <w:txbxContent>
                  <w:p w14:paraId="302FF8E5" w14:textId="0EF9657C" w:rsidR="00113F20" w:rsidRPr="00147ACE" w:rsidRDefault="0019691E" w:rsidP="00113F20">
                    <w:pPr>
                      <w:pStyle w:val="Sidfot"/>
                      <w:jc w:val="left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instrText xml:space="preserve"> DOCPROPERTY  Title  \* MERGEFORMAT </w:instrTex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Mall för Förklaring - Egentillverkning av medicinteknisk produkt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="00113F20">
                      <w:rPr>
                        <w:b/>
                        <w:bCs/>
                        <w:sz w:val="16"/>
                        <w:szCs w:val="16"/>
                      </w:rPr>
                      <w:t xml:space="preserve"> </w:t>
                    </w:r>
                    <w:r w:rsidR="00113F20">
                      <w:rPr>
                        <w:b/>
                        <w:bCs/>
                        <w:sz w:val="16"/>
                        <w:szCs w:val="16"/>
                      </w:rPr>
                      <w:br/>
                    </w:r>
                    <w:r w:rsidR="00113F20">
                      <w:rPr>
                        <w:sz w:val="16"/>
                        <w:szCs w:val="16"/>
                      </w:rPr>
                      <w:t>2021-12-</w:t>
                    </w:r>
                    <w:r>
                      <w:rPr>
                        <w:sz w:val="16"/>
                        <w:szCs w:val="16"/>
                      </w:rPr>
                      <w:t>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26C24" w:rsidRPr="009E6C56">
      <w:rPr>
        <w:noProof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5A5CB23F" wp14:editId="0A95CEEC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pic="http://schemas.openxmlformats.org/drawingml/2006/picture" xmlns:ma14="http://schemas.microsoft.com/office/mac/drawingml/2011/main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noFill/>
                          </a14:hiddenFill>
                        </a:ext>
                        <a:ext uri="{AF507438-7753-43e0-B8FC-AC1667EBCBE1}">
                          <a14:hiddenEffects xmlns:pic="http://schemas.openxmlformats.org/drawingml/2006/picture" xmlns:ma14="http://schemas.microsoft.com/office/mac/drawingml/2011/main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AA7983" id="Rak 4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9JEE5xAEAAHoDAAAOAAAAZHJzL2Uyb0RvYy54bWysU02P0zAQvSPxHyzfadKyWlDUdA9dlssC Fbv8gKk9aax1PJbtNu2/Z+w2hYUb4mLN58ubN5Pl3XGw4oAhGnKtnM9qKdAp0sbtWvnj+eHdRyli AqfBksNWnjDKu9XbN8vRN7ignqzGIBjExWb0rexT8k1VRdXjAHFGHh0nOwoDJHbDrtIBRkYfbLWo 69tqpKB9IIUxcvT+nJSrgt91qNK3rouYhG0lc0vlDeXd5rdaLaHZBfC9URca8A8sBjCOP3qFuocE Yh/MX1CDUYEidWmmaKio64zCMgNPM6//mOapB49lFhYn+qtM8f/Bqq+HTRBGt/JGCgcDr+g7vIib LMzoY8P5tduEPJo6uif/SOolCkfrHtwOC8Hnk+euee6oXrVkJ3qG345fSHMN7BMVlY5dGDIkzy+O ZRmn6zLwmITi4O2cFXnPO1NTroJmavQhps9Ig8hGK61xWSdo4PAYUyYCzVSSw44ejLVl19aJkdku PtR16Yhkjc7ZXFfODtc2iAPwwYBS6FLRggFfVQbaO10AewT96WInMPZsc711GRLLEV5YTYqctd2S Pm3CJBsvuPC+HGO+oN/9Iu6vX2b1EwAA//8DAFBLAwQUAAYACAAAACEARvI9wt0AAAAKAQAADwAA AGRycy9kb3ducmV2LnhtbEyPwU7DMBBE70j8g7VIXFBrQ9SqDXEqiFTBoRcKh3Jz4yWxiNdR7Kbh 71kOCI47M5qdV2wm34kRh+gCabidKxBIdbCOGg1vr9vZCkRMhqzpAqGGL4ywKS8vCpPbcKYXHPep EVxCMTca2pT6XMpYt+hNnIceib2PMHiT+BwaaQdz5nLfyTulltIbR/yhNT1WLdaf+5PXUN3gzmXP 74+LQ/W0Davd6FQ1an19NT3cg0g4pb8w/Mzn6VDypmM4kY2i08AgidVFptYg2F8vM0Y5/kqyLOR/ hPIbAAD//wMAUEsBAi0AFAAGAAgAAAAhALaDOJL+AAAA4QEAABMAAAAAAAAAAAAAAAAAAAAAAFtD b250ZW50X1R5cGVzXS54bWxQSwECLQAUAAYACAAAACEAOP0h/9YAAACUAQAACwAAAAAAAAAAAAAA AAAvAQAAX3JlbHMvLnJlbHNQSwECLQAUAAYACAAAACEAPSRBOcQBAAB6AwAADgAAAAAAAAAAAAAA AAAuAgAAZHJzL2Uyb0RvYy54bWxQSwECLQAUAAYACAAAACEARvI9wt0AAAAKAQAADwAAAAAAAAAA AAAAAAAeBAAAZHJzL2Rvd25yZXYueG1sUEsFBgAAAAAEAAQA8wAAACgFAAAAAA== " strokecolor="#9ea2a2 [3207]" strokeweight="1pt">
              <w10:wrap anchorx="margin" anchory="page"/>
            </v:line>
          </w:pict>
        </mc:Fallback>
      </mc:AlternateContent>
    </w:r>
    <w:r w:rsidR="00326C24">
      <w:rPr>
        <w:noProof/>
      </w:rPr>
      <w:drawing>
        <wp:anchor distT="0" distB="0" distL="114300" distR="114300" simplePos="0" relativeHeight="251662336" behindDoc="0" locked="0" layoutInCell="1" allowOverlap="1" wp14:anchorId="71DC9053" wp14:editId="3599BCC2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14="http://schemas.microsoft.com/office/drawing/2010/main" xmlns:mo="http://schemas.microsoft.com/office/mac/office/2008/main" xmlns:mv="urn:schemas-microsoft-com:mac:vml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CFCBB" w14:textId="77777777" w:rsidR="003B1F1A" w:rsidRDefault="003B1F1A">
      <w:r>
        <w:separator/>
      </w:r>
    </w:p>
  </w:footnote>
  <w:footnote w:type="continuationSeparator" w:id="0">
    <w:p w14:paraId="1DF4C350" w14:textId="77777777" w:rsidR="003B1F1A" w:rsidRDefault="003B1F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35B96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93056" behindDoc="0" locked="0" layoutInCell="1" allowOverlap="1" wp14:anchorId="5A3A6A87" wp14:editId="0E15947D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8D5DB7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15B22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3A6A87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" filled="f" stroked="f">
              <v:textbox inset="0,0,0,0">
                <w:txbxContent>
                  <w:p w14:paraId="5A8D5DB7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C15B22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C35A6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31616" behindDoc="0" locked="0" layoutInCell="1" allowOverlap="1" wp14:anchorId="72F365A4" wp14:editId="7E8F4BD2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013DE9"/>
    <w:multiLevelType w:val="hybridMultilevel"/>
    <w:tmpl w:val="5486064A"/>
    <w:lvl w:ilvl="0" w:tplc="9A983A3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3226E3"/>
    <w:multiLevelType w:val="hybridMultilevel"/>
    <w:tmpl w:val="1C30A41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D2543D"/>
    <w:multiLevelType w:val="hybridMultilevel"/>
    <w:tmpl w:val="CA4A2E92"/>
    <w:lvl w:ilvl="0" w:tplc="1E3685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7F16817"/>
    <w:multiLevelType w:val="multilevel"/>
    <w:tmpl w:val="226870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2CF4FED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5A095438"/>
    <w:multiLevelType w:val="hybridMultilevel"/>
    <w:tmpl w:val="0FCA0A4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913F89"/>
    <w:multiLevelType w:val="hybridMultilevel"/>
    <w:tmpl w:val="67080BF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4C69DC"/>
    <w:multiLevelType w:val="multilevel"/>
    <w:tmpl w:val="F68E59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73363A90"/>
    <w:multiLevelType w:val="hybridMultilevel"/>
    <w:tmpl w:val="CBE23D38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557D67"/>
    <w:multiLevelType w:val="hybridMultilevel"/>
    <w:tmpl w:val="9266BD2A"/>
    <w:lvl w:ilvl="0" w:tplc="679C6B8E">
      <w:start w:val="2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5"/>
  </w:num>
  <w:num w:numId="5">
    <w:abstractNumId w:val="12"/>
  </w:num>
  <w:num w:numId="6">
    <w:abstractNumId w:val="2"/>
  </w:num>
  <w:num w:numId="7">
    <w:abstractNumId w:val="6"/>
  </w:num>
  <w:num w:numId="8">
    <w:abstractNumId w:val="11"/>
  </w:num>
  <w:num w:numId="9">
    <w:abstractNumId w:val="9"/>
  </w:num>
  <w:num w:numId="10">
    <w:abstractNumId w:val="7"/>
  </w:num>
  <w:num w:numId="11">
    <w:abstractNumId w:val="4"/>
  </w:num>
  <w:num w:numId="12">
    <w:abstractNumId w:val="10"/>
  </w:num>
  <w:num w:numId="13">
    <w:abstractNumId w:val="14"/>
  </w:num>
  <w:num w:numId="14">
    <w:abstractNumId w:val="13"/>
  </w:num>
  <w:num w:numId="15">
    <w:abstractNumId w:val="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F1A"/>
    <w:rsid w:val="000051D5"/>
    <w:rsid w:val="00006D2A"/>
    <w:rsid w:val="00010D47"/>
    <w:rsid w:val="00030B47"/>
    <w:rsid w:val="00030DDD"/>
    <w:rsid w:val="0005691C"/>
    <w:rsid w:val="000655CC"/>
    <w:rsid w:val="000700AE"/>
    <w:rsid w:val="00084024"/>
    <w:rsid w:val="0009062C"/>
    <w:rsid w:val="000B12D9"/>
    <w:rsid w:val="000B4536"/>
    <w:rsid w:val="000B7BEF"/>
    <w:rsid w:val="000C6CD6"/>
    <w:rsid w:val="000F4A59"/>
    <w:rsid w:val="001139D4"/>
    <w:rsid w:val="00113F20"/>
    <w:rsid w:val="00131B08"/>
    <w:rsid w:val="0013580F"/>
    <w:rsid w:val="0014070B"/>
    <w:rsid w:val="001522AE"/>
    <w:rsid w:val="001860B9"/>
    <w:rsid w:val="00186F2B"/>
    <w:rsid w:val="001874D6"/>
    <w:rsid w:val="0019632A"/>
    <w:rsid w:val="0019691E"/>
    <w:rsid w:val="001A4E7C"/>
    <w:rsid w:val="001C4D0A"/>
    <w:rsid w:val="001C5FEF"/>
    <w:rsid w:val="00211487"/>
    <w:rsid w:val="00211D91"/>
    <w:rsid w:val="00235B57"/>
    <w:rsid w:val="002B0B30"/>
    <w:rsid w:val="002B2AD2"/>
    <w:rsid w:val="002C0C02"/>
    <w:rsid w:val="002C60AD"/>
    <w:rsid w:val="002D517C"/>
    <w:rsid w:val="002F08BA"/>
    <w:rsid w:val="002F568B"/>
    <w:rsid w:val="00320F86"/>
    <w:rsid w:val="00324171"/>
    <w:rsid w:val="00326C24"/>
    <w:rsid w:val="0034307B"/>
    <w:rsid w:val="00345EB1"/>
    <w:rsid w:val="0036594C"/>
    <w:rsid w:val="003854F1"/>
    <w:rsid w:val="0039118E"/>
    <w:rsid w:val="003A0D43"/>
    <w:rsid w:val="003B1F1A"/>
    <w:rsid w:val="003B2A4B"/>
    <w:rsid w:val="003D1479"/>
    <w:rsid w:val="003D21A2"/>
    <w:rsid w:val="003E2FF7"/>
    <w:rsid w:val="00406BEA"/>
    <w:rsid w:val="00414200"/>
    <w:rsid w:val="004230F7"/>
    <w:rsid w:val="00425CF7"/>
    <w:rsid w:val="0043167E"/>
    <w:rsid w:val="00465651"/>
    <w:rsid w:val="00470F4F"/>
    <w:rsid w:val="00480DC7"/>
    <w:rsid w:val="0049236A"/>
    <w:rsid w:val="00492718"/>
    <w:rsid w:val="00495D49"/>
    <w:rsid w:val="004A355D"/>
    <w:rsid w:val="004A4970"/>
    <w:rsid w:val="004B2A01"/>
    <w:rsid w:val="004E7FEB"/>
    <w:rsid w:val="004F4518"/>
    <w:rsid w:val="00501551"/>
    <w:rsid w:val="00511CC4"/>
    <w:rsid w:val="00531E60"/>
    <w:rsid w:val="0054438C"/>
    <w:rsid w:val="00545F31"/>
    <w:rsid w:val="00583AC0"/>
    <w:rsid w:val="005B2E9E"/>
    <w:rsid w:val="005E1E24"/>
    <w:rsid w:val="00617710"/>
    <w:rsid w:val="0062184C"/>
    <w:rsid w:val="00623724"/>
    <w:rsid w:val="006319DB"/>
    <w:rsid w:val="00665F89"/>
    <w:rsid w:val="00673C92"/>
    <w:rsid w:val="006753EC"/>
    <w:rsid w:val="006759D9"/>
    <w:rsid w:val="006A7261"/>
    <w:rsid w:val="006B0D29"/>
    <w:rsid w:val="006B1819"/>
    <w:rsid w:val="006C6A4B"/>
    <w:rsid w:val="006C779F"/>
    <w:rsid w:val="006E450B"/>
    <w:rsid w:val="006F0D7E"/>
    <w:rsid w:val="007109DC"/>
    <w:rsid w:val="00710B77"/>
    <w:rsid w:val="007221C2"/>
    <w:rsid w:val="00730955"/>
    <w:rsid w:val="00737215"/>
    <w:rsid w:val="00754905"/>
    <w:rsid w:val="00771100"/>
    <w:rsid w:val="00781B76"/>
    <w:rsid w:val="007D4241"/>
    <w:rsid w:val="007D4EA3"/>
    <w:rsid w:val="00835C4D"/>
    <w:rsid w:val="00843F48"/>
    <w:rsid w:val="00853ADF"/>
    <w:rsid w:val="008614CE"/>
    <w:rsid w:val="0087139C"/>
    <w:rsid w:val="00872008"/>
    <w:rsid w:val="008A3DEA"/>
    <w:rsid w:val="008C7F2A"/>
    <w:rsid w:val="008D43B8"/>
    <w:rsid w:val="008E78A1"/>
    <w:rsid w:val="00906238"/>
    <w:rsid w:val="0093085B"/>
    <w:rsid w:val="009347A5"/>
    <w:rsid w:val="009471BF"/>
    <w:rsid w:val="00950E4E"/>
    <w:rsid w:val="009529BD"/>
    <w:rsid w:val="009650A7"/>
    <w:rsid w:val="009C0D12"/>
    <w:rsid w:val="009C192E"/>
    <w:rsid w:val="009E0CF9"/>
    <w:rsid w:val="009E531B"/>
    <w:rsid w:val="009E6C56"/>
    <w:rsid w:val="009E7DCF"/>
    <w:rsid w:val="00A0032C"/>
    <w:rsid w:val="00A05942"/>
    <w:rsid w:val="00A41C05"/>
    <w:rsid w:val="00A42426"/>
    <w:rsid w:val="00A705A8"/>
    <w:rsid w:val="00A927EE"/>
    <w:rsid w:val="00A96171"/>
    <w:rsid w:val="00AA6EB4"/>
    <w:rsid w:val="00AC3FF6"/>
    <w:rsid w:val="00AF5AAF"/>
    <w:rsid w:val="00B16219"/>
    <w:rsid w:val="00B16C59"/>
    <w:rsid w:val="00B36107"/>
    <w:rsid w:val="00B60C6C"/>
    <w:rsid w:val="00B6100E"/>
    <w:rsid w:val="00B77D88"/>
    <w:rsid w:val="00B90054"/>
    <w:rsid w:val="00BA0066"/>
    <w:rsid w:val="00BC322E"/>
    <w:rsid w:val="00BE47F8"/>
    <w:rsid w:val="00C15B22"/>
    <w:rsid w:val="00C43BDD"/>
    <w:rsid w:val="00C47778"/>
    <w:rsid w:val="00C5240A"/>
    <w:rsid w:val="00C544EE"/>
    <w:rsid w:val="00C556F5"/>
    <w:rsid w:val="00C9071C"/>
    <w:rsid w:val="00CA521F"/>
    <w:rsid w:val="00CB0493"/>
    <w:rsid w:val="00D57BD3"/>
    <w:rsid w:val="00D85218"/>
    <w:rsid w:val="00DA2A42"/>
    <w:rsid w:val="00DE4447"/>
    <w:rsid w:val="00DE5DA2"/>
    <w:rsid w:val="00E07B1B"/>
    <w:rsid w:val="00E52A86"/>
    <w:rsid w:val="00E54B47"/>
    <w:rsid w:val="00E55D93"/>
    <w:rsid w:val="00E90E82"/>
    <w:rsid w:val="00EA3FCD"/>
    <w:rsid w:val="00EB6714"/>
    <w:rsid w:val="00EC5006"/>
    <w:rsid w:val="00ED5408"/>
    <w:rsid w:val="00EE2A56"/>
    <w:rsid w:val="00F22264"/>
    <w:rsid w:val="00F43595"/>
    <w:rsid w:val="00F5135F"/>
    <w:rsid w:val="00F70DC7"/>
    <w:rsid w:val="00F86F47"/>
    <w:rsid w:val="00FE12D8"/>
    <w:rsid w:val="00FF4484"/>
    <w:rsid w:val="00FF747C"/>
    <w:rsid w:val="7DACD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6CE4D5A3"/>
  <w14:defaultImageDpi w14:val="330"/>
  <w15:docId w15:val="{A5A88844-A8B1-4871-BD0D-6E45F4CC7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5C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table" w:styleId="Tabellrutnt">
    <w:name w:val="Table Grid"/>
    <w:basedOn w:val="Normaltabell"/>
    <w:rsid w:val="003B1F1A"/>
    <w:pPr>
      <w:spacing w:after="120" w:line="264" w:lineRule="auto"/>
    </w:pPr>
    <w:rPr>
      <w:rFonts w:asciiTheme="minorHAnsi" w:eastAsiaTheme="minorEastAsia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tnotstext">
    <w:name w:val="footnote text"/>
    <w:basedOn w:val="Normal"/>
    <w:link w:val="FotnotstextChar"/>
    <w:rsid w:val="003B1F1A"/>
    <w:pPr>
      <w:spacing w:after="0" w:line="240" w:lineRule="auto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rsid w:val="003B1F1A"/>
    <w:rPr>
      <w:rFonts w:asciiTheme="minorHAnsi" w:eastAsiaTheme="minorEastAsia" w:hAnsiTheme="minorHAnsi" w:cstheme="minorBidi"/>
    </w:rPr>
  </w:style>
  <w:style w:type="character" w:styleId="Fotnotsreferens">
    <w:name w:val="footnote reference"/>
    <w:basedOn w:val="Standardstycketeckensnitt"/>
    <w:rsid w:val="003B1F1A"/>
    <w:rPr>
      <w:vertAlign w:val="superscript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4359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4359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4359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4359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435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00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aca7\Downloads\Info_ld_1sp_yellow%20(1)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Info_ld_1sp_yellow (1)</Template>
  <TotalTime>7</TotalTime>
  <Pages>1</Pages>
  <Words>103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Förklaring - Egentillverkning av medicinteknisk produkt</vt:lpstr>
    </vt:vector>
  </TitlesOfParts>
  <Manager/>
  <Company>Dynamo AB</Company>
  <LinksUpToDate>false</LinksUpToDate>
  <CharactersWithSpaces>894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förklaring Egentillverkning av medicinteknisk produkt</dc:title>
  <dc:creator>Åsa Carlsson</dc:creator>
  <keywords/>
  <lastModifiedBy>Mia Isacson</lastModifiedBy>
  <revision>5</revision>
  <lastPrinted>2016-03-31T10:56:00.0000000Z</lastPrinted>
  <dcterms:created xsi:type="dcterms:W3CDTF">2021-12-15T08:07:00.0000000Z</dcterms:created>
  <dcterms:modified xsi:type="dcterms:W3CDTF">2022-02-09T14:57:00.0000000Z</dcterms:modified>
</coreProperties>
</file>