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glossary/document.xml" ContentType="application/vnd.openxmlformats-officedocument.wordprocessingml.document.glossary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word/document.xml" Id="rId1" /><Relationship Type="http://schemas.openxmlformats.org/package/2006/relationships/metadata/core-properties" Target="docProps/core.xml" Id="rId2" /><Relationship Type="http://schemas.openxmlformats.org/officeDocument/2006/relationships/extended-properties" Target="docProps/app.xml" Id="rId3" 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D27FA" w:rsidRPr="00534F26" w:rsidRDefault="009D27FA" w:rsidP="009D27FA">
      <w:pPr>
        <w:rPr>
          <w:rFonts w:ascii="Verdana" w:hAnsi="Verdana"/>
          <w:b/>
        </w:rPr>
      </w:pPr>
      <w:bookmarkStart w:id="0" w:name="_GoBack"/>
      <w:bookmarkEnd w:id="0"/>
      <w:r w:rsidRPr="00534F26">
        <w:rPr>
          <w:rFonts w:ascii="Verdana" w:hAnsi="Verdana"/>
          <w:b/>
        </w:rPr>
        <w:t>Handläggare Hjälpmedelscentralen</w:t>
      </w:r>
    </w:p>
    <w:sdt>
      <w:sdtPr>
        <w:rPr>
          <w:rFonts w:ascii="Verdana" w:hAnsi="Verdana"/>
        </w:rPr>
        <w:id w:val="928931992"/>
        <w:placeholder>
          <w:docPart w:val="49047DEEDD2D4094AD5F58E93240658E"/>
        </w:placeholder>
        <w:showingPlcHdr/>
      </w:sdtPr>
      <w:sdtEndPr/>
      <w:sdtContent>
        <w:p w:rsidR="009D27FA" w:rsidRDefault="009D27FA" w:rsidP="009D27FA">
          <w:pPr>
            <w:rPr>
              <w:rFonts w:ascii="Verdana" w:hAnsi="Verdana"/>
            </w:rPr>
          </w:pPr>
          <w:r w:rsidRPr="007E74AE">
            <w:rPr>
              <w:rStyle w:val="Platshllartext"/>
            </w:rPr>
            <w:t>Klicka här för att ange text.</w:t>
          </w:r>
        </w:p>
      </w:sdtContent>
    </w:sdt>
    <w:p w:rsidR="009D27FA" w:rsidRPr="00534F26" w:rsidRDefault="009D27FA" w:rsidP="009D27FA">
      <w:pPr>
        <w:rPr>
          <w:rFonts w:ascii="Verdana" w:hAnsi="Verdana"/>
          <w:b/>
        </w:rPr>
      </w:pPr>
      <w:r w:rsidRPr="00534F26">
        <w:rPr>
          <w:rFonts w:ascii="Verdana" w:hAnsi="Verdana"/>
          <w:b/>
        </w:rPr>
        <w:t>Mejladres</w:t>
      </w:r>
      <w:r w:rsidR="008C26CC">
        <w:rPr>
          <w:rFonts w:ascii="Verdana" w:hAnsi="Verdana"/>
          <w:b/>
        </w:rPr>
        <w:t>s</w:t>
      </w:r>
    </w:p>
    <w:sdt>
      <w:sdtPr>
        <w:rPr>
          <w:rFonts w:ascii="Verdana" w:hAnsi="Verdana"/>
        </w:rPr>
        <w:id w:val="2100836269"/>
        <w:placeholder>
          <w:docPart w:val="2FADA39F55A64B7FB8ED5CD00D1056BD"/>
        </w:placeholder>
        <w:showingPlcHdr/>
      </w:sdtPr>
      <w:sdtEndPr/>
      <w:sdtContent>
        <w:p w:rsidR="009D27FA" w:rsidRDefault="009D27FA" w:rsidP="009D27FA">
          <w:pPr>
            <w:rPr>
              <w:rFonts w:ascii="Verdana" w:hAnsi="Verdana"/>
            </w:rPr>
          </w:pPr>
          <w:r w:rsidRPr="007E74AE">
            <w:rPr>
              <w:rStyle w:val="Platshllartext"/>
            </w:rPr>
            <w:t>Klicka här för att ange text.</w:t>
          </w:r>
        </w:p>
      </w:sdtContent>
    </w:sdt>
    <w:p w:rsidR="009D27FA" w:rsidRPr="00534F26" w:rsidRDefault="009D27FA" w:rsidP="009D27FA">
      <w:pPr>
        <w:rPr>
          <w:rFonts w:ascii="Verdana" w:hAnsi="Verdana"/>
          <w:b/>
        </w:rPr>
      </w:pPr>
      <w:r w:rsidRPr="00534F26">
        <w:rPr>
          <w:rFonts w:ascii="Verdana" w:hAnsi="Verdana"/>
          <w:b/>
        </w:rPr>
        <w:t>Telefonnummer</w:t>
      </w:r>
    </w:p>
    <w:sdt>
      <w:sdtPr>
        <w:rPr>
          <w:rFonts w:ascii="Verdana" w:hAnsi="Verdana"/>
        </w:rPr>
        <w:id w:val="-2009969980"/>
        <w:placeholder>
          <w:docPart w:val="691F7BD0809D40C2A6668C0D2C9AFAD7"/>
        </w:placeholder>
        <w:showingPlcHdr/>
      </w:sdtPr>
      <w:sdtEndPr/>
      <w:sdtContent>
        <w:p w:rsidR="009D27FA" w:rsidRDefault="009D27FA" w:rsidP="009D27FA">
          <w:pPr>
            <w:rPr>
              <w:rFonts w:ascii="Verdana" w:hAnsi="Verdana"/>
            </w:rPr>
          </w:pPr>
          <w:r w:rsidRPr="007E74AE">
            <w:rPr>
              <w:rStyle w:val="Platshllartext"/>
            </w:rPr>
            <w:t>Klicka här för att ange text.</w:t>
          </w:r>
        </w:p>
      </w:sdtContent>
    </w:sdt>
    <w:p w:rsidR="009D27FA" w:rsidRDefault="008C26CC" w:rsidP="009D27FA">
      <w:pPr>
        <w:rPr>
          <w:rFonts w:ascii="Verdana" w:hAnsi="Verdana"/>
        </w:rPr>
      </w:pPr>
      <w:r>
        <w:rPr>
          <w:rFonts w:ascii="Verdana" w:hAnsi="Verdana"/>
          <w:b/>
        </w:rPr>
        <w:t>Beskrivning av situation</w:t>
      </w:r>
      <w:r>
        <w:rPr>
          <w:rFonts w:ascii="Verdana" w:hAnsi="Verdana"/>
        </w:rPr>
        <w:t xml:space="preserve"> </w:t>
      </w:r>
      <w:r w:rsidR="009D27FA">
        <w:rPr>
          <w:rFonts w:ascii="Verdana" w:hAnsi="Verdana"/>
        </w:rPr>
        <w:t>(</w:t>
      </w:r>
      <w:r>
        <w:rPr>
          <w:rFonts w:ascii="Verdana" w:hAnsi="Verdana"/>
        </w:rPr>
        <w:t xml:space="preserve">tjänster, avgifter eller </w:t>
      </w:r>
      <w:r w:rsidR="009D27FA">
        <w:rPr>
          <w:rFonts w:ascii="Verdana" w:hAnsi="Verdana"/>
        </w:rPr>
        <w:t>produ</w:t>
      </w:r>
      <w:r>
        <w:rPr>
          <w:rFonts w:ascii="Verdana" w:hAnsi="Verdana"/>
        </w:rPr>
        <w:t>kter</w:t>
      </w:r>
      <w:r w:rsidR="009D27FA">
        <w:rPr>
          <w:rFonts w:ascii="Verdana" w:hAnsi="Verdana"/>
        </w:rPr>
        <w:t>)</w:t>
      </w:r>
    </w:p>
    <w:sdt>
      <w:sdtPr>
        <w:rPr>
          <w:rFonts w:ascii="Verdana" w:hAnsi="Verdana"/>
        </w:rPr>
        <w:id w:val="-1509593319"/>
        <w:placeholder>
          <w:docPart w:val="E29D67EAAC1C4BA7B00C06F6A5BC4850"/>
        </w:placeholder>
        <w:showingPlcHdr/>
      </w:sdtPr>
      <w:sdtEndPr/>
      <w:sdtContent>
        <w:p w:rsidR="009D27FA" w:rsidRDefault="009D27FA" w:rsidP="009D27FA">
          <w:pPr>
            <w:rPr>
              <w:rFonts w:ascii="Verdana" w:hAnsi="Verdana"/>
            </w:rPr>
          </w:pPr>
          <w:r w:rsidRPr="007E74AE">
            <w:rPr>
              <w:rStyle w:val="Platshllartext"/>
            </w:rPr>
            <w:t>Klicka här för att ange text.</w:t>
          </w:r>
        </w:p>
      </w:sdtContent>
    </w:sdt>
    <w:p w:rsidR="009D27FA" w:rsidRPr="00534F26" w:rsidRDefault="00C4718A" w:rsidP="009D27FA">
      <w:pPr>
        <w:rPr>
          <w:rFonts w:ascii="Verdana" w:hAnsi="Verdana"/>
          <w:b/>
        </w:rPr>
      </w:pPr>
      <w:r>
        <w:rPr>
          <w:rFonts w:ascii="Verdana" w:hAnsi="Verdana"/>
          <w:b/>
        </w:rPr>
        <w:t xml:space="preserve">Orsak till </w:t>
      </w:r>
      <w:r w:rsidR="009D27FA" w:rsidRPr="00534F26">
        <w:rPr>
          <w:rFonts w:ascii="Verdana" w:hAnsi="Verdana"/>
          <w:b/>
        </w:rPr>
        <w:t>justering</w:t>
      </w:r>
    </w:p>
    <w:sdt>
      <w:sdtPr>
        <w:rPr>
          <w:rFonts w:ascii="Verdana" w:hAnsi="Verdana"/>
        </w:rPr>
        <w:id w:val="1773974423"/>
        <w:placeholder>
          <w:docPart w:val="13E0636BCCF94961BAB05247BEB46B20"/>
        </w:placeholder>
        <w:showingPlcHdr/>
      </w:sdtPr>
      <w:sdtEndPr/>
      <w:sdtContent>
        <w:p w:rsidR="009D27FA" w:rsidRDefault="009D27FA" w:rsidP="009D27FA">
          <w:pPr>
            <w:rPr>
              <w:rFonts w:ascii="Verdana" w:hAnsi="Verdana"/>
            </w:rPr>
          </w:pPr>
          <w:r w:rsidRPr="007E74AE">
            <w:rPr>
              <w:rStyle w:val="Platshllartext"/>
            </w:rPr>
            <w:t>Klicka här för att ange text.</w:t>
          </w:r>
        </w:p>
      </w:sdtContent>
    </w:sdt>
    <w:p w:rsidR="008C26CC" w:rsidRDefault="008C26CC" w:rsidP="009D27FA">
      <w:pPr>
        <w:rPr>
          <w:rFonts w:ascii="Verdana" w:hAnsi="Verdana"/>
          <w:b/>
        </w:rPr>
      </w:pPr>
      <w:r>
        <w:rPr>
          <w:rFonts w:ascii="Verdana" w:hAnsi="Verdana"/>
          <w:b/>
        </w:rPr>
        <w:t>Förslag på justering</w:t>
      </w:r>
    </w:p>
    <w:sdt>
      <w:sdtPr>
        <w:rPr>
          <w:rFonts w:ascii="Verdana" w:hAnsi="Verdana"/>
        </w:rPr>
        <w:id w:val="183556419"/>
        <w:placeholder>
          <w:docPart w:val="E3E29789C11D41948F5724A16DF8D848"/>
        </w:placeholder>
        <w:showingPlcHdr/>
      </w:sdtPr>
      <w:sdtEndPr/>
      <w:sdtContent>
        <w:p w:rsidR="008C26CC" w:rsidRPr="00712864" w:rsidRDefault="008C26CC" w:rsidP="009D27FA">
          <w:pPr>
            <w:rPr>
              <w:rFonts w:ascii="Verdana" w:hAnsi="Verdana"/>
            </w:rPr>
          </w:pPr>
          <w:r w:rsidRPr="007E74AE">
            <w:rPr>
              <w:rStyle w:val="Platshllartext"/>
            </w:rPr>
            <w:t>Klicka här för att ange text.</w:t>
          </w:r>
        </w:p>
      </w:sdtContent>
    </w:sdt>
    <w:p w:rsidR="009D27FA" w:rsidRPr="00534F26" w:rsidRDefault="00F4773B" w:rsidP="009D27FA">
      <w:pPr>
        <w:rPr>
          <w:rFonts w:ascii="Verdana" w:hAnsi="Verdana"/>
          <w:b/>
        </w:rPr>
      </w:pPr>
      <w:r>
        <w:rPr>
          <w:rFonts w:ascii="Verdana" w:hAnsi="Verdana"/>
          <w:b/>
        </w:rPr>
        <w:t>Förväntad effekt</w:t>
      </w:r>
    </w:p>
    <w:sdt>
      <w:sdtPr>
        <w:rPr>
          <w:rFonts w:ascii="Verdana" w:hAnsi="Verdana"/>
        </w:rPr>
        <w:id w:val="397860504"/>
        <w:placeholder>
          <w:docPart w:val="961D57A761E7483D996538DACC2F1CF5"/>
        </w:placeholder>
        <w:showingPlcHdr/>
      </w:sdtPr>
      <w:sdtEndPr/>
      <w:sdtContent>
        <w:p w:rsidR="009D27FA" w:rsidRDefault="009D27FA" w:rsidP="009D27FA">
          <w:pPr>
            <w:rPr>
              <w:rFonts w:ascii="Verdana" w:hAnsi="Verdana"/>
            </w:rPr>
          </w:pPr>
          <w:r w:rsidRPr="007E74AE">
            <w:rPr>
              <w:rStyle w:val="Platshllartext"/>
            </w:rPr>
            <w:t>Klicka här för att ange text.</w:t>
          </w:r>
        </w:p>
      </w:sdtContent>
    </w:sdt>
    <w:p w:rsidR="009D27FA" w:rsidRPr="00712864" w:rsidRDefault="00C4718A" w:rsidP="009D27FA">
      <w:pPr>
        <w:rPr>
          <w:rFonts w:ascii="Verdana" w:hAnsi="Verdana"/>
        </w:rPr>
      </w:pPr>
      <w:r>
        <w:rPr>
          <w:rFonts w:ascii="Verdana" w:hAnsi="Verdana"/>
          <w:b/>
        </w:rPr>
        <w:t>J</w:t>
      </w:r>
      <w:r w:rsidR="009D27FA" w:rsidRPr="00534F26">
        <w:rPr>
          <w:rFonts w:ascii="Verdana" w:hAnsi="Verdana"/>
          <w:b/>
        </w:rPr>
        <w:t>ustering önskas gälla från och med</w:t>
      </w:r>
      <w:r w:rsidR="00712864">
        <w:rPr>
          <w:rFonts w:ascii="Verdana" w:hAnsi="Verdana"/>
          <w:b/>
        </w:rPr>
        <w:t xml:space="preserve"> </w:t>
      </w:r>
      <w:r w:rsidR="00712864" w:rsidRPr="00712864">
        <w:rPr>
          <w:rFonts w:ascii="Verdana" w:hAnsi="Verdana"/>
        </w:rPr>
        <w:t>(</w:t>
      </w:r>
      <w:r w:rsidR="00712864">
        <w:rPr>
          <w:rFonts w:ascii="Verdana" w:hAnsi="Verdana"/>
        </w:rPr>
        <w:t>1 januari, 1 juli, annat datum)</w:t>
      </w:r>
    </w:p>
    <w:sdt>
      <w:sdtPr>
        <w:rPr>
          <w:rFonts w:ascii="Verdana" w:hAnsi="Verdana"/>
        </w:rPr>
        <w:id w:val="-877164765"/>
        <w:placeholder>
          <w:docPart w:val="24C91926B0C140A198169FAAB5F55DFE"/>
        </w:placeholder>
        <w:showingPlcHdr/>
        <w:date>
          <w:dateFormat w:val="yyyy-MM-dd"/>
          <w:lid w:val="sv-SE"/>
          <w:storeMappedDataAs w:val="dateTime"/>
          <w:calendar w:val="gregorian"/>
        </w:date>
      </w:sdtPr>
      <w:sdtEndPr/>
      <w:sdtContent>
        <w:p w:rsidR="009D27FA" w:rsidRDefault="009D27FA" w:rsidP="009D27FA">
          <w:pPr>
            <w:rPr>
              <w:rFonts w:ascii="Verdana" w:hAnsi="Verdana"/>
            </w:rPr>
          </w:pPr>
          <w:r w:rsidRPr="007E74AE">
            <w:rPr>
              <w:rStyle w:val="Platshllartext"/>
            </w:rPr>
            <w:t>Klicka här för att ange datum.</w:t>
          </w:r>
        </w:p>
      </w:sdtContent>
    </w:sdt>
    <w:p w:rsidR="009D27FA" w:rsidRDefault="009D27FA" w:rsidP="009D27FA">
      <w:pPr>
        <w:rPr>
          <w:rFonts w:ascii="Verdana" w:hAnsi="Verdana"/>
        </w:rPr>
      </w:pPr>
      <w:r>
        <w:rPr>
          <w:rFonts w:ascii="Verdana" w:hAnsi="Verdana"/>
          <w:noProof/>
          <w:lang w:eastAsia="sv-S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D0B9C98" wp14:editId="61832917">
                <wp:simplePos x="0" y="0"/>
                <wp:positionH relativeFrom="margin">
                  <wp:align>center</wp:align>
                </wp:positionH>
                <wp:positionV relativeFrom="paragraph">
                  <wp:posOffset>90805</wp:posOffset>
                </wp:positionV>
                <wp:extent cx="5619750" cy="9525"/>
                <wp:effectExtent l="0" t="0" r="19050" b="28575"/>
                <wp:wrapNone/>
                <wp:docPr id="2" name="Ra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19750" cy="952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F86391A" id="Rak 2" o:spid="_x0000_s1026" style="position:absolute;z-index:251659264;visibility:visible;mso-wrap-style:square;mso-wrap-distance-left:9pt;mso-wrap-distance-top:0;mso-wrap-distance-right:9pt;mso-wrap-distance-bottom:0;mso-position-horizontal:center;mso-position-horizontal-relative:margin;mso-position-vertical:absolute;mso-position-vertical-relative:text" from="0,7.15pt" to="442.5pt,7.9pt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PTY6QsQEAALcDAAAOAAAAZHJzL2Uyb0RvYy54bWysU9uO0zAQfUfiHyy/01ykLmzUdB92BS8I qgU+YNYZNxa+yTZN+veMnTaLAAmBeHFsz5wzZ44nu7vZaHbCEJWzPW82NWdohRuUPfb8y+e3r95w FhPYAbSz2PMzRn63f/liN/kOWzc6PWBgRGJjN/mejyn5rqqiGNFA3DiPloLSBQOJjuFYDQEmYje6 auv6pppcGHxwAmOk24clyPeFX0oU6aOUERPTPSdtqayhrE95rfY76I4B/KjERQb8gwoDylLRleoB ErBvQf1CZZQILjqZNsKZykmpBJYeqJum/qmbTyN4LL2QOdGvNsX/Rys+nA6BqaHnLWcWDD3RI3xl bTZm8rGj+L09hMsp+kPIXc4ymPwl/WwuZp5XM3FOTNDl9qa5fb0lzwXFbrftNlNWz1gfYnqHzrC8 6blWNrcKHZzex7SkXlMIl7Us1csunTXmZG0fUZJ8qtcUdBkcvNeBnYCeHIRAm5pL6ZKdYVJpvQLr PwMv+RmKZaj+BrwiSmVn0wo2yrrwu+ppvkqWS/7VgaXvbMGTG87lXYo1NB3F3Msk5/H78Vzgz//b /jsAAAD//wMAUEsDBBQABgAIAAAAIQA7bLGZ3QAAAAYBAAAPAAAAZHJzL2Rvd25yZXYueG1sTI/B TsJAEIbvJr7DZky8yVYU0tRuCSExIokhoAkel+7YFrqzze5Cy9s7nPQ43z/555t8NthWnNGHxpGC x1ECAql0pqFKwdfn60MKIkRNRreOUMEFA8yK25tcZ8b1tMHzNlaCSyhkWkEdY5dJGcoarQ4j1yFx 9uO81ZFHX0njdc/ltpXjJJlKqxviC7XucFFjedyerIIPv1wu5qvLgdbftt+NV7v1+/Cm1P3dMH8B EXGIf8tw1Wd1KNhp705kgmgV8COR6fMTCE7TdMJgz2CSgixy+V+/+AUAAP//AwBQSwECLQAUAAYA CAAAACEAtoM4kv4AAADhAQAAEwAAAAAAAAAAAAAAAAAAAAAAW0NvbnRlbnRfVHlwZXNdLnhtbFBL AQItABQABgAIAAAAIQA4/SH/1gAAAJQBAAALAAAAAAAAAAAAAAAAAC8BAABfcmVscy8ucmVsc1BL AQItABQABgAIAAAAIQBPTY6QsQEAALcDAAAOAAAAAAAAAAAAAAAAAC4CAABkcnMvZTJvRG9jLnht bFBLAQItABQABgAIAAAAIQA7bLGZ3QAAAAYBAAAPAAAAAAAAAAAAAAAAAAsEAABkcnMvZG93bnJl di54bWxQSwUGAAAAAAQABADzAAAAFQUAAAAA " strokecolor="#5b9bd5 [3204]" strokeweight=".5pt">
                <v:stroke joinstyle="miter"/>
                <w10:wrap anchorx="margin"/>
              </v:line>
            </w:pict>
          </mc:Fallback>
        </mc:AlternateContent>
      </w:r>
    </w:p>
    <w:p w:rsidR="009D27FA" w:rsidRPr="00534F26" w:rsidRDefault="00712864" w:rsidP="009D27FA">
      <w:pPr>
        <w:rPr>
          <w:rFonts w:ascii="Verdana" w:hAnsi="Verdana"/>
          <w:b/>
        </w:rPr>
      </w:pPr>
      <w:r>
        <w:rPr>
          <w:rFonts w:ascii="Verdana" w:hAnsi="Verdana"/>
          <w:b/>
        </w:rPr>
        <w:t>Beredningsgruppens</w:t>
      </w:r>
      <w:r w:rsidR="009D27FA" w:rsidRPr="00534F26">
        <w:rPr>
          <w:rFonts w:ascii="Verdana" w:hAnsi="Verdana"/>
          <w:b/>
        </w:rPr>
        <w:t xml:space="preserve"> bedömning</w:t>
      </w:r>
    </w:p>
    <w:p w:rsidR="009D27FA" w:rsidRDefault="00414CA4" w:rsidP="009D27FA">
      <w:pPr>
        <w:rPr>
          <w:rFonts w:ascii="Verdana" w:hAnsi="Verdana"/>
        </w:rPr>
      </w:pPr>
      <w:sdt>
        <w:sdtPr>
          <w:rPr>
            <w:rFonts w:ascii="Verdana" w:hAnsi="Verdana"/>
          </w:rPr>
          <w:id w:val="58503507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7FA">
            <w:rPr>
              <w:rFonts w:ascii="MS Gothic" w:eastAsia="MS Gothic" w:hAnsi="MS Gothic" w:hint="eastAsia"/>
            </w:rPr>
            <w:t>☐</w:t>
          </w:r>
        </w:sdtContent>
      </w:sdt>
      <w:r w:rsidR="00712864">
        <w:rPr>
          <w:rFonts w:ascii="Verdana" w:hAnsi="Verdana"/>
        </w:rPr>
        <w:t>Beredningsgruppen ställer sig bakom förslaget</w:t>
      </w:r>
    </w:p>
    <w:p w:rsidR="00712864" w:rsidRDefault="00414CA4" w:rsidP="009D27FA">
      <w:pPr>
        <w:rPr>
          <w:rFonts w:ascii="Verdana" w:hAnsi="Verdana"/>
        </w:rPr>
      </w:pPr>
      <w:sdt>
        <w:sdtPr>
          <w:rPr>
            <w:rFonts w:ascii="Verdana" w:hAnsi="Verdana"/>
          </w:rPr>
          <w:id w:val="112003588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7FA">
            <w:rPr>
              <w:rFonts w:ascii="MS Gothic" w:eastAsia="MS Gothic" w:hAnsi="MS Gothic" w:hint="eastAsia"/>
            </w:rPr>
            <w:t>☐</w:t>
          </w:r>
        </w:sdtContent>
      </w:sdt>
      <w:r w:rsidR="00712864">
        <w:rPr>
          <w:rFonts w:ascii="Verdana" w:hAnsi="Verdana"/>
        </w:rPr>
        <w:t>Beredningsgruppen ställer sig inte bakom förslaget</w:t>
      </w:r>
    </w:p>
    <w:p w:rsidR="00712864" w:rsidRDefault="00712864" w:rsidP="009D27FA">
      <w:pPr>
        <w:rPr>
          <w:rFonts w:ascii="Verdana" w:hAnsi="Verdana"/>
        </w:rPr>
      </w:pPr>
      <w:r>
        <w:rPr>
          <w:rFonts w:ascii="Verdana" w:hAnsi="Verdana"/>
        </w:rPr>
        <w:t>Motivering till bedömning</w:t>
      </w:r>
    </w:p>
    <w:sdt>
      <w:sdtPr>
        <w:rPr>
          <w:rFonts w:ascii="Verdana" w:hAnsi="Verdana"/>
        </w:rPr>
        <w:id w:val="1579096591"/>
        <w:placeholder>
          <w:docPart w:val="64C66700719140D5B305C2878CE9F8E4"/>
        </w:placeholder>
        <w:showingPlcHdr/>
      </w:sdtPr>
      <w:sdtEndPr/>
      <w:sdtContent>
        <w:p w:rsidR="009D27FA" w:rsidRDefault="00712864" w:rsidP="009D27FA">
          <w:pPr>
            <w:rPr>
              <w:rFonts w:ascii="Verdana" w:hAnsi="Verdana"/>
            </w:rPr>
          </w:pPr>
          <w:r w:rsidRPr="007E74AE">
            <w:rPr>
              <w:rStyle w:val="Platshllartext"/>
            </w:rPr>
            <w:t>Klicka här för att ange text.</w:t>
          </w:r>
        </w:p>
      </w:sdtContent>
    </w:sdt>
    <w:p w:rsidR="009D27FA" w:rsidRDefault="009D27FA" w:rsidP="009D27FA">
      <w:pPr>
        <w:rPr>
          <w:rFonts w:ascii="Verdana" w:hAnsi="Verdana"/>
        </w:rPr>
      </w:pPr>
      <w:r>
        <w:rPr>
          <w:rFonts w:ascii="Verdana" w:hAnsi="Verdana"/>
          <w:noProof/>
          <w:lang w:eastAsia="sv-SE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FCC4832" wp14:editId="5AFA9522">
                <wp:simplePos x="0" y="0"/>
                <wp:positionH relativeFrom="column">
                  <wp:posOffset>-4445</wp:posOffset>
                </wp:positionH>
                <wp:positionV relativeFrom="paragraph">
                  <wp:posOffset>84455</wp:posOffset>
                </wp:positionV>
                <wp:extent cx="5715000" cy="38100"/>
                <wp:effectExtent l="0" t="0" r="19050" b="19050"/>
                <wp:wrapNone/>
                <wp:docPr id="3" name="Rak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15000" cy="381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5FB8C24" id="Rak 3" o:spid="_x0000_s1026" style="position:absolute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35pt,6.65pt" to="449.65pt,9.65pt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Kz/6hsQEAALgDAAAOAAAAZHJzL2Uyb0RvYy54bWysU01v1DAQvSPxHyzf2SRdFaposz20gguC VYEf4DrjjVV/aWw22X/P2MmmCJAQqBfH9sx78+Z5srudrGEnwKi963izqTkDJ32v3bHj376+f3PD WUzC9cJ4Bx0/Q+S3+9evdmNo4coP3vSAjEhcbMfQ8SGl0FZVlANYETc+gKOg8mhFoiMeqx7FSOzW VFd1/bYaPfYBvYQY6fZ+DvJ94VcKZPqsVITETMdJWyorlvUxr9V+J9ojijBoucgQ/6HCCu2o6Ep1 L5Jg31H/RmW1RB+9ShvpbeWV0hJKD9RNU//SzZdBBCi9kDkxrDbFl6OVn04HZLrv+JYzJyw90YN4 YttszBhiS/E7d8DlFMMBc5eTQpu/pJ9NxczzaiZMiUm6vH7XXNc1eS4ptr1paEss1TM4YEwfwFuW Nx032uVeRStOH2OaUy8phMti5vJll84GcrJxD6BIPxVsCrpMDtwZZCdBby6kBJeapXTJzjCljVmB 9d+BS36GQpmqfwGviFLZu7SCrXYe/1Q9TRfJas6/ODD3nS149P25PEyxhsajmLuMcp6/n88F/vzD 7X8AAAD//wMAUEsDBBQABgAIAAAAIQDahonJ3QAAAAcBAAAPAAAAZHJzL2Rvd25yZXYueG1sTI5B a8JAEIXvhf6HZQq96UaFVtNsRIRSKxTRFuxxzY5J2uxs2F1N/PcdT/U0M+893nzZvLeNOKMPtSMF o2ECAqlwpqZSwdfn62AKIkRNRjeOUMEFA8zz+7tMp8Z1tMXzLpaCSyikWkEVY5tKGYoKrQ5D1yKx d3Te6sinL6XxuuNy28hxkjxJq2viD5VucVlh8bs7WQUffrVaLtaXH9p8224/Xu837/2bUo8P/eIF RMQ+/ofhis/okDPTwZ3IBNEoGDxzkOXJBATb09mMlwMLPGWeyVv+/A8AAP//AwBQSwECLQAUAAYA CAAAACEAtoM4kv4AAADhAQAAEwAAAAAAAAAAAAAAAAAAAAAAW0NvbnRlbnRfVHlwZXNdLnhtbFBL AQItABQABgAIAAAAIQA4/SH/1gAAAJQBAAALAAAAAAAAAAAAAAAAAC8BAABfcmVscy8ucmVsc1BL AQItABQABgAIAAAAIQBKz/6hsQEAALgDAAAOAAAAAAAAAAAAAAAAAC4CAABkcnMvZTJvRG9jLnht bFBLAQItABQABgAIAAAAIQDahonJ3QAAAAcBAAAPAAAAAAAAAAAAAAAAAAsEAABkcnMvZG93bnJl di54bWxQSwUGAAAAAAQABADzAAAAFQUAAAAA " strokecolor="#5b9bd5 [3204]" strokeweight=".5pt">
                <v:stroke joinstyle="miter"/>
              </v:line>
            </w:pict>
          </mc:Fallback>
        </mc:AlternateContent>
      </w:r>
    </w:p>
    <w:p w:rsidR="009D27FA" w:rsidRPr="00534F26" w:rsidRDefault="00712864" w:rsidP="009D27FA">
      <w:pPr>
        <w:rPr>
          <w:rFonts w:ascii="Verdana" w:hAnsi="Verdana"/>
          <w:b/>
        </w:rPr>
      </w:pPr>
      <w:r>
        <w:rPr>
          <w:rFonts w:ascii="Verdana" w:hAnsi="Verdana"/>
          <w:b/>
        </w:rPr>
        <w:t xml:space="preserve">Ledningsrådets </w:t>
      </w:r>
      <w:r w:rsidR="003B1520">
        <w:rPr>
          <w:rFonts w:ascii="Verdana" w:hAnsi="Verdana"/>
          <w:b/>
        </w:rPr>
        <w:t xml:space="preserve">rekommendation om </w:t>
      </w:r>
      <w:r>
        <w:rPr>
          <w:rFonts w:ascii="Verdana" w:hAnsi="Verdana"/>
          <w:b/>
        </w:rPr>
        <w:t>beslut</w:t>
      </w:r>
    </w:p>
    <w:p w:rsidR="009D27FA" w:rsidRDefault="00414CA4" w:rsidP="009D27FA">
      <w:pPr>
        <w:rPr>
          <w:rFonts w:ascii="Verdana" w:hAnsi="Verdana"/>
        </w:rPr>
      </w:pPr>
      <w:sdt>
        <w:sdtPr>
          <w:rPr>
            <w:rFonts w:ascii="Verdana" w:hAnsi="Verdana"/>
          </w:rPr>
          <w:id w:val="39555062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7FA">
            <w:rPr>
              <w:rFonts w:ascii="MS Gothic" w:eastAsia="MS Gothic" w:hAnsi="MS Gothic" w:hint="eastAsia"/>
            </w:rPr>
            <w:t>☐</w:t>
          </w:r>
        </w:sdtContent>
      </w:sdt>
      <w:r w:rsidR="009D27FA">
        <w:rPr>
          <w:rFonts w:ascii="Verdana" w:hAnsi="Verdana"/>
        </w:rPr>
        <w:t>Godkänns och kan börja gälla från önskat datum</w:t>
      </w:r>
    </w:p>
    <w:p w:rsidR="009D27FA" w:rsidRDefault="00414CA4" w:rsidP="009D27FA">
      <w:pPr>
        <w:rPr>
          <w:rFonts w:ascii="Verdana" w:hAnsi="Verdana"/>
        </w:rPr>
      </w:pPr>
      <w:sdt>
        <w:sdtPr>
          <w:rPr>
            <w:rFonts w:ascii="Verdana" w:hAnsi="Verdana"/>
          </w:rPr>
          <w:id w:val="-1836753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7FA">
            <w:rPr>
              <w:rFonts w:ascii="MS Gothic" w:eastAsia="MS Gothic" w:hAnsi="MS Gothic" w:hint="eastAsia"/>
            </w:rPr>
            <w:t>☐</w:t>
          </w:r>
        </w:sdtContent>
      </w:sdt>
      <w:r w:rsidR="009D27FA">
        <w:rPr>
          <w:rFonts w:ascii="Verdana" w:hAnsi="Verdana"/>
        </w:rPr>
        <w:t>Godkänns inte</w:t>
      </w:r>
    </w:p>
    <w:p w:rsidR="009D27FA" w:rsidRDefault="009D27FA" w:rsidP="009D27FA">
      <w:pPr>
        <w:rPr>
          <w:rFonts w:ascii="Verdana" w:hAnsi="Verdana"/>
        </w:rPr>
      </w:pPr>
      <w:r>
        <w:rPr>
          <w:rFonts w:ascii="Verdana" w:hAnsi="Verdana"/>
        </w:rPr>
        <w:t>Motivering till beslut</w:t>
      </w:r>
    </w:p>
    <w:p w:rsidR="009D27FA" w:rsidRDefault="00414CA4" w:rsidP="009D27FA">
      <w:pPr>
        <w:rPr>
          <w:rFonts w:ascii="Verdana" w:hAnsi="Verdana"/>
        </w:rPr>
      </w:pPr>
      <w:sdt>
        <w:sdtPr>
          <w:rPr>
            <w:rFonts w:ascii="Verdana" w:hAnsi="Verdana"/>
          </w:rPr>
          <w:id w:val="822705814"/>
          <w:placeholder>
            <w:docPart w:val="C014C48B21034D969EC53215056AEA53"/>
          </w:placeholder>
          <w:showingPlcHdr/>
        </w:sdtPr>
        <w:sdtEndPr/>
        <w:sdtContent>
          <w:r w:rsidR="009D27FA" w:rsidRPr="007E74AE">
            <w:rPr>
              <w:rStyle w:val="Platshllartext"/>
            </w:rPr>
            <w:t>Klicka här för att ange text.</w:t>
          </w:r>
        </w:sdtContent>
      </w:sdt>
      <w:r w:rsidR="009D27FA">
        <w:rPr>
          <w:rFonts w:ascii="Verdana" w:hAnsi="Verdana"/>
        </w:rPr>
        <w:t xml:space="preserve"> </w:t>
      </w:r>
    </w:p>
    <w:p w:rsidR="009D27FA" w:rsidRDefault="009D27FA" w:rsidP="009D27FA">
      <w:pPr>
        <w:rPr>
          <w:rFonts w:ascii="Verdana" w:hAnsi="Verdana"/>
        </w:rPr>
      </w:pPr>
      <w:r>
        <w:rPr>
          <w:rFonts w:ascii="Verdana" w:hAnsi="Verdana"/>
        </w:rPr>
        <w:t>Datum för beslut</w:t>
      </w:r>
    </w:p>
    <w:sdt>
      <w:sdtPr>
        <w:rPr>
          <w:rFonts w:ascii="Verdana" w:hAnsi="Verdana"/>
        </w:rPr>
        <w:id w:val="752704691"/>
        <w:placeholder>
          <w:docPart w:val="65F298B0A5514710B2B78AF5679D2456"/>
        </w:placeholder>
        <w:showingPlcHdr/>
        <w:date>
          <w:dateFormat w:val="yyyy-MM-dd"/>
          <w:lid w:val="sv-SE"/>
          <w:storeMappedDataAs w:val="dateTime"/>
          <w:calendar w:val="gregorian"/>
        </w:date>
      </w:sdtPr>
      <w:sdtEndPr/>
      <w:sdtContent>
        <w:p w:rsidR="009D27FA" w:rsidRPr="002F62C0" w:rsidRDefault="00856C26" w:rsidP="009D27FA">
          <w:pPr>
            <w:rPr>
              <w:rFonts w:ascii="Verdana" w:hAnsi="Verdana"/>
            </w:rPr>
          </w:pPr>
          <w:r w:rsidRPr="007E74AE">
            <w:rPr>
              <w:rStyle w:val="Platshllartext"/>
            </w:rPr>
            <w:t>Klicka här för att ange datum.</w:t>
          </w:r>
        </w:p>
      </w:sdtContent>
    </w:sdt>
    <w:sectPr w:rsidR="009D27FA" w:rsidRPr="002F62C0" w:rsidSect="00856C26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8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36CB0" w:rsidRDefault="00536CB0" w:rsidP="00712864">
      <w:pPr>
        <w:spacing w:after="0" w:line="240" w:lineRule="auto"/>
      </w:pPr>
      <w:r>
        <w:separator/>
      </w:r>
    </w:p>
  </w:endnote>
  <w:endnote w:type="continuationSeparator" w:id="0">
    <w:p w:rsidR="00536CB0" w:rsidRDefault="00536CB0" w:rsidP="007128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3D81" w:rsidRDefault="00DF3D81">
    <w:pPr>
      <w:pStyle w:val="Sidfo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56C26" w:rsidRDefault="00463B45">
    <w:pPr>
      <w:pStyle w:val="Sidfot"/>
    </w:pPr>
    <w:r>
      <w:tab/>
    </w:r>
    <w:r>
      <w:tab/>
      <w:t>2016-04-01</w:t>
    </w:r>
  </w:p>
  <w:p w:rsidR="00856C26" w:rsidRDefault="00856C26">
    <w:pPr>
      <w:pStyle w:val="Sidfo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3D81" w:rsidRDefault="00DF3D81">
    <w:pPr>
      <w:pStyle w:val="Sidfo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36CB0" w:rsidRDefault="00536CB0" w:rsidP="00712864">
      <w:pPr>
        <w:spacing w:after="0" w:line="240" w:lineRule="auto"/>
      </w:pPr>
      <w:r>
        <w:separator/>
      </w:r>
    </w:p>
  </w:footnote>
  <w:footnote w:type="continuationSeparator" w:id="0">
    <w:p w:rsidR="00536CB0" w:rsidRDefault="00536CB0" w:rsidP="007128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3D81" w:rsidRDefault="00DF3D81">
    <w:pPr>
      <w:pStyle w:val="Sidhuvud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12864" w:rsidRDefault="00712864" w:rsidP="00712864">
    <w:pPr>
      <w:pStyle w:val="Sidhuvud"/>
    </w:pPr>
    <w:r>
      <w:rPr>
        <w:noProof/>
        <w:lang w:eastAsia="sv-SE"/>
      </w:rPr>
      <mc:AlternateContent>
        <mc:Choice Requires="wps">
          <w:drawing>
            <wp:anchor distT="0" distB="0" distL="118745" distR="118745" simplePos="0" relativeHeight="251657216" behindDoc="1" locked="0" layoutInCell="1" allowOverlap="0" wp14:anchorId="69CA5783" wp14:editId="128C377A">
              <wp:simplePos x="0" y="0"/>
              <wp:positionH relativeFrom="margin">
                <wp:align>center</wp:align>
              </wp:positionH>
              <mc:AlternateContent>
                <mc:Choice Requires="wp14">
                  <wp:positionV relativeFrom="page">
                    <wp14:pctPosVOffset>4500</wp14:pctPosVOffset>
                  </wp:positionV>
                </mc:Choice>
                <mc:Fallback>
                  <wp:positionV relativeFrom="page">
                    <wp:posOffset>480695</wp:posOffset>
                  </wp:positionV>
                </mc:Fallback>
              </mc:AlternateContent>
              <wp:extent cx="5950039" cy="270457"/>
              <wp:effectExtent l="0" t="0" r="0" b="7620"/>
              <wp:wrapSquare wrapText="bothSides"/>
              <wp:docPr id="197" name="Rektangel 19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950039" cy="270457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txbx>
                      <w:txbxContent>
                        <w:sdt>
                          <w:sdtPr>
                            <w:rPr>
                              <w:rFonts w:ascii="Verdana" w:hAnsi="Verdana"/>
                              <w:caps/>
                              <w:color w:val="FFFFFF" w:themeColor="background1"/>
                              <w:sz w:val="28"/>
                              <w:szCs w:val="28"/>
                            </w:rPr>
                            <w:alias w:val="Rubrik"/>
                            <w:tag w:val=""/>
                            <w:id w:val="1189017394"/>
  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  <w:text/>
                          </w:sdtPr>
                          <w:sdtEndPr/>
                          <w:sdtContent>
                            <w:p w:rsidR="00712864" w:rsidRPr="002F62C0" w:rsidRDefault="00712864" w:rsidP="00712864">
                              <w:pPr>
                                <w:pStyle w:val="Sidhuvud"/>
                                <w:jc w:val="center"/>
                                <w:rPr>
                                  <w:rFonts w:ascii="Verdana" w:hAnsi="Verdana"/>
                                  <w:caps/>
                                  <w:color w:val="FFFFFF" w:themeColor="background1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rFonts w:ascii="Verdana" w:hAnsi="Verdana"/>
                                  <w:caps/>
                                  <w:color w:val="FFFFFF" w:themeColor="background1"/>
                                  <w:sz w:val="28"/>
                                  <w:szCs w:val="28"/>
                                </w:rPr>
                                <w:t>Önskemål om prisjustering inom samarbetsavtalet för försörjning av personliga hjälpmedel</w:t>
                              </w:r>
                            </w:p>
                          </w:sdtContent>
                        </w:sdt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100000</wp14:pctWidth>
              </wp14:sizeRelH>
              <wp14:sizeRelV relativeFrom="page">
                <wp14:pctHeight>2700</wp14:pctHeight>
              </wp14:sizeRelV>
            </wp:anchor>
          </w:drawing>
        </mc:Choice>
        <mc:Fallback>
          <w:pict>
            <v:rect w14:anchorId="69CA5783" id="Rektangel 197" o:spid="_x0000_s1026" style="position:absolute;margin-left:0;margin-top:0;width:468.5pt;height:21.3pt;z-index:-251657216;visibility:visible;mso-wrap-style:square;mso-width-percent:1000;mso-height-percent:27;mso-top-percent:45;mso-wrap-distance-left:9.35pt;mso-wrap-distance-top:0;mso-wrap-distance-right:9.35pt;mso-wrap-distance-bottom:0;mso-position-horizontal:center;mso-position-horizontal-relative:margin;mso-position-vertical-relative:page;mso-width-percent:1000;mso-height-percent:27;mso-top-percent:45;mso-width-relative:margin;mso-height-relative:page;v-text-anchor:middle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CDPrNlAIAAJcFAAAOAAAAZHJzL2Uyb0RvYy54bWysVN9P2zAQfp+0/8Hy+0jawVgrUlSBmCYh qICJZ9exm2iOz7PdJt1fvzsnDQzQJk17SXy+35+/u7PzrjFsp3yowRZ8cpRzpqyEsrabgn97uPrw mbMQhS2FAasKvleBny/evztr3VxNoQJTKs8wiA3z1hW8itHNsyzISjUiHIFTFpUafCMiin6TlV60 GL0x2TTPP2Ut+NJ5kCoEvL3slXyR4mutZLzVOqjITMGxtpi+Pn3X9M0WZ2K+8cJVtRzKEP9QRSNq i0nHUJciCrb19atQTS09BNDxSEKTgda1VKkH7GaSv+jmvhJOpV4QnOBGmML/CytvdivP6hLfbnbK mRUNPtKd+o5PtlGG0SVC1LowR8t7t/KDFPBI/XbaN/THTliXYN2PsKouMomXJ7OTPP8440yibnqa H5+koNmTt/MhflHQMDoU3OOzJTTF7jpEzIimBxNKFsDU5VVtTBKIKurCeLYT+MhCSmXjhKpGr98s jSV7C+TZq+kmo+b6dtIp7o0iO2PvlEZksIFpKiZx8nWiVEMlStXnx1bzRCvKfigt1ZICkrXG/GPs yZ9i91UO9uSqEqVH5/zvzqNHygw2js5NbcG/FcCM8One/gBSDw2hFLt1h8XRcQ3lHinkoZ+t4ORV ja94LUJcCY/DhGOHCyLe4kcbaAsOw4mzCvzPt+7JHjmOWs5aHM6Chx9b4RVn5qtF9s8mx8c0zUlA Ok1R8M816+cau20uAKkxwVXkZDqSfTSHo/bQPOIeWVJWVAkrMXfBZfQH4SL2SwM3kVTLZTLDCXYi Xtt7Jyk4AUwsfegehXcDlSMOwQ0cBlnMXzC6tyXP4JbbiNRMdH/CdYAepz9xaNhUtF6ey8nqaZ8u fgEAAP//AwBQSwMEFAAGAAgAAAAhAJe3R1vcAAAABAEAAA8AAABkcnMvZG93bnJldi54bWxMj7FO w0AQRHsk/uG0SDQoOROiBIzPUQRCKEUKTBq6jW9jG3x7xneJzd+z0EAz0mhWM2+z1ehadaI+NJ4N XE8TUMSltw1XBnavT5NbUCEiW2w9k4EvCrDKz88yTK0f+IVORayUlHBI0UAdY5dqHcqaHIap74gl O/jeYRTbV9r2OEi5a/UsSRbaYcOyUGNHDzWVH8XRGVi7z8IO88222T2W4e3q/fmwKdiYy4txfQ8q 0hj/juEHX9AhF6a9P7INqjUgj8RflezuZil2b2A+W4DOM/0fPv8GAAD//wMAUEsBAi0AFAAGAAgA AAAhALaDOJL+AAAA4QEAABMAAAAAAAAAAAAAAAAAAAAAAFtDb250ZW50X1R5cGVzXS54bWxQSwEC LQAUAAYACAAAACEAOP0h/9YAAACUAQAACwAAAAAAAAAAAAAAAAAvAQAAX3JlbHMvLnJlbHNQSwEC LQAUAAYACAAAACEAQgz6zZQCAACXBQAADgAAAAAAAAAAAAAAAAAuAgAAZHJzL2Uyb0RvYy54bWxQ SwECLQAUAAYACAAAACEAl7dHW9wAAAAEAQAADwAAAAAAAAAAAAAAAADuBAAAZHJzL2Rvd25yZXYu eG1sUEsFBgAAAAAEAAQA8wAAAPcFAAAAAA== " o:allowoverlap="f" fillcolor="#5b9bd5 [3204]" stroked="f" strokeweight="1pt">
              <v:textbox style="mso-fit-shape-to-text:t">
                <w:txbxContent>
                  <w:sdt>
                    <w:sdtPr>
                      <w:rPr>
                        <w:rFonts w:ascii="Verdana" w:hAnsi="Verdana"/>
                        <w:caps/>
                        <w:color w:val="FFFFFF" w:themeColor="background1"/>
                        <w:sz w:val="28"/>
                        <w:szCs w:val="28"/>
                      </w:rPr>
                      <w:alias w:val="Rubrik"/>
                      <w:tag w:val=""/>
                      <w:id w:val="1189017394"/>
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<w:text/>
                    </w:sdtPr>
                    <w:sdtContent>
                      <w:p w:rsidR="00712864" w:rsidRPr="002F62C0" w:rsidRDefault="00712864" w:rsidP="00712864">
                        <w:pPr>
                          <w:pStyle w:val="Sidhuvud"/>
                          <w:jc w:val="center"/>
                          <w:rPr>
                            <w:rFonts w:ascii="Verdana" w:hAnsi="Verdana"/>
                            <w:caps/>
                            <w:color w:val="FFFFFF" w:themeColor="background1"/>
                            <w:sz w:val="28"/>
                            <w:szCs w:val="28"/>
                          </w:rPr>
                        </w:pPr>
                        <w:r>
                          <w:rPr>
                            <w:rFonts w:ascii="Verdana" w:hAnsi="Verdana"/>
                            <w:caps/>
                            <w:color w:val="FFFFFF" w:themeColor="background1"/>
                            <w:sz w:val="28"/>
                            <w:szCs w:val="28"/>
                          </w:rPr>
                          <w:t>Önskemål om prisjustering inom samarbetsavtalet för försörjning av personliga hjälpmedel</w:t>
                        </w:r>
                      </w:p>
                    </w:sdtContent>
                  </w:sdt>
                </w:txbxContent>
              </v:textbox>
              <w10:wrap type="square" anchorx="margin" anchory="page"/>
            </v:rect>
          </w:pict>
        </mc:Fallback>
      </mc:AlternateContent>
    </w:r>
  </w:p>
  <w:p w:rsidR="00712864" w:rsidRDefault="00712864">
    <w:pPr>
      <w:pStyle w:val="Sidhuvud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3D81" w:rsidRDefault="00DF3D81">
    <w:pPr>
      <w:pStyle w:val="Sidhuvud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1304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27FA"/>
    <w:rsid w:val="003B1520"/>
    <w:rsid w:val="003C2513"/>
    <w:rsid w:val="00414CA4"/>
    <w:rsid w:val="00463B45"/>
    <w:rsid w:val="00536CB0"/>
    <w:rsid w:val="00712864"/>
    <w:rsid w:val="00765305"/>
    <w:rsid w:val="007C43BC"/>
    <w:rsid w:val="00842D78"/>
    <w:rsid w:val="00856C26"/>
    <w:rsid w:val="008C26CC"/>
    <w:rsid w:val="009D27FA"/>
    <w:rsid w:val="00C4718A"/>
    <w:rsid w:val="00DF3D81"/>
    <w:rsid w:val="00EE5833"/>
    <w:rsid w:val="00F477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5:chartTrackingRefBased/>
  <w15:docId w15:val="{4DBEC4EE-1D6F-445C-ABE0-944AFFFC64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D27FA"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Sidhuvud">
    <w:name w:val="header"/>
    <w:basedOn w:val="Normal"/>
    <w:link w:val="SidhuvudChar"/>
    <w:uiPriority w:val="99"/>
    <w:unhideWhenUsed/>
    <w:rsid w:val="009D27F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rsid w:val="009D27FA"/>
  </w:style>
  <w:style w:type="character" w:styleId="Platshllartext">
    <w:name w:val="Placeholder Text"/>
    <w:basedOn w:val="Standardstycketeckensnitt"/>
    <w:uiPriority w:val="99"/>
    <w:semiHidden/>
    <w:rsid w:val="009D27FA"/>
    <w:rPr>
      <w:color w:val="808080"/>
    </w:rPr>
  </w:style>
  <w:style w:type="paragraph" w:styleId="Sidfot">
    <w:name w:val="footer"/>
    <w:basedOn w:val="Normal"/>
    <w:link w:val="SidfotChar"/>
    <w:uiPriority w:val="99"/>
    <w:unhideWhenUsed/>
    <w:rsid w:val="0071286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rsid w:val="0071286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glossaryDocument" Target="glossary/document.xml" Id="rId13" /><Relationship Type="http://schemas.openxmlformats.org/officeDocument/2006/relationships/footer" Target="footer1.xml" Id="rId8" /><Relationship Type="http://schemas.openxmlformats.org/officeDocument/2006/relationships/webSettings" Target="webSettings.xml" Id="rId3" /><Relationship Type="http://schemas.openxmlformats.org/officeDocument/2006/relationships/fontTable" Target="fontTable.xml" Id="rId12" /><Relationship Type="http://schemas.openxmlformats.org/officeDocument/2006/relationships/header" Target="header2.xml" Id="rId7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footer" Target="footer3.xml" Id="rId11" /><Relationship Type="http://schemas.openxmlformats.org/officeDocument/2006/relationships/header" Target="header1.xml" Id="rId6" /><Relationship Type="http://schemas.openxmlformats.org/officeDocument/2006/relationships/endnotes" Target="endnotes.xml" Id="rId5" /><Relationship Type="http://schemas.openxmlformats.org/officeDocument/2006/relationships/header" Target="header3.xml" Id="rId10" /><Relationship Type="http://schemas.openxmlformats.org/officeDocument/2006/relationships/theme" Target="theme/theme1.xml" Id="rId14" /><Relationship Type="http://schemas.openxmlformats.org/officeDocument/2006/relationships/footnotes" Target="footnotes.xml" Id="rId4" /><Relationship Type="http://schemas.openxmlformats.org/officeDocument/2006/relationships/footer" Target="footer2.xml" Id="rId9" /></Relationships>
</file>

<file path=word/glossary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</Relationships>
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49047DEEDD2D4094AD5F58E93240658E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C5AA9CD7-872F-4756-BD64-E00C1732BC59}"/>
      </w:docPartPr>
      <w:docPartBody>
        <w:p w:rsidR="00163174" w:rsidRDefault="00B1110F" w:rsidP="00B1110F">
          <w:pPr>
            <w:pStyle w:val="49047DEEDD2D4094AD5F58E93240658E"/>
          </w:pPr>
          <w:r w:rsidRPr="007E74AE">
            <w:rPr>
              <w:rStyle w:val="Platshllartext"/>
            </w:rPr>
            <w:t>Klicka här för att ange text.</w:t>
          </w:r>
        </w:p>
      </w:docPartBody>
    </w:docPart>
    <w:docPart>
      <w:docPartPr>
        <w:name w:val="2FADA39F55A64B7FB8ED5CD00D1056BD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60DF01B2-1756-4911-9B7C-C3EB1B04064D}"/>
      </w:docPartPr>
      <w:docPartBody>
        <w:p w:rsidR="00163174" w:rsidRDefault="00B1110F" w:rsidP="00B1110F">
          <w:pPr>
            <w:pStyle w:val="2FADA39F55A64B7FB8ED5CD00D1056BD"/>
          </w:pPr>
          <w:r w:rsidRPr="007E74AE">
            <w:rPr>
              <w:rStyle w:val="Platshllartext"/>
            </w:rPr>
            <w:t>Klicka här för att ange text.</w:t>
          </w:r>
        </w:p>
      </w:docPartBody>
    </w:docPart>
    <w:docPart>
      <w:docPartPr>
        <w:name w:val="691F7BD0809D40C2A6668C0D2C9AFAD7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3B2E0F55-9DE7-4ABD-A122-91F583FF0795}"/>
      </w:docPartPr>
      <w:docPartBody>
        <w:p w:rsidR="00163174" w:rsidRDefault="00B1110F" w:rsidP="00B1110F">
          <w:pPr>
            <w:pStyle w:val="691F7BD0809D40C2A6668C0D2C9AFAD7"/>
          </w:pPr>
          <w:r w:rsidRPr="007E74AE">
            <w:rPr>
              <w:rStyle w:val="Platshllartext"/>
            </w:rPr>
            <w:t>Klicka här för att ange text.</w:t>
          </w:r>
        </w:p>
      </w:docPartBody>
    </w:docPart>
    <w:docPart>
      <w:docPartPr>
        <w:name w:val="E29D67EAAC1C4BA7B00C06F6A5BC4850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A309CDD8-EAED-460D-85B6-DE7F515B3DE8}"/>
      </w:docPartPr>
      <w:docPartBody>
        <w:p w:rsidR="00163174" w:rsidRDefault="00B1110F" w:rsidP="00B1110F">
          <w:pPr>
            <w:pStyle w:val="E29D67EAAC1C4BA7B00C06F6A5BC4850"/>
          </w:pPr>
          <w:r w:rsidRPr="007E74AE">
            <w:rPr>
              <w:rStyle w:val="Platshllartext"/>
            </w:rPr>
            <w:t>Klicka här för att ange text.</w:t>
          </w:r>
        </w:p>
      </w:docPartBody>
    </w:docPart>
    <w:docPart>
      <w:docPartPr>
        <w:name w:val="13E0636BCCF94961BAB05247BEB46B20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E1EF2F84-55AF-403A-B325-C68C015FE940}"/>
      </w:docPartPr>
      <w:docPartBody>
        <w:p w:rsidR="00163174" w:rsidRDefault="00B1110F" w:rsidP="00B1110F">
          <w:pPr>
            <w:pStyle w:val="13E0636BCCF94961BAB05247BEB46B20"/>
          </w:pPr>
          <w:r w:rsidRPr="007E74AE">
            <w:rPr>
              <w:rStyle w:val="Platshllartext"/>
            </w:rPr>
            <w:t>Klicka här för att ange text.</w:t>
          </w:r>
        </w:p>
      </w:docPartBody>
    </w:docPart>
    <w:docPart>
      <w:docPartPr>
        <w:name w:val="961D57A761E7483D996538DACC2F1CF5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87C2F69A-D964-41A7-A131-7A33F1A01DE2}"/>
      </w:docPartPr>
      <w:docPartBody>
        <w:p w:rsidR="00163174" w:rsidRDefault="00B1110F" w:rsidP="00B1110F">
          <w:pPr>
            <w:pStyle w:val="961D57A761E7483D996538DACC2F1CF5"/>
          </w:pPr>
          <w:r w:rsidRPr="007E74AE">
            <w:rPr>
              <w:rStyle w:val="Platshllartext"/>
            </w:rPr>
            <w:t>Klicka här för att ange text.</w:t>
          </w:r>
        </w:p>
      </w:docPartBody>
    </w:docPart>
    <w:docPart>
      <w:docPartPr>
        <w:name w:val="24C91926B0C140A198169FAAB5F55DFE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1C509A36-88A7-4FE6-BB41-65E92D9F2329}"/>
      </w:docPartPr>
      <w:docPartBody>
        <w:p w:rsidR="00163174" w:rsidRDefault="00B1110F" w:rsidP="00B1110F">
          <w:pPr>
            <w:pStyle w:val="24C91926B0C140A198169FAAB5F55DFE"/>
          </w:pPr>
          <w:r w:rsidRPr="007E74AE">
            <w:rPr>
              <w:rStyle w:val="Platshllartext"/>
            </w:rPr>
            <w:t>Klicka här för att ange datum.</w:t>
          </w:r>
        </w:p>
      </w:docPartBody>
    </w:docPart>
    <w:docPart>
      <w:docPartPr>
        <w:name w:val="C014C48B21034D969EC53215056AEA53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7F2B857B-9AE3-4FBF-9C11-5A0556E51E3A}"/>
      </w:docPartPr>
      <w:docPartBody>
        <w:p w:rsidR="00163174" w:rsidRDefault="00B1110F" w:rsidP="00B1110F">
          <w:pPr>
            <w:pStyle w:val="C014C48B21034D969EC53215056AEA53"/>
          </w:pPr>
          <w:r w:rsidRPr="007E74AE">
            <w:rPr>
              <w:rStyle w:val="Platshllartext"/>
            </w:rPr>
            <w:t>Klicka här för att ange text.</w:t>
          </w:r>
        </w:p>
      </w:docPartBody>
    </w:docPart>
    <w:docPart>
      <w:docPartPr>
        <w:name w:val="E3E29789C11D41948F5724A16DF8D848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0D353AEB-0462-4053-9B6A-717FB81C81B6}"/>
      </w:docPartPr>
      <w:docPartBody>
        <w:p w:rsidR="00163174" w:rsidRDefault="00B1110F" w:rsidP="00B1110F">
          <w:pPr>
            <w:pStyle w:val="E3E29789C11D41948F5724A16DF8D848"/>
          </w:pPr>
          <w:r w:rsidRPr="007E74AE">
            <w:rPr>
              <w:rStyle w:val="Platshllartext"/>
            </w:rPr>
            <w:t>Klicka här för att ange text.</w:t>
          </w:r>
        </w:p>
      </w:docPartBody>
    </w:docPart>
    <w:docPart>
      <w:docPartPr>
        <w:name w:val="64C66700719140D5B305C2878CE9F8E4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35F9A243-D00B-4D85-B692-634F36641238}"/>
      </w:docPartPr>
      <w:docPartBody>
        <w:p w:rsidR="00163174" w:rsidRDefault="00B1110F" w:rsidP="00B1110F">
          <w:pPr>
            <w:pStyle w:val="64C66700719140D5B305C2878CE9F8E4"/>
          </w:pPr>
          <w:r w:rsidRPr="007E74AE">
            <w:rPr>
              <w:rStyle w:val="Platshllartext"/>
            </w:rPr>
            <w:t>Klicka här för att ange text.</w:t>
          </w:r>
        </w:p>
      </w:docPartBody>
    </w:docPart>
    <w:docPart>
      <w:docPartPr>
        <w:name w:val="65F298B0A5514710B2B78AF5679D2456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C67D9382-9D0B-4A48-BB3E-072EA25E36D1}"/>
      </w:docPartPr>
      <w:docPartBody>
        <w:p w:rsidR="00163174" w:rsidRDefault="00B1110F" w:rsidP="00B1110F">
          <w:pPr>
            <w:pStyle w:val="65F298B0A5514710B2B78AF5679D2456"/>
          </w:pPr>
          <w:r w:rsidRPr="007E74AE">
            <w:rPr>
              <w:rStyle w:val="Platshllartext"/>
            </w:rPr>
            <w:t>Klicka här för att ange datum.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1304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110F"/>
    <w:rsid w:val="00163174"/>
    <w:rsid w:val="00B1110F"/>
    <w:rsid w:val="00CE61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v-SE" w:eastAsia="sv-S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styleId="Platshllartext">
    <w:name w:val="Placeholder Text"/>
    <w:basedOn w:val="Standardstycketeckensnitt"/>
    <w:uiPriority w:val="99"/>
    <w:semiHidden/>
    <w:rsid w:val="00B1110F"/>
    <w:rPr>
      <w:color w:val="808080"/>
    </w:rPr>
  </w:style>
  <w:style w:type="paragraph" w:customStyle="1" w:styleId="49047DEEDD2D4094AD5F58E93240658E">
    <w:name w:val="49047DEEDD2D4094AD5F58E93240658E"/>
    <w:rsid w:val="00B1110F"/>
  </w:style>
  <w:style w:type="paragraph" w:customStyle="1" w:styleId="2FADA39F55A64B7FB8ED5CD00D1056BD">
    <w:name w:val="2FADA39F55A64B7FB8ED5CD00D1056BD"/>
    <w:rsid w:val="00B1110F"/>
  </w:style>
  <w:style w:type="paragraph" w:customStyle="1" w:styleId="691F7BD0809D40C2A6668C0D2C9AFAD7">
    <w:name w:val="691F7BD0809D40C2A6668C0D2C9AFAD7"/>
    <w:rsid w:val="00B1110F"/>
  </w:style>
  <w:style w:type="paragraph" w:customStyle="1" w:styleId="E29D67EAAC1C4BA7B00C06F6A5BC4850">
    <w:name w:val="E29D67EAAC1C4BA7B00C06F6A5BC4850"/>
    <w:rsid w:val="00B1110F"/>
  </w:style>
  <w:style w:type="paragraph" w:customStyle="1" w:styleId="13E0636BCCF94961BAB05247BEB46B20">
    <w:name w:val="13E0636BCCF94961BAB05247BEB46B20"/>
    <w:rsid w:val="00B1110F"/>
  </w:style>
  <w:style w:type="paragraph" w:customStyle="1" w:styleId="961D57A761E7483D996538DACC2F1CF5">
    <w:name w:val="961D57A761E7483D996538DACC2F1CF5"/>
    <w:rsid w:val="00B1110F"/>
  </w:style>
  <w:style w:type="paragraph" w:customStyle="1" w:styleId="24C91926B0C140A198169FAAB5F55DFE">
    <w:name w:val="24C91926B0C140A198169FAAB5F55DFE"/>
    <w:rsid w:val="00B1110F"/>
  </w:style>
  <w:style w:type="paragraph" w:customStyle="1" w:styleId="C014C48B21034D969EC53215056AEA53">
    <w:name w:val="C014C48B21034D969EC53215056AEA53"/>
    <w:rsid w:val="00B1110F"/>
  </w:style>
  <w:style w:type="paragraph" w:customStyle="1" w:styleId="E264F28F55B845A58892968D45483E3C">
    <w:name w:val="E264F28F55B845A58892968D45483E3C"/>
    <w:rsid w:val="00B1110F"/>
  </w:style>
  <w:style w:type="paragraph" w:customStyle="1" w:styleId="E3E29789C11D41948F5724A16DF8D848">
    <w:name w:val="E3E29789C11D41948F5724A16DF8D848"/>
    <w:rsid w:val="00B1110F"/>
  </w:style>
  <w:style w:type="paragraph" w:customStyle="1" w:styleId="E05B0C24C7E54FCF92796BE29CDAE0B2">
    <w:name w:val="E05B0C24C7E54FCF92796BE29CDAE0B2"/>
    <w:rsid w:val="00B1110F"/>
  </w:style>
  <w:style w:type="paragraph" w:customStyle="1" w:styleId="F115C5C1F8844D59AC7CB73577E233AF">
    <w:name w:val="F115C5C1F8844D59AC7CB73577E233AF"/>
    <w:rsid w:val="00B1110F"/>
  </w:style>
  <w:style w:type="paragraph" w:customStyle="1" w:styleId="7550B3D440F6429BA226436F1963183B">
    <w:name w:val="7550B3D440F6429BA226436F1963183B"/>
    <w:rsid w:val="00B1110F"/>
  </w:style>
  <w:style w:type="paragraph" w:customStyle="1" w:styleId="FBF8D08BDB6043D89D98755497810463">
    <w:name w:val="FBF8D08BDB6043D89D98755497810463"/>
    <w:rsid w:val="00B1110F"/>
  </w:style>
  <w:style w:type="paragraph" w:customStyle="1" w:styleId="64C66700719140D5B305C2878CE9F8E4">
    <w:name w:val="64C66700719140D5B305C2878CE9F8E4"/>
    <w:rsid w:val="00B1110F"/>
  </w:style>
  <w:style w:type="paragraph" w:customStyle="1" w:styleId="55F92B62570B4A0FA11BF0C2638AF15F">
    <w:name w:val="55F92B62570B4A0FA11BF0C2638AF15F"/>
    <w:rsid w:val="00B1110F"/>
  </w:style>
  <w:style w:type="paragraph" w:customStyle="1" w:styleId="65F298B0A5514710B2B78AF5679D2456">
    <w:name w:val="65F298B0A5514710B2B78AF5679D2456"/>
    <w:rsid w:val="00B1110F"/>
  </w:style>
  <w:style w:type="paragraph" w:customStyle="1" w:styleId="CAA95E874EB842A68940684F17988CE0">
    <w:name w:val="CAA95E874EB842A68940684F17988CE0"/>
    <w:rsid w:val="00B1110F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7082526A</Template>
  <TotalTime>1</TotalTime>
  <Pages>1</Pages>
  <Words>114</Words>
  <Characters>798</Characters>
  <Application>Microsoft Office Word</Application>
  <DocSecurity>0</DocSecurity>
  <Lines>36</Lines>
  <Paragraphs>14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Önskemål om prisjustering inom samarbetsavtalet för försörjning av personliga hjälpmedel</vt:lpstr>
    </vt:vector>
  </TitlesOfParts>
  <Company>Västra Götalandsregionen</Company>
  <LinksUpToDate>false</LinksUpToDate>
  <CharactersWithSpaces>898</CharactersWithSpaces>
  <SharedDoc>false</SharedDoc>
  <HyperlinksChanged>false</HyperlinksChanged>
  <AppVersion>15.0000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Prisjusteringsblankett 160331</dc:title>
  <dc:creator>Mia Isacson</dc:creator>
  <keywords/>
  <lastModifiedBy>Mia Isacson</lastModifiedBy>
  <revision>2</revision>
  <dcterms:created xsi:type="dcterms:W3CDTF">2016-03-31T12:48:00.0000000Z</dcterms:created>
  <dcterms:modified xsi:type="dcterms:W3CDTF">2016-03-31T12:48:00.0000000Z</dcterms:modified>
</coreProperties>
</file>