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package/2006/relationships/metadata/core-properties" Target="docProps/core.xml" Id="rId2" /><Relationship Type="http://schemas.openxmlformats.org/officeDocument/2006/relationships/extended-properties" Target="docProps/app.xml" Id="rId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AAA64A" w14:textId="77777777" w:rsidR="003F4E66" w:rsidRDefault="003F4E66" w:rsidP="003F4E66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42BA1F41" w14:textId="77777777" w:rsidR="00377C23" w:rsidRDefault="00377C23" w:rsidP="00377C23">
      <w:pPr>
        <w:rPr>
          <w:rFonts w:cs="Times New Roman"/>
        </w:rPr>
      </w:pPr>
      <w:r w:rsidRPr="006C6BD4">
        <w:rPr>
          <w:rFonts w:cs="Times New Roman"/>
        </w:rPr>
        <w:t xml:space="preserve">Vi har från Hjälpmedelscentralen fått </w:t>
      </w:r>
      <w:r>
        <w:rPr>
          <w:rFonts w:cs="Times New Roman"/>
        </w:rPr>
        <w:t>reda på att du har flyttat från Västra Götaland.</w:t>
      </w:r>
    </w:p>
    <w:p w14:paraId="794DC731" w14:textId="77777777" w:rsidR="00377C23" w:rsidRPr="006C6BD4" w:rsidRDefault="00377C23" w:rsidP="00377C23">
      <w:pPr>
        <w:rPr>
          <w:rFonts w:cs="Times New Roman"/>
        </w:rPr>
      </w:pPr>
    </w:p>
    <w:p w14:paraId="37DFA70D" w14:textId="77777777" w:rsidR="00377C23" w:rsidRDefault="00377C23" w:rsidP="00377C23">
      <w:pPr>
        <w:rPr>
          <w:rFonts w:cs="Times New Roman"/>
        </w:rPr>
      </w:pPr>
      <w:r>
        <w:rPr>
          <w:rFonts w:cs="Times New Roman"/>
        </w:rPr>
        <w:t>Hjälpmedelscentralen äger de hjälpmedel du fått låna under den tid du varit folkbokförd i Västra Götaland. Hjälpmedlen</w:t>
      </w:r>
      <w:r w:rsidRPr="006C6BD4">
        <w:rPr>
          <w:rFonts w:cs="Times New Roman"/>
        </w:rPr>
        <w:t xml:space="preserve"> ska </w:t>
      </w:r>
      <w:r>
        <w:rPr>
          <w:rFonts w:cs="Times New Roman"/>
        </w:rPr>
        <w:t xml:space="preserve">därför </w:t>
      </w:r>
      <w:r w:rsidRPr="006C6BD4">
        <w:rPr>
          <w:rFonts w:cs="Times New Roman"/>
        </w:rPr>
        <w:t xml:space="preserve">snarast återlämnas </w:t>
      </w:r>
      <w:r>
        <w:rPr>
          <w:rFonts w:cs="Times New Roman"/>
        </w:rPr>
        <w:t>till</w:t>
      </w:r>
      <w:r w:rsidRPr="006C6BD4">
        <w:rPr>
          <w:rFonts w:cs="Times New Roman"/>
        </w:rPr>
        <w:t xml:space="preserve"> Västra Götaland.</w:t>
      </w:r>
      <w:r>
        <w:rPr>
          <w:rFonts w:cs="Times New Roman"/>
        </w:rPr>
        <w:t xml:space="preserve"> Bifogat utdrag ur hjälpmedelsregistret beskriver vilka hjälpmedel som är aktuella.</w:t>
      </w:r>
    </w:p>
    <w:p w14:paraId="1A186821" w14:textId="77777777" w:rsidR="00377C23" w:rsidRDefault="00377C23" w:rsidP="00377C23">
      <w:pPr>
        <w:rPr>
          <w:rFonts w:cs="Times New Roman"/>
        </w:rPr>
      </w:pPr>
    </w:p>
    <w:p w14:paraId="355F7BA0" w14:textId="77777777" w:rsidR="00F6082B" w:rsidRDefault="00F6082B" w:rsidP="00F6082B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Hjälpmedlen ska återlämnas kompletta och väl rengjorda. Om hjälpmedlet inte återlämnas inom en månad kan du bli ersättningsskyldig.</w:t>
      </w:r>
    </w:p>
    <w:p w14:paraId="2B168776" w14:textId="77777777" w:rsidR="00F6082B" w:rsidRDefault="00F6082B" w:rsidP="00F6082B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1A5787A5" w14:textId="77777777" w:rsidR="00F6082B" w:rsidRDefault="00F6082B" w:rsidP="00F6082B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Hjälpmedlet kan återlämnas vardagar mellan kl. 08</w:t>
      </w:r>
      <w:r w:rsidR="005C2EB4">
        <w:rPr>
          <w:rFonts w:ascii="Calibri" w:hAnsi="Calibri" w:cs="Calibri"/>
          <w:color w:val="000000"/>
        </w:rPr>
        <w:t>:</w:t>
      </w:r>
      <w:r>
        <w:rPr>
          <w:rFonts w:ascii="Calibri" w:hAnsi="Calibri" w:cs="Calibri"/>
          <w:color w:val="000000"/>
        </w:rPr>
        <w:t>00-16</w:t>
      </w:r>
      <w:r w:rsidR="005C2EB4">
        <w:rPr>
          <w:rFonts w:ascii="Calibri" w:hAnsi="Calibri" w:cs="Calibri"/>
          <w:color w:val="000000"/>
        </w:rPr>
        <w:t>:</w:t>
      </w:r>
      <w:r>
        <w:rPr>
          <w:rFonts w:ascii="Calibri" w:hAnsi="Calibri" w:cs="Calibri"/>
          <w:color w:val="000000"/>
        </w:rPr>
        <w:t>30, på någon av de fyra Hjälpmedelscentralerna i Västra Götaland:</w:t>
      </w:r>
    </w:p>
    <w:p w14:paraId="2AFB8D40" w14:textId="77777777" w:rsidR="00F6082B" w:rsidRDefault="00F6082B" w:rsidP="00F6082B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0F668E98" w14:textId="77777777" w:rsidR="00F6082B" w:rsidRDefault="00F6082B" w:rsidP="00F6082B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Mölndal – Idrottsvägen 10, 431 62 Mölndal</w:t>
      </w:r>
    </w:p>
    <w:p w14:paraId="6C79157D" w14:textId="77777777" w:rsidR="00F6082B" w:rsidRDefault="00F6082B" w:rsidP="00F6082B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Borås – Bussgatan 4, 504 64 Borås</w:t>
      </w:r>
    </w:p>
    <w:p w14:paraId="7C3A460E" w14:textId="77777777" w:rsidR="00F6082B" w:rsidRDefault="00F6082B" w:rsidP="00F6082B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Skövde – Gustav Adolfs Gata 40, 541 45 Skövde</w:t>
      </w:r>
    </w:p>
    <w:p w14:paraId="629E8BC8" w14:textId="77777777" w:rsidR="00F6082B" w:rsidRDefault="00F6082B" w:rsidP="00F6082B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Uddevalla – Kvarnkullevägen 1, 451 75 Uddevalla</w:t>
      </w:r>
    </w:p>
    <w:p w14:paraId="77656BDE" w14:textId="77777777" w:rsidR="00F6082B" w:rsidRDefault="00F6082B" w:rsidP="00F6082B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08E8194A" w14:textId="3B574018" w:rsidR="00F6082B" w:rsidRDefault="00F6082B" w:rsidP="00F6082B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För frågor eller om ni själva har svårigheter med att återlämna hjälpmedlet kontakta undertecknad.</w:t>
      </w:r>
    </w:p>
    <w:p w14:paraId="4B1EE640" w14:textId="77777777" w:rsidR="00377C23" w:rsidRPr="006C6BD4" w:rsidRDefault="00377C23" w:rsidP="00377C23">
      <w:pPr>
        <w:rPr>
          <w:rFonts w:cs="Times New Roman"/>
        </w:rPr>
      </w:pPr>
    </w:p>
    <w:p w14:paraId="7B741231" w14:textId="77777777" w:rsidR="00377C23" w:rsidRPr="006C6BD4" w:rsidRDefault="00377C23" w:rsidP="00377C23">
      <w:pPr>
        <w:rPr>
          <w:rFonts w:cs="Times New Roman"/>
        </w:rPr>
      </w:pPr>
      <w:r w:rsidRPr="006C6BD4">
        <w:rPr>
          <w:rFonts w:cs="Times New Roman"/>
        </w:rPr>
        <w:br/>
        <w:t xml:space="preserve">Om du behöver nya hjälpmedel, kontakta </w:t>
      </w:r>
      <w:r>
        <w:rPr>
          <w:rFonts w:cs="Times New Roman"/>
        </w:rPr>
        <w:t xml:space="preserve">i första hand </w:t>
      </w:r>
      <w:r w:rsidRPr="006C6BD4">
        <w:rPr>
          <w:rFonts w:cs="Times New Roman"/>
        </w:rPr>
        <w:t xml:space="preserve">en </w:t>
      </w:r>
      <w:bookmarkStart w:id="0" w:name="_GoBack"/>
      <w:proofErr w:type="spellStart"/>
      <w:r w:rsidRPr="006C6BD4">
        <w:rPr>
          <w:rFonts w:cs="Times New Roman"/>
        </w:rPr>
        <w:t>rehabmottagning</w:t>
      </w:r>
      <w:bookmarkEnd w:id="0"/>
      <w:proofErr w:type="spellEnd"/>
      <w:r w:rsidRPr="006C6BD4">
        <w:rPr>
          <w:rFonts w:cs="Times New Roman"/>
        </w:rPr>
        <w:t xml:space="preserve"> i närheten av din nuvarande bostad. </w:t>
      </w:r>
      <w:r>
        <w:rPr>
          <w:rFonts w:cs="Times New Roman"/>
        </w:rPr>
        <w:t>Under särskilda förutsättningar kan det landsting där du nu bor ta över vissa hjälpmedel du har med dig. Kontakta nedanstående person för att göra en sådan förfrågan.</w:t>
      </w:r>
    </w:p>
    <w:p w14:paraId="2EEAE60D" w14:textId="77777777" w:rsidR="00377C23" w:rsidRPr="006C6BD4" w:rsidRDefault="00377C23" w:rsidP="00377C23">
      <w:pPr>
        <w:rPr>
          <w:rFonts w:cs="Times New Roman"/>
        </w:rPr>
      </w:pPr>
    </w:p>
    <w:p w14:paraId="04884B21" w14:textId="77777777" w:rsidR="00377C23" w:rsidRDefault="00377C23" w:rsidP="00377C23">
      <w:pPr>
        <w:rPr>
          <w:rFonts w:cs="Times New Roman"/>
        </w:rPr>
      </w:pPr>
    </w:p>
    <w:p w14:paraId="7BB6F29F" w14:textId="77777777" w:rsidR="00377C23" w:rsidRDefault="00377C23" w:rsidP="00377C23">
      <w:pPr>
        <w:rPr>
          <w:rFonts w:cs="Times New Roman"/>
        </w:rPr>
      </w:pPr>
    </w:p>
    <w:p w14:paraId="3486C276" w14:textId="77777777" w:rsidR="00377C23" w:rsidRDefault="00377C23" w:rsidP="00377C23">
      <w:pPr>
        <w:rPr>
          <w:rFonts w:cs="Times New Roman"/>
        </w:rPr>
      </w:pPr>
    </w:p>
    <w:p w14:paraId="30DEF6B8" w14:textId="77777777" w:rsidR="00377C23" w:rsidRDefault="00377C23" w:rsidP="00377C23">
      <w:r>
        <w:t>Med vänlig hälsning</w:t>
      </w:r>
    </w:p>
    <w:p w14:paraId="74ABC01D" w14:textId="77777777" w:rsidR="003F4E66" w:rsidRDefault="003F4E66">
      <w:pPr>
        <w:rPr>
          <w:color w:val="FF0000"/>
        </w:rPr>
      </w:pPr>
      <w:r>
        <w:rPr>
          <w:color w:val="FF0000"/>
        </w:rPr>
        <w:t>Viktigt med kontakt uppgifter</w:t>
      </w:r>
    </w:p>
    <w:p w14:paraId="7BF61F7A" w14:textId="77777777" w:rsidR="003F4E66" w:rsidRDefault="003F4E66">
      <w:pPr>
        <w:rPr>
          <w:color w:val="FF0000"/>
        </w:rPr>
      </w:pPr>
    </w:p>
    <w:p w14:paraId="2C2290C5" w14:textId="77777777" w:rsidR="003F4E66" w:rsidRDefault="003F4E66">
      <w:pPr>
        <w:rPr>
          <w:color w:val="FF0000"/>
        </w:rPr>
      </w:pPr>
    </w:p>
    <w:p w14:paraId="45189C60" w14:textId="77777777" w:rsidR="003F4E66" w:rsidRDefault="003F4E66">
      <w:pPr>
        <w:rPr>
          <w:color w:val="FF0000"/>
        </w:rPr>
      </w:pPr>
    </w:p>
    <w:p w14:paraId="5C33DB4D" w14:textId="77777777" w:rsidR="003F4E66" w:rsidRPr="003F4E66" w:rsidRDefault="003F4E66">
      <w:pPr>
        <w:rPr>
          <w:color w:val="FF0000"/>
        </w:rPr>
      </w:pPr>
      <w:r>
        <w:rPr>
          <w:color w:val="FF0000"/>
        </w:rPr>
        <w:t>Var och en använder sina egna brevmallar och sidhuvuden</w:t>
      </w:r>
    </w:p>
    <w:sectPr w:rsidR="003F4E66" w:rsidRPr="003F4E6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B4D9B4" w14:textId="77777777" w:rsidR="006F5AFC" w:rsidRDefault="006F5AFC" w:rsidP="003F4E66">
      <w:r>
        <w:separator/>
      </w:r>
    </w:p>
  </w:endnote>
  <w:endnote w:type="continuationSeparator" w:id="0">
    <w:p w14:paraId="089436CD" w14:textId="77777777" w:rsidR="006F5AFC" w:rsidRDefault="006F5AFC" w:rsidP="003F4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0560D" w14:textId="77777777" w:rsidR="006F5AFC" w:rsidRDefault="006F5AFC" w:rsidP="003F4E66">
      <w:r>
        <w:separator/>
      </w:r>
    </w:p>
  </w:footnote>
  <w:footnote w:type="continuationSeparator" w:id="0">
    <w:p w14:paraId="058A1679" w14:textId="77777777" w:rsidR="006F5AFC" w:rsidRDefault="006F5AFC" w:rsidP="003F4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1D3D4" w14:textId="77777777" w:rsidR="003F4E66" w:rsidRDefault="00377C23">
    <w:pPr>
      <w:pStyle w:val="Sidhuvud"/>
    </w:pPr>
    <w:r>
      <w:t>Brevmall för Utflyttade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E66"/>
    <w:rsid w:val="001B73E1"/>
    <w:rsid w:val="00377C23"/>
    <w:rsid w:val="003F1BEE"/>
    <w:rsid w:val="003F4E66"/>
    <w:rsid w:val="00447028"/>
    <w:rsid w:val="005528A2"/>
    <w:rsid w:val="005C2EB4"/>
    <w:rsid w:val="006B7AF1"/>
    <w:rsid w:val="006F5AFC"/>
    <w:rsid w:val="00753466"/>
    <w:rsid w:val="007C16EE"/>
    <w:rsid w:val="00896883"/>
    <w:rsid w:val="009516ED"/>
    <w:rsid w:val="00BD5D27"/>
    <w:rsid w:val="00F6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676A2"/>
  <w15:chartTrackingRefBased/>
  <w15:docId w15:val="{7B1E0ABF-D408-41AC-BA50-97455E83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F4E6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3F4E66"/>
  </w:style>
  <w:style w:type="paragraph" w:styleId="Sidfot">
    <w:name w:val="footer"/>
    <w:basedOn w:val="Normal"/>
    <w:link w:val="SidfotChar"/>
    <w:uiPriority w:val="99"/>
    <w:unhideWhenUsed/>
    <w:rsid w:val="003F4E6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F4E66"/>
  </w:style>
  <w:style w:type="paragraph" w:styleId="Normalwebb">
    <w:name w:val="Normal (Web)"/>
    <w:basedOn w:val="Normal"/>
    <w:uiPriority w:val="99"/>
    <w:semiHidden/>
    <w:unhideWhenUsed/>
    <w:rsid w:val="003F4E6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3F4E66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08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6082B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528A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528A2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528A2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528A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528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1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EEB6E9B8</Template>
  <TotalTime>3</TotalTime>
  <Pages>1</Pages>
  <Words>200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Västra Götalandsregionen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Brevmall Utflyttade_200825</dc:title>
  <dc:creator>Annika Bergqvist</dc:creator>
  <keywords/>
  <lastModifiedBy>Anette Alfredsson</lastModifiedBy>
  <revision>6</revision>
  <dcterms:created xsi:type="dcterms:W3CDTF">2020-08-26T06:36:00.0000000Z</dcterms:created>
  <dcterms:modified xsi:type="dcterms:W3CDTF">2020-11-19T13:44:00.0000000Z</dcterms:modified>
</coreProperties>
</file>