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68E02" w14:textId="77777777" w:rsidR="006B2961" w:rsidRDefault="002A61FE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Incidentrapportering </w:t>
      </w:r>
      <w:r w:rsidR="00750D5B">
        <w:rPr>
          <w:b/>
          <w:bCs/>
          <w:sz w:val="24"/>
          <w:szCs w:val="24"/>
        </w:rPr>
        <w:t xml:space="preserve">för allvarligt hat samt hot och våld mot </w:t>
      </w:r>
      <w:r>
        <w:rPr>
          <w:b/>
          <w:bCs/>
          <w:sz w:val="24"/>
          <w:szCs w:val="24"/>
        </w:rPr>
        <w:t>förtroendevalda</w:t>
      </w:r>
      <w:r w:rsidR="00750D5B">
        <w:rPr>
          <w:b/>
          <w:bCs/>
          <w:sz w:val="24"/>
          <w:szCs w:val="24"/>
        </w:rPr>
        <w:t xml:space="preserve"> i Västra Götalandsregionen.</w:t>
      </w:r>
    </w:p>
    <w:p w14:paraId="1152B168" w14:textId="77777777" w:rsidR="004A03FE" w:rsidRPr="004A03FE" w:rsidRDefault="004A03FE">
      <w:pPr>
        <w:rPr>
          <w:i/>
          <w:iCs/>
          <w:sz w:val="24"/>
          <w:szCs w:val="24"/>
        </w:rPr>
      </w:pPr>
      <w:r w:rsidRPr="004A03FE">
        <w:rPr>
          <w:i/>
          <w:iCs/>
          <w:sz w:val="24"/>
          <w:szCs w:val="24"/>
        </w:rPr>
        <w:t>Syftet med incidentrapporteringen är att följa upp utsatt och skapa ett underlag för förbättringsåtgärder för Västra Götalandsregionens förtroendevalda.</w:t>
      </w:r>
    </w:p>
    <w:p w14:paraId="2C6C8B9E" w14:textId="77777777" w:rsidR="002A61FE" w:rsidRPr="002A61FE" w:rsidRDefault="002A61FE">
      <w:pPr>
        <w:rPr>
          <w:b/>
          <w:bCs/>
          <w:sz w:val="24"/>
          <w:szCs w:val="24"/>
        </w:rPr>
      </w:pPr>
    </w:p>
    <w:tbl>
      <w:tblPr>
        <w:tblStyle w:val="Rutntstabell2dekorfrg3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61FE" w:rsidRPr="002A61FE" w14:paraId="1C348439" w14:textId="77777777" w:rsidTr="002A61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B350603" w14:textId="77777777" w:rsidR="002A61FE" w:rsidRPr="002A61FE" w:rsidRDefault="002A61FE" w:rsidP="00E50854">
            <w:pPr>
              <w:rPr>
                <w:b w:val="0"/>
                <w:bCs w:val="0"/>
                <w:i/>
                <w:iCs/>
              </w:rPr>
            </w:pPr>
            <w:r w:rsidRPr="002A61FE">
              <w:t>Vem rapporterar incident?</w:t>
            </w:r>
            <w:r>
              <w:t xml:space="preserve"> </w:t>
            </w:r>
            <w:r>
              <w:rPr>
                <w:b w:val="0"/>
                <w:bCs w:val="0"/>
                <w:i/>
                <w:iCs/>
              </w:rPr>
              <w:t>Namn, funktion, telefon och mail.</w:t>
            </w:r>
          </w:p>
        </w:tc>
      </w:tr>
      <w:tr w:rsidR="002A61FE" w:rsidRPr="002A61FE" w14:paraId="1F4ABEC3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5C13E19" w14:textId="77777777" w:rsidR="002A61FE" w:rsidRDefault="002A61FE" w:rsidP="00E50854">
            <w:pPr>
              <w:rPr>
                <w:b w:val="0"/>
                <w:bCs w:val="0"/>
              </w:rPr>
            </w:pPr>
          </w:p>
          <w:p w14:paraId="01781230" w14:textId="77777777" w:rsidR="002A61FE" w:rsidRDefault="002A61FE" w:rsidP="00E50854">
            <w:pPr>
              <w:rPr>
                <w:b w:val="0"/>
                <w:bCs w:val="0"/>
              </w:rPr>
            </w:pPr>
          </w:p>
          <w:p w14:paraId="765E6B63" w14:textId="77777777" w:rsidR="002A61FE" w:rsidRPr="002A61FE" w:rsidRDefault="002A61FE" w:rsidP="00E50854"/>
        </w:tc>
      </w:tr>
      <w:tr w:rsidR="002A61FE" w:rsidRPr="002A61FE" w14:paraId="36450899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184FF5B" w14:textId="77777777" w:rsidR="002A61FE" w:rsidRPr="002A61FE" w:rsidRDefault="002A61FE" w:rsidP="00E50854">
            <w:pPr>
              <w:rPr>
                <w:b w:val="0"/>
                <w:bCs w:val="0"/>
                <w:i/>
                <w:iCs/>
              </w:rPr>
            </w:pPr>
            <w:r>
              <w:t xml:space="preserve">Vem utsattes? </w:t>
            </w:r>
            <w:r>
              <w:rPr>
                <w:b w:val="0"/>
                <w:bCs w:val="0"/>
                <w:i/>
                <w:iCs/>
              </w:rPr>
              <w:t>Namn, funktion, nämnd/styrelse, telefon och mail.</w:t>
            </w:r>
          </w:p>
        </w:tc>
      </w:tr>
      <w:tr w:rsidR="002A61FE" w:rsidRPr="002A61FE" w14:paraId="30F33FB7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1679473" w14:textId="77777777" w:rsidR="002A61FE" w:rsidRDefault="002A61FE" w:rsidP="00E50854"/>
          <w:p w14:paraId="4DB6C277" w14:textId="77777777" w:rsidR="002A61FE" w:rsidRDefault="002A61FE" w:rsidP="00E50854"/>
          <w:p w14:paraId="774F1C07" w14:textId="77777777" w:rsidR="002A61FE" w:rsidRPr="002A61FE" w:rsidRDefault="002A61FE" w:rsidP="00E50854">
            <w:pPr>
              <w:rPr>
                <w:b w:val="0"/>
                <w:bCs w:val="0"/>
              </w:rPr>
            </w:pPr>
          </w:p>
        </w:tc>
      </w:tr>
      <w:tr w:rsidR="002A61FE" w:rsidRPr="002A61FE" w14:paraId="76C695AB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EE01D07" w14:textId="77777777" w:rsidR="002A61FE" w:rsidRPr="002A61FE" w:rsidRDefault="002A61FE" w:rsidP="00E50854">
            <w:pPr>
              <w:rPr>
                <w:b w:val="0"/>
                <w:bCs w:val="0"/>
                <w:i/>
                <w:iCs/>
              </w:rPr>
            </w:pPr>
            <w:r>
              <w:t xml:space="preserve">Vad har hänt? </w:t>
            </w:r>
            <w:r>
              <w:rPr>
                <w:b w:val="0"/>
                <w:bCs w:val="0"/>
                <w:i/>
                <w:iCs/>
              </w:rPr>
              <w:t>Beskriv detaljrikt händelsen och hur person blev utsatt.</w:t>
            </w:r>
          </w:p>
        </w:tc>
      </w:tr>
      <w:tr w:rsidR="002A61FE" w:rsidRPr="002A61FE" w14:paraId="382696DD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B68B257" w14:textId="77777777" w:rsidR="002A61FE" w:rsidRDefault="002A61FE" w:rsidP="00E50854">
            <w:pPr>
              <w:rPr>
                <w:b w:val="0"/>
                <w:bCs w:val="0"/>
              </w:rPr>
            </w:pPr>
          </w:p>
          <w:p w14:paraId="3A8E78C4" w14:textId="77777777" w:rsidR="002A61FE" w:rsidRDefault="002A61FE" w:rsidP="00E50854">
            <w:pPr>
              <w:rPr>
                <w:b w:val="0"/>
                <w:bCs w:val="0"/>
              </w:rPr>
            </w:pPr>
          </w:p>
          <w:p w14:paraId="06BBC3C9" w14:textId="77777777" w:rsidR="002A61FE" w:rsidRDefault="002A61FE" w:rsidP="00E50854">
            <w:pPr>
              <w:rPr>
                <w:b w:val="0"/>
                <w:bCs w:val="0"/>
              </w:rPr>
            </w:pPr>
          </w:p>
          <w:p w14:paraId="6C529B8E" w14:textId="77777777" w:rsidR="002A61FE" w:rsidRPr="002A61FE" w:rsidRDefault="002A61FE" w:rsidP="00E50854"/>
        </w:tc>
      </w:tr>
      <w:tr w:rsidR="002A61FE" w:rsidRPr="002A61FE" w14:paraId="4A707D5E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B7674ED" w14:textId="77777777" w:rsidR="002A61FE" w:rsidRPr="00083376" w:rsidRDefault="00083376" w:rsidP="00E50854">
            <w:pPr>
              <w:rPr>
                <w:b w:val="0"/>
                <w:bCs w:val="0"/>
                <w:i/>
                <w:iCs/>
              </w:rPr>
            </w:pPr>
            <w:r>
              <w:t xml:space="preserve">Hur upplevde </w:t>
            </w:r>
            <w:r w:rsidR="00913609">
              <w:t>utsatt</w:t>
            </w:r>
            <w:r>
              <w:t xml:space="preserve"> händelsen? </w:t>
            </w:r>
            <w:r>
              <w:rPr>
                <w:b w:val="0"/>
                <w:bCs w:val="0"/>
                <w:i/>
                <w:iCs/>
              </w:rPr>
              <w:t>Upplevs händelsen som skrämmand</w:t>
            </w:r>
            <w:r w:rsidR="00913609">
              <w:rPr>
                <w:b w:val="0"/>
                <w:bCs w:val="0"/>
                <w:i/>
                <w:iCs/>
              </w:rPr>
              <w:t>e och allvarlig?</w:t>
            </w:r>
          </w:p>
        </w:tc>
      </w:tr>
      <w:tr w:rsidR="002A61FE" w:rsidRPr="002A61FE" w14:paraId="4C22A220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8864DBF" w14:textId="77777777" w:rsidR="002A61FE" w:rsidRDefault="002A61FE" w:rsidP="00E50854">
            <w:pPr>
              <w:rPr>
                <w:b w:val="0"/>
                <w:bCs w:val="0"/>
              </w:rPr>
            </w:pPr>
          </w:p>
          <w:p w14:paraId="336186FB" w14:textId="77777777" w:rsidR="00083376" w:rsidRDefault="00083376" w:rsidP="00E50854">
            <w:pPr>
              <w:rPr>
                <w:b w:val="0"/>
                <w:bCs w:val="0"/>
              </w:rPr>
            </w:pPr>
          </w:p>
          <w:p w14:paraId="3F8428EB" w14:textId="77777777" w:rsidR="00083376" w:rsidRPr="002A61FE" w:rsidRDefault="00083376" w:rsidP="00E50854"/>
        </w:tc>
      </w:tr>
      <w:tr w:rsidR="002A61FE" w:rsidRPr="002A61FE" w14:paraId="4820EF43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7B28EE6" w14:textId="77777777" w:rsidR="002A61FE" w:rsidRPr="00083376" w:rsidRDefault="00083376" w:rsidP="00E50854">
            <w:pPr>
              <w:rPr>
                <w:b w:val="0"/>
                <w:bCs w:val="0"/>
                <w:i/>
                <w:iCs/>
              </w:rPr>
            </w:pPr>
            <w:r>
              <w:t xml:space="preserve">När inträffade händelsen? </w:t>
            </w:r>
            <w:r>
              <w:rPr>
                <w:b w:val="0"/>
                <w:bCs w:val="0"/>
                <w:i/>
                <w:iCs/>
              </w:rPr>
              <w:t>Datum, tid, plats?</w:t>
            </w:r>
          </w:p>
        </w:tc>
      </w:tr>
      <w:tr w:rsidR="002A61FE" w:rsidRPr="002A61FE" w14:paraId="6B57CAAF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287B1C9" w14:textId="77777777" w:rsidR="002A61FE" w:rsidRDefault="002A61FE" w:rsidP="00E50854">
            <w:pPr>
              <w:rPr>
                <w:b w:val="0"/>
                <w:bCs w:val="0"/>
              </w:rPr>
            </w:pPr>
          </w:p>
          <w:p w14:paraId="1ABC3AB2" w14:textId="77777777" w:rsidR="00083376" w:rsidRDefault="00083376" w:rsidP="00E50854">
            <w:pPr>
              <w:rPr>
                <w:b w:val="0"/>
                <w:bCs w:val="0"/>
              </w:rPr>
            </w:pPr>
          </w:p>
          <w:p w14:paraId="42248DDD" w14:textId="77777777" w:rsidR="00083376" w:rsidRDefault="00083376" w:rsidP="00E50854">
            <w:pPr>
              <w:rPr>
                <w:b w:val="0"/>
                <w:bCs w:val="0"/>
              </w:rPr>
            </w:pPr>
          </w:p>
          <w:p w14:paraId="0F6330E7" w14:textId="77777777" w:rsidR="00083376" w:rsidRPr="002A61FE" w:rsidRDefault="00083376" w:rsidP="00E50854"/>
        </w:tc>
      </w:tr>
      <w:tr w:rsidR="002A61FE" w:rsidRPr="002A61FE" w14:paraId="14F940C5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2078154" w14:textId="77777777" w:rsidR="002A61FE" w:rsidRPr="00083376" w:rsidRDefault="00083376" w:rsidP="00E50854">
            <w:pPr>
              <w:rPr>
                <w:b w:val="0"/>
                <w:bCs w:val="0"/>
                <w:i/>
                <w:iCs/>
              </w:rPr>
            </w:pPr>
            <w:r w:rsidRPr="00083376">
              <w:t xml:space="preserve">Finns </w:t>
            </w:r>
            <w:r>
              <w:t xml:space="preserve">vittne eller har fler blivit utsatta för samma händelse? </w:t>
            </w:r>
            <w:r>
              <w:rPr>
                <w:b w:val="0"/>
                <w:bCs w:val="0"/>
                <w:i/>
                <w:iCs/>
              </w:rPr>
              <w:t>Kontaktuppgifter till person.</w:t>
            </w:r>
          </w:p>
        </w:tc>
      </w:tr>
      <w:tr w:rsidR="002A61FE" w:rsidRPr="002A61FE" w14:paraId="08B57DF9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9368375" w14:textId="77777777" w:rsidR="002A61FE" w:rsidRDefault="002A61FE" w:rsidP="00E50854"/>
          <w:p w14:paraId="7B5DFAB0" w14:textId="77777777" w:rsidR="00083376" w:rsidRDefault="00083376" w:rsidP="00E50854"/>
          <w:p w14:paraId="5F673450" w14:textId="77777777" w:rsidR="00083376" w:rsidRDefault="00083376" w:rsidP="00E50854"/>
          <w:p w14:paraId="154EBD01" w14:textId="77777777" w:rsidR="00083376" w:rsidRPr="002A61FE" w:rsidRDefault="00083376" w:rsidP="00E50854">
            <w:pPr>
              <w:rPr>
                <w:b w:val="0"/>
                <w:bCs w:val="0"/>
              </w:rPr>
            </w:pPr>
          </w:p>
        </w:tc>
      </w:tr>
      <w:tr w:rsidR="002A61FE" w:rsidRPr="002A61FE" w14:paraId="7F791FC9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5AE6C2F" w14:textId="77777777" w:rsidR="002A61FE" w:rsidRPr="00083376" w:rsidRDefault="00083376" w:rsidP="00E50854">
            <w:pPr>
              <w:rPr>
                <w:b w:val="0"/>
                <w:bCs w:val="0"/>
                <w:i/>
                <w:iCs/>
              </w:rPr>
            </w:pPr>
            <w:r>
              <w:t xml:space="preserve">Finns det någon misstänkt? </w:t>
            </w:r>
            <w:r>
              <w:rPr>
                <w:b w:val="0"/>
                <w:bCs w:val="0"/>
                <w:i/>
                <w:iCs/>
              </w:rPr>
              <w:t>Beskriv person, röst, klädsel, dialekt etc.</w:t>
            </w:r>
          </w:p>
        </w:tc>
      </w:tr>
      <w:tr w:rsidR="002A61FE" w:rsidRPr="002A61FE" w14:paraId="6305AA3E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4C5649E" w14:textId="77777777" w:rsidR="00083376" w:rsidRDefault="00083376" w:rsidP="00E50854"/>
          <w:p w14:paraId="03B1F252" w14:textId="77777777" w:rsidR="00083376" w:rsidRDefault="00083376" w:rsidP="00E50854"/>
          <w:p w14:paraId="5CA9DD00" w14:textId="77777777" w:rsidR="00083376" w:rsidRDefault="00083376" w:rsidP="00E50854"/>
          <w:p w14:paraId="7B901F17" w14:textId="77777777" w:rsidR="00083376" w:rsidRPr="002A61FE" w:rsidRDefault="00083376" w:rsidP="00E50854">
            <w:pPr>
              <w:rPr>
                <w:b w:val="0"/>
                <w:bCs w:val="0"/>
              </w:rPr>
            </w:pPr>
          </w:p>
        </w:tc>
      </w:tr>
      <w:tr w:rsidR="00083376" w:rsidRPr="002A61FE" w14:paraId="018337AA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B60F426" w14:textId="77777777" w:rsidR="00083376" w:rsidRPr="00083376" w:rsidRDefault="00083376" w:rsidP="00083376">
            <w:pPr>
              <w:rPr>
                <w:b w:val="0"/>
                <w:bCs w:val="0"/>
                <w:i/>
                <w:iCs/>
              </w:rPr>
            </w:pPr>
            <w:r>
              <w:t xml:space="preserve">Finns känd utlösande faktor? </w:t>
            </w:r>
            <w:r>
              <w:rPr>
                <w:b w:val="0"/>
                <w:bCs w:val="0"/>
                <w:i/>
                <w:iCs/>
              </w:rPr>
              <w:t xml:space="preserve">Vilken? </w:t>
            </w:r>
          </w:p>
        </w:tc>
      </w:tr>
      <w:tr w:rsidR="00083376" w:rsidRPr="002A61FE" w14:paraId="512BD0A3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1FB30ED" w14:textId="77777777" w:rsidR="00083376" w:rsidRDefault="00083376" w:rsidP="00083376">
            <w:pPr>
              <w:rPr>
                <w:i/>
                <w:iCs/>
              </w:rPr>
            </w:pPr>
          </w:p>
          <w:p w14:paraId="3C90C878" w14:textId="77777777" w:rsidR="00083376" w:rsidRDefault="00083376" w:rsidP="00083376">
            <w:pPr>
              <w:rPr>
                <w:i/>
                <w:iCs/>
              </w:rPr>
            </w:pPr>
          </w:p>
          <w:p w14:paraId="196776CE" w14:textId="77777777" w:rsidR="00083376" w:rsidRDefault="00083376" w:rsidP="00083376">
            <w:pPr>
              <w:rPr>
                <w:i/>
                <w:iCs/>
              </w:rPr>
            </w:pPr>
          </w:p>
          <w:p w14:paraId="3145787B" w14:textId="77777777" w:rsidR="00083376" w:rsidRPr="00083376" w:rsidRDefault="00083376" w:rsidP="00083376">
            <w:pPr>
              <w:rPr>
                <w:b w:val="0"/>
                <w:bCs w:val="0"/>
                <w:i/>
                <w:iCs/>
              </w:rPr>
            </w:pPr>
          </w:p>
        </w:tc>
      </w:tr>
      <w:tr w:rsidR="00083376" w:rsidRPr="002A61FE" w14:paraId="45B51344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8EFE1C5" w14:textId="77777777" w:rsidR="00083376" w:rsidRPr="00083376" w:rsidRDefault="00083376" w:rsidP="00083376">
            <w:pPr>
              <w:rPr>
                <w:b w:val="0"/>
                <w:bCs w:val="0"/>
                <w:i/>
                <w:iCs/>
              </w:rPr>
            </w:pPr>
            <w:r>
              <w:t xml:space="preserve">Har andra åtgärder vidtagits? </w:t>
            </w:r>
            <w:r>
              <w:rPr>
                <w:b w:val="0"/>
                <w:bCs w:val="0"/>
                <w:i/>
                <w:iCs/>
              </w:rPr>
              <w:t>Vilka?</w:t>
            </w:r>
          </w:p>
        </w:tc>
      </w:tr>
      <w:tr w:rsidR="00083376" w:rsidRPr="002A61FE" w14:paraId="1CDD7E72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EB0E33B" w14:textId="77777777" w:rsidR="00083376" w:rsidRDefault="00083376" w:rsidP="00083376"/>
          <w:p w14:paraId="730A2BDE" w14:textId="77777777" w:rsidR="00083376" w:rsidRDefault="00083376" w:rsidP="00083376"/>
          <w:p w14:paraId="6841D0E4" w14:textId="1A1FA86D" w:rsidR="00083376" w:rsidRDefault="00083376" w:rsidP="00083376">
            <w:pPr>
              <w:rPr>
                <w:b w:val="0"/>
                <w:bCs w:val="0"/>
              </w:rPr>
            </w:pPr>
          </w:p>
          <w:p w14:paraId="4B8D217B" w14:textId="77777777" w:rsidR="00EE1AC3" w:rsidRDefault="00EE1AC3" w:rsidP="00083376"/>
          <w:p w14:paraId="3FF7B4BD" w14:textId="77777777" w:rsidR="00EF7A74" w:rsidRPr="002A61FE" w:rsidRDefault="00EF7A74" w:rsidP="00083376">
            <w:pPr>
              <w:rPr>
                <w:b w:val="0"/>
                <w:bCs w:val="0"/>
              </w:rPr>
            </w:pPr>
          </w:p>
        </w:tc>
      </w:tr>
      <w:tr w:rsidR="00083376" w:rsidRPr="002A61FE" w14:paraId="12AFD1BA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8488F56" w14:textId="30240069" w:rsidR="00083376" w:rsidRPr="00083376" w:rsidRDefault="00083376" w:rsidP="00083376">
            <w:pPr>
              <w:rPr>
                <w:b w:val="0"/>
                <w:bCs w:val="0"/>
                <w:i/>
                <w:iCs/>
              </w:rPr>
            </w:pPr>
            <w:r w:rsidRPr="00083376">
              <w:lastRenderedPageBreak/>
              <w:t xml:space="preserve">Är händelsen polisanmäld? </w:t>
            </w:r>
            <w:r>
              <w:t xml:space="preserve"> </w:t>
            </w:r>
            <w:r w:rsidR="009457D3">
              <w:rPr>
                <w:b w:val="0"/>
                <w:bCs w:val="0"/>
                <w:i/>
                <w:iCs/>
              </w:rPr>
              <w:t xml:space="preserve">Ja: </w:t>
            </w:r>
            <w:r>
              <w:rPr>
                <w:b w:val="0"/>
                <w:bCs w:val="0"/>
                <w:i/>
                <w:iCs/>
              </w:rPr>
              <w:t>Ange polisen diarienummer för anmälan</w:t>
            </w:r>
            <w:r w:rsidR="009457D3">
              <w:rPr>
                <w:b w:val="0"/>
                <w:bCs w:val="0"/>
                <w:i/>
                <w:iCs/>
              </w:rPr>
              <w:t>. Nej: kommer händelsen polisanmälas?</w:t>
            </w:r>
            <w:r w:rsidR="00AC7AE2">
              <w:rPr>
                <w:b w:val="0"/>
                <w:bCs w:val="0"/>
                <w:i/>
                <w:iCs/>
              </w:rPr>
              <w:t xml:space="preserve"> </w:t>
            </w:r>
          </w:p>
        </w:tc>
      </w:tr>
      <w:tr w:rsidR="00083376" w:rsidRPr="002A61FE" w14:paraId="0A7F9139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E0D8D3B" w14:textId="77777777" w:rsidR="00083376" w:rsidRDefault="00083376" w:rsidP="00083376"/>
          <w:p w14:paraId="68F00745" w14:textId="77777777" w:rsidR="009457D3" w:rsidRDefault="009457D3" w:rsidP="00083376"/>
          <w:p w14:paraId="5B53BF33" w14:textId="77777777" w:rsidR="009457D3" w:rsidRDefault="009457D3" w:rsidP="00083376"/>
          <w:p w14:paraId="36DAFF43" w14:textId="77777777" w:rsidR="009457D3" w:rsidRPr="002A61FE" w:rsidRDefault="009457D3" w:rsidP="00083376">
            <w:pPr>
              <w:rPr>
                <w:b w:val="0"/>
                <w:bCs w:val="0"/>
              </w:rPr>
            </w:pPr>
          </w:p>
        </w:tc>
      </w:tr>
      <w:tr w:rsidR="00083376" w:rsidRPr="002A61FE" w14:paraId="34F01357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AF2F00D" w14:textId="77777777" w:rsidR="00083376" w:rsidRPr="00913609" w:rsidRDefault="009457D3" w:rsidP="00083376">
            <w:pPr>
              <w:rPr>
                <w:b w:val="0"/>
                <w:bCs w:val="0"/>
                <w:i/>
                <w:iCs/>
              </w:rPr>
            </w:pPr>
            <w:r w:rsidRPr="009457D3">
              <w:t>Önskar den utsatte stöd och hjälp?</w:t>
            </w:r>
            <w:r w:rsidR="00913609">
              <w:t xml:space="preserve"> </w:t>
            </w:r>
            <w:r w:rsidR="00913609">
              <w:rPr>
                <w:b w:val="0"/>
                <w:bCs w:val="0"/>
                <w:i/>
                <w:iCs/>
              </w:rPr>
              <w:t>Vilken hjälp?</w:t>
            </w:r>
          </w:p>
        </w:tc>
      </w:tr>
      <w:tr w:rsidR="00083376" w:rsidRPr="002A61FE" w14:paraId="3E9863C4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922CAAB" w14:textId="77777777" w:rsidR="00083376" w:rsidRDefault="00083376" w:rsidP="00083376"/>
          <w:p w14:paraId="46C5E8B3" w14:textId="77777777" w:rsidR="00913609" w:rsidRDefault="00913609" w:rsidP="00083376"/>
          <w:p w14:paraId="317CE821" w14:textId="77777777" w:rsidR="00913609" w:rsidRDefault="00913609" w:rsidP="00083376"/>
          <w:p w14:paraId="1FE2104F" w14:textId="77777777" w:rsidR="00913609" w:rsidRPr="002A61FE" w:rsidRDefault="00913609" w:rsidP="00083376">
            <w:pPr>
              <w:rPr>
                <w:b w:val="0"/>
                <w:bCs w:val="0"/>
              </w:rPr>
            </w:pPr>
          </w:p>
        </w:tc>
      </w:tr>
      <w:tr w:rsidR="00083376" w:rsidRPr="002A61FE" w14:paraId="41CE8536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7383176" w14:textId="77777777" w:rsidR="00083376" w:rsidRPr="00EF7A74" w:rsidRDefault="00EF7A74" w:rsidP="00083376">
            <w:pPr>
              <w:rPr>
                <w:b w:val="0"/>
                <w:bCs w:val="0"/>
                <w:i/>
                <w:iCs/>
              </w:rPr>
            </w:pPr>
            <w:r w:rsidRPr="00EF7A74">
              <w:t>Är gruppledare eller annan utsedd i partiet informerad om händelsen?</w:t>
            </w:r>
            <w:r>
              <w:t xml:space="preserve"> </w:t>
            </w:r>
            <w:r>
              <w:rPr>
                <w:b w:val="0"/>
                <w:bCs w:val="0"/>
                <w:i/>
                <w:iCs/>
              </w:rPr>
              <w:t>Åtgärder från partiet?</w:t>
            </w:r>
          </w:p>
        </w:tc>
      </w:tr>
      <w:tr w:rsidR="00083376" w:rsidRPr="002A61FE" w14:paraId="5A3DA37E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2AD94082" w14:textId="77777777" w:rsidR="00083376" w:rsidRDefault="00083376" w:rsidP="00083376"/>
          <w:p w14:paraId="6B8C9789" w14:textId="77777777" w:rsidR="00EF7A74" w:rsidRDefault="00EF7A74" w:rsidP="00083376"/>
          <w:p w14:paraId="0B9E5A95" w14:textId="77777777" w:rsidR="00EF7A74" w:rsidRDefault="00EF7A74" w:rsidP="00083376"/>
          <w:p w14:paraId="5505CAB0" w14:textId="77777777" w:rsidR="00EF7A74" w:rsidRPr="002A61FE" w:rsidRDefault="00EF7A74" w:rsidP="00083376">
            <w:pPr>
              <w:rPr>
                <w:b w:val="0"/>
                <w:bCs w:val="0"/>
              </w:rPr>
            </w:pPr>
          </w:p>
        </w:tc>
      </w:tr>
      <w:tr w:rsidR="00EF04FA" w:rsidRPr="002A61FE" w14:paraId="270361DC" w14:textId="77777777" w:rsidTr="002A61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9B605A6" w14:textId="77777777" w:rsidR="00EF04FA" w:rsidRDefault="00EF04FA" w:rsidP="00083376">
            <w:r>
              <w:t>Övriga information?</w:t>
            </w:r>
          </w:p>
        </w:tc>
      </w:tr>
      <w:tr w:rsidR="00EF04FA" w:rsidRPr="002A61FE" w14:paraId="38C919C1" w14:textId="77777777" w:rsidTr="002A61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7CE035F" w14:textId="77777777" w:rsidR="00EF04FA" w:rsidRDefault="00EF04FA" w:rsidP="00083376">
            <w:pPr>
              <w:rPr>
                <w:b w:val="0"/>
                <w:bCs w:val="0"/>
              </w:rPr>
            </w:pPr>
          </w:p>
          <w:p w14:paraId="4564342B" w14:textId="77777777" w:rsidR="00EF04FA" w:rsidRDefault="00EF04FA" w:rsidP="00083376">
            <w:pPr>
              <w:rPr>
                <w:b w:val="0"/>
                <w:bCs w:val="0"/>
              </w:rPr>
            </w:pPr>
          </w:p>
          <w:p w14:paraId="30323B9A" w14:textId="77777777" w:rsidR="00EF04FA" w:rsidRDefault="00EF04FA" w:rsidP="00083376">
            <w:pPr>
              <w:rPr>
                <w:b w:val="0"/>
                <w:bCs w:val="0"/>
              </w:rPr>
            </w:pPr>
          </w:p>
          <w:p w14:paraId="12253E97" w14:textId="77777777" w:rsidR="00EF04FA" w:rsidRDefault="00EF04FA" w:rsidP="00083376">
            <w:pPr>
              <w:rPr>
                <w:b w:val="0"/>
                <w:bCs w:val="0"/>
              </w:rPr>
            </w:pPr>
          </w:p>
          <w:p w14:paraId="39DEF0CF" w14:textId="77777777" w:rsidR="00EF04FA" w:rsidRDefault="00EF04FA" w:rsidP="00083376"/>
        </w:tc>
      </w:tr>
    </w:tbl>
    <w:p w14:paraId="15EDD1D0" w14:textId="77777777" w:rsidR="002A61FE" w:rsidRDefault="002A61FE" w:rsidP="002A61FE">
      <w:pPr>
        <w:rPr>
          <w:b/>
          <w:bCs/>
        </w:rPr>
      </w:pPr>
    </w:p>
    <w:p w14:paraId="5F96E417" w14:textId="77777777" w:rsidR="00423618" w:rsidRDefault="00423618" w:rsidP="002A61FE">
      <w:pPr>
        <w:rPr>
          <w:b/>
          <w:bCs/>
        </w:rPr>
      </w:pPr>
    </w:p>
    <w:p w14:paraId="3AB923CB" w14:textId="409485D1" w:rsidR="00423618" w:rsidRDefault="00356878" w:rsidP="002A61FE">
      <w:r w:rsidRPr="00B465DC">
        <w:t xml:space="preserve">Västra Götalandsregionen har nolltolerans mot allvarligt hat, hot, våld och otillåten påverkan därav uppmanar vi alla som varit utsatta </w:t>
      </w:r>
      <w:r w:rsidRPr="00B465DC">
        <w:rPr>
          <w:b/>
          <w:bCs/>
        </w:rPr>
        <w:t>att polisanmäla händelsen</w:t>
      </w:r>
      <w:r w:rsidRPr="00B465DC">
        <w:t xml:space="preserve">. Anmälan blir en markering att beteendet inte är accepterat samt en viktig kraft för att belysa problematiken med hat, hot, våld och otillåten påverkan mot förtroendevalda. </w:t>
      </w:r>
      <w:r w:rsidR="00B465DC" w:rsidRPr="00B465DC">
        <w:t>Polisen kräver en polisanmälan för att kunna inleda sitt</w:t>
      </w:r>
      <w:r w:rsidR="00DF12ED">
        <w:t xml:space="preserve"> </w:t>
      </w:r>
      <w:r w:rsidR="00B465DC" w:rsidRPr="00B465DC">
        <w:t>personsäkerhet</w:t>
      </w:r>
      <w:r w:rsidR="00B465DC">
        <w:t xml:space="preserve"> </w:t>
      </w:r>
      <w:r w:rsidR="00B465DC" w:rsidRPr="00B465DC">
        <w:t xml:space="preserve">och brottsofferarbete. Anmälan blir en viktig pusselbit för att analysera liknande brott och tillvägagångsätt. </w:t>
      </w:r>
    </w:p>
    <w:p w14:paraId="6B9EE9A0" w14:textId="0016A228" w:rsidR="00B8134A" w:rsidRPr="00B465DC" w:rsidRDefault="00B8134A" w:rsidP="002A61FE">
      <w:r w:rsidRPr="00B8134A">
        <w:rPr>
          <w:b/>
          <w:bCs/>
        </w:rPr>
        <w:t>Uppge alltid att du är förtroendevald</w:t>
      </w:r>
      <w:r>
        <w:t xml:space="preserve"> vid polisanmälan och att anmälan gäller ett demokratibrott</w:t>
      </w:r>
      <w:r w:rsidR="00DF12ED">
        <w:t xml:space="preserve"> samt att polisanmälan ska åtkomst</w:t>
      </w:r>
      <w:bookmarkStart w:id="0" w:name="_GoBack"/>
      <w:bookmarkEnd w:id="0"/>
      <w:r w:rsidR="00DF12ED">
        <w:t xml:space="preserve">skyddas. </w:t>
      </w:r>
    </w:p>
    <w:p w14:paraId="4A7598E2" w14:textId="77777777" w:rsidR="00423618" w:rsidRDefault="00423618" w:rsidP="002A61FE">
      <w:pPr>
        <w:rPr>
          <w:b/>
          <w:bCs/>
        </w:rPr>
      </w:pPr>
    </w:p>
    <w:p w14:paraId="1C76F663" w14:textId="77777777" w:rsidR="00423618" w:rsidRDefault="00423618" w:rsidP="002A61FE">
      <w:pPr>
        <w:rPr>
          <w:b/>
          <w:bCs/>
        </w:rPr>
      </w:pPr>
    </w:p>
    <w:p w14:paraId="1AD6F71A" w14:textId="77777777" w:rsidR="00423618" w:rsidRDefault="00423618" w:rsidP="002A61FE">
      <w:pPr>
        <w:rPr>
          <w:b/>
          <w:bCs/>
        </w:rPr>
      </w:pPr>
    </w:p>
    <w:p w14:paraId="43D270B2" w14:textId="77777777" w:rsidR="00423618" w:rsidRDefault="00423618" w:rsidP="002A61FE">
      <w:pPr>
        <w:rPr>
          <w:b/>
          <w:bCs/>
        </w:rPr>
      </w:pPr>
    </w:p>
    <w:p w14:paraId="7B3A24BE" w14:textId="77777777" w:rsidR="00423618" w:rsidRDefault="00423618" w:rsidP="002A61FE">
      <w:pPr>
        <w:rPr>
          <w:b/>
          <w:bCs/>
        </w:rPr>
      </w:pPr>
    </w:p>
    <w:p w14:paraId="00A08331" w14:textId="77777777" w:rsidR="00423618" w:rsidRDefault="00423618" w:rsidP="002A61FE">
      <w:pPr>
        <w:rPr>
          <w:b/>
          <w:bCs/>
        </w:rPr>
      </w:pPr>
    </w:p>
    <w:p w14:paraId="28D58D26" w14:textId="77777777" w:rsidR="00423618" w:rsidRDefault="00423618" w:rsidP="002A61FE">
      <w:pPr>
        <w:rPr>
          <w:b/>
          <w:bCs/>
        </w:rPr>
      </w:pPr>
      <w:r>
        <w:rPr>
          <w:b/>
          <w:bCs/>
        </w:rPr>
        <w:t>Incidentrapportering mailas till</w:t>
      </w:r>
      <w:r w:rsidR="00606685">
        <w:rPr>
          <w:b/>
          <w:bCs/>
        </w:rPr>
        <w:t>:</w:t>
      </w:r>
    </w:p>
    <w:p w14:paraId="2394B3F0" w14:textId="77777777" w:rsidR="00606685" w:rsidRDefault="00606685" w:rsidP="002A61FE">
      <w:pPr>
        <w:rPr>
          <w:b/>
          <w:bCs/>
        </w:rPr>
      </w:pPr>
    </w:p>
    <w:p w14:paraId="1AC7C7F5" w14:textId="77777777" w:rsidR="00606685" w:rsidRDefault="00DF12ED" w:rsidP="002A61FE">
      <w:pPr>
        <w:rPr>
          <w:b/>
          <w:bCs/>
        </w:rPr>
      </w:pPr>
      <w:hyperlink r:id="rId5" w:history="1">
        <w:r w:rsidR="00356878" w:rsidRPr="00387F5B">
          <w:rPr>
            <w:rStyle w:val="Hyperlnk"/>
            <w:b/>
            <w:bCs/>
          </w:rPr>
          <w:t>sakerhet-beredskap@vgregion.se</w:t>
        </w:r>
      </w:hyperlink>
    </w:p>
    <w:p w14:paraId="7D4EC1F4" w14:textId="77777777" w:rsidR="00356878" w:rsidRDefault="00356878" w:rsidP="002A61FE">
      <w:pPr>
        <w:rPr>
          <w:b/>
          <w:bCs/>
        </w:rPr>
      </w:pPr>
    </w:p>
    <w:p w14:paraId="51739BD2" w14:textId="77777777" w:rsidR="00356878" w:rsidRPr="00EC3707" w:rsidRDefault="00356878" w:rsidP="002A61FE">
      <w:pPr>
        <w:rPr>
          <w:b/>
          <w:bCs/>
        </w:rPr>
      </w:pPr>
    </w:p>
    <w:sectPr w:rsidR="00356878" w:rsidRPr="00EC37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24E"/>
    <w:rsid w:val="0000142B"/>
    <w:rsid w:val="00083376"/>
    <w:rsid w:val="002A61FE"/>
    <w:rsid w:val="00312DF1"/>
    <w:rsid w:val="00356878"/>
    <w:rsid w:val="00423618"/>
    <w:rsid w:val="004A03FE"/>
    <w:rsid w:val="004E424E"/>
    <w:rsid w:val="00606685"/>
    <w:rsid w:val="006B2961"/>
    <w:rsid w:val="00750D5B"/>
    <w:rsid w:val="00913609"/>
    <w:rsid w:val="009457D3"/>
    <w:rsid w:val="00AC7AE2"/>
    <w:rsid w:val="00B465DC"/>
    <w:rsid w:val="00B8134A"/>
    <w:rsid w:val="00D74C49"/>
    <w:rsid w:val="00DF12ED"/>
    <w:rsid w:val="00EC3707"/>
    <w:rsid w:val="00EE1AC3"/>
    <w:rsid w:val="00EF04FA"/>
    <w:rsid w:val="00EF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5ADFF"/>
  <w15:chartTrackingRefBased/>
  <w15:docId w15:val="{87347B20-4BEE-49E7-87C5-22D715D2F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2A6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2dekorfrg3">
    <w:name w:val="Grid Table 2 Accent 3"/>
    <w:basedOn w:val="Normaltabell"/>
    <w:uiPriority w:val="47"/>
    <w:rsid w:val="002A61FE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yperlnk">
    <w:name w:val="Hyperlink"/>
    <w:basedOn w:val="Standardstycketeckensnitt"/>
    <w:uiPriority w:val="99"/>
    <w:unhideWhenUsed/>
    <w:rsid w:val="00356878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56878"/>
    <w:rPr>
      <w:color w:val="605E5C"/>
      <w:shd w:val="clear" w:color="auto" w:fill="E1DFDD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A0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A03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fontTable" Target="fontTable.xml" Id="rId6" /><Relationship Type="http://schemas.openxmlformats.org/officeDocument/2006/relationships/hyperlink" Target="mailto:sakerhet-beredskap@vgregion.se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9CCC059</Template>
  <TotalTime>243</TotalTime>
  <Pages>3</Pages>
  <Words>309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För VGR incident förtroendevalda incidentrapportering</dc:title>
  <dc:subject/>
  <dc:creator>Peter Toomar</dc:creator>
  <keywords/>
  <dc:description/>
  <lastModifiedBy>Peter Toomar</lastModifiedBy>
  <revision>16</revision>
  <lastPrinted>2020-02-14T10:13:00.0000000Z</lastPrinted>
  <dcterms:created xsi:type="dcterms:W3CDTF">2020-02-14T06:58:00.0000000Z</dcterms:created>
  <dcterms:modified xsi:type="dcterms:W3CDTF">2020-02-17T09:02:00.0000000Z</dcterms:modified>
</coreProperties>
</file>