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body>
    <w:p w:rsidRPr="00B37193" w:rsidR="007547F2" w:rsidP="006769DD" w:rsidRDefault="004477B4" w14:paraId="08E22F17" w14:textId="0BE41847">
      <w:pPr>
        <w:pStyle w:val="Omslagstext"/>
      </w:pPr>
      <w:r w:rsidRPr="00B37193">
        <w:rPr>
          <w:noProof/>
        </w:rPr>
        <w:drawing>
          <wp:anchor distT="0" distB="0" distL="114300" distR="114300" simplePos="0" relativeHeight="251658240" behindDoc="0" locked="1" layoutInCell="1" allowOverlap="1" wp14:anchorId="6CD7F1C4" wp14:editId="3362DE8B">
            <wp:simplePos x="0" y="0"/>
            <wp:positionH relativeFrom="page">
              <wp:posOffset>540385</wp:posOffset>
            </wp:positionH>
            <wp:positionV relativeFrom="page">
              <wp:posOffset>9789795</wp:posOffset>
            </wp:positionV>
            <wp:extent cx="2214000" cy="450000"/>
            <wp:effectExtent l="0" t="0" r="0" b="7620"/>
            <wp:wrapTopAndBottom/>
            <wp:docPr id="28" name="Bild 28" descr="Västra Götaland, logotyp">
              <a:extLst xmlns:a="http://schemas.openxmlformats.org/drawingml/2006/main">
                <a:ext uri="{FF2B5EF4-FFF2-40B4-BE49-F238E27FC236}">
                  <a16:creationId xmlns:a16="http://schemas.microsoft.com/office/drawing/2014/main" id="{6A0989A0-7A4A-9CD0-D751-D56C294A58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ogo" descr="Västra Götaland, logotyp">
                      <a:extLst>
                        <a:ext uri="{FF2B5EF4-FFF2-40B4-BE49-F238E27FC236}">
                          <a16:creationId xmlns:a16="http://schemas.microsoft.com/office/drawing/2014/main" id="{6A0989A0-7A4A-9CD0-D751-D56C294A58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30F">
        <w:t>Gäller från 2024-01-01</w:t>
      </w:r>
    </w:p>
    <w:p w:rsidR="00D8636F" w:rsidP="00D8636F" w:rsidRDefault="00CD72EA" w14:paraId="68353861" w14:textId="511EA807">
      <w:pPr>
        <w:pStyle w:val="Rubrik1"/>
      </w:pPr>
      <w:r>
        <w:t xml:space="preserve">Miljödiplomering för </w:t>
      </w:r>
      <w:r w:rsidR="00D97E9E">
        <w:t>primärvård</w:t>
      </w:r>
    </w:p>
    <w:p w:rsidR="00D97E9E" w:rsidP="7910C44B" w:rsidRDefault="00CD72EA" w14:paraId="544EBD05" w14:textId="6FD9257A">
      <w:pPr>
        <w:pStyle w:val="Normal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sv-SE"/>
        </w:rPr>
      </w:pPr>
      <w:r w:rsidRPr="7910C44B" w:rsidR="00CD72EA">
        <w:rPr>
          <w:b w:val="1"/>
          <w:bCs w:val="1"/>
        </w:rPr>
        <w:t xml:space="preserve">Enligt Västra Götalandsregionens miljömål ska verksamheter inom </w:t>
      </w:r>
      <w:r w:rsidRPr="7910C44B" w:rsidR="00D97E9E">
        <w:rPr>
          <w:b w:val="1"/>
          <w:bCs w:val="1"/>
        </w:rPr>
        <w:t xml:space="preserve">primärvård </w:t>
      </w:r>
      <w:r w:rsidRPr="7910C44B" w:rsidR="00CD72EA">
        <w:rPr>
          <w:b w:val="1"/>
          <w:bCs w:val="1"/>
        </w:rPr>
        <w:t xml:space="preserve">antingen </w:t>
      </w:r>
      <w:bookmarkStart w:name="_Hlk37076232" w:id="0"/>
      <w:r w:rsidRPr="7910C44B" w:rsidR="00CD72EA">
        <w:rPr>
          <w:b w:val="1"/>
          <w:bCs w:val="1"/>
        </w:rPr>
        <w:t>certifieras enligt ISO 14001 eller miljödiplomera alla enheter</w:t>
      </w:r>
      <w:r w:rsidRPr="7910C44B" w:rsidR="00CD72EA">
        <w:rPr>
          <w:rFonts w:ascii="Verdana" w:hAnsi="Verdana" w:eastAsia="" w:cs="" w:asciiTheme="minorAscii" w:hAnsiTheme="minorAscii" w:eastAsiaTheme="minorEastAsia" w:cstheme="minorBidi"/>
          <w:b w:val="1"/>
          <w:bCs w:val="1"/>
          <w:color w:val="auto"/>
          <w:lang w:eastAsia="zh-CN" w:bidi="ar-SA"/>
        </w:rPr>
        <w:t>.</w:t>
      </w:r>
      <w:r w:rsidRPr="7910C44B" w:rsidR="00D12306">
        <w:rPr>
          <w:rFonts w:ascii="Verdana" w:hAnsi="Verdana" w:eastAsia="" w:cs="" w:asciiTheme="minorAscii" w:hAnsiTheme="minorAscii" w:eastAsiaTheme="minorEastAsia" w:cstheme="minorBidi"/>
          <w:b w:val="1"/>
          <w:bCs w:val="1"/>
          <w:color w:val="auto"/>
          <w:lang w:eastAsia="zh-CN" w:bidi="ar-SA"/>
        </w:rPr>
        <w:t xml:space="preserve"> </w:t>
      </w:r>
      <w:bookmarkEnd w:id="0"/>
      <w:r w:rsidRPr="7910C44B" w:rsidR="4573D243">
        <w:rPr>
          <w:rFonts w:ascii="Verdana" w:hAnsi="Verdana" w:eastAsia="" w:cs="" w:asciiTheme="minorAscii" w:hAnsiTheme="minorAscii" w:eastAsiaTheme="minorEastAsia" w:cstheme="minorBidi"/>
          <w:b w:val="1"/>
          <w:bCs w:val="1"/>
          <w:noProof w:val="0"/>
          <w:color w:val="auto"/>
          <w:lang w:val="sv-SE" w:eastAsia="zh-CN" w:bidi="ar-SA"/>
        </w:rPr>
        <w:t xml:space="preserve">Det är även en förutsättning för att få bedriva vårdverksamhet inom VG primärvård och Vårdval Rehab enligt VGR:s krav- och kvalitetsböcker. </w:t>
      </w:r>
      <w:r>
        <w:br/>
      </w:r>
      <w:r w:rsidRPr="7910C44B" w:rsidR="00D97E9E">
        <w:rPr>
          <w:b w:val="1"/>
          <w:bCs w:val="1"/>
        </w:rPr>
        <w:t>Syftet är att verksamheterna på ett strukturerat och konkret sätt ska arbeta för att kontinuerligt minska sin miljöpåverkan.</w:t>
      </w:r>
    </w:p>
    <w:p w:rsidR="00D97E9E" w:rsidP="00D97E9E" w:rsidRDefault="00D97E9E" w14:paraId="0E32F781" w14:textId="77777777">
      <w:r>
        <w:t xml:space="preserve">VGR:s miljödiplomering består av dels obligatoriska kriterier som alla behöver uppfylla och dels av poängsatta kriterier, där verksamheten behöver klara minst 75% av poängen. </w:t>
      </w:r>
      <w:r>
        <w:t>De senast beslutade kriterierna ska alltid användas.</w:t>
      </w:r>
    </w:p>
    <w:p w:rsidR="00D97E9E" w:rsidP="00D97E9E" w:rsidRDefault="00D97E9E" w14:paraId="0F45D7C6" w14:textId="152E8ED8">
      <w:r>
        <w:t>Fyll i ett nytt kriteriedokument varje år med en egen bedömning</w:t>
      </w:r>
      <w:r>
        <w:t xml:space="preserve"> - </w:t>
      </w:r>
      <w:r>
        <w:t xml:space="preserve">även inför </w:t>
      </w:r>
      <w:r>
        <w:t xml:space="preserve">en </w:t>
      </w:r>
      <w:r>
        <w:t>diplomering</w:t>
      </w:r>
      <w:r>
        <w:t xml:space="preserve"> - och</w:t>
      </w:r>
      <w:r>
        <w:t xml:space="preserve"> spara dessa elektroniskt. Dokumenten ska kunna visas upp vid </w:t>
      </w:r>
      <w:r>
        <w:t>e</w:t>
      </w:r>
      <w:r w:rsidR="00AD3900">
        <w:t xml:space="preserve">n </w:t>
      </w:r>
      <w:r>
        <w:t>extern revision</w:t>
      </w:r>
      <w:r>
        <w:t xml:space="preserve"> </w:t>
      </w:r>
      <w:r w:rsidR="00AD3900">
        <w:t xml:space="preserve">(av oberoende part) </w:t>
      </w:r>
      <w:r>
        <w:t>eller på begäran från VGR.</w:t>
      </w:r>
    </w:p>
    <w:p w:rsidR="00D97E9E" w:rsidP="00D97E9E" w:rsidRDefault="00D97E9E" w14:paraId="38B04A86" w14:textId="46198A7F">
      <w:r>
        <w:t xml:space="preserve">Enheter med max 10 </w:t>
      </w:r>
      <w:r>
        <w:t xml:space="preserve">anställda </w:t>
      </w:r>
      <w:r>
        <w:t xml:space="preserve">är undantagna krav på extern revision för diplomering. Däremot krävs att de genomför den egna bedömningen inklusive </w:t>
      </w:r>
      <w:r w:rsidR="00AD3900">
        <w:t xml:space="preserve">enhetens miljögenomgång </w:t>
      </w:r>
      <w:r>
        <w:t>varje år, för att säkerställa att de uppfyller kraven.</w:t>
      </w:r>
    </w:p>
    <w:p w:rsidRPr="00AD3900" w:rsidR="00D97E9E" w:rsidP="00D97E9E" w:rsidRDefault="00D97E9E" w14:paraId="396E84DE" w14:textId="77777777">
      <w:pPr>
        <w:rPr>
          <w:b/>
          <w:bCs/>
        </w:rPr>
      </w:pPr>
      <w:r w:rsidRPr="00AD3900">
        <w:rPr>
          <w:b/>
          <w:bCs/>
        </w:rPr>
        <w:t>Viktigt!</w:t>
      </w:r>
    </w:p>
    <w:p w:rsidR="00D97E9E" w:rsidP="00D97E9E" w:rsidRDefault="00D97E9E" w14:paraId="5FEC08E5" w14:textId="4FF8A3DF">
      <w:r>
        <w:t xml:space="preserve">Läs även </w:t>
      </w:r>
      <w:r w:rsidRPr="00AD3900">
        <w:rPr>
          <w:i/>
          <w:iCs/>
        </w:rPr>
        <w:t>Vägledning för miljödiplomering</w:t>
      </w:r>
      <w:r>
        <w:t>, som innehåller information om hur poängsättning sker och beskriver med flera tips och råd hur verksamheten kan uppfylla kriterierna. Där står också vad som gäller för VGR:s egna verksamheter.</w:t>
      </w:r>
    </w:p>
    <w:p w:rsidRPr="00AD3900" w:rsidR="00D97E9E" w:rsidP="00D97E9E" w:rsidRDefault="00D97E9E" w14:paraId="171A262A" w14:textId="3CDD20B0">
      <w:pPr>
        <w:rPr>
          <w:b/>
          <w:bCs/>
        </w:rPr>
      </w:pPr>
      <w:r w:rsidRPr="00AD3900">
        <w:rPr>
          <w:b/>
          <w:bCs/>
        </w:rPr>
        <w:t>Miljödiplom</w:t>
      </w:r>
    </w:p>
    <w:p w:rsidR="00D97E9E" w:rsidP="00D97E9E" w:rsidRDefault="00D97E9E" w14:paraId="6136E263" w14:textId="08201D45">
      <w:r>
        <w:t>Varje verksamhet som godkänns för miljödiplomering får ett diplom som gäller i tre år.</w:t>
      </w:r>
    </w:p>
    <w:p w:rsidRPr="00AD3900" w:rsidR="00D97E9E" w:rsidP="00D97E9E" w:rsidRDefault="00D97E9E" w14:paraId="08C3A2E3" w14:textId="14EC5912">
      <w:pPr>
        <w:rPr>
          <w:b/>
          <w:bCs/>
        </w:rPr>
      </w:pPr>
      <w:r w:rsidRPr="00AD3900">
        <w:rPr>
          <w:b/>
          <w:bCs/>
        </w:rPr>
        <w:t>Kriteriernas giltighetstid</w:t>
      </w:r>
    </w:p>
    <w:p w:rsidRPr="00CD72EA" w:rsidR="00CD72EA" w:rsidP="00D97E9E" w:rsidRDefault="00D97E9E" w14:paraId="55BEA717" w14:textId="7C9FB01B">
      <w:r>
        <w:t>Kriterierna gäller från 2024-01-01 tills vidare, dock längst t o m 2026-12-31.</w:t>
      </w:r>
    </w:p>
    <w:p w:rsidRPr="00CD72EA" w:rsidR="00CD72EA" w:rsidP="00CD72EA" w:rsidRDefault="00FB2D91" w14:paraId="5B4FCE83" w14:textId="365B6636">
      <w:pPr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69F694E" wp14:editId="16DB9A72">
                <wp:simplePos x="0" y="0"/>
                <wp:positionH relativeFrom="column">
                  <wp:posOffset>3402965</wp:posOffset>
                </wp:positionH>
                <wp:positionV relativeFrom="paragraph">
                  <wp:posOffset>1379220</wp:posOffset>
                </wp:positionV>
                <wp:extent cx="2760980" cy="1404620"/>
                <wp:effectExtent l="0" t="0" r="1270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B2D91" w:rsidR="00FB2D91" w:rsidP="00FB2D91" w:rsidRDefault="00FB2D91" w14:paraId="210899C3" w14:textId="2705ED1F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FB2D91">
                              <w:rPr>
                                <w:sz w:val="16"/>
                                <w:szCs w:val="16"/>
                              </w:rPr>
                              <w:t xml:space="preserve">Datum: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202</w:t>
                            </w:r>
                            <w:r w:rsidR="00EE610E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FB2D9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EE610E">
                              <w:rPr>
                                <w:sz w:val="16"/>
                                <w:szCs w:val="16"/>
                              </w:rPr>
                              <w:t>12</w:t>
                            </w:r>
                            <w:r w:rsidRPr="00FB2D91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EE610E">
                              <w:rPr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  <w:p w:rsidRPr="00FB2D91" w:rsidR="00FB2D91" w:rsidP="00FB2D91" w:rsidRDefault="00FB2D91" w14:paraId="61FF9C23" w14:textId="67562552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FB2D91">
                              <w:rPr>
                                <w:sz w:val="16"/>
                                <w:szCs w:val="16"/>
                              </w:rPr>
                              <w:t xml:space="preserve">Dokumentnamn: </w:t>
                            </w:r>
                            <w:r w:rsidR="00EE610E">
                              <w:rPr>
                                <w:sz w:val="16"/>
                                <w:szCs w:val="16"/>
                              </w:rPr>
                              <w:t>Miljödiplomering för primärvård</w:t>
                            </w:r>
                          </w:p>
                          <w:p w:rsidRPr="00FB2D91" w:rsidR="00FB2D91" w:rsidP="00FB2D91" w:rsidRDefault="00FB2D91" w14:paraId="2615E3CD" w14:textId="0F29C3AF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FB2D91">
                              <w:rPr>
                                <w:sz w:val="16"/>
                                <w:szCs w:val="16"/>
                              </w:rPr>
                              <w:t xml:space="preserve">Diarienummer: </w:t>
                            </w:r>
                            <w:r w:rsidR="00201F2F">
                              <w:rPr>
                                <w:sz w:val="16"/>
                                <w:szCs w:val="16"/>
                              </w:rPr>
                              <w:t>RS 2023-04948</w:t>
                            </w:r>
                          </w:p>
                          <w:p w:rsidRPr="00FB2D91" w:rsidR="00FB2D91" w:rsidP="00FB2D91" w:rsidRDefault="00FB2D91" w14:paraId="4FF9BA5C" w14:textId="3C943CE4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FB2D91">
                              <w:rPr>
                                <w:sz w:val="16"/>
                                <w:szCs w:val="16"/>
                              </w:rPr>
                              <w:t xml:space="preserve">Beslutad av: </w:t>
                            </w:r>
                            <w:r w:rsidR="00614A3B">
                              <w:rPr>
                                <w:sz w:val="16"/>
                                <w:szCs w:val="16"/>
                              </w:rPr>
                              <w:t>RS Hållbarhetsutskottet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2B04ADC">
              <v:shapetype id="_x0000_t202" coordsize="21600,21600" o:spt="202" path="m,l,21600r21600,l21600,xe" w14:anchorId="269F694E">
                <v:stroke joinstyle="miter"/>
                <v:path gradientshapeok="t" o:connecttype="rect"/>
              </v:shapetype>
              <v:shape id="Textruta 2" style="position:absolute;margin-left:267.95pt;margin-top:108.6pt;width:217.4pt;height:11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">
                <v:textbox style="mso-fit-shape-to-text:t">
                  <w:txbxContent>
                    <w:p w:rsidRPr="00FB2D91" w:rsidR="00FB2D91" w:rsidP="00FB2D91" w:rsidRDefault="00FB2D91" w14:paraId="412C0FA2" w14:textId="2705ED1F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FB2D91">
                        <w:rPr>
                          <w:sz w:val="16"/>
                          <w:szCs w:val="16"/>
                        </w:rPr>
                        <w:t xml:space="preserve">Datum: </w:t>
                      </w:r>
                      <w:r>
                        <w:rPr>
                          <w:sz w:val="16"/>
                          <w:szCs w:val="16"/>
                        </w:rPr>
                        <w:t>202</w:t>
                      </w:r>
                      <w:r w:rsidR="00EE610E">
                        <w:rPr>
                          <w:sz w:val="16"/>
                          <w:szCs w:val="16"/>
                        </w:rPr>
                        <w:t>3</w:t>
                      </w:r>
                      <w:r w:rsidRPr="00FB2D91">
                        <w:rPr>
                          <w:sz w:val="16"/>
                          <w:szCs w:val="16"/>
                        </w:rPr>
                        <w:t>-</w:t>
                      </w:r>
                      <w:r w:rsidR="00EE610E">
                        <w:rPr>
                          <w:sz w:val="16"/>
                          <w:szCs w:val="16"/>
                        </w:rPr>
                        <w:t>12</w:t>
                      </w:r>
                      <w:r w:rsidRPr="00FB2D91">
                        <w:rPr>
                          <w:sz w:val="16"/>
                          <w:szCs w:val="16"/>
                        </w:rPr>
                        <w:t>-</w:t>
                      </w:r>
                      <w:r w:rsidR="00EE610E">
                        <w:rPr>
                          <w:sz w:val="16"/>
                          <w:szCs w:val="16"/>
                        </w:rPr>
                        <w:t>15</w:t>
                      </w:r>
                    </w:p>
                    <w:p w:rsidRPr="00FB2D91" w:rsidR="00FB2D91" w:rsidP="00FB2D91" w:rsidRDefault="00FB2D91" w14:paraId="55C630F8" w14:textId="67562552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FB2D91">
                        <w:rPr>
                          <w:sz w:val="16"/>
                          <w:szCs w:val="16"/>
                        </w:rPr>
                        <w:t xml:space="preserve">Dokumentnamn: </w:t>
                      </w:r>
                      <w:r w:rsidR="00EE610E">
                        <w:rPr>
                          <w:sz w:val="16"/>
                          <w:szCs w:val="16"/>
                        </w:rPr>
                        <w:t>Miljödiplomering för primärvård</w:t>
                      </w:r>
                    </w:p>
                    <w:p w:rsidRPr="00FB2D91" w:rsidR="00FB2D91" w:rsidP="00FB2D91" w:rsidRDefault="00FB2D91" w14:paraId="65193099" w14:textId="0F29C3AF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FB2D91">
                        <w:rPr>
                          <w:sz w:val="16"/>
                          <w:szCs w:val="16"/>
                        </w:rPr>
                        <w:t xml:space="preserve">Diarienummer: </w:t>
                      </w:r>
                      <w:r w:rsidR="00201F2F">
                        <w:rPr>
                          <w:sz w:val="16"/>
                          <w:szCs w:val="16"/>
                        </w:rPr>
                        <w:t>RS 2023-04948</w:t>
                      </w:r>
                    </w:p>
                    <w:p w:rsidRPr="00FB2D91" w:rsidR="00FB2D91" w:rsidP="00FB2D91" w:rsidRDefault="00FB2D91" w14:paraId="00C4FD8B" w14:textId="3C943CE4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FB2D91">
                        <w:rPr>
                          <w:sz w:val="16"/>
                          <w:szCs w:val="16"/>
                        </w:rPr>
                        <w:t xml:space="preserve">Beslutad av: </w:t>
                      </w:r>
                      <w:r w:rsidR="00614A3B">
                        <w:rPr>
                          <w:sz w:val="16"/>
                          <w:szCs w:val="16"/>
                        </w:rPr>
                        <w:t>RS Hållbarhetsutskottet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D72EA" w:rsidR="00CD72EA">
        <w:br w:type="page"/>
      </w:r>
    </w:p>
    <w:p w:rsidRPr="00CD72EA" w:rsidR="00CD72EA" w:rsidP="00CD72EA" w:rsidRDefault="00CD72EA" w14:paraId="1FB25F98" w14:textId="77777777">
      <w:pPr>
        <w:rPr>
          <w:b/>
        </w:rPr>
      </w:pPr>
      <w:r w:rsidRPr="00CD72EA">
        <w:rPr>
          <w:b/>
        </w:rPr>
        <w:t>FORMULÄR</w:t>
      </w:r>
    </w:p>
    <w:tbl>
      <w:tblPr>
        <w:tblW w:w="9073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1"/>
        <w:gridCol w:w="425"/>
        <w:gridCol w:w="2126"/>
        <w:gridCol w:w="3761"/>
      </w:tblGrid>
      <w:tr w:rsidRPr="00CD72EA" w:rsidR="00CD72EA" w14:paraId="7947F911" w14:textId="77777777">
        <w:trPr>
          <w:cantSplit/>
          <w:trHeight w:val="390"/>
        </w:trPr>
        <w:tc>
          <w:tcPr>
            <w:tcW w:w="9073" w:type="dxa"/>
            <w:gridSpan w:val="4"/>
          </w:tcPr>
          <w:p w:rsidRPr="00CD72EA" w:rsidR="00CD72EA" w:rsidP="00CD72EA" w:rsidRDefault="00CD72EA" w14:paraId="3002DF94" w14:textId="77777777">
            <w:r w:rsidRPr="00CD72EA">
              <w:t>Datum för ifyllande:</w:t>
            </w:r>
          </w:p>
        </w:tc>
      </w:tr>
      <w:tr w:rsidRPr="00CD72EA" w:rsidR="00CD72EA" w14:paraId="63818528" w14:textId="77777777">
        <w:trPr>
          <w:cantSplit/>
          <w:trHeight w:val="390"/>
        </w:trPr>
        <w:tc>
          <w:tcPr>
            <w:tcW w:w="9073" w:type="dxa"/>
            <w:gridSpan w:val="4"/>
          </w:tcPr>
          <w:p w:rsidRPr="00CD72EA" w:rsidR="00CD72EA" w:rsidP="00CD72EA" w:rsidRDefault="00AD3900" w14:paraId="592B0C3E" w14:textId="3FCE2483">
            <w:r>
              <w:t>A</w:t>
            </w:r>
            <w:r w:rsidRPr="00CD72EA" w:rsidR="00CD72EA">
              <w:t>rbetsplats</w:t>
            </w:r>
            <w:r>
              <w:t>/klinik</w:t>
            </w:r>
            <w:r w:rsidRPr="00CD72EA" w:rsidR="00CD72EA">
              <w:t>:</w:t>
            </w:r>
          </w:p>
        </w:tc>
      </w:tr>
      <w:tr w:rsidRPr="00CD72EA" w:rsidR="00CD72EA" w14:paraId="3A4477E5" w14:textId="77777777">
        <w:trPr>
          <w:cantSplit/>
          <w:trHeight w:val="390"/>
        </w:trPr>
        <w:tc>
          <w:tcPr>
            <w:tcW w:w="9073" w:type="dxa"/>
            <w:gridSpan w:val="4"/>
          </w:tcPr>
          <w:p w:rsidRPr="00CD72EA" w:rsidR="00CD72EA" w:rsidP="00CD72EA" w:rsidRDefault="00CD72EA" w14:paraId="7ADE392D" w14:textId="77777777">
            <w:r w:rsidRPr="00CD72EA">
              <w:t>Gatuadress:</w:t>
            </w:r>
          </w:p>
        </w:tc>
      </w:tr>
      <w:tr w:rsidRPr="00CD72EA" w:rsidR="00CD72EA" w14:paraId="7A913B00" w14:textId="77777777">
        <w:trPr>
          <w:cantSplit/>
          <w:trHeight w:val="390"/>
        </w:trPr>
        <w:tc>
          <w:tcPr>
            <w:tcW w:w="2761" w:type="dxa"/>
          </w:tcPr>
          <w:p w:rsidRPr="00CD72EA" w:rsidR="00CD72EA" w:rsidP="00CD72EA" w:rsidRDefault="00CD72EA" w14:paraId="6FB87277" w14:textId="77777777">
            <w:r w:rsidRPr="00CD72EA">
              <w:t>Postnummer:</w:t>
            </w:r>
          </w:p>
        </w:tc>
        <w:tc>
          <w:tcPr>
            <w:tcW w:w="6312" w:type="dxa"/>
            <w:gridSpan w:val="3"/>
          </w:tcPr>
          <w:p w:rsidRPr="00CD72EA" w:rsidR="00CD72EA" w:rsidP="00CD72EA" w:rsidRDefault="00CD72EA" w14:paraId="120C3D1D" w14:textId="77777777">
            <w:r w:rsidRPr="00CD72EA">
              <w:t>Ort:</w:t>
            </w:r>
          </w:p>
        </w:tc>
      </w:tr>
      <w:tr w:rsidRPr="00CD72EA" w:rsidR="00CD72EA" w14:paraId="58387AA2" w14:textId="77777777">
        <w:trPr>
          <w:cantSplit/>
          <w:trHeight w:val="390"/>
        </w:trPr>
        <w:tc>
          <w:tcPr>
            <w:tcW w:w="9073" w:type="dxa"/>
            <w:gridSpan w:val="4"/>
          </w:tcPr>
          <w:p w:rsidRPr="00CD72EA" w:rsidR="00CD72EA" w:rsidP="00CD72EA" w:rsidRDefault="00CD72EA" w14:paraId="30917B6B" w14:textId="77777777">
            <w:r w:rsidRPr="00CD72EA">
              <w:t>Kommun:</w:t>
            </w:r>
          </w:p>
        </w:tc>
      </w:tr>
      <w:tr w:rsidRPr="00CD72EA" w:rsidR="00CD72EA" w14:paraId="75E4EC72" w14:textId="77777777">
        <w:trPr>
          <w:cantSplit/>
          <w:trHeight w:val="390"/>
        </w:trPr>
        <w:tc>
          <w:tcPr>
            <w:tcW w:w="9073" w:type="dxa"/>
            <w:gridSpan w:val="4"/>
          </w:tcPr>
          <w:p w:rsidRPr="00CD72EA" w:rsidR="00CD72EA" w:rsidP="00CD72EA" w:rsidRDefault="00CD72EA" w14:paraId="09C56CA0" w14:textId="77777777">
            <w:pPr>
              <w:rPr>
                <w:lang w:val="de-DE"/>
              </w:rPr>
            </w:pPr>
            <w:r w:rsidRPr="00CD72EA">
              <w:rPr>
                <w:lang w:val="de-DE"/>
              </w:rPr>
              <w:t>Telefon:</w:t>
            </w:r>
          </w:p>
        </w:tc>
      </w:tr>
      <w:tr w:rsidRPr="00CD72EA" w:rsidR="00CD72EA" w:rsidTr="00CD72EA" w14:paraId="3DAF3F05" w14:textId="77777777">
        <w:trPr>
          <w:cantSplit/>
          <w:trHeight w:val="862"/>
        </w:trPr>
        <w:tc>
          <w:tcPr>
            <w:tcW w:w="3186" w:type="dxa"/>
            <w:gridSpan w:val="2"/>
          </w:tcPr>
          <w:p w:rsidRPr="00CD72EA" w:rsidR="00CD72EA" w:rsidP="00CD72EA" w:rsidRDefault="00CD72EA" w14:paraId="6A4FC5B3" w14:textId="77777777">
            <w:pPr>
              <w:rPr>
                <w:lang w:val="de-DE"/>
              </w:rPr>
            </w:pPr>
            <w:r w:rsidRPr="00CD72EA">
              <w:rPr>
                <w:lang w:val="de-DE"/>
              </w:rPr>
              <w:t>Enhetschef/verksamhetschef:</w:t>
            </w:r>
          </w:p>
          <w:p w:rsidRPr="00CD72EA" w:rsidR="00CD72EA" w:rsidP="00CD72EA" w:rsidRDefault="00CD72EA" w14:paraId="116060A3" w14:textId="77777777">
            <w:pPr>
              <w:rPr>
                <w:lang w:val="de-DE"/>
              </w:rPr>
            </w:pPr>
          </w:p>
        </w:tc>
        <w:tc>
          <w:tcPr>
            <w:tcW w:w="2126" w:type="dxa"/>
          </w:tcPr>
          <w:p w:rsidRPr="00CD72EA" w:rsidR="00CD72EA" w:rsidP="00CD72EA" w:rsidRDefault="00CD72EA" w14:paraId="39680350" w14:textId="77777777">
            <w:pPr>
              <w:rPr>
                <w:lang w:val="de-DE"/>
              </w:rPr>
            </w:pPr>
            <w:r w:rsidRPr="00CD72EA">
              <w:rPr>
                <w:lang w:val="de-DE"/>
              </w:rPr>
              <w:t>Tel:</w:t>
            </w:r>
          </w:p>
        </w:tc>
        <w:tc>
          <w:tcPr>
            <w:tcW w:w="3761" w:type="dxa"/>
          </w:tcPr>
          <w:p w:rsidRPr="00CD72EA" w:rsidR="00CD72EA" w:rsidP="00CD72EA" w:rsidRDefault="00CD72EA" w14:paraId="6653F372" w14:textId="77777777">
            <w:pPr>
              <w:rPr>
                <w:lang w:val="de-DE"/>
              </w:rPr>
            </w:pPr>
            <w:r w:rsidRPr="00CD72EA">
              <w:rPr>
                <w:lang w:val="de-DE"/>
              </w:rPr>
              <w:t xml:space="preserve">E-post: </w:t>
            </w:r>
          </w:p>
        </w:tc>
      </w:tr>
      <w:tr w:rsidRPr="00CD72EA" w:rsidR="00CD72EA" w:rsidTr="00CD72EA" w14:paraId="1C537F3D" w14:textId="77777777">
        <w:trPr>
          <w:cantSplit/>
          <w:trHeight w:val="390"/>
        </w:trPr>
        <w:tc>
          <w:tcPr>
            <w:tcW w:w="3186" w:type="dxa"/>
            <w:gridSpan w:val="2"/>
          </w:tcPr>
          <w:p w:rsidRPr="00CD72EA" w:rsidR="00CD72EA" w:rsidP="00CD72EA" w:rsidRDefault="00CD72EA" w14:paraId="07117E28" w14:textId="77777777">
            <w:r w:rsidRPr="00CD72EA">
              <w:t>Miljöombud:</w:t>
            </w:r>
          </w:p>
          <w:p w:rsidRPr="00CD72EA" w:rsidR="00CD72EA" w:rsidP="00CD72EA" w:rsidRDefault="00CD72EA" w14:paraId="4521881E" w14:textId="77777777"/>
        </w:tc>
        <w:tc>
          <w:tcPr>
            <w:tcW w:w="2126" w:type="dxa"/>
          </w:tcPr>
          <w:p w:rsidRPr="00CD72EA" w:rsidR="00CD72EA" w:rsidP="00CD72EA" w:rsidRDefault="00CD72EA" w14:paraId="326FBA98" w14:textId="77777777">
            <w:r w:rsidRPr="00CD72EA">
              <w:t>Tel:</w:t>
            </w:r>
          </w:p>
        </w:tc>
        <w:tc>
          <w:tcPr>
            <w:tcW w:w="3761" w:type="dxa"/>
          </w:tcPr>
          <w:p w:rsidRPr="00CD72EA" w:rsidR="00CD72EA" w:rsidP="00CD72EA" w:rsidRDefault="00CD72EA" w14:paraId="03562EF1" w14:textId="77777777">
            <w:r w:rsidRPr="00CD72EA">
              <w:t>E-post:</w:t>
            </w:r>
          </w:p>
        </w:tc>
      </w:tr>
      <w:tr w:rsidRPr="00CD72EA" w:rsidR="00CD72EA" w14:paraId="52B7B7BD" w14:textId="77777777">
        <w:trPr>
          <w:cantSplit/>
          <w:trHeight w:val="390"/>
        </w:trPr>
        <w:tc>
          <w:tcPr>
            <w:tcW w:w="9073" w:type="dxa"/>
            <w:gridSpan w:val="4"/>
            <w:tcBorders>
              <w:bottom w:val="single" w:color="auto" w:sz="4" w:space="0"/>
            </w:tcBorders>
          </w:tcPr>
          <w:p w:rsidRPr="00CD72EA" w:rsidR="00CD72EA" w:rsidP="00CD72EA" w:rsidRDefault="00CD72EA" w14:paraId="4A44F6AA" w14:textId="77777777">
            <w:r w:rsidRPr="00CD72EA">
              <w:t>Filialverksamhet belägen i:</w:t>
            </w:r>
          </w:p>
        </w:tc>
      </w:tr>
    </w:tbl>
    <w:p w:rsidRPr="00CD72EA" w:rsidR="00CD72EA" w:rsidP="00CD72EA" w:rsidRDefault="00CD72EA" w14:paraId="6D10C1A6" w14:textId="77777777">
      <w:pPr>
        <w:rPr>
          <w:b/>
        </w:rPr>
      </w:pPr>
    </w:p>
    <w:p w:rsidRPr="00CD72EA" w:rsidR="00CD72EA" w:rsidP="00CD72EA" w:rsidRDefault="00CD72EA" w14:paraId="120FEC4B" w14:textId="77777777">
      <w:pPr>
        <w:rPr>
          <w:b/>
          <w:bCs/>
        </w:rPr>
      </w:pPr>
      <w:r w:rsidRPr="00CD72EA">
        <w:rPr>
          <w:b/>
          <w:bCs/>
        </w:rPr>
        <w:t>SAMMANSTÄLLNING AV RESULTAT</w:t>
      </w:r>
    </w:p>
    <w:p w:rsidRPr="00CD72EA" w:rsidR="00CD72EA" w:rsidP="00CD72EA" w:rsidRDefault="00CD72EA" w14:paraId="07E8B7BD" w14:textId="4B8F3AA6">
      <w:r w:rsidRPr="00CD72EA">
        <w:t>Alla punkter i obligatorisk del och minst 75% av totalt möjliga poäng behöver uppfyllas vid egen bedömning och vid extern revision.</w:t>
      </w:r>
    </w:p>
    <w:tbl>
      <w:tblPr>
        <w:tblW w:w="9139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40" w:firstRow="0" w:lastRow="1" w:firstColumn="0" w:lastColumn="0" w:noHBand="0" w:noVBand="0"/>
      </w:tblPr>
      <w:tblGrid>
        <w:gridCol w:w="4462"/>
        <w:gridCol w:w="1701"/>
        <w:gridCol w:w="1701"/>
        <w:gridCol w:w="1275"/>
      </w:tblGrid>
      <w:tr w:rsidRPr="00CD72EA" w:rsidR="00CD72EA" w:rsidTr="00CD72EA" w14:paraId="723D155A" w14:textId="77777777">
        <w:trPr>
          <w:cantSplit/>
          <w:trHeight w:val="761"/>
        </w:trPr>
        <w:tc>
          <w:tcPr>
            <w:tcW w:w="4462" w:type="dxa"/>
            <w:tcBorders>
              <w:top w:val="single" w:color="auto" w:sz="4" w:space="0"/>
              <w:bottom w:val="single" w:color="auto" w:sz="4" w:space="0"/>
            </w:tcBorders>
          </w:tcPr>
          <w:p w:rsidRPr="00CD72EA" w:rsidR="00CD72EA" w:rsidP="00CD72EA" w:rsidRDefault="00CD72EA" w14:paraId="207E8D0F" w14:textId="77777777">
            <w:pPr>
              <w:rPr>
                <w:b/>
                <w:bCs/>
                <w:sz w:val="18"/>
                <w:szCs w:val="18"/>
              </w:rPr>
            </w:pPr>
            <w:r w:rsidRPr="00CD72EA">
              <w:rPr>
                <w:b/>
                <w:bCs/>
                <w:sz w:val="18"/>
                <w:szCs w:val="18"/>
              </w:rPr>
              <w:t>Områden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:rsidRPr="00CD72EA" w:rsidR="00CD72EA" w:rsidP="00CD72EA" w:rsidRDefault="00CD72EA" w14:paraId="31F63105" w14:textId="77777777">
            <w:pPr>
              <w:rPr>
                <w:b/>
                <w:bCs/>
                <w:sz w:val="18"/>
                <w:szCs w:val="18"/>
              </w:rPr>
            </w:pPr>
            <w:r w:rsidRPr="00CD72EA">
              <w:rPr>
                <w:b/>
                <w:bCs/>
                <w:sz w:val="18"/>
                <w:szCs w:val="18"/>
              </w:rPr>
              <w:t>Egen bedömning</w:t>
            </w:r>
          </w:p>
          <w:p w:rsidRPr="00CD72EA" w:rsidR="00CD72EA" w:rsidP="00CD72EA" w:rsidRDefault="00CD72EA" w14:paraId="4CC36BFA" w14:textId="77777777">
            <w:pPr>
              <w:rPr>
                <w:b/>
                <w:bCs/>
                <w:sz w:val="18"/>
                <w:szCs w:val="18"/>
              </w:rPr>
            </w:pPr>
            <w:r w:rsidRPr="00CD72EA">
              <w:rPr>
                <w:b/>
                <w:bCs/>
                <w:sz w:val="18"/>
                <w:szCs w:val="18"/>
              </w:rPr>
              <w:t>Datum: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</w:tcPr>
          <w:p w:rsidRPr="00CD72EA" w:rsidR="00CD72EA" w:rsidP="00CD72EA" w:rsidRDefault="00CD72EA" w14:paraId="00122386" w14:textId="77777777">
            <w:pPr>
              <w:rPr>
                <w:b/>
                <w:bCs/>
                <w:sz w:val="18"/>
                <w:szCs w:val="18"/>
              </w:rPr>
            </w:pPr>
            <w:r w:rsidRPr="00CD72EA">
              <w:rPr>
                <w:b/>
                <w:bCs/>
                <w:sz w:val="18"/>
                <w:szCs w:val="18"/>
              </w:rPr>
              <w:t>Ev. extern revision</w:t>
            </w:r>
          </w:p>
          <w:p w:rsidRPr="00CD72EA" w:rsidR="00CD72EA" w:rsidP="00CD72EA" w:rsidRDefault="00CD72EA" w14:paraId="64D3BB47" w14:textId="39F324A8">
            <w:pPr>
              <w:rPr>
                <w:b/>
                <w:bCs/>
                <w:sz w:val="18"/>
                <w:szCs w:val="18"/>
              </w:rPr>
            </w:pPr>
            <w:r w:rsidRPr="00CD72EA">
              <w:rPr>
                <w:b/>
                <w:bCs/>
                <w:sz w:val="18"/>
                <w:szCs w:val="18"/>
              </w:rPr>
              <w:t>Datum: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</w:tcPr>
          <w:p w:rsidRPr="00CD72EA" w:rsidR="00CD72EA" w:rsidP="00CD72EA" w:rsidRDefault="00CD72EA" w14:paraId="29C47EB1" w14:textId="77777777">
            <w:pPr>
              <w:rPr>
                <w:b/>
                <w:bCs/>
                <w:sz w:val="18"/>
                <w:szCs w:val="18"/>
              </w:rPr>
            </w:pPr>
            <w:r w:rsidRPr="00CD72EA">
              <w:rPr>
                <w:b/>
                <w:bCs/>
                <w:sz w:val="18"/>
                <w:szCs w:val="18"/>
              </w:rPr>
              <w:t>Totalt möjliga poäng</w:t>
            </w:r>
          </w:p>
        </w:tc>
      </w:tr>
      <w:tr w:rsidRPr="00CD72EA" w:rsidR="00CD72EA" w:rsidTr="00CD72EA" w14:paraId="4590C9B2" w14:textId="77777777">
        <w:trPr>
          <w:cantSplit/>
          <w:trHeight w:val="470"/>
        </w:trPr>
        <w:tc>
          <w:tcPr>
            <w:tcW w:w="44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2C6921B8" w14:textId="77777777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Obligatorisk del – denna del måste uppfyllas och är ej poänggivande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583F6BC8" w14:textId="777777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1416ACA1" w14:textId="777777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44E94F37" w14:textId="77777777">
            <w:pPr>
              <w:rPr>
                <w:b/>
                <w:bCs/>
                <w:sz w:val="18"/>
                <w:szCs w:val="18"/>
              </w:rPr>
            </w:pPr>
            <w:r w:rsidRPr="00CD72EA">
              <w:rPr>
                <w:b/>
                <w:bCs/>
                <w:sz w:val="18"/>
                <w:szCs w:val="18"/>
              </w:rPr>
              <w:t>Uppfyller: ja/nej</w:t>
            </w:r>
          </w:p>
        </w:tc>
      </w:tr>
      <w:tr w:rsidRPr="00CD72EA" w:rsidR="00CD72EA" w:rsidTr="00CD72EA" w14:paraId="081805D3" w14:textId="77777777">
        <w:trPr>
          <w:cantSplit/>
          <w:trHeight w:val="325"/>
        </w:trPr>
        <w:tc>
          <w:tcPr>
            <w:tcW w:w="4462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5E968DE6" w14:textId="77777777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Utbildning och information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50CEA165" w14:textId="777777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22128EAA" w14:textId="777777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3CF7C39C" w14:textId="2A657349">
            <w:pPr>
              <w:rPr>
                <w:b/>
                <w:sz w:val="18"/>
                <w:szCs w:val="18"/>
              </w:rPr>
            </w:pPr>
            <w:r w:rsidRPr="00CD72EA">
              <w:rPr>
                <w:b/>
                <w:sz w:val="18"/>
                <w:szCs w:val="18"/>
              </w:rPr>
              <w:t>1</w:t>
            </w:r>
            <w:r w:rsidR="000942D6">
              <w:rPr>
                <w:b/>
                <w:sz w:val="18"/>
                <w:szCs w:val="18"/>
              </w:rPr>
              <w:t>0</w:t>
            </w:r>
          </w:p>
        </w:tc>
      </w:tr>
      <w:tr w:rsidRPr="00CD72EA" w:rsidR="00CD72EA" w:rsidTr="00CD72EA" w14:paraId="143999E1" w14:textId="77777777">
        <w:trPr>
          <w:cantSplit/>
          <w:trHeight w:val="444"/>
        </w:trPr>
        <w:tc>
          <w:tcPr>
            <w:tcW w:w="4462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1CA43470" w14:textId="77777777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Resor och transporter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627C7CC9" w14:textId="777777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5CCC0B87" w14:textId="777777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1AE31216" w14:textId="77777777">
            <w:pPr>
              <w:rPr>
                <w:b/>
                <w:sz w:val="18"/>
                <w:szCs w:val="18"/>
              </w:rPr>
            </w:pPr>
            <w:r w:rsidRPr="00CD72EA">
              <w:rPr>
                <w:b/>
                <w:sz w:val="18"/>
                <w:szCs w:val="18"/>
              </w:rPr>
              <w:t>9</w:t>
            </w:r>
          </w:p>
        </w:tc>
      </w:tr>
      <w:tr w:rsidRPr="00CD72EA" w:rsidR="00CD72EA" w:rsidTr="00CD72EA" w14:paraId="305D21A4" w14:textId="77777777">
        <w:trPr>
          <w:cantSplit/>
          <w:trHeight w:val="409"/>
        </w:trPr>
        <w:tc>
          <w:tcPr>
            <w:tcW w:w="4462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00D115F3" w14:textId="77777777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Energi och klimat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7043AA25" w14:textId="777777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6EE34759" w14:textId="777777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612AA1" w14:paraId="20351B18" w14:textId="602231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</w:tr>
      <w:tr w:rsidRPr="00CD72EA" w:rsidR="00CD72EA" w:rsidTr="00CD72EA" w14:paraId="7223BE23" w14:textId="77777777">
        <w:trPr>
          <w:cantSplit/>
          <w:trHeight w:val="373"/>
        </w:trPr>
        <w:tc>
          <w:tcPr>
            <w:tcW w:w="4462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7FE053B6" w14:textId="77777777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Kemikalier och läkemedel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5BF863BA" w14:textId="777777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6316C516" w14:textId="777777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612AA1" w14:paraId="7B93DA1E" w14:textId="63801F2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Pr="00CD72EA" w:rsidR="00CD72EA" w:rsidTr="00CD72EA" w14:paraId="7790A35D" w14:textId="77777777">
        <w:trPr>
          <w:cantSplit/>
          <w:trHeight w:val="351"/>
        </w:trPr>
        <w:tc>
          <w:tcPr>
            <w:tcW w:w="4462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60422DB0" w14:textId="77777777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Produkter och avfall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65DFA535" w14:textId="777777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4FD1CE26" w14:textId="777777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color="auto" w:sz="4" w:space="0"/>
            </w:tcBorders>
            <w:vAlign w:val="center"/>
          </w:tcPr>
          <w:p w:rsidRPr="00CD72EA" w:rsidR="00CD72EA" w:rsidP="00CD72EA" w:rsidRDefault="00CD72EA" w14:paraId="3EDE7739" w14:textId="74DC6406">
            <w:pPr>
              <w:rPr>
                <w:b/>
                <w:sz w:val="18"/>
                <w:szCs w:val="18"/>
              </w:rPr>
            </w:pPr>
            <w:r w:rsidRPr="00CD72EA">
              <w:rPr>
                <w:b/>
                <w:sz w:val="18"/>
                <w:szCs w:val="18"/>
              </w:rPr>
              <w:t>1</w:t>
            </w:r>
            <w:r w:rsidR="000942D6">
              <w:rPr>
                <w:b/>
                <w:sz w:val="18"/>
                <w:szCs w:val="18"/>
              </w:rPr>
              <w:t>1</w:t>
            </w:r>
          </w:p>
        </w:tc>
      </w:tr>
      <w:tr w:rsidRPr="00CD72EA" w:rsidR="00CD72EA" w:rsidTr="00CD72EA" w14:paraId="33B09658" w14:textId="77777777">
        <w:trPr>
          <w:cantSplit/>
          <w:trHeight w:val="329"/>
        </w:trPr>
        <w:tc>
          <w:tcPr>
            <w:tcW w:w="4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02D828F1" w14:textId="77777777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Hållbar konsumtion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39A7464C" w14:textId="777777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6140938C" w14:textId="777777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05694CB6" w14:textId="77777777">
            <w:pPr>
              <w:rPr>
                <w:b/>
                <w:sz w:val="18"/>
                <w:szCs w:val="18"/>
              </w:rPr>
            </w:pPr>
            <w:r w:rsidRPr="00CD72EA">
              <w:rPr>
                <w:b/>
                <w:sz w:val="18"/>
                <w:szCs w:val="18"/>
              </w:rPr>
              <w:t>3</w:t>
            </w:r>
          </w:p>
        </w:tc>
      </w:tr>
      <w:tr w:rsidRPr="00CD72EA" w:rsidR="00CD72EA" w:rsidTr="00CD72EA" w14:paraId="7F00AFC9" w14:textId="77777777">
        <w:trPr>
          <w:cantSplit/>
          <w:trHeight w:val="293"/>
        </w:trPr>
        <w:tc>
          <w:tcPr>
            <w:tcW w:w="4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1884789A" w14:textId="77777777">
            <w:pPr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SUMMA POÄNG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2D135C20" w14:textId="77777777">
            <w:pPr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fldChar w:fldCharType="begin"/>
            </w:r>
            <w:r w:rsidRPr="00CD72EA">
              <w:rPr>
                <w:sz w:val="18"/>
                <w:szCs w:val="18"/>
              </w:rPr>
              <w:instrText xml:space="preserve"> =SUM(ABOVE) \# "0" </w:instrText>
            </w:r>
            <w:r w:rsidRPr="00CD72EA">
              <w:rPr>
                <w:sz w:val="18"/>
                <w:szCs w:val="18"/>
              </w:rPr>
              <w:fldChar w:fldCharType="separate"/>
            </w:r>
            <w:r w:rsidRPr="00CD72EA">
              <w:rPr>
                <w:sz w:val="18"/>
                <w:szCs w:val="18"/>
              </w:rPr>
              <w:t>0</w:t>
            </w:r>
            <w:r w:rsidRPr="00CD72EA"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5AC20998" w14:textId="77777777">
            <w:pPr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fldChar w:fldCharType="begin"/>
            </w:r>
            <w:r w:rsidRPr="00CD72EA">
              <w:rPr>
                <w:sz w:val="18"/>
                <w:szCs w:val="18"/>
              </w:rPr>
              <w:instrText xml:space="preserve"> =SUM(ABOVE) \# "0" </w:instrText>
            </w:r>
            <w:r w:rsidRPr="00CD72EA">
              <w:rPr>
                <w:sz w:val="18"/>
                <w:szCs w:val="18"/>
              </w:rPr>
              <w:fldChar w:fldCharType="separate"/>
            </w:r>
            <w:r w:rsidRPr="00CD72EA">
              <w:rPr>
                <w:sz w:val="18"/>
                <w:szCs w:val="18"/>
              </w:rPr>
              <w:t>0</w:t>
            </w:r>
            <w:r w:rsidRPr="00CD72EA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0942D6" w14:paraId="60F7017B" w14:textId="134446A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Pr="00CD72EA" w:rsidR="00CD72EA" w:rsidTr="00CD72EA" w14:paraId="339DB872" w14:textId="77777777">
        <w:trPr>
          <w:cantSplit/>
          <w:trHeight w:val="271"/>
        </w:trPr>
        <w:tc>
          <w:tcPr>
            <w:tcW w:w="44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5864A5A2" w14:textId="77777777">
            <w:pPr>
              <w:numPr>
                <w:ilvl w:val="0"/>
                <w:numId w:val="32"/>
              </w:numPr>
              <w:ind w:left="426"/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Egna lösningar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28331C2F" w14:textId="777777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4BCCF2DE" w14:textId="77777777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108E068B" w14:textId="77777777">
            <w:pPr>
              <w:rPr>
                <w:b/>
                <w:sz w:val="18"/>
                <w:szCs w:val="18"/>
              </w:rPr>
            </w:pPr>
            <w:r w:rsidRPr="00CD72EA">
              <w:rPr>
                <w:b/>
                <w:sz w:val="18"/>
                <w:szCs w:val="18"/>
              </w:rPr>
              <w:t>3</w:t>
            </w:r>
          </w:p>
        </w:tc>
      </w:tr>
      <w:tr w:rsidRPr="00CD72EA" w:rsidR="00CD72EA" w:rsidTr="00CD72EA" w14:paraId="356CE870" w14:textId="77777777">
        <w:trPr>
          <w:cantSplit/>
          <w:trHeight w:val="391"/>
        </w:trPr>
        <w:tc>
          <w:tcPr>
            <w:tcW w:w="44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44B9BEDC" w14:textId="77777777">
            <w:pPr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POÄNG ATT UPPNÅ (75%)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24DBE8C6" w14:textId="1043DD17">
            <w:pPr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3</w:t>
            </w:r>
            <w:r w:rsidR="00CC043E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237DA828" w14:textId="55FC74D5">
            <w:pPr>
              <w:rPr>
                <w:sz w:val="18"/>
                <w:szCs w:val="18"/>
              </w:rPr>
            </w:pPr>
            <w:r w:rsidRPr="00CD72EA">
              <w:rPr>
                <w:sz w:val="18"/>
                <w:szCs w:val="18"/>
              </w:rPr>
              <w:t>3</w:t>
            </w:r>
            <w:r w:rsidR="00CC043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26A8D129" w14:textId="77777777">
            <w:pPr>
              <w:rPr>
                <w:b/>
                <w:sz w:val="18"/>
                <w:szCs w:val="18"/>
              </w:rPr>
            </w:pPr>
          </w:p>
        </w:tc>
      </w:tr>
    </w:tbl>
    <w:p w:rsidR="00CD72EA" w:rsidP="00CD72EA" w:rsidRDefault="00CD72EA" w14:paraId="54A60141" w14:textId="77777777">
      <w:pPr>
        <w:rPr>
          <w:sz w:val="18"/>
          <w:szCs w:val="18"/>
        </w:rPr>
      </w:pPr>
    </w:p>
    <w:p w:rsidRPr="00CD72EA" w:rsidR="00CD72EA" w:rsidP="00CD72EA" w:rsidRDefault="00CD72EA" w14:paraId="4B8D3C4B" w14:textId="3339F62F">
      <w:pPr>
        <w:rPr>
          <w:bCs/>
        </w:rPr>
      </w:pPr>
      <w:r w:rsidRPr="00CD72EA">
        <w:rPr>
          <w:sz w:val="18"/>
          <w:szCs w:val="18"/>
        </w:rPr>
        <w:t xml:space="preserve">Instruktion: Fyll i poäng samt </w:t>
      </w:r>
      <w:r w:rsidR="00FE2F5C">
        <w:rPr>
          <w:sz w:val="18"/>
          <w:szCs w:val="18"/>
        </w:rPr>
        <w:t xml:space="preserve">markera talet vid </w:t>
      </w:r>
      <w:r w:rsidRPr="00CD72EA">
        <w:rPr>
          <w:sz w:val="18"/>
          <w:szCs w:val="18"/>
        </w:rPr>
        <w:t>”Summa poäng”, välj ”Uppdatera fält”. Då räknas summan ihop automatiskt.</w:t>
      </w:r>
      <w:r w:rsidRPr="00CD72EA">
        <w:rPr>
          <w:bCs/>
        </w:rPr>
        <w:br w:type="page"/>
      </w:r>
    </w:p>
    <w:p w:rsidRPr="00CD72EA" w:rsidR="00CD72EA" w:rsidP="00CD72EA" w:rsidRDefault="00CD72EA" w14:paraId="57E15C8D" w14:textId="77777777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60" w:lineRule="atLeast"/>
        <w:ind w:left="-284"/>
        <w:textAlignment w:val="center"/>
        <w:rPr>
          <w:rFonts w:eastAsia="Times New Roman" w:cs="Times New Roman"/>
          <w:b/>
          <w:color w:val="000000"/>
          <w:sz w:val="24"/>
          <w:szCs w:val="24"/>
          <w:lang w:eastAsia="sv-SE"/>
        </w:rPr>
      </w:pPr>
      <w:r w:rsidRPr="00CD72EA">
        <w:rPr>
          <w:rFonts w:eastAsia="Times New Roman" w:cs="Times New Roman"/>
          <w:b/>
          <w:color w:val="000000"/>
          <w:sz w:val="24"/>
          <w:szCs w:val="24"/>
          <w:lang w:eastAsia="sv-SE"/>
        </w:rPr>
        <w:t>OBLIGATORISK DEL</w:t>
      </w:r>
    </w:p>
    <w:p w:rsidRPr="00CD72EA" w:rsidR="00CD72EA" w:rsidP="00CD72EA" w:rsidRDefault="00CD72EA" w14:paraId="7BA87B84" w14:textId="77777777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60" w:lineRule="atLeast"/>
        <w:ind w:left="-284"/>
        <w:textAlignment w:val="center"/>
        <w:rPr>
          <w:rFonts w:eastAsia="Times New Roman" w:cs="Times New Roman"/>
          <w:bCs/>
          <w:sz w:val="18"/>
          <w:szCs w:val="18"/>
          <w:lang w:eastAsia="sv-SE"/>
        </w:rPr>
      </w:pPr>
      <w:r w:rsidRPr="00CD72EA">
        <w:rPr>
          <w:rFonts w:eastAsia="Times New Roman" w:cs="Times New Roman"/>
          <w:bCs/>
          <w:sz w:val="18"/>
          <w:szCs w:val="18"/>
          <w:lang w:eastAsia="sv-SE"/>
        </w:rPr>
        <w:t>Verksamheten behöver uppfylla alla kriterier för att få miljödiplom.</w:t>
      </w:r>
    </w:p>
    <w:p w:rsidRPr="00CD72EA" w:rsidR="00CD72EA" w:rsidP="00CD72EA" w:rsidRDefault="00CD72EA" w14:paraId="09975F2F" w14:textId="5194CC4A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60" w:lineRule="atLeast"/>
        <w:ind w:left="-284"/>
        <w:textAlignment w:val="center"/>
        <w:rPr>
          <w:rFonts w:eastAsia="Times New Roman" w:cs="Times New Roman"/>
          <w:bCs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843"/>
        <w:gridCol w:w="969"/>
        <w:gridCol w:w="3858"/>
      </w:tblGrid>
      <w:tr w:rsidRPr="00D12306" w:rsidR="00CD72EA" w:rsidTr="00380C9C" w14:paraId="049EE474" w14:textId="77777777">
        <w:trPr>
          <w:cantSplit/>
          <w:trHeight w:val="549"/>
        </w:trPr>
        <w:tc>
          <w:tcPr>
            <w:tcW w:w="4395" w:type="dxa"/>
            <w:vMerge w:val="restart"/>
            <w:tcBorders>
              <w:top w:val="single" w:color="auto" w:sz="4" w:space="0"/>
              <w:right w:val="nil"/>
            </w:tcBorders>
            <w:shd w:val="clear" w:color="auto" w:fill="FFFFFF"/>
            <w:vAlign w:val="center"/>
          </w:tcPr>
          <w:p w:rsidRPr="00CD72EA" w:rsidR="00CD72EA" w:rsidP="00CD72EA" w:rsidRDefault="00CD72EA" w14:paraId="0F2B34A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bookmarkStart w:name="_Hlk41314445" w:id="1"/>
            <w:r w:rsidRPr="00CD72EA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1. OBLIGATORISKA PUNKTER</w:t>
            </w:r>
          </w:p>
        </w:tc>
        <w:tc>
          <w:tcPr>
            <w:tcW w:w="84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 w:rsidRPr="0027292C" w:rsidR="00CD72EA" w:rsidP="00CD72EA" w:rsidRDefault="00CD72EA" w14:paraId="0790262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ind w:right="-72"/>
              <w:rPr>
                <w:rFonts w:eastAsia="Times New Roman" w:cs="Times New Roman"/>
                <w:b/>
                <w:sz w:val="16"/>
                <w:szCs w:val="16"/>
                <w:lang w:eastAsia="sv-SE"/>
              </w:rPr>
            </w:pPr>
            <w:r w:rsidRPr="0027292C">
              <w:rPr>
                <w:rFonts w:eastAsia="Times New Roman" w:cs="Times New Roman"/>
                <w:b/>
                <w:sz w:val="16"/>
                <w:szCs w:val="16"/>
                <w:lang w:eastAsia="sv-SE"/>
              </w:rPr>
              <w:t>Egen bedömning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FFFFF"/>
          </w:tcPr>
          <w:p w:rsidRPr="0027292C" w:rsidR="00CD72EA" w:rsidP="00CD72EA" w:rsidRDefault="00CD72EA" w14:paraId="4013F86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6"/>
                <w:szCs w:val="16"/>
                <w:lang w:eastAsia="sv-SE"/>
              </w:rPr>
            </w:pPr>
            <w:r w:rsidRPr="0027292C">
              <w:rPr>
                <w:rFonts w:eastAsia="Times New Roman" w:cs="Times New Roman"/>
                <w:b/>
                <w:sz w:val="16"/>
                <w:szCs w:val="16"/>
                <w:lang w:eastAsia="sv-SE"/>
              </w:rPr>
              <w:t>Ev. extern revision</w:t>
            </w:r>
          </w:p>
        </w:tc>
        <w:tc>
          <w:tcPr>
            <w:tcW w:w="385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592CC87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kommentarer</w:t>
            </w:r>
          </w:p>
          <w:p w:rsidRPr="00CD72EA" w:rsidR="00CD72EA" w:rsidP="00CD72EA" w:rsidRDefault="00CD72EA" w14:paraId="2613DA5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:rsidRPr="00CD72EA" w:rsidR="00CD72EA" w:rsidP="00CD72EA" w:rsidRDefault="00CD72EA" w14:paraId="62AC3CA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Pr="00CD72EA" w:rsidR="00CD72EA" w:rsidTr="00380C9C" w14:paraId="0FB210E7" w14:textId="77777777">
        <w:trPr>
          <w:cantSplit/>
          <w:trHeight w:val="401"/>
        </w:trPr>
        <w:tc>
          <w:tcPr>
            <w:tcW w:w="4395" w:type="dxa"/>
            <w:vMerge/>
          </w:tcPr>
          <w:p w:rsidRPr="00CD72EA" w:rsidR="00CD72EA" w:rsidP="00CD72EA" w:rsidRDefault="00CD72EA" w14:paraId="5EAEE232" w14:textId="77777777">
            <w:pPr>
              <w:spacing w:after="0" w:line="240" w:lineRule="auto"/>
              <w:ind w:left="423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812" w:type="dxa"/>
            <w:gridSpan w:val="2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80C9C" w:rsidR="00CD72EA" w:rsidP="00CD72EA" w:rsidRDefault="00CD72EA" w14:paraId="762890D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sv-SE"/>
              </w:rPr>
            </w:pPr>
            <w:r w:rsidRPr="00380C9C">
              <w:rPr>
                <w:rFonts w:eastAsia="Times New Roman" w:cs="Times New Roman"/>
                <w:b/>
                <w:sz w:val="16"/>
                <w:szCs w:val="16"/>
                <w:lang w:eastAsia="sv-SE"/>
              </w:rPr>
              <w:t>Uppfyllt</w:t>
            </w:r>
          </w:p>
          <w:p w:rsidRPr="00380C9C" w:rsidR="00CD72EA" w:rsidP="00CD72EA" w:rsidRDefault="00CD72EA" w14:paraId="0D4AACC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sv-SE"/>
              </w:rPr>
            </w:pPr>
            <w:r w:rsidRPr="00380C9C">
              <w:rPr>
                <w:rFonts w:eastAsia="Times New Roman" w:cs="Times New Roman"/>
                <w:b/>
                <w:sz w:val="16"/>
                <w:szCs w:val="16"/>
                <w:lang w:eastAsia="sv-SE"/>
              </w:rPr>
              <w:t>(fyll i ja eller nej)</w:t>
            </w:r>
          </w:p>
        </w:tc>
        <w:tc>
          <w:tcPr>
            <w:tcW w:w="3858" w:type="dxa"/>
            <w:vMerge/>
          </w:tcPr>
          <w:p w:rsidRPr="00CD72EA" w:rsidR="00CD72EA" w:rsidP="00CD72EA" w:rsidRDefault="00CD72EA" w14:paraId="04D237C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:rsidTr="00380C9C" w14:paraId="4AAFA411" w14:textId="77777777">
        <w:trPr>
          <w:cantSplit/>
          <w:trHeight w:val="949"/>
        </w:trPr>
        <w:tc>
          <w:tcPr>
            <w:tcW w:w="4395" w:type="dxa"/>
            <w:tcBorders>
              <w:bottom w:val="single" w:color="auto" w:sz="4" w:space="0"/>
            </w:tcBorders>
            <w:shd w:val="clear" w:color="auto" w:fill="auto"/>
          </w:tcPr>
          <w:p w:rsidRPr="00CD72EA" w:rsidR="00CD72EA" w:rsidP="00CD72EA" w:rsidRDefault="00CD72EA" w14:paraId="3D3F3852" w14:textId="77777777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en aktuell förteckning över miljölagstiftning och andra miljökrav som berör verksamheten. Dessa krav är kända och efterlevs hos oss.</w:t>
            </w:r>
          </w:p>
        </w:tc>
        <w:tc>
          <w:tcPr>
            <w:tcW w:w="843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3D6089C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3B92E8B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bottom w:val="single" w:color="auto" w:sz="4" w:space="0"/>
            </w:tcBorders>
          </w:tcPr>
          <w:p w:rsidRPr="00CD72EA" w:rsidR="00CD72EA" w:rsidP="00CD72EA" w:rsidRDefault="00CD72EA" w14:paraId="0DF6A89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:rsidTr="00380C9C" w14:paraId="6697048A" w14:textId="77777777">
        <w:trPr>
          <w:cantSplit/>
          <w:trHeight w:val="848"/>
        </w:trPr>
        <w:tc>
          <w:tcPr>
            <w:tcW w:w="4395" w:type="dxa"/>
            <w:tcBorders>
              <w:bottom w:val="single" w:color="auto" w:sz="4" w:space="0"/>
            </w:tcBorders>
            <w:shd w:val="clear" w:color="auto" w:fill="auto"/>
          </w:tcPr>
          <w:p w:rsidRPr="00CD72EA" w:rsidR="00CD72EA" w:rsidP="00CD72EA" w:rsidRDefault="00CD72EA" w14:paraId="4F3604E1" w14:textId="3AE6C92C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Västra Götalandsregionens miljöpolicy och</w:t>
            </w:r>
            <w:r w:rsidRPr="00CD72EA">
              <w:rPr>
                <w:rFonts w:eastAsia="Times New Roman" w:cs="Times New Roman"/>
                <w:color w:val="4F81BD"/>
                <w:sz w:val="18"/>
                <w:szCs w:val="18"/>
                <w:lang w:eastAsia="sv-SE"/>
              </w:rPr>
              <w:t xml:space="preserve"> </w:t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miljömål samt den egna förvaltningens/verksamhetens eventuella miljömål</w:t>
            </w:r>
            <w:r w:rsidRPr="00CD72EA">
              <w:rPr>
                <w:rFonts w:eastAsia="Times New Roman" w:cs="Times New Roman"/>
                <w:color w:val="4F81BD"/>
                <w:sz w:val="18"/>
                <w:szCs w:val="18"/>
                <w:lang w:eastAsia="sv-SE"/>
              </w:rPr>
              <w:t xml:space="preserve"> </w:t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är kända av alla medarbetare på arbetsplatsen.</w:t>
            </w:r>
          </w:p>
        </w:tc>
        <w:tc>
          <w:tcPr>
            <w:tcW w:w="843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66660A5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73A8C82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bottom w:val="single" w:color="auto" w:sz="4" w:space="0"/>
            </w:tcBorders>
          </w:tcPr>
          <w:p w:rsidRPr="00CD72EA" w:rsidR="00CD72EA" w:rsidP="00CD72EA" w:rsidRDefault="00CD72EA" w14:paraId="2D13AB1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:rsidTr="00380C9C" w14:paraId="25029C37" w14:textId="77777777">
        <w:trPr>
          <w:cantSplit/>
          <w:trHeight w:val="393"/>
        </w:trPr>
        <w:tc>
          <w:tcPr>
            <w:tcW w:w="4395" w:type="dxa"/>
            <w:tcBorders>
              <w:bottom w:val="single" w:color="auto" w:sz="4" w:space="0"/>
            </w:tcBorders>
            <w:shd w:val="clear" w:color="auto" w:fill="auto"/>
          </w:tcPr>
          <w:p w:rsidRPr="00CD72EA" w:rsidR="00CD72EA" w:rsidP="00CD72EA" w:rsidRDefault="00CD72EA" w14:paraId="4A962003" w14:textId="77777777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Ansvar och roller i miljöarbetet är beskrivet och kommunicerat.</w:t>
            </w:r>
          </w:p>
        </w:tc>
        <w:tc>
          <w:tcPr>
            <w:tcW w:w="843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7C56F2E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2EB22DC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bottom w:val="single" w:color="auto" w:sz="4" w:space="0"/>
            </w:tcBorders>
          </w:tcPr>
          <w:p w:rsidRPr="00CD72EA" w:rsidR="00CD72EA" w:rsidP="00CD72EA" w:rsidRDefault="00CD72EA" w14:paraId="0493612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:rsidTr="00380C9C" w14:paraId="3C90C61C" w14:textId="77777777">
        <w:trPr>
          <w:cantSplit/>
          <w:trHeight w:val="387"/>
        </w:trPr>
        <w:tc>
          <w:tcPr>
            <w:tcW w:w="4395" w:type="dxa"/>
            <w:tcBorders>
              <w:bottom w:val="single" w:color="auto" w:sz="4" w:space="0"/>
            </w:tcBorders>
            <w:shd w:val="clear" w:color="auto" w:fill="auto"/>
          </w:tcPr>
          <w:p w:rsidRPr="00CD72EA" w:rsidR="00CD72EA" w:rsidP="00CD72EA" w:rsidRDefault="00CD72EA" w14:paraId="702FA04D" w14:textId="29A64AE9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På enheten finns minst ett miljöombud/ kemikalieombud.</w:t>
            </w:r>
          </w:p>
        </w:tc>
        <w:tc>
          <w:tcPr>
            <w:tcW w:w="843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6E259E4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3435469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bottom w:val="single" w:color="auto" w:sz="4" w:space="0"/>
            </w:tcBorders>
          </w:tcPr>
          <w:p w:rsidRPr="00CD72EA" w:rsidR="00CD72EA" w:rsidP="00CD72EA" w:rsidRDefault="00CD72EA" w14:paraId="7AE19EA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:rsidTr="00380C9C" w14:paraId="7E9977C2" w14:textId="77777777">
        <w:trPr>
          <w:cantSplit/>
          <w:trHeight w:val="673"/>
        </w:trPr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CD72EA" w:rsidR="00CD72EA" w:rsidP="00CD72EA" w:rsidRDefault="00CD72EA" w14:paraId="190CFECF" w14:textId="77777777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en resepolicy och riktlinje/rutin som styr mot minskat samt hållbart resande. Dessa är kommunicerade och kända av medarbetarna.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22980E7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3E70893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72EA" w:rsidR="00CD72EA" w:rsidP="00CD72EA" w:rsidRDefault="00CD72EA" w14:paraId="7E4D82A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:rsidTr="00380C9C" w14:paraId="0A277624" w14:textId="77777777">
        <w:trPr>
          <w:cantSplit/>
          <w:trHeight w:val="980"/>
        </w:trPr>
        <w:tc>
          <w:tcPr>
            <w:tcW w:w="4395" w:type="dxa"/>
            <w:tcBorders>
              <w:bottom w:val="single" w:color="auto" w:sz="4" w:space="0"/>
            </w:tcBorders>
            <w:shd w:val="clear" w:color="auto" w:fill="auto"/>
          </w:tcPr>
          <w:p w:rsidRPr="00CD72EA" w:rsidR="00CD72EA" w:rsidP="00CD72EA" w:rsidRDefault="00CD72EA" w14:paraId="609457DE" w14:textId="77777777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en aktuell förteckning över de faroklassade kemikalier som används i verksamheten. Aktuella säkerhetsdatablad finns också tillgängliga.</w:t>
            </w:r>
          </w:p>
        </w:tc>
        <w:tc>
          <w:tcPr>
            <w:tcW w:w="843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35FBCC5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17DC217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bottom w:val="single" w:color="auto" w:sz="4" w:space="0"/>
            </w:tcBorders>
          </w:tcPr>
          <w:p w:rsidRPr="00CD72EA" w:rsidR="00CD72EA" w:rsidP="00CD72EA" w:rsidRDefault="00CD72EA" w14:paraId="72FDB57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:rsidTr="00380C9C" w14:paraId="60C31917" w14:textId="77777777">
        <w:trPr>
          <w:cantSplit/>
          <w:trHeight w:val="1124"/>
        </w:trPr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CD72EA" w:rsidR="00CD72EA" w:rsidP="00CD72EA" w:rsidRDefault="00CD72EA" w14:paraId="26EC09BD" w14:textId="366D9439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name="_Hlk56175753" w:id="2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De som klassificerar och skickar iväg farligt avfall som är farligt gods</w:t>
            </w:r>
            <w:r w:rsidR="00397420">
              <w:rPr>
                <w:rFonts w:eastAsia="Times New Roman" w:cs="Times New Roman"/>
                <w:sz w:val="18"/>
                <w:szCs w:val="18"/>
                <w:lang w:eastAsia="sv-SE"/>
              </w:rPr>
              <w:t>, eller</w:t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fyller i godsdeklaration/</w:t>
            </w:r>
            <w:r w:rsidR="00BE651F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</w:t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transportdokument, har fått information/utbildning om regler kring hantering av farligt gods. Genomförd under de senaste fem åren.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483E562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1A7BDC6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72EA" w:rsidR="00CD72EA" w:rsidP="00CD72EA" w:rsidRDefault="00CD72EA" w14:paraId="1CC2304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bookmarkEnd w:id="2"/>
      <w:tr w:rsidRPr="00CD72EA" w:rsidR="00CD72EA" w:rsidTr="00380C9C" w14:paraId="462081CB" w14:textId="77777777">
        <w:trPr>
          <w:cantSplit/>
          <w:trHeight w:val="536"/>
        </w:trPr>
        <w:tc>
          <w:tcPr>
            <w:tcW w:w="4395" w:type="dxa"/>
            <w:tcBorders>
              <w:bottom w:val="nil"/>
            </w:tcBorders>
            <w:shd w:val="clear" w:color="auto" w:fill="auto"/>
          </w:tcPr>
          <w:p w:rsidRPr="00CD72EA" w:rsidR="00CD72EA" w:rsidP="00CD72EA" w:rsidRDefault="00CD72EA" w14:paraId="37A66684" w14:textId="7D27DC26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Anteckning för lämnat farligt avfall förvaras på enheten i 3 år och godsdeklaration/transportdokument i 3 mån.</w:t>
            </w:r>
          </w:p>
        </w:tc>
        <w:tc>
          <w:tcPr>
            <w:tcW w:w="843" w:type="dxa"/>
            <w:tcBorders>
              <w:bottom w:val="nil"/>
            </w:tcBorders>
            <w:vAlign w:val="center"/>
          </w:tcPr>
          <w:p w:rsidRPr="00CD72EA" w:rsidR="00CD72EA" w:rsidP="00CD72EA" w:rsidRDefault="00CD72EA" w14:paraId="05B7A3A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bottom w:val="nil"/>
            </w:tcBorders>
            <w:vAlign w:val="center"/>
          </w:tcPr>
          <w:p w:rsidRPr="00CD72EA" w:rsidR="00CD72EA" w:rsidP="00CD72EA" w:rsidRDefault="00CD72EA" w14:paraId="710E255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bottom w:val="nil"/>
            </w:tcBorders>
          </w:tcPr>
          <w:p w:rsidRPr="00CD72EA" w:rsidR="00CD72EA" w:rsidP="00CD72EA" w:rsidRDefault="00CD72EA" w14:paraId="46BC6FF9" w14:textId="4D821972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CD72EA" w:rsidTr="00380C9C" w14:paraId="074406E3" w14:textId="77777777">
        <w:trPr>
          <w:cantSplit/>
          <w:trHeight w:val="2429"/>
        </w:trPr>
        <w:tc>
          <w:tcPr>
            <w:tcW w:w="4395" w:type="dxa"/>
            <w:tcBorders>
              <w:bottom w:val="nil"/>
            </w:tcBorders>
            <w:shd w:val="clear" w:color="auto" w:fill="auto"/>
          </w:tcPr>
          <w:p w:rsidRPr="00CD72EA" w:rsidR="00CD72EA" w:rsidP="00CD72EA" w:rsidRDefault="00CD72EA" w14:paraId="68201685" w14:textId="77777777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skriftlig instruktion för hur avfall enligt a-h ska hanteras och samtliga medarbetare känner till dessa och följer dem.</w:t>
            </w:r>
          </w:p>
          <w:p w:rsidRPr="00CD72EA" w:rsidR="00CD72EA" w:rsidP="00CD72EA" w:rsidRDefault="00CD72EA" w14:paraId="320CDAFD" w14:textId="77777777">
            <w:pPr>
              <w:spacing w:after="0" w:line="240" w:lineRule="auto"/>
              <w:ind w:left="35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a. Smittförande inklusive stickande/skärande</w:t>
            </w:r>
          </w:p>
          <w:p w:rsidRPr="00CD72EA" w:rsidR="00CD72EA" w:rsidP="00CD72EA" w:rsidRDefault="00CD72EA" w14:paraId="3239DA4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ind w:left="35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b. Sekretessbelagt avfall</w:t>
            </w:r>
          </w:p>
          <w:p w:rsidRPr="00CD72EA" w:rsidR="00CD72EA" w:rsidP="00CD72EA" w:rsidRDefault="00CD72EA" w14:paraId="7076A7E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ind w:left="35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c. Batterier</w:t>
            </w:r>
          </w:p>
          <w:p w:rsidRPr="00CD72EA" w:rsidR="00CD72EA" w:rsidP="00CD72EA" w:rsidRDefault="00CD72EA" w14:paraId="131372C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ind w:left="35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d. Elavfall, inklusive lampor</w:t>
            </w:r>
          </w:p>
          <w:p w:rsidRPr="00CD72EA" w:rsidR="00CD72EA" w:rsidP="00CD72EA" w:rsidRDefault="00CD72EA" w14:paraId="6C260E1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ind w:left="35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e. Lysrör, lågenergilampor och LED-lampor</w:t>
            </w:r>
          </w:p>
          <w:p w:rsidRPr="00CD72EA" w:rsidR="00CD72EA" w:rsidP="00CD72EA" w:rsidRDefault="00CD72EA" w14:paraId="0AF72FC5" w14:textId="77777777">
            <w:pPr>
              <w:spacing w:after="0" w:line="240" w:lineRule="auto"/>
              <w:ind w:left="35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f. Kemikalieavfall</w:t>
            </w:r>
          </w:p>
          <w:p w:rsidRPr="00CD72EA" w:rsidR="00CD72EA" w:rsidP="00CD72EA" w:rsidRDefault="00CD72EA" w14:paraId="47F06106" w14:textId="77777777">
            <w:pPr>
              <w:spacing w:after="0" w:line="240" w:lineRule="auto"/>
              <w:ind w:left="35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g. Läkemedel</w:t>
            </w:r>
          </w:p>
          <w:p w:rsidRPr="00CD72EA" w:rsidR="00CD72EA" w:rsidP="00CD72EA" w:rsidRDefault="00CD72EA" w14:paraId="6BC6EF74" w14:textId="77777777">
            <w:pPr>
              <w:spacing w:after="0" w:line="240" w:lineRule="auto"/>
              <w:ind w:left="35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h. Annat farligt avfall</w:t>
            </w:r>
          </w:p>
        </w:tc>
        <w:tc>
          <w:tcPr>
            <w:tcW w:w="843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49DD31E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45D008A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bottom w:val="single" w:color="auto" w:sz="4" w:space="0"/>
            </w:tcBorders>
          </w:tcPr>
          <w:p w:rsidRPr="00CD72EA" w:rsidR="00CD72EA" w:rsidP="00CD72EA" w:rsidRDefault="00CD72EA" w14:paraId="58E93FDE" w14:textId="131709F3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CD72EA" w:rsidTr="00380C9C" w14:paraId="2521F2FE" w14:textId="77777777">
        <w:trPr>
          <w:cantSplit/>
          <w:trHeight w:val="1086"/>
        </w:trPr>
        <w:tc>
          <w:tcPr>
            <w:tcW w:w="4395" w:type="dxa"/>
            <w:tcBorders>
              <w:bottom w:val="single" w:color="auto" w:sz="4" w:space="0"/>
              <w:right w:val="single" w:color="auto" w:sz="4" w:space="0"/>
            </w:tcBorders>
          </w:tcPr>
          <w:p w:rsidRPr="00CD72EA" w:rsidR="00CD72EA" w:rsidP="00CD72EA" w:rsidRDefault="00CD72EA" w14:paraId="57C8E0C5" w14:textId="77777777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gör en egen bedömning årligen och ser till att vi klarar obligatoriska punkter och uppnår minst 75 % i poänggivande del.</w:t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br/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Resultatet dokumenteras och redovisas vid enhetens miljögenomgång.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5063C92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1F2879A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72EA" w:rsidR="00CD72EA" w:rsidP="00CD72EA" w:rsidRDefault="00CD72EA" w14:paraId="6ECF6350" w14:textId="75E57974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CD72EA" w:rsidTr="00380C9C" w14:paraId="35DC454A" w14:textId="77777777">
        <w:trPr>
          <w:cantSplit/>
          <w:trHeight w:val="740"/>
        </w:trPr>
        <w:tc>
          <w:tcPr>
            <w:tcW w:w="4395" w:type="dxa"/>
          </w:tcPr>
          <w:p w:rsidRPr="00CD72EA" w:rsidR="00CD72EA" w:rsidP="00CD72EA" w:rsidRDefault="00CD72EA" w14:paraId="2273C8BA" w14:textId="210A77F5">
            <w:pPr>
              <w:numPr>
                <w:ilvl w:val="1"/>
                <w:numId w:val="33"/>
              </w:numPr>
              <w:spacing w:after="0" w:line="240" w:lineRule="auto"/>
              <w:ind w:left="423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Minst en gång per år genomförs enhetens miljögenomgång, enligt </w:t>
            </w:r>
            <w:r w:rsidRPr="00AD3900" w:rsidR="00AD3900"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  <w:t>V</w:t>
            </w:r>
            <w:r w:rsidRPr="00AD3900"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  <w:t>ägledning för miljödiplomering</w:t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. Miljöombud och ansvarig chef ska minst delta.</w:t>
            </w:r>
            <w:r w:rsidR="00D12306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</w:t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Resultatet/protokollet ska kommuniceras till enhetens medarbetare och finnas tillgängligt.</w:t>
            </w:r>
          </w:p>
        </w:tc>
        <w:tc>
          <w:tcPr>
            <w:tcW w:w="843" w:type="dxa"/>
            <w:tcBorders>
              <w:top w:val="single" w:color="auto" w:sz="4" w:space="0"/>
            </w:tcBorders>
            <w:vAlign w:val="center"/>
          </w:tcPr>
          <w:p w:rsidRPr="00CD72EA" w:rsidR="00CD72EA" w:rsidP="00CD72EA" w:rsidRDefault="00CD72EA" w14:paraId="4EE841D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9" w:type="dxa"/>
            <w:tcBorders>
              <w:top w:val="single" w:color="auto" w:sz="4" w:space="0"/>
            </w:tcBorders>
            <w:vAlign w:val="center"/>
          </w:tcPr>
          <w:p w:rsidRPr="00CD72EA" w:rsidR="00CD72EA" w:rsidP="00CD72EA" w:rsidRDefault="00CD72EA" w14:paraId="3F33A14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858" w:type="dxa"/>
            <w:tcBorders>
              <w:top w:val="single" w:color="auto" w:sz="4" w:space="0"/>
            </w:tcBorders>
          </w:tcPr>
          <w:p w:rsidRPr="00CD72EA" w:rsidR="00CD72EA" w:rsidP="00CD72EA" w:rsidRDefault="00CD72EA" w14:paraId="3ABE6959" w14:textId="7F715099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</w:tbl>
    <w:p w:rsidR="0027292C" w:rsidP="00CD72EA" w:rsidRDefault="0027292C" w14:paraId="6CB5C0B5" w14:textId="77777777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60" w:lineRule="atLeast"/>
        <w:ind w:left="-284"/>
        <w:textAlignment w:val="center"/>
        <w:rPr>
          <w:rFonts w:eastAsia="Times New Roman" w:cs="Times New Roman"/>
          <w:b/>
          <w:color w:val="000000"/>
          <w:sz w:val="24"/>
          <w:szCs w:val="24"/>
          <w:lang w:eastAsia="sv-SE"/>
        </w:rPr>
      </w:pPr>
      <w:bookmarkStart w:name="_Hlk54796135" w:id="3"/>
      <w:bookmarkEnd w:id="1"/>
    </w:p>
    <w:p w:rsidRPr="00CD72EA" w:rsidR="00CD72EA" w:rsidP="00CD72EA" w:rsidRDefault="00CD72EA" w14:paraId="0E16DA7A" w14:textId="67F99428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60" w:lineRule="atLeast"/>
        <w:ind w:left="-284"/>
        <w:textAlignment w:val="center"/>
        <w:rPr>
          <w:rFonts w:eastAsia="Times New Roman" w:cs="Times New Roman"/>
          <w:b/>
          <w:color w:val="000000"/>
          <w:sz w:val="24"/>
          <w:szCs w:val="24"/>
          <w:lang w:eastAsia="sv-SE"/>
        </w:rPr>
      </w:pPr>
      <w:r w:rsidRPr="00CD72EA">
        <w:rPr>
          <w:rFonts w:eastAsia="Times New Roman" w:cs="Times New Roman"/>
          <w:b/>
          <w:color w:val="000000"/>
          <w:sz w:val="24"/>
          <w:szCs w:val="24"/>
          <w:lang w:eastAsia="sv-SE"/>
        </w:rPr>
        <w:t>POÄNGGIVANDE DEL</w:t>
      </w:r>
    </w:p>
    <w:p w:rsidRPr="00CD72EA" w:rsidR="00CD72EA" w:rsidP="00CD72EA" w:rsidRDefault="00CD72EA" w14:paraId="241BB693" w14:textId="001BB1AB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60" w:lineRule="atLeast"/>
        <w:ind w:left="-284"/>
        <w:textAlignment w:val="center"/>
        <w:rPr>
          <w:rFonts w:eastAsia="Times New Roman" w:cs="Times New Roman"/>
          <w:bCs/>
          <w:sz w:val="18"/>
          <w:szCs w:val="18"/>
          <w:lang w:eastAsia="sv-SE"/>
        </w:rPr>
      </w:pPr>
      <w:r w:rsidRPr="00CD72EA">
        <w:rPr>
          <w:rFonts w:eastAsia="Times New Roman" w:cs="Times New Roman"/>
          <w:bCs/>
          <w:sz w:val="18"/>
          <w:szCs w:val="18"/>
          <w:lang w:eastAsia="sv-SE"/>
        </w:rPr>
        <w:t>Verksamheten behöver utöver den obligatoriska delen även 75 % av alla poäng för att få miljödiplom.</w:t>
      </w:r>
      <w:r w:rsidR="00D12306">
        <w:rPr>
          <w:rFonts w:eastAsia="Times New Roman" w:cs="Times New Roman"/>
          <w:bCs/>
          <w:sz w:val="18"/>
          <w:szCs w:val="18"/>
          <w:lang w:eastAsia="sv-SE"/>
        </w:rPr>
        <w:t xml:space="preserve"> </w:t>
      </w:r>
      <w:r w:rsidRPr="00CD72EA">
        <w:rPr>
          <w:rFonts w:eastAsia="Times New Roman" w:cs="Times New Roman"/>
          <w:bCs/>
          <w:sz w:val="18"/>
          <w:szCs w:val="18"/>
          <w:lang w:eastAsia="sv-SE"/>
        </w:rPr>
        <w:t xml:space="preserve">Under avsnitt 8 ges även poäng för egna lösningar som inte finns med bland kriterierna. </w:t>
      </w:r>
      <w:bookmarkStart w:name="_Hlk56174714" w:id="4"/>
      <w:r w:rsidRPr="00CD72EA">
        <w:rPr>
          <w:rFonts w:eastAsia="Times New Roman" w:cs="Times New Roman"/>
          <w:bCs/>
          <w:sz w:val="18"/>
          <w:szCs w:val="18"/>
          <w:lang w:eastAsia="sv-SE"/>
        </w:rPr>
        <w:t>Om vissa kriterier inte är relevanta för verksamheten ska det kommenteras och poäng ges ändå. Vid extern revision gör revisorn en bedömning av detta.</w:t>
      </w:r>
    </w:p>
    <w:bookmarkEnd w:id="3"/>
    <w:bookmarkEnd w:id="4"/>
    <w:p w:rsidRPr="00CD72EA" w:rsidR="00CD72EA" w:rsidP="00CD72EA" w:rsidRDefault="00CD72EA" w14:paraId="5637F8CC" w14:textId="7BA40FD2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4"/>
        <w:gridCol w:w="692"/>
        <w:gridCol w:w="968"/>
        <w:gridCol w:w="967"/>
        <w:gridCol w:w="3444"/>
      </w:tblGrid>
      <w:tr w:rsidRPr="00D12306" w:rsidR="00CD72EA" w:rsidTr="00CD72EA" w14:paraId="068566BF" w14:textId="77777777">
        <w:trPr>
          <w:cantSplit/>
          <w:trHeight w:val="566"/>
        </w:trPr>
        <w:tc>
          <w:tcPr>
            <w:tcW w:w="3994" w:type="dxa"/>
            <w:vMerge w:val="restart"/>
            <w:tcBorders>
              <w:right w:val="nil"/>
            </w:tcBorders>
            <w:shd w:val="clear" w:color="auto" w:fill="FFFFFF"/>
            <w:vAlign w:val="center"/>
          </w:tcPr>
          <w:p w:rsidRPr="00CD72EA" w:rsidR="00CD72EA" w:rsidP="00CD72EA" w:rsidRDefault="00CD72EA" w14:paraId="3C508A5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ind w:left="356" w:hanging="356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bookmarkStart w:name="_Hlk144218699" w:id="5"/>
            <w:bookmarkStart w:name="_Hlk41314573" w:id="6"/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2. UTBILDNING OCH INFORMATION</w:t>
            </w:r>
          </w:p>
        </w:tc>
        <w:tc>
          <w:tcPr>
            <w:tcW w:w="692" w:type="dxa"/>
            <w:vMerge w:val="restart"/>
            <w:shd w:val="clear" w:color="auto" w:fill="FFFFFF"/>
            <w:vAlign w:val="center"/>
          </w:tcPr>
          <w:p w:rsidRPr="00CD72EA" w:rsidR="00CD72EA" w:rsidP="00CD72EA" w:rsidRDefault="00CD72EA" w14:paraId="78D727F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Max poäng</w:t>
            </w:r>
          </w:p>
        </w:tc>
        <w:tc>
          <w:tcPr>
            <w:tcW w:w="96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 w:rsidRPr="00CD72EA" w:rsidR="00CD72EA" w:rsidP="00CD72EA" w:rsidRDefault="00CD72EA" w14:paraId="7124B65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ind w:right="-68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Egen bedömning</w:t>
            </w:r>
          </w:p>
        </w:tc>
        <w:tc>
          <w:tcPr>
            <w:tcW w:w="967" w:type="dxa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FFFFF"/>
          </w:tcPr>
          <w:p w:rsidRPr="00CD72EA" w:rsidR="00CD72EA" w:rsidP="00CD72EA" w:rsidRDefault="00CD72EA" w14:paraId="287548B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Ev. extern revision</w:t>
            </w:r>
          </w:p>
        </w:tc>
        <w:tc>
          <w:tcPr>
            <w:tcW w:w="344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36740F4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kommentarer</w:t>
            </w:r>
          </w:p>
          <w:p w:rsidRPr="00CD72EA" w:rsidR="00CD72EA" w:rsidP="00CD72EA" w:rsidRDefault="00CD72EA" w14:paraId="1D7A7BA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:rsidRPr="00CD72EA" w:rsidR="00CD72EA" w:rsidP="00CD72EA" w:rsidRDefault="00CD72EA" w14:paraId="7EE7326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Pr="00CD72EA" w:rsidR="00CD72EA" w14:paraId="45B27BBB" w14:textId="77777777">
        <w:trPr>
          <w:cantSplit/>
          <w:trHeight w:val="242"/>
        </w:trPr>
        <w:tc>
          <w:tcPr>
            <w:tcW w:w="3994" w:type="dxa"/>
            <w:vMerge/>
          </w:tcPr>
          <w:p w:rsidRPr="00CD72EA" w:rsidR="00CD72EA" w:rsidP="00CD72EA" w:rsidRDefault="00CD72EA" w14:paraId="46C3723F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vMerge/>
            <w:vAlign w:val="center"/>
          </w:tcPr>
          <w:p w:rsidRPr="00CD72EA" w:rsidR="00CD72EA" w:rsidP="00CD72EA" w:rsidRDefault="00CD72EA" w14:paraId="5302B1F4" w14:textId="7777777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935" w:type="dxa"/>
            <w:gridSpan w:val="2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CD72EA" w:rsidR="00CD72EA" w:rsidP="00CD72EA" w:rsidRDefault="00CD72EA" w14:paraId="2971BA0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Poäng</w:t>
            </w:r>
          </w:p>
        </w:tc>
        <w:tc>
          <w:tcPr>
            <w:tcW w:w="3444" w:type="dxa"/>
            <w:vMerge/>
          </w:tcPr>
          <w:p w:rsidRPr="00CD72EA" w:rsidR="00CD72EA" w:rsidP="00CD72EA" w:rsidRDefault="00CD72EA" w14:paraId="0AFA76F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bookmarkEnd w:id="5"/>
      <w:tr w:rsidRPr="00CD72EA" w:rsidR="00CD72EA" w14:paraId="5FC4C61B" w14:textId="77777777">
        <w:trPr>
          <w:cantSplit/>
          <w:trHeight w:val="912"/>
        </w:trPr>
        <w:tc>
          <w:tcPr>
            <w:tcW w:w="3994" w:type="dxa"/>
            <w:tcBorders>
              <w:bottom w:val="nil"/>
            </w:tcBorders>
          </w:tcPr>
          <w:p w:rsidRPr="00CD72EA" w:rsidR="00CD72EA" w:rsidP="00CD72EA" w:rsidRDefault="003B4456" w14:paraId="6B418FE5" w14:textId="6ED67467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Minst 80 % av våra </w:t>
            </w:r>
            <w:r w:rsidRPr="00CD72EA" w:rsidR="00CD72EA">
              <w:rPr>
                <w:rFonts w:eastAsia="Times New Roman" w:cs="Times New Roman"/>
                <w:sz w:val="18"/>
                <w:szCs w:val="18"/>
                <w:lang w:eastAsia="sv-SE"/>
              </w:rPr>
              <w:t>tillsvidareanställda har genomfört senaste versionen av VGR:s grundläggande miljöutbildning.</w:t>
            </w:r>
          </w:p>
        </w:tc>
        <w:tc>
          <w:tcPr>
            <w:tcW w:w="692" w:type="dxa"/>
            <w:tcBorders>
              <w:bottom w:val="nil"/>
            </w:tcBorders>
            <w:vAlign w:val="center"/>
          </w:tcPr>
          <w:p w:rsidRPr="00F47003" w:rsidR="00F47003" w:rsidP="00F47003" w:rsidRDefault="00F47003" w14:paraId="5B273D31" w14:textId="24747744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sv-SE"/>
              </w:rPr>
            </w:pPr>
            <w:r w:rsidRPr="00F47003">
              <w:rPr>
                <w:rFonts w:eastAsia="Times New Roman" w:cs="Times New Roman"/>
                <w:sz w:val="14"/>
                <w:szCs w:val="14"/>
                <w:lang w:eastAsia="sv-SE"/>
              </w:rPr>
              <w:t>100%=</w:t>
            </w:r>
            <w:r w:rsidR="00F75235">
              <w:rPr>
                <w:rFonts w:eastAsia="Times New Roman" w:cs="Times New Roman"/>
                <w:sz w:val="14"/>
                <w:szCs w:val="14"/>
                <w:lang w:eastAsia="sv-SE"/>
              </w:rPr>
              <w:t xml:space="preserve"> </w:t>
            </w:r>
            <w:r w:rsidRPr="00F47003">
              <w:rPr>
                <w:rFonts w:eastAsia="Times New Roman" w:cs="Times New Roman"/>
                <w:sz w:val="14"/>
                <w:szCs w:val="14"/>
                <w:lang w:eastAsia="sv-SE"/>
              </w:rPr>
              <w:t>3p</w:t>
            </w:r>
          </w:p>
          <w:p w:rsidRPr="00CD72EA" w:rsidR="00CD72EA" w:rsidP="00F75235" w:rsidRDefault="00F47003" w14:paraId="4D3A31A9" w14:textId="5E20F156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F47003">
              <w:rPr>
                <w:rFonts w:eastAsia="Times New Roman" w:cs="Times New Roman"/>
                <w:sz w:val="14"/>
                <w:szCs w:val="14"/>
                <w:lang w:eastAsia="sv-SE"/>
              </w:rPr>
              <w:t>&gt;80%= 2p</w:t>
            </w:r>
          </w:p>
        </w:tc>
        <w:tc>
          <w:tcPr>
            <w:tcW w:w="968" w:type="dxa"/>
            <w:tcBorders>
              <w:bottom w:val="nil"/>
            </w:tcBorders>
            <w:vAlign w:val="center"/>
          </w:tcPr>
          <w:p w:rsidRPr="00CD72EA" w:rsidR="00CD72EA" w:rsidP="00CD72EA" w:rsidRDefault="00CD72EA" w14:paraId="4C9008C5" w14:textId="77777777">
            <w:pPr>
              <w:tabs>
                <w:tab w:val="center" w:pos="4703"/>
                <w:tab w:val="right" w:pos="9406"/>
              </w:tabs>
              <w:spacing w:after="0" w:line="36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nil"/>
            </w:tcBorders>
            <w:vAlign w:val="center"/>
          </w:tcPr>
          <w:p w:rsidRPr="00CD72EA" w:rsidR="00CD72EA" w:rsidP="00CD72EA" w:rsidRDefault="00CD72EA" w14:paraId="4CAD486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nil"/>
            </w:tcBorders>
          </w:tcPr>
          <w:p w:rsidRPr="00CD72EA" w:rsidR="00CD72EA" w:rsidP="00CD72EA" w:rsidRDefault="00CD72EA" w14:paraId="2EBE90C6" w14:textId="392DE85B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CD72EA" w14:paraId="03241835" w14:textId="77777777">
        <w:trPr>
          <w:cantSplit/>
          <w:trHeight w:val="415"/>
        </w:trPr>
        <w:tc>
          <w:tcPr>
            <w:tcW w:w="3994" w:type="dxa"/>
            <w:tcBorders>
              <w:bottom w:val="nil"/>
            </w:tcBorders>
          </w:tcPr>
          <w:p w:rsidRPr="00CD72EA" w:rsidR="00CD72EA" w:rsidP="00CD72EA" w:rsidRDefault="00CD72EA" w14:paraId="1AF0F345" w14:textId="77777777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I vår introduktion av nyanställda ingår information om verksamhetens miljöarbete.</w:t>
            </w:r>
          </w:p>
        </w:tc>
        <w:tc>
          <w:tcPr>
            <w:tcW w:w="692" w:type="dxa"/>
            <w:tcBorders>
              <w:bottom w:val="nil"/>
            </w:tcBorders>
            <w:vAlign w:val="center"/>
          </w:tcPr>
          <w:p w:rsidRPr="00CD72EA" w:rsidR="00CD72EA" w:rsidP="00CD72EA" w:rsidRDefault="00CD72EA" w14:paraId="28B16267" w14:textId="77777777">
            <w:pPr>
              <w:tabs>
                <w:tab w:val="center" w:pos="4703"/>
                <w:tab w:val="right" w:pos="9406"/>
              </w:tabs>
              <w:spacing w:after="0" w:line="36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bottom w:val="nil"/>
            </w:tcBorders>
            <w:vAlign w:val="center"/>
          </w:tcPr>
          <w:p w:rsidRPr="00CD72EA" w:rsidR="00CD72EA" w:rsidP="00CD72EA" w:rsidRDefault="00CD72EA" w14:paraId="3818D612" w14:textId="77777777">
            <w:pPr>
              <w:tabs>
                <w:tab w:val="center" w:pos="4703"/>
                <w:tab w:val="right" w:pos="9406"/>
              </w:tabs>
              <w:spacing w:after="0" w:line="36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nil"/>
            </w:tcBorders>
            <w:vAlign w:val="center"/>
          </w:tcPr>
          <w:p w:rsidRPr="00CD72EA" w:rsidR="00CD72EA" w:rsidP="00CD72EA" w:rsidRDefault="00CD72EA" w14:paraId="2BD9436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nil"/>
            </w:tcBorders>
          </w:tcPr>
          <w:p w:rsidRPr="00CD72EA" w:rsidR="00CD72EA" w:rsidP="00CD72EA" w:rsidRDefault="00CD72EA" w14:paraId="48FBE8F0" w14:textId="429DC7D5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CD72EA" w14:paraId="0DF2167C" w14:textId="77777777">
        <w:trPr>
          <w:cantSplit/>
          <w:trHeight w:val="507"/>
        </w:trPr>
        <w:tc>
          <w:tcPr>
            <w:tcW w:w="3994" w:type="dxa"/>
            <w:tcBorders>
              <w:bottom w:val="nil"/>
            </w:tcBorders>
          </w:tcPr>
          <w:p w:rsidRPr="00CD72EA" w:rsidR="00CD72EA" w:rsidP="00CD72EA" w:rsidRDefault="00CD72EA" w14:paraId="1AC154A4" w14:textId="77777777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Chef för enheten har genomfört en särskild utbildning i miljölagstiftning.</w:t>
            </w:r>
          </w:p>
        </w:tc>
        <w:tc>
          <w:tcPr>
            <w:tcW w:w="692" w:type="dxa"/>
            <w:tcBorders>
              <w:bottom w:val="nil"/>
            </w:tcBorders>
            <w:vAlign w:val="center"/>
          </w:tcPr>
          <w:p w:rsidRPr="00CD72EA" w:rsidR="00CD72EA" w:rsidP="00CD72EA" w:rsidRDefault="00CD72EA" w14:paraId="05D8D19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bottom w:val="nil"/>
            </w:tcBorders>
            <w:vAlign w:val="center"/>
          </w:tcPr>
          <w:p w:rsidRPr="00CD72EA" w:rsidR="00CD72EA" w:rsidP="00CD72EA" w:rsidRDefault="00CD72EA" w14:paraId="69ECD58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nil"/>
            </w:tcBorders>
            <w:vAlign w:val="center"/>
          </w:tcPr>
          <w:p w:rsidRPr="00CD72EA" w:rsidR="00CD72EA" w:rsidP="00CD72EA" w:rsidRDefault="00CD72EA" w14:paraId="3DC7C5A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nil"/>
            </w:tcBorders>
          </w:tcPr>
          <w:p w:rsidRPr="00CD72EA" w:rsidR="00CD72EA" w:rsidP="00CD72EA" w:rsidRDefault="00CD72EA" w14:paraId="33F660F3" w14:textId="3A08086D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CD72EA" w14:paraId="70A65310" w14:textId="77777777">
        <w:trPr>
          <w:cantSplit/>
          <w:trHeight w:val="414"/>
        </w:trPr>
        <w:tc>
          <w:tcPr>
            <w:tcW w:w="3994" w:type="dxa"/>
            <w:tcBorders>
              <w:bottom w:val="nil"/>
            </w:tcBorders>
          </w:tcPr>
          <w:p w:rsidRPr="00CD72EA" w:rsidR="00CD72EA" w:rsidP="00CD72EA" w:rsidRDefault="00CD72EA" w14:paraId="1B553C1C" w14:textId="77777777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Miljöombud har genomfört regionens utbildning för miljöombud.</w:t>
            </w:r>
          </w:p>
        </w:tc>
        <w:tc>
          <w:tcPr>
            <w:tcW w:w="692" w:type="dxa"/>
            <w:tcBorders>
              <w:bottom w:val="nil"/>
            </w:tcBorders>
            <w:vAlign w:val="center"/>
          </w:tcPr>
          <w:p w:rsidRPr="00CD72EA" w:rsidR="00CD72EA" w:rsidP="00CD72EA" w:rsidRDefault="00CD72EA" w14:paraId="2FEFC65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bottom w:val="nil"/>
            </w:tcBorders>
            <w:vAlign w:val="center"/>
          </w:tcPr>
          <w:p w:rsidRPr="00CD72EA" w:rsidR="00CD72EA" w:rsidP="00CD72EA" w:rsidRDefault="00CD72EA" w14:paraId="1C985B4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nil"/>
            </w:tcBorders>
            <w:vAlign w:val="center"/>
          </w:tcPr>
          <w:p w:rsidRPr="00CD72EA" w:rsidR="00CD72EA" w:rsidP="00CD72EA" w:rsidRDefault="00CD72EA" w14:paraId="1BF2C00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nil"/>
            </w:tcBorders>
          </w:tcPr>
          <w:p w:rsidRPr="00CD72EA" w:rsidR="00CD72EA" w:rsidP="00CD72EA" w:rsidRDefault="00CD72EA" w14:paraId="4ABDDBC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00C15E5C" w14:textId="77777777">
        <w:trPr>
          <w:cantSplit/>
          <w:trHeight w:val="662"/>
        </w:trPr>
        <w:tc>
          <w:tcPr>
            <w:tcW w:w="3994" w:type="dxa"/>
            <w:tcBorders>
              <w:bottom w:val="nil"/>
            </w:tcBorders>
          </w:tcPr>
          <w:p w:rsidRPr="00CD72EA" w:rsidR="00CD72EA" w:rsidP="00CD72EA" w:rsidRDefault="00CD72EA" w14:paraId="37CD75DD" w14:textId="77777777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Miljöombud har genomfört utbildning om förvaltningens/verksamhetens miljömål och lokala miljöarbete - eller motsvarande.</w:t>
            </w:r>
          </w:p>
        </w:tc>
        <w:tc>
          <w:tcPr>
            <w:tcW w:w="692" w:type="dxa"/>
            <w:tcBorders>
              <w:bottom w:val="nil"/>
            </w:tcBorders>
            <w:vAlign w:val="center"/>
          </w:tcPr>
          <w:p w:rsidRPr="00CD72EA" w:rsidR="00CD72EA" w:rsidP="00CD72EA" w:rsidRDefault="00CD72EA" w14:paraId="602F6C3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bottom w:val="nil"/>
            </w:tcBorders>
            <w:vAlign w:val="center"/>
          </w:tcPr>
          <w:p w:rsidRPr="00CD72EA" w:rsidR="00CD72EA" w:rsidP="00CD72EA" w:rsidRDefault="00CD72EA" w14:paraId="1658288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nil"/>
            </w:tcBorders>
            <w:vAlign w:val="center"/>
          </w:tcPr>
          <w:p w:rsidRPr="00CD72EA" w:rsidR="00CD72EA" w:rsidP="00CD72EA" w:rsidRDefault="00CD72EA" w14:paraId="4F1821C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nil"/>
            </w:tcBorders>
          </w:tcPr>
          <w:p w:rsidRPr="00CD72EA" w:rsidR="00CD72EA" w:rsidP="00CD72EA" w:rsidRDefault="00CD72EA" w14:paraId="6BD5B65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0E611AE3" w14:textId="77777777">
        <w:trPr>
          <w:cantSplit/>
          <w:trHeight w:val="389"/>
        </w:trPr>
        <w:tc>
          <w:tcPr>
            <w:tcW w:w="3994" w:type="dxa"/>
            <w:tcBorders>
              <w:bottom w:val="single" w:color="auto" w:sz="4" w:space="0"/>
            </w:tcBorders>
          </w:tcPr>
          <w:p w:rsidRPr="00CD72EA" w:rsidR="00CD72EA" w:rsidP="00CD72EA" w:rsidRDefault="00CD72EA" w14:paraId="154DA3CD" w14:textId="77777777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Miljöombud har fått miljöfortbildning eller liknande minst en gång per år.</w:t>
            </w:r>
          </w:p>
        </w:tc>
        <w:tc>
          <w:tcPr>
            <w:tcW w:w="692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5E91A1A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13F443A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1CD418B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single" w:color="auto" w:sz="4" w:space="0"/>
            </w:tcBorders>
          </w:tcPr>
          <w:p w:rsidRPr="00CD72EA" w:rsidR="00CD72EA" w:rsidP="00CD72EA" w:rsidRDefault="00CD72EA" w14:paraId="0FC4DD0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0B646E47" w14:textId="77777777">
        <w:trPr>
          <w:cantSplit/>
          <w:trHeight w:val="622"/>
        </w:trPr>
        <w:tc>
          <w:tcPr>
            <w:tcW w:w="3994" w:type="dxa"/>
            <w:tcBorders>
              <w:bottom w:val="single" w:color="auto" w:sz="4" w:space="0"/>
            </w:tcBorders>
          </w:tcPr>
          <w:p w:rsidRPr="00CD72EA" w:rsidR="00CD72EA" w:rsidP="00CD72EA" w:rsidRDefault="00CD72EA" w14:paraId="3E511DCD" w14:textId="77777777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tar upp verksamhetens miljöfrågor som en punkt på dagordningen vid arbetsplatsträff eller motsvarande.</w:t>
            </w:r>
          </w:p>
        </w:tc>
        <w:tc>
          <w:tcPr>
            <w:tcW w:w="692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48F1292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66C565C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3DDF947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single" w:color="auto" w:sz="4" w:space="0"/>
            </w:tcBorders>
          </w:tcPr>
          <w:p w:rsidRPr="00CD72EA" w:rsidR="00CD72EA" w:rsidP="00CD72EA" w:rsidRDefault="00CD72EA" w14:paraId="454F39AD" w14:textId="13CBB56E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CD72EA" w14:paraId="600FC0C9" w14:textId="77777777">
        <w:trPr>
          <w:cantSplit/>
          <w:trHeight w:val="655"/>
        </w:trPr>
        <w:tc>
          <w:tcPr>
            <w:tcW w:w="3994" w:type="dxa"/>
            <w:tcBorders>
              <w:top w:val="single" w:color="auto" w:sz="4" w:space="0"/>
              <w:bottom w:val="nil"/>
            </w:tcBorders>
          </w:tcPr>
          <w:p w:rsidRPr="00CD72EA" w:rsidR="00CD72EA" w:rsidP="00CD72EA" w:rsidRDefault="00CD72EA" w14:paraId="26E757C3" w14:textId="77777777">
            <w:pPr>
              <w:numPr>
                <w:ilvl w:val="1"/>
                <w:numId w:val="34"/>
              </w:numPr>
              <w:spacing w:after="0" w:line="240" w:lineRule="auto"/>
              <w:ind w:left="426" w:hanging="425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kompletterande miljöinformation på minst 30 minuter minst en gång per år för all tillsvidareanställd personal.</w:t>
            </w:r>
          </w:p>
        </w:tc>
        <w:tc>
          <w:tcPr>
            <w:tcW w:w="692" w:type="dxa"/>
            <w:tcBorders>
              <w:top w:val="single" w:color="auto" w:sz="4" w:space="0"/>
              <w:bottom w:val="nil"/>
            </w:tcBorders>
            <w:vAlign w:val="center"/>
          </w:tcPr>
          <w:p w:rsidRPr="00CD72EA" w:rsidR="00CD72EA" w:rsidP="00CD72EA" w:rsidRDefault="00CD72EA" w14:paraId="141E8FA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top w:val="single" w:color="auto" w:sz="4" w:space="0"/>
              <w:bottom w:val="nil"/>
            </w:tcBorders>
            <w:vAlign w:val="center"/>
          </w:tcPr>
          <w:p w:rsidRPr="00CD72EA" w:rsidR="00CD72EA" w:rsidP="00CD72EA" w:rsidRDefault="00CD72EA" w14:paraId="737911B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single" w:color="auto" w:sz="4" w:space="0"/>
              <w:bottom w:val="nil"/>
            </w:tcBorders>
            <w:vAlign w:val="center"/>
          </w:tcPr>
          <w:p w:rsidRPr="00CD72EA" w:rsidR="00CD72EA" w:rsidP="00CD72EA" w:rsidRDefault="00CD72EA" w14:paraId="06AA825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single" w:color="auto" w:sz="4" w:space="0"/>
              <w:bottom w:val="nil"/>
            </w:tcBorders>
          </w:tcPr>
          <w:p w:rsidRPr="00CD72EA" w:rsidR="00CD72EA" w:rsidP="00CD72EA" w:rsidRDefault="00CD72EA" w14:paraId="5656EEB0" w14:textId="08FC00A0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CD72EA" w14:paraId="1DAECC53" w14:textId="77777777">
        <w:trPr>
          <w:cantSplit/>
          <w:trHeight w:val="425"/>
        </w:trPr>
        <w:tc>
          <w:tcPr>
            <w:tcW w:w="3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63DE574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SUMMA POÄNG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F83ABB" w14:paraId="63C6FCAF" w14:textId="0877EA6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10</w:t>
            </w:r>
          </w:p>
        </w:tc>
        <w:tc>
          <w:tcPr>
            <w:tcW w:w="9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63D8A0C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089C34D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single" w:color="auto" w:sz="4" w:space="0"/>
              <w:bottom w:val="single" w:color="auto" w:sz="4" w:space="0"/>
            </w:tcBorders>
          </w:tcPr>
          <w:p w:rsidRPr="00CD72EA" w:rsidR="00CD72EA" w:rsidP="00CD72EA" w:rsidRDefault="00CD72EA" w14:paraId="6BA46B2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bookmarkEnd w:id="6"/>
    </w:tbl>
    <w:p w:rsidRPr="00CD72EA" w:rsidR="00CD72EA" w:rsidP="00CD72EA" w:rsidRDefault="00CD72EA" w14:paraId="55E13F07" w14:textId="77777777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Pr="00CD72EA" w:rsidR="00CD72EA" w:rsidP="00CD72EA" w:rsidRDefault="00CD72EA" w14:paraId="3D3BD632" w14:textId="77777777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Pr="00CD72EA" w:rsidR="00CD72EA" w:rsidP="00CD72EA" w:rsidRDefault="00CD72EA" w14:paraId="3B951029" w14:textId="77777777">
      <w:pPr>
        <w:spacing w:after="0" w:line="240" w:lineRule="auto"/>
        <w:ind w:left="-284"/>
        <w:rPr>
          <w:rFonts w:eastAsia="Times New Roman" w:cs="Times New Roman"/>
          <w:b/>
          <w:bCs/>
          <w:sz w:val="18"/>
          <w:szCs w:val="18"/>
          <w:lang w:eastAsia="sv-SE"/>
        </w:rPr>
      </w:pPr>
      <w:bookmarkStart w:name="_Hlk40776430" w:id="7"/>
      <w:r w:rsidRPr="00CD72EA">
        <w:rPr>
          <w:rFonts w:eastAsia="Times New Roman" w:cs="Times New Roman"/>
          <w:b/>
          <w:bCs/>
          <w:sz w:val="18"/>
          <w:szCs w:val="18"/>
          <w:lang w:eastAsia="sv-SE"/>
        </w:rPr>
        <w:t>VGR mål: 85% minskning av direkta växthusgasutsläpp och fossilfria transporter till 2030</w:t>
      </w:r>
    </w:p>
    <w:bookmarkEnd w:id="7"/>
    <w:p w:rsidRPr="00CD72EA" w:rsidR="00CD72EA" w:rsidP="00CD72EA" w:rsidRDefault="00CD72EA" w14:paraId="6099C01F" w14:textId="23058B83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0"/>
        <w:gridCol w:w="760"/>
        <w:gridCol w:w="993"/>
        <w:gridCol w:w="992"/>
        <w:gridCol w:w="3260"/>
      </w:tblGrid>
      <w:tr w:rsidRPr="00D12306" w:rsidR="00CD72EA" w:rsidTr="00CD72EA" w14:paraId="09CD5E16" w14:textId="77777777">
        <w:trPr>
          <w:cantSplit/>
          <w:trHeight w:val="543"/>
        </w:trPr>
        <w:tc>
          <w:tcPr>
            <w:tcW w:w="4060" w:type="dxa"/>
            <w:vMerge w:val="restart"/>
            <w:tcBorders>
              <w:top w:val="single" w:color="auto" w:sz="4" w:space="0"/>
              <w:right w:val="nil"/>
            </w:tcBorders>
            <w:shd w:val="clear" w:color="auto" w:fill="FFFFFF"/>
            <w:vAlign w:val="center"/>
          </w:tcPr>
          <w:p w:rsidRPr="00CD72EA" w:rsidR="00CD72EA" w:rsidP="00CD72EA" w:rsidRDefault="00CD72EA" w14:paraId="056C4D3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bookmarkStart w:name="_Hlk50396424" w:id="8"/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3. RESOR OCH TRANSPORTER</w:t>
            </w:r>
          </w:p>
        </w:tc>
        <w:tc>
          <w:tcPr>
            <w:tcW w:w="760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 w:rsidRPr="00CD72EA" w:rsidR="00CD72EA" w:rsidP="00CD72EA" w:rsidRDefault="00CD72EA" w14:paraId="26DA01C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Max poäng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14840DB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ind w:right="-68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Egen bedömning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290FAD3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Ev. extern revision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5975724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</w:t>
            </w:r>
          </w:p>
          <w:p w:rsidRPr="00CD72EA" w:rsidR="00CD72EA" w:rsidP="00CD72EA" w:rsidRDefault="00CD72EA" w14:paraId="09AE9A7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:rsidRPr="00CD72EA" w:rsidR="00CD72EA" w:rsidP="00CD72EA" w:rsidRDefault="00CD72EA" w14:paraId="0A696ED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Pr="00D12306" w:rsidR="00CD72EA" w:rsidTr="00CD72EA" w14:paraId="75D88B24" w14:textId="77777777">
        <w:trPr>
          <w:cantSplit/>
          <w:trHeight w:val="67"/>
        </w:trPr>
        <w:tc>
          <w:tcPr>
            <w:tcW w:w="4060" w:type="dxa"/>
            <w:vMerge/>
          </w:tcPr>
          <w:p w:rsidRPr="00CD72EA" w:rsidR="00CD72EA" w:rsidP="00CD72EA" w:rsidRDefault="00CD72EA" w14:paraId="269F25C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760" w:type="dxa"/>
            <w:vMerge/>
          </w:tcPr>
          <w:p w:rsidRPr="00CD72EA" w:rsidR="00CD72EA" w:rsidP="00CD72EA" w:rsidRDefault="00CD72EA" w14:paraId="4278BDC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2D1437A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Poäng</w:t>
            </w:r>
          </w:p>
        </w:tc>
        <w:tc>
          <w:tcPr>
            <w:tcW w:w="3260" w:type="dxa"/>
            <w:vMerge/>
          </w:tcPr>
          <w:p w:rsidRPr="00CD72EA" w:rsidR="00CD72EA" w:rsidP="00CD72EA" w:rsidRDefault="00CD72EA" w14:paraId="7BA7F7C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</w:tr>
      <w:tr w:rsidRPr="00CD72EA" w:rsidR="00CD72EA" w14:paraId="378F0F5B" w14:textId="77777777">
        <w:trPr>
          <w:cantSplit/>
          <w:trHeight w:val="413"/>
        </w:trPr>
        <w:tc>
          <w:tcPr>
            <w:tcW w:w="4060" w:type="dxa"/>
            <w:tcBorders>
              <w:bottom w:val="nil"/>
            </w:tcBorders>
          </w:tcPr>
          <w:p w:rsidRPr="00CD72EA" w:rsidR="00CD72EA" w:rsidP="00CD72EA" w:rsidRDefault="00CD72EA" w14:paraId="0F5ED0CD" w14:textId="77777777">
            <w:pPr>
              <w:numPr>
                <w:ilvl w:val="1"/>
                <w:numId w:val="35"/>
              </w:numPr>
              <w:spacing w:after="0" w:line="240" w:lineRule="auto"/>
              <w:ind w:left="426" w:hanging="425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name="_Hlk40775563" w:id="9"/>
            <w:bookmarkEnd w:id="8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främjar minskat och hållbart resande i tjänsten genom att:</w:t>
            </w:r>
          </w:p>
        </w:tc>
        <w:tc>
          <w:tcPr>
            <w:tcW w:w="760" w:type="dxa"/>
            <w:vAlign w:val="center"/>
          </w:tcPr>
          <w:p w:rsidRPr="00CD72EA" w:rsidR="00CD72EA" w:rsidP="00CD72EA" w:rsidRDefault="00CD72EA" w14:paraId="437D118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301645B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617CE62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bottom w:val="single" w:color="auto" w:sz="4" w:space="0"/>
            </w:tcBorders>
          </w:tcPr>
          <w:p w:rsidRPr="00CD72EA" w:rsidR="00CD72EA" w:rsidP="00CD72EA" w:rsidRDefault="00CD72EA" w14:paraId="0F9739B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151A6C47" w14:textId="77777777">
        <w:trPr>
          <w:cantSplit/>
          <w:trHeight w:val="510"/>
        </w:trPr>
        <w:tc>
          <w:tcPr>
            <w:tcW w:w="4060" w:type="dxa"/>
            <w:tcBorders>
              <w:top w:val="nil"/>
              <w:bottom w:val="nil"/>
            </w:tcBorders>
          </w:tcPr>
          <w:p w:rsidRPr="00CD72EA" w:rsidR="00CD72EA" w:rsidP="00CD72EA" w:rsidRDefault="00CD72EA" w14:paraId="064CEE07" w14:textId="77777777">
            <w:pPr>
              <w:numPr>
                <w:ilvl w:val="0"/>
                <w:numId w:val="36"/>
              </w:numPr>
              <w:tabs>
                <w:tab w:val="left" w:pos="567"/>
                <w:tab w:val="center" w:pos="4703"/>
                <w:tab w:val="right" w:pos="9406"/>
              </w:tabs>
              <w:spacing w:after="0" w:line="240" w:lineRule="auto"/>
              <w:ind w:left="709" w:hanging="284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name="_Hlk51150416" w:id="10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tillgång till och använder kollektivtrafikkort eller ToGo-appen</w:t>
            </w:r>
          </w:p>
        </w:tc>
        <w:tc>
          <w:tcPr>
            <w:tcW w:w="760" w:type="dxa"/>
            <w:vAlign w:val="center"/>
          </w:tcPr>
          <w:p w:rsidRPr="00CD72EA" w:rsidR="00CD72EA" w:rsidP="00CD72EA" w:rsidRDefault="00CD72EA" w14:paraId="50543F7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4B135F3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4137C60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top w:val="single" w:color="auto" w:sz="4" w:space="0"/>
              <w:bottom w:val="single" w:color="auto" w:sz="4" w:space="0"/>
            </w:tcBorders>
          </w:tcPr>
          <w:p w:rsidRPr="00CD72EA" w:rsidR="00CD72EA" w:rsidP="00CD72EA" w:rsidRDefault="00CD72EA" w14:paraId="13B4AB40" w14:textId="03205D33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2FB200AA" w14:textId="77777777">
        <w:trPr>
          <w:cantSplit/>
          <w:trHeight w:val="510"/>
        </w:trPr>
        <w:tc>
          <w:tcPr>
            <w:tcW w:w="4060" w:type="dxa"/>
            <w:tcBorders>
              <w:top w:val="nil"/>
              <w:bottom w:val="nil"/>
            </w:tcBorders>
          </w:tcPr>
          <w:p w:rsidRPr="00CD72EA" w:rsidR="00CD72EA" w:rsidP="00CD72EA" w:rsidRDefault="00CD72EA" w14:paraId="31B891D9" w14:textId="77777777">
            <w:pPr>
              <w:numPr>
                <w:ilvl w:val="0"/>
                <w:numId w:val="36"/>
              </w:numPr>
              <w:tabs>
                <w:tab w:val="left" w:pos="567"/>
                <w:tab w:val="center" w:pos="4703"/>
                <w:tab w:val="right" w:pos="9406"/>
              </w:tabs>
              <w:spacing w:after="0" w:line="240" w:lineRule="auto"/>
              <w:ind w:left="709" w:hanging="284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använder en tjänstecykel/cykel för kortare resor</w:t>
            </w:r>
          </w:p>
        </w:tc>
        <w:tc>
          <w:tcPr>
            <w:tcW w:w="760" w:type="dxa"/>
            <w:vAlign w:val="center"/>
          </w:tcPr>
          <w:p w:rsidRPr="00CD72EA" w:rsidR="00CD72EA" w:rsidP="00CD72EA" w:rsidRDefault="00CD72EA" w14:paraId="10BFF23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2EBB432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610B101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top w:val="single" w:color="auto" w:sz="4" w:space="0"/>
              <w:bottom w:val="single" w:color="auto" w:sz="4" w:space="0"/>
            </w:tcBorders>
          </w:tcPr>
          <w:p w:rsidRPr="00CD72EA" w:rsidR="00CD72EA" w:rsidP="00CD72EA" w:rsidRDefault="00CD72EA" w14:paraId="0075510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153AA9B0" w14:textId="77777777">
        <w:trPr>
          <w:cantSplit/>
          <w:trHeight w:val="424"/>
        </w:trPr>
        <w:tc>
          <w:tcPr>
            <w:tcW w:w="4060" w:type="dxa"/>
            <w:tcBorders>
              <w:top w:val="nil"/>
            </w:tcBorders>
          </w:tcPr>
          <w:p w:rsidRPr="00CD72EA" w:rsidR="00CD72EA" w:rsidP="00CD72EA" w:rsidRDefault="00CD72EA" w14:paraId="5AD0370D" w14:textId="77777777">
            <w:pPr>
              <w:numPr>
                <w:ilvl w:val="0"/>
                <w:numId w:val="36"/>
              </w:numPr>
              <w:tabs>
                <w:tab w:val="left" w:pos="567"/>
                <w:tab w:val="center" w:pos="4703"/>
                <w:tab w:val="right" w:pos="9406"/>
              </w:tabs>
              <w:spacing w:after="0" w:line="240" w:lineRule="auto"/>
              <w:ind w:left="709" w:hanging="284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använder digitala möten där det går och har kunskap om digitala verktyg.</w:t>
            </w:r>
          </w:p>
        </w:tc>
        <w:tc>
          <w:tcPr>
            <w:tcW w:w="760" w:type="dxa"/>
            <w:vAlign w:val="center"/>
          </w:tcPr>
          <w:p w:rsidRPr="00CD72EA" w:rsidR="00CD72EA" w:rsidP="00CD72EA" w:rsidRDefault="00CD72EA" w14:paraId="00DCC30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3032C8D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274FF67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top w:val="single" w:color="auto" w:sz="4" w:space="0"/>
            </w:tcBorders>
          </w:tcPr>
          <w:p w:rsidRPr="00CD72EA" w:rsidR="00CD72EA" w:rsidP="00CD72EA" w:rsidRDefault="00CD72EA" w14:paraId="41AFED9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2A83836B" w14:textId="77777777">
        <w:trPr>
          <w:cantSplit/>
          <w:trHeight w:val="572"/>
        </w:trPr>
        <w:tc>
          <w:tcPr>
            <w:tcW w:w="4060" w:type="dxa"/>
          </w:tcPr>
          <w:p w:rsidRPr="00CD72EA" w:rsidR="00CD72EA" w:rsidP="00CD72EA" w:rsidRDefault="00CD72EA" w14:paraId="068C8F6C" w14:textId="77777777">
            <w:pPr>
              <w:numPr>
                <w:ilvl w:val="1"/>
                <w:numId w:val="35"/>
              </w:numPr>
              <w:spacing w:after="0" w:line="240" w:lineRule="auto"/>
              <w:ind w:left="426" w:hanging="425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name="_Hlk40865970" w:id="11"/>
            <w:bookmarkEnd w:id="9"/>
            <w:bookmarkEnd w:id="10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minskat körning med privat bil i tjänsten från föregående år, eller kör inte med privat bil i tjänsten.</w:t>
            </w:r>
            <w:bookmarkEnd w:id="11"/>
          </w:p>
        </w:tc>
        <w:tc>
          <w:tcPr>
            <w:tcW w:w="760" w:type="dxa"/>
            <w:vAlign w:val="center"/>
          </w:tcPr>
          <w:p w:rsidRPr="00CD72EA" w:rsidR="00CD72EA" w:rsidP="00CD72EA" w:rsidRDefault="00CD72EA" w14:paraId="5966C47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568C568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60E093E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</w:tcPr>
          <w:p w:rsidRPr="00CD72EA" w:rsidR="00CD72EA" w:rsidP="00CD72EA" w:rsidRDefault="00CD72EA" w14:paraId="2297898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472A70B9" w14:textId="77777777">
        <w:trPr>
          <w:cantSplit/>
          <w:trHeight w:val="572"/>
        </w:trPr>
        <w:tc>
          <w:tcPr>
            <w:tcW w:w="4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72EA" w:rsidR="00CD72EA" w:rsidP="00CD72EA" w:rsidRDefault="00CD72EA" w14:paraId="12555A05" w14:textId="77777777">
            <w:pPr>
              <w:numPr>
                <w:ilvl w:val="1"/>
                <w:numId w:val="35"/>
              </w:numPr>
              <w:spacing w:after="0" w:line="240" w:lineRule="auto"/>
              <w:ind w:left="426" w:hanging="425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Våra tjänstebilsfordon, poolbilar eller hyrbilar som används i tjänsten är fordon som körs på endast biogas, el eller vätgas.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6F6B237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7C3D830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5ED8468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72EA" w:rsidR="00CD72EA" w:rsidP="00CD72EA" w:rsidRDefault="00CD72EA" w14:paraId="2A16C90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547CE7F8" w14:textId="77777777">
        <w:trPr>
          <w:cantSplit/>
          <w:trHeight w:val="687"/>
        </w:trPr>
        <w:tc>
          <w:tcPr>
            <w:tcW w:w="4060" w:type="dxa"/>
            <w:tcBorders>
              <w:bottom w:val="nil"/>
            </w:tcBorders>
          </w:tcPr>
          <w:p w:rsidRPr="00CD72EA" w:rsidR="00CD72EA" w:rsidP="00CD72EA" w:rsidRDefault="00CD72EA" w14:paraId="423353FB" w14:textId="77777777">
            <w:pPr>
              <w:numPr>
                <w:ilvl w:val="1"/>
                <w:numId w:val="35"/>
              </w:numPr>
              <w:spacing w:after="0" w:line="240" w:lineRule="auto"/>
              <w:ind w:left="426" w:hanging="425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name="_Hlk40777184" w:id="12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underlättar för våra anställda att gå, cykla eller åka kollektivt till och från jobbet</w:t>
            </w:r>
            <w:bookmarkEnd w:id="12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, ge minst två exempel.</w:t>
            </w:r>
          </w:p>
        </w:tc>
        <w:tc>
          <w:tcPr>
            <w:tcW w:w="760" w:type="dxa"/>
            <w:vAlign w:val="center"/>
          </w:tcPr>
          <w:p w:rsidRPr="00CD72EA" w:rsidR="00CD72EA" w:rsidP="00CD72EA" w:rsidRDefault="00CD72EA" w14:paraId="462997CE" w14:textId="7777777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44B1889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69D1B8A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Pr="00CD72EA" w:rsidR="00CD72EA" w:rsidP="00CD72EA" w:rsidRDefault="00CD72EA" w14:paraId="2DA600E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0C9EF1DE" w14:textId="77777777">
        <w:trPr>
          <w:cantSplit/>
          <w:trHeight w:val="403"/>
        </w:trPr>
        <w:tc>
          <w:tcPr>
            <w:tcW w:w="4060" w:type="dxa"/>
          </w:tcPr>
          <w:p w:rsidRPr="00CD72EA" w:rsidR="00CD72EA" w:rsidP="00CD72EA" w:rsidRDefault="00CD72EA" w14:paraId="56DBF753" w14:textId="77777777">
            <w:pPr>
              <w:numPr>
                <w:ilvl w:val="1"/>
                <w:numId w:val="35"/>
              </w:numPr>
              <w:spacing w:after="0" w:line="240" w:lineRule="auto"/>
              <w:ind w:left="426" w:hanging="425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name="_Hlk40866013" w:id="13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flyger inte korta distanser, mindre än 50 mil, t ex till Stockholm, Oslo, Köpenhamn.</w:t>
            </w:r>
            <w:bookmarkEnd w:id="13"/>
          </w:p>
        </w:tc>
        <w:tc>
          <w:tcPr>
            <w:tcW w:w="760" w:type="dxa"/>
            <w:vAlign w:val="center"/>
          </w:tcPr>
          <w:p w:rsidRPr="00CD72EA" w:rsidR="00CD72EA" w:rsidP="00CD72EA" w:rsidRDefault="00CD72EA" w14:paraId="4FAC0A0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1608ED4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6F83B4F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</w:tcPr>
          <w:p w:rsidRPr="00CD72EA" w:rsidR="00CD72EA" w:rsidP="00CD72EA" w:rsidRDefault="00CD72EA" w14:paraId="2AC2C226" w14:textId="0BA4199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CD72EA" w14:paraId="19437C96" w14:textId="77777777">
        <w:trPr>
          <w:cantSplit/>
          <w:trHeight w:val="367"/>
        </w:trPr>
        <w:tc>
          <w:tcPr>
            <w:tcW w:w="4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72EA" w:rsidR="00CD72EA" w:rsidP="00CD72EA" w:rsidRDefault="00CD72EA" w14:paraId="48B17EC1" w14:textId="77777777">
            <w:pPr>
              <w:numPr>
                <w:ilvl w:val="1"/>
                <w:numId w:val="35"/>
              </w:numPr>
              <w:spacing w:after="0" w:line="240" w:lineRule="auto"/>
              <w:ind w:left="426" w:hanging="425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name="_Hlk40777950" w:id="14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minskat antal flygtillfällen från föregående år eller flyger inte.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5C58994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4DFD8A4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12AF33F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72EA" w:rsidR="00CD72EA" w:rsidP="00CD72EA" w:rsidRDefault="00CD72EA" w14:paraId="666A5B7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106410E2" w14:textId="77777777">
        <w:trPr>
          <w:cantSplit/>
          <w:trHeight w:val="546"/>
        </w:trPr>
        <w:tc>
          <w:tcPr>
            <w:tcW w:w="4060" w:type="dxa"/>
          </w:tcPr>
          <w:p w:rsidRPr="00CD72EA" w:rsidR="00CD72EA" w:rsidP="00CD72EA" w:rsidRDefault="00CD72EA" w14:paraId="4D0F3B3E" w14:textId="77777777">
            <w:pPr>
              <w:numPr>
                <w:ilvl w:val="1"/>
                <w:numId w:val="35"/>
              </w:numPr>
              <w:spacing w:after="0" w:line="240" w:lineRule="auto"/>
              <w:ind w:left="426" w:hanging="425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underlättar för besökare att minska sina resor eller att resa hållbart till oss; gå, cykla eller åka kollektivt.</w:t>
            </w:r>
            <w:bookmarkEnd w:id="14"/>
          </w:p>
        </w:tc>
        <w:tc>
          <w:tcPr>
            <w:tcW w:w="760" w:type="dxa"/>
            <w:vAlign w:val="center"/>
          </w:tcPr>
          <w:p w:rsidRPr="00CD72EA" w:rsidR="00CD72EA" w:rsidP="00CD72EA" w:rsidRDefault="00CD72EA" w14:paraId="5C608E9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7F4A30B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yellow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5C3C70E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</w:tcPr>
          <w:p w:rsidRPr="00CD72EA" w:rsidR="00CD72EA" w:rsidP="00CD72EA" w:rsidRDefault="00CD72EA" w14:paraId="15C3B78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64926F82" w14:textId="77777777">
        <w:trPr>
          <w:cantSplit/>
          <w:trHeight w:val="427"/>
        </w:trPr>
        <w:tc>
          <w:tcPr>
            <w:tcW w:w="4060" w:type="dxa"/>
            <w:vAlign w:val="center"/>
          </w:tcPr>
          <w:p w:rsidRPr="00CD72EA" w:rsidR="00CD72EA" w:rsidP="00CD72EA" w:rsidRDefault="00CD72EA" w14:paraId="69E85DF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SUMMA POÄNG</w:t>
            </w:r>
          </w:p>
        </w:tc>
        <w:tc>
          <w:tcPr>
            <w:tcW w:w="760" w:type="dxa"/>
            <w:vAlign w:val="center"/>
          </w:tcPr>
          <w:p w:rsidRPr="00CD72EA" w:rsidR="00CD72EA" w:rsidP="00CD72EA" w:rsidRDefault="00CD72EA" w14:paraId="126A42A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9</w:t>
            </w:r>
          </w:p>
        </w:tc>
        <w:tc>
          <w:tcPr>
            <w:tcW w:w="993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118B935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329FB9C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bottom w:val="single" w:color="auto" w:sz="4" w:space="0"/>
            </w:tcBorders>
          </w:tcPr>
          <w:p w:rsidRPr="00CD72EA" w:rsidR="00CD72EA" w:rsidP="00CD72EA" w:rsidRDefault="00CD72EA" w14:paraId="34A622D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</w:tbl>
    <w:p w:rsidRPr="00CD72EA" w:rsidR="00CD72EA" w:rsidP="00CD72EA" w:rsidRDefault="00CD72EA" w14:paraId="60CCC848" w14:textId="77777777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Pr="00CD72EA" w:rsidR="00CD72EA" w:rsidP="00CD72EA" w:rsidRDefault="00CD72EA" w14:paraId="2B2C6E3D" w14:textId="77777777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Pr="00CD72EA" w:rsidR="00CD72EA" w:rsidP="00CD72EA" w:rsidRDefault="00CD72EA" w14:paraId="628DEC34" w14:textId="77777777">
      <w:pPr>
        <w:spacing w:after="0" w:line="240" w:lineRule="auto"/>
        <w:ind w:left="-284" w:right="-660"/>
        <w:rPr>
          <w:rFonts w:eastAsia="Times New Roman" w:cs="Times New Roman"/>
          <w:b/>
          <w:bCs/>
          <w:sz w:val="18"/>
          <w:szCs w:val="18"/>
          <w:lang w:eastAsia="sv-SE"/>
        </w:rPr>
      </w:pPr>
      <w:r w:rsidRPr="00CD72EA">
        <w:rPr>
          <w:rFonts w:eastAsia="Times New Roman" w:cs="Times New Roman"/>
          <w:b/>
          <w:bCs/>
          <w:sz w:val="18"/>
          <w:szCs w:val="18"/>
          <w:lang w:eastAsia="sv-SE"/>
        </w:rPr>
        <w:t>VGR mål: 85% minskning av direkta växthusgasutsläpp och 50% av indirekta växthusgasutsläpp</w:t>
      </w:r>
    </w:p>
    <w:p w:rsidRPr="00CD72EA" w:rsidR="00CD72EA" w:rsidP="00CD72EA" w:rsidRDefault="00CD72EA" w14:paraId="79AB831E" w14:textId="6AF444E5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4"/>
        <w:gridCol w:w="692"/>
        <w:gridCol w:w="968"/>
        <w:gridCol w:w="967"/>
        <w:gridCol w:w="3444"/>
      </w:tblGrid>
      <w:tr w:rsidRPr="00D12306" w:rsidR="00CD72EA" w:rsidTr="623BBB5A" w14:paraId="3A8923D2" w14:textId="77777777">
        <w:trPr>
          <w:cantSplit/>
          <w:trHeight w:val="543"/>
        </w:trPr>
        <w:tc>
          <w:tcPr>
            <w:tcW w:w="3994" w:type="dxa"/>
            <w:vMerge w:val="restart"/>
            <w:tcBorders>
              <w:top w:val="single" w:color="auto" w:sz="4" w:space="0"/>
              <w:right w:val="nil"/>
            </w:tcBorders>
            <w:shd w:val="clear" w:color="auto" w:fill="FFFFFF" w:themeFill="background1"/>
            <w:tcMar/>
            <w:vAlign w:val="center"/>
          </w:tcPr>
          <w:p w:rsidRPr="00CD72EA" w:rsidR="00CD72EA" w:rsidP="00CD72EA" w:rsidRDefault="00CD72EA" w14:paraId="43D21C3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bookmarkStart w:name="_Hlk50397322" w:id="15"/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4. ENERGI OCH KLIMAT</w:t>
            </w:r>
          </w:p>
        </w:tc>
        <w:tc>
          <w:tcPr>
            <w:tcW w:w="692" w:type="dxa"/>
            <w:vMerge w:val="restart"/>
            <w:tcBorders>
              <w:top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CD72EA" w:rsidR="00CD72EA" w:rsidP="00CD72EA" w:rsidRDefault="00CD72EA" w14:paraId="6E926A9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Max poäng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CD72EA" w:rsidR="00CD72EA" w:rsidP="00CD72EA" w:rsidRDefault="00CD72EA" w14:paraId="020FE43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ind w:right="-68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Egen bedömning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CD72EA" w:rsidR="00CD72EA" w:rsidP="00CD72EA" w:rsidRDefault="00CD72EA" w14:paraId="36B214A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Ev. extern revision</w:t>
            </w:r>
          </w:p>
        </w:tc>
        <w:tc>
          <w:tcPr>
            <w:tcW w:w="34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CD72EA" w:rsidR="00CD72EA" w:rsidP="00CD72EA" w:rsidRDefault="00CD72EA" w14:paraId="68CE1C6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</w:t>
            </w:r>
          </w:p>
          <w:p w:rsidRPr="00CD72EA" w:rsidR="00CD72EA" w:rsidP="00CD72EA" w:rsidRDefault="00CD72EA" w14:paraId="4623DFC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:rsidRPr="00CD72EA" w:rsidR="00CD72EA" w:rsidP="00CD72EA" w:rsidRDefault="00CD72EA" w14:paraId="694C98A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Pr="00D12306" w:rsidR="00CD72EA" w:rsidTr="623BBB5A" w14:paraId="1AF4943B" w14:textId="77777777">
        <w:trPr>
          <w:cantSplit/>
          <w:trHeight w:val="67"/>
        </w:trPr>
        <w:tc>
          <w:tcPr>
            <w:tcW w:w="3994" w:type="dxa"/>
            <w:vMerge/>
            <w:tcMar/>
          </w:tcPr>
          <w:p w:rsidRPr="00CD72EA" w:rsidR="00CD72EA" w:rsidP="00CD72EA" w:rsidRDefault="00CD72EA" w14:paraId="3A30115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vMerge/>
            <w:tcMar/>
          </w:tcPr>
          <w:p w:rsidRPr="00CD72EA" w:rsidR="00CD72EA" w:rsidP="00CD72EA" w:rsidRDefault="00CD72EA" w14:paraId="61173A6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CD72EA" w:rsidR="00CD72EA" w:rsidP="00CD72EA" w:rsidRDefault="00CD72EA" w14:paraId="532994C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Poäng</w:t>
            </w:r>
          </w:p>
        </w:tc>
        <w:tc>
          <w:tcPr>
            <w:tcW w:w="3444" w:type="dxa"/>
            <w:vMerge/>
            <w:tcMar/>
          </w:tcPr>
          <w:p w:rsidRPr="00CD72EA" w:rsidR="00CD72EA" w:rsidP="00CD72EA" w:rsidRDefault="00CD72EA" w14:paraId="7D3CA78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</w:tr>
      <w:bookmarkEnd w:id="15"/>
      <w:tr w:rsidRPr="00CD72EA" w:rsidR="00CD72EA" w:rsidTr="623BBB5A" w14:paraId="76159DB1" w14:textId="77777777">
        <w:trPr>
          <w:cantSplit/>
          <w:trHeight w:val="565"/>
        </w:trPr>
        <w:tc>
          <w:tcPr>
            <w:tcW w:w="3994" w:type="dxa"/>
            <w:tcMar/>
          </w:tcPr>
          <w:p w:rsidRPr="00CD72EA" w:rsidR="00CD72EA" w:rsidP="00CD72EA" w:rsidRDefault="00CD72EA" w14:paraId="33E76457" w14:textId="351754AC">
            <w:pPr>
              <w:numPr>
                <w:ilvl w:val="1"/>
                <w:numId w:val="37"/>
              </w:numPr>
              <w:spacing w:after="0" w:line="240" w:lineRule="auto"/>
              <w:ind w:left="426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623BBB5A" w:rsid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Vi har en skriftlig </w:t>
            </w:r>
            <w:r w:rsidRPr="623BBB5A" w:rsidR="3E28C534">
              <w:rPr>
                <w:rFonts w:eastAsia="Times New Roman" w:cs="Times New Roman"/>
                <w:sz w:val="18"/>
                <w:szCs w:val="18"/>
                <w:lang w:eastAsia="sv-SE"/>
              </w:rPr>
              <w:t>instruktion</w:t>
            </w:r>
            <w:r w:rsidRPr="623BBB5A" w:rsid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för</w:t>
            </w:r>
            <w:r w:rsidRPr="623BBB5A" w:rsid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energieffektivisering på enheten. (Som är känd och följs.)</w:t>
            </w:r>
          </w:p>
        </w:tc>
        <w:tc>
          <w:tcPr>
            <w:tcW w:w="692" w:type="dxa"/>
            <w:tcMar/>
            <w:vAlign w:val="center"/>
          </w:tcPr>
          <w:p w:rsidRPr="00CD72EA" w:rsidR="00CD72EA" w:rsidP="00CD72EA" w:rsidRDefault="00CD72EA" w14:paraId="4F012D5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2</w:t>
            </w:r>
          </w:p>
        </w:tc>
        <w:tc>
          <w:tcPr>
            <w:tcW w:w="968" w:type="dxa"/>
            <w:tcMar/>
            <w:vAlign w:val="center"/>
          </w:tcPr>
          <w:p w:rsidRPr="00CD72EA" w:rsidR="00CD72EA" w:rsidP="00CD72EA" w:rsidRDefault="00CD72EA" w14:paraId="7B34D38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Mar/>
            <w:vAlign w:val="center"/>
          </w:tcPr>
          <w:p w:rsidRPr="00CD72EA" w:rsidR="00CD72EA" w:rsidP="00CD72EA" w:rsidRDefault="00CD72EA" w14:paraId="34A4682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Mar/>
            <w:vAlign w:val="center"/>
          </w:tcPr>
          <w:p w:rsidRPr="00CD72EA" w:rsidR="00CD72EA" w:rsidP="00CD72EA" w:rsidRDefault="00CD72EA" w14:paraId="223C159B" w14:textId="317661D8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CD72EA" w:rsidTr="623BBB5A" w14:paraId="46207FFB" w14:textId="77777777">
        <w:trPr>
          <w:cantSplit/>
          <w:trHeight w:val="570"/>
        </w:trPr>
        <w:tc>
          <w:tcPr>
            <w:tcW w:w="3994" w:type="dxa"/>
            <w:tcBorders>
              <w:bottom w:val="single" w:color="auto" w:sz="4" w:space="0"/>
            </w:tcBorders>
            <w:tcMar/>
          </w:tcPr>
          <w:p w:rsidRPr="00CD72EA" w:rsidR="00CD72EA" w:rsidP="00CD72EA" w:rsidRDefault="00CD72EA" w14:paraId="364F8CF5" w14:textId="77777777">
            <w:pPr>
              <w:numPr>
                <w:ilvl w:val="1"/>
                <w:numId w:val="37"/>
              </w:numPr>
              <w:spacing w:after="0" w:line="240" w:lineRule="auto"/>
              <w:ind w:left="426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genomför energironder/uppföljning av rutinen minst en gång per halvår och åtgärdar ev. brister.</w:t>
            </w:r>
          </w:p>
        </w:tc>
        <w:tc>
          <w:tcPr>
            <w:tcW w:w="692" w:type="dxa"/>
            <w:tcBorders>
              <w:bottom w:val="single" w:color="auto" w:sz="4" w:space="0"/>
            </w:tcBorders>
            <w:tcMar/>
            <w:vAlign w:val="center"/>
          </w:tcPr>
          <w:p w:rsidRPr="00CD72EA" w:rsidR="00CD72EA" w:rsidP="00CD72EA" w:rsidRDefault="00CD72EA" w14:paraId="24DF5E0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968" w:type="dxa"/>
            <w:tcMar/>
            <w:vAlign w:val="center"/>
          </w:tcPr>
          <w:p w:rsidRPr="00CD72EA" w:rsidR="00CD72EA" w:rsidP="00CD72EA" w:rsidRDefault="00CD72EA" w14:paraId="282645C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Mar/>
            <w:vAlign w:val="center"/>
          </w:tcPr>
          <w:p w:rsidRPr="00CD72EA" w:rsidR="00CD72EA" w:rsidP="00CD72EA" w:rsidRDefault="00CD72EA" w14:paraId="5F4E941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Mar/>
            <w:vAlign w:val="center"/>
          </w:tcPr>
          <w:p w:rsidRPr="00CD72EA" w:rsidR="00CD72EA" w:rsidP="00CD72EA" w:rsidRDefault="00CD72EA" w14:paraId="649513A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:rsidTr="623BBB5A" w14:paraId="47212037" w14:textId="77777777">
        <w:trPr>
          <w:cantSplit/>
          <w:trHeight w:val="781"/>
        </w:trPr>
        <w:tc>
          <w:tcPr>
            <w:tcW w:w="3994" w:type="dxa"/>
            <w:tcBorders>
              <w:bottom w:val="single" w:color="auto" w:sz="4" w:space="0"/>
            </w:tcBorders>
            <w:tcMar/>
          </w:tcPr>
          <w:p w:rsidRPr="00CD72EA" w:rsidR="00CD72EA" w:rsidP="00CD72EA" w:rsidRDefault="00CD72EA" w14:paraId="67DA997F" w14:textId="77777777">
            <w:pPr>
              <w:numPr>
                <w:ilvl w:val="1"/>
                <w:numId w:val="37"/>
              </w:numPr>
              <w:spacing w:after="0" w:line="240" w:lineRule="auto"/>
              <w:ind w:left="356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Om vi bjuder på fika, lunch eller middag i samband med möten och konferenser som vi anordnar, beställer vi alltid vegetarisk kost.</w:t>
            </w:r>
          </w:p>
        </w:tc>
        <w:tc>
          <w:tcPr>
            <w:tcW w:w="692" w:type="dxa"/>
            <w:tcBorders>
              <w:bottom w:val="single" w:color="auto" w:sz="4" w:space="0"/>
            </w:tcBorders>
            <w:tcMar/>
            <w:vAlign w:val="center"/>
          </w:tcPr>
          <w:p w:rsidRPr="00CD72EA" w:rsidR="00CD72EA" w:rsidP="00CD72EA" w:rsidRDefault="00CD72EA" w14:paraId="483F8AC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Mar/>
            <w:vAlign w:val="center"/>
          </w:tcPr>
          <w:p w:rsidRPr="00CD72EA" w:rsidR="00CD72EA" w:rsidP="00CD72EA" w:rsidRDefault="00CD72EA" w14:paraId="48BB045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Mar/>
            <w:vAlign w:val="center"/>
          </w:tcPr>
          <w:p w:rsidRPr="00CD72EA" w:rsidR="00CD72EA" w:rsidP="00CD72EA" w:rsidRDefault="00CD72EA" w14:paraId="49A2BC4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Mar/>
            <w:vAlign w:val="center"/>
          </w:tcPr>
          <w:p w:rsidRPr="00CD72EA" w:rsidR="00CD72EA" w:rsidP="00CD72EA" w:rsidRDefault="00CD72EA" w14:paraId="031E940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:rsidTr="623BBB5A" w14:paraId="76E0755A" w14:textId="77777777">
        <w:trPr>
          <w:cantSplit/>
          <w:trHeight w:val="434"/>
        </w:trPr>
        <w:tc>
          <w:tcPr>
            <w:tcW w:w="3994" w:type="dxa"/>
            <w:tcMar/>
          </w:tcPr>
          <w:p w:rsidRPr="00CD72EA" w:rsidR="00CD72EA" w:rsidP="00CD72EA" w:rsidRDefault="00CD72EA" w14:paraId="5CDDB1C0" w14:textId="77777777">
            <w:pPr>
              <w:numPr>
                <w:ilvl w:val="1"/>
                <w:numId w:val="37"/>
              </w:numPr>
              <w:spacing w:after="0" w:line="240" w:lineRule="auto"/>
              <w:ind w:left="356"/>
              <w:contextualSpacing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köper miljömärkt el eller från förnybara källor; sol, vind, vatten.</w:t>
            </w:r>
          </w:p>
        </w:tc>
        <w:tc>
          <w:tcPr>
            <w:tcW w:w="692" w:type="dxa"/>
            <w:tcMar/>
            <w:vAlign w:val="center"/>
          </w:tcPr>
          <w:p w:rsidRPr="00CD72EA" w:rsidR="00CD72EA" w:rsidP="00CD72EA" w:rsidRDefault="00CD72EA" w14:paraId="3FF9067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Mar/>
            <w:vAlign w:val="center"/>
          </w:tcPr>
          <w:p w:rsidRPr="00CD72EA" w:rsidR="00CD72EA" w:rsidP="00CD72EA" w:rsidRDefault="00CD72EA" w14:paraId="4F78E1E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Mar/>
            <w:vAlign w:val="center"/>
          </w:tcPr>
          <w:p w:rsidRPr="00CD72EA" w:rsidR="00CD72EA" w:rsidP="00CD72EA" w:rsidRDefault="00CD72EA" w14:paraId="6B7F7EB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Mar/>
            <w:vAlign w:val="center"/>
          </w:tcPr>
          <w:p w:rsidRPr="00CD72EA" w:rsidR="00CD72EA" w:rsidP="00CD72EA" w:rsidRDefault="00CD72EA" w14:paraId="152CE88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:rsidTr="623BBB5A" w14:paraId="00379F46" w14:textId="77777777">
        <w:trPr>
          <w:cantSplit/>
          <w:trHeight w:val="425"/>
        </w:trPr>
        <w:tc>
          <w:tcPr>
            <w:tcW w:w="3994" w:type="dxa"/>
            <w:tcBorders>
              <w:bottom w:val="single" w:color="auto" w:sz="4" w:space="0"/>
            </w:tcBorders>
            <w:tcMar/>
            <w:vAlign w:val="center"/>
          </w:tcPr>
          <w:p w:rsidRPr="00CD72EA" w:rsidR="00CD72EA" w:rsidP="00CD72EA" w:rsidRDefault="00CD72EA" w14:paraId="334A4EE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SUMMA POÄNG</w:t>
            </w:r>
          </w:p>
        </w:tc>
        <w:tc>
          <w:tcPr>
            <w:tcW w:w="692" w:type="dxa"/>
            <w:tcBorders>
              <w:bottom w:val="single" w:color="auto" w:sz="4" w:space="0"/>
            </w:tcBorders>
            <w:tcMar/>
            <w:vAlign w:val="center"/>
          </w:tcPr>
          <w:p w:rsidRPr="00CD72EA" w:rsidR="00CD72EA" w:rsidP="00CD72EA" w:rsidRDefault="00612AA1" w14:paraId="44C0BF1E" w14:textId="59BE6575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7</w:t>
            </w:r>
          </w:p>
        </w:tc>
        <w:tc>
          <w:tcPr>
            <w:tcW w:w="968" w:type="dxa"/>
            <w:tcBorders>
              <w:bottom w:val="single" w:color="auto" w:sz="4" w:space="0"/>
            </w:tcBorders>
            <w:tcMar/>
            <w:vAlign w:val="center"/>
          </w:tcPr>
          <w:p w:rsidRPr="00CD72EA" w:rsidR="00CD72EA" w:rsidP="00CD72EA" w:rsidRDefault="00CD72EA" w14:paraId="3170B04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single" w:color="auto" w:sz="4" w:space="0"/>
            </w:tcBorders>
            <w:tcMar/>
            <w:vAlign w:val="center"/>
          </w:tcPr>
          <w:p w:rsidRPr="00CD72EA" w:rsidR="00CD72EA" w:rsidP="00CD72EA" w:rsidRDefault="00CD72EA" w14:paraId="4B27471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single" w:color="auto" w:sz="4" w:space="0"/>
            </w:tcBorders>
            <w:tcMar/>
            <w:vAlign w:val="center"/>
          </w:tcPr>
          <w:p w:rsidRPr="00CD72EA" w:rsidR="00CD72EA" w:rsidP="00CD72EA" w:rsidRDefault="00CD72EA" w14:paraId="3CE033F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</w:tbl>
    <w:p w:rsidRPr="00CD72EA" w:rsidR="00CD72EA" w:rsidP="00CD72EA" w:rsidRDefault="00CD72EA" w14:paraId="70E5E78A" w14:textId="77777777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Pr="00CD72EA" w:rsidR="00CD72EA" w:rsidP="00CD72EA" w:rsidRDefault="00CD72EA" w14:paraId="3EF0924B" w14:textId="77777777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Pr="00CD72EA" w:rsidR="00CD72EA" w:rsidP="00CD72EA" w:rsidRDefault="00CD72EA" w14:paraId="2E292489" w14:textId="3B2F360C">
      <w:pPr>
        <w:spacing w:after="0" w:line="240" w:lineRule="auto"/>
        <w:ind w:left="-284"/>
        <w:rPr>
          <w:rFonts w:eastAsia="Times New Roman" w:cs="Times New Roman"/>
          <w:b/>
          <w:bCs/>
          <w:sz w:val="18"/>
          <w:szCs w:val="18"/>
          <w:lang w:eastAsia="sv-SE"/>
        </w:rPr>
      </w:pPr>
      <w:r w:rsidRPr="00CD72EA">
        <w:rPr>
          <w:rFonts w:eastAsia="Times New Roman" w:cs="Times New Roman"/>
          <w:b/>
          <w:bCs/>
          <w:sz w:val="18"/>
          <w:szCs w:val="18"/>
          <w:lang w:eastAsia="sv-SE"/>
        </w:rPr>
        <w:t>VGR mål: Resurseffektiva och giftfria produkt- och materialflöden</w:t>
      </w:r>
    </w:p>
    <w:p w:rsidRPr="00CD72EA" w:rsidR="00CD72EA" w:rsidP="00CD72EA" w:rsidRDefault="00CD72EA" w14:paraId="7B6B54B6" w14:textId="5EDB7575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708"/>
        <w:gridCol w:w="993"/>
        <w:gridCol w:w="992"/>
        <w:gridCol w:w="3260"/>
      </w:tblGrid>
      <w:tr w:rsidRPr="00D12306" w:rsidR="00CD72EA" w:rsidTr="00CD72EA" w14:paraId="32E0EA50" w14:textId="77777777">
        <w:trPr>
          <w:cantSplit/>
          <w:trHeight w:val="543"/>
        </w:trPr>
        <w:tc>
          <w:tcPr>
            <w:tcW w:w="4112" w:type="dxa"/>
            <w:vMerge w:val="restart"/>
            <w:tcBorders>
              <w:top w:val="single" w:color="auto" w:sz="4" w:space="0"/>
              <w:right w:val="nil"/>
            </w:tcBorders>
            <w:shd w:val="clear" w:color="auto" w:fill="FFFFFF"/>
            <w:vAlign w:val="center"/>
          </w:tcPr>
          <w:p w:rsidRPr="00CD72EA" w:rsidR="00CD72EA" w:rsidP="00CD72EA" w:rsidRDefault="00CD72EA" w14:paraId="5F9DCC1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bookmarkStart w:name="_Hlk50399835" w:id="16"/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5. KEMIKALIER OCH LÄKEMEDEL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 w:rsidRPr="00CD72EA" w:rsidR="00CD72EA" w:rsidP="00CD72EA" w:rsidRDefault="00CD72EA" w14:paraId="43AC7A6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Max poäng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4AE1BE8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ind w:right="-65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Egen bedömning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51562DF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Ev. extern revision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722DFAB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</w:t>
            </w:r>
          </w:p>
          <w:p w:rsidRPr="00CD72EA" w:rsidR="00CD72EA" w:rsidP="00CD72EA" w:rsidRDefault="00CD72EA" w14:paraId="68F7980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:rsidRPr="00CD72EA" w:rsidR="00CD72EA" w:rsidP="00CD72EA" w:rsidRDefault="00CD72EA" w14:paraId="7D90B0F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Pr="00D12306" w:rsidR="00CD72EA" w:rsidTr="00CD72EA" w14:paraId="3CDA5074" w14:textId="77777777">
        <w:trPr>
          <w:cantSplit/>
          <w:trHeight w:val="67"/>
        </w:trPr>
        <w:tc>
          <w:tcPr>
            <w:tcW w:w="4112" w:type="dxa"/>
            <w:vMerge/>
          </w:tcPr>
          <w:p w:rsidRPr="00CD72EA" w:rsidR="00CD72EA" w:rsidP="00CD72EA" w:rsidRDefault="00CD72EA" w14:paraId="7989D41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708" w:type="dxa"/>
            <w:vMerge/>
          </w:tcPr>
          <w:p w:rsidRPr="00CD72EA" w:rsidR="00CD72EA" w:rsidP="00CD72EA" w:rsidRDefault="00CD72EA" w14:paraId="379AEFD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4DF0EC6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Poäng</w:t>
            </w:r>
          </w:p>
        </w:tc>
        <w:tc>
          <w:tcPr>
            <w:tcW w:w="3260" w:type="dxa"/>
            <w:vMerge/>
          </w:tcPr>
          <w:p w:rsidRPr="00CD72EA" w:rsidR="00CD72EA" w:rsidP="00CD72EA" w:rsidRDefault="00CD72EA" w14:paraId="2EA9A2E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</w:tr>
      <w:bookmarkEnd w:id="16"/>
      <w:tr w:rsidRPr="00CD72EA" w:rsidR="00CD72EA" w14:paraId="5D1C11C9" w14:textId="77777777">
        <w:trPr>
          <w:cantSplit/>
          <w:trHeight w:val="792"/>
        </w:trPr>
        <w:tc>
          <w:tcPr>
            <w:tcW w:w="4112" w:type="dxa"/>
          </w:tcPr>
          <w:p w:rsidRPr="00CD72EA" w:rsidR="00CD72EA" w:rsidP="00CD72EA" w:rsidRDefault="00CD72EA" w14:paraId="1E4D4D41" w14:textId="77777777">
            <w:pPr>
              <w:numPr>
                <w:ilvl w:val="1"/>
                <w:numId w:val="38"/>
              </w:numPr>
              <w:spacing w:after="0" w:line="240" w:lineRule="auto"/>
              <w:ind w:left="426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Våra produkter för städ och disk uppfyller kraven för miljömärkning (t.ex. Svanen, EU-blomman eller Bra miljöval.)</w:t>
            </w:r>
          </w:p>
        </w:tc>
        <w:tc>
          <w:tcPr>
            <w:tcW w:w="708" w:type="dxa"/>
            <w:vAlign w:val="center"/>
          </w:tcPr>
          <w:p w:rsidRPr="00CD72EA" w:rsidR="00CD72EA" w:rsidP="00CD72EA" w:rsidRDefault="00CD72EA" w14:paraId="16998BA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1B8F8C1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6CFE22F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vAlign w:val="center"/>
          </w:tcPr>
          <w:p w:rsidRPr="00CD72EA" w:rsidR="00CD72EA" w:rsidP="00CD72EA" w:rsidRDefault="00CD72EA" w14:paraId="6C8FA0E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122DA8EE" w14:textId="77777777">
        <w:trPr>
          <w:cantSplit/>
          <w:trHeight w:val="803"/>
        </w:trPr>
        <w:tc>
          <w:tcPr>
            <w:tcW w:w="4112" w:type="dxa"/>
          </w:tcPr>
          <w:p w:rsidRPr="00CD72EA" w:rsidR="00CD72EA" w:rsidP="00CD72EA" w:rsidRDefault="00CD72EA" w14:paraId="18E32676" w14:textId="32C0400E">
            <w:pPr>
              <w:numPr>
                <w:ilvl w:val="1"/>
                <w:numId w:val="38"/>
              </w:numPr>
              <w:spacing w:after="0" w:line="240" w:lineRule="auto"/>
              <w:ind w:left="426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går igenom våra faroklassade kemiska produkter en gång per år, undersöker och beslutar om eventuellt utbyte/utfasning till mindre hälso- och/eller miljöpåverkande samt dokumenterar åtgärderna.</w:t>
            </w:r>
          </w:p>
        </w:tc>
        <w:tc>
          <w:tcPr>
            <w:tcW w:w="708" w:type="dxa"/>
            <w:vAlign w:val="center"/>
          </w:tcPr>
          <w:p w:rsidRPr="00CD72EA" w:rsidR="00CD72EA" w:rsidP="00CD72EA" w:rsidRDefault="00CD72EA" w14:paraId="5D47398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107801BD" w14:textId="77777777">
            <w:pPr>
              <w:tabs>
                <w:tab w:val="center" w:pos="4703"/>
                <w:tab w:val="right" w:pos="9406"/>
              </w:tabs>
              <w:spacing w:after="0" w:line="36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66E75A84" w14:textId="77777777">
            <w:pPr>
              <w:tabs>
                <w:tab w:val="center" w:pos="4703"/>
                <w:tab w:val="right" w:pos="9406"/>
              </w:tabs>
              <w:spacing w:after="0" w:line="36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vAlign w:val="center"/>
          </w:tcPr>
          <w:p w:rsidRPr="00CD72EA" w:rsidR="00CD72EA" w:rsidP="00CD72EA" w:rsidRDefault="00CD72EA" w14:paraId="5488764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11EBD494" w14:textId="77777777">
        <w:trPr>
          <w:cantSplit/>
          <w:trHeight w:val="692"/>
        </w:trPr>
        <w:tc>
          <w:tcPr>
            <w:tcW w:w="4112" w:type="dxa"/>
          </w:tcPr>
          <w:p w:rsidRPr="00CD72EA" w:rsidR="00CD72EA" w:rsidP="00CD72EA" w:rsidRDefault="00CD72EA" w14:paraId="7CB67BF6" w14:textId="77777777">
            <w:pPr>
              <w:numPr>
                <w:ilvl w:val="1"/>
                <w:numId w:val="38"/>
              </w:numPr>
              <w:spacing w:after="0" w:line="240" w:lineRule="auto"/>
              <w:ind w:left="426" w:hanging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ger riktad information till patienterna om vikten av att returnera ej förbrukade läkemedel till apoteken.</w:t>
            </w:r>
          </w:p>
        </w:tc>
        <w:tc>
          <w:tcPr>
            <w:tcW w:w="708" w:type="dxa"/>
            <w:vAlign w:val="center"/>
          </w:tcPr>
          <w:p w:rsidRPr="00CD72EA" w:rsidR="00CD72EA" w:rsidP="00CD72EA" w:rsidRDefault="00CD72EA" w14:paraId="7FBE93D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4D3A622A" w14:textId="77777777">
            <w:pPr>
              <w:tabs>
                <w:tab w:val="center" w:pos="4703"/>
                <w:tab w:val="right" w:pos="9406"/>
              </w:tabs>
              <w:spacing w:after="0" w:line="36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53D4D4FA" w14:textId="77777777">
            <w:pPr>
              <w:tabs>
                <w:tab w:val="center" w:pos="4703"/>
                <w:tab w:val="right" w:pos="9406"/>
              </w:tabs>
              <w:spacing w:after="0" w:line="36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vAlign w:val="center"/>
          </w:tcPr>
          <w:p w:rsidRPr="00CD72EA" w:rsidR="00CD72EA" w:rsidP="00CD72EA" w:rsidRDefault="00CD72EA" w14:paraId="26FB4DFE" w14:textId="5EB8BFD1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59A91355" w14:textId="77777777">
        <w:trPr>
          <w:cantSplit/>
          <w:trHeight w:val="425"/>
        </w:trPr>
        <w:tc>
          <w:tcPr>
            <w:tcW w:w="4112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18D37DB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SUMMA POÄNG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612AA1" w14:paraId="048B6CBE" w14:textId="5BC6313B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993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73D7678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29AB69D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3008B8D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</w:tbl>
    <w:p w:rsidRPr="00CD72EA" w:rsidR="00CD72EA" w:rsidP="00CD72EA" w:rsidRDefault="00CD72EA" w14:paraId="4657994B" w14:textId="796BD33F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Pr="00CD72EA" w:rsidR="00CD72EA" w:rsidP="00CD72EA" w:rsidRDefault="00CD72EA" w14:paraId="29A09DED" w14:textId="77777777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Pr="00CD72EA" w:rsidR="00CD72EA" w:rsidP="00CD72EA" w:rsidRDefault="00CD72EA" w14:paraId="11D7521C" w14:textId="15208B33">
      <w:pPr>
        <w:spacing w:after="0" w:line="240" w:lineRule="auto"/>
        <w:ind w:left="-284"/>
        <w:rPr>
          <w:rFonts w:eastAsia="Times New Roman" w:cs="Times New Roman"/>
          <w:b/>
          <w:bCs/>
          <w:sz w:val="18"/>
          <w:szCs w:val="18"/>
          <w:lang w:eastAsia="sv-SE"/>
        </w:rPr>
      </w:pPr>
      <w:r w:rsidRPr="00CD72EA">
        <w:rPr>
          <w:rFonts w:eastAsia="Times New Roman" w:cs="Times New Roman"/>
          <w:b/>
          <w:bCs/>
          <w:sz w:val="18"/>
          <w:szCs w:val="18"/>
          <w:lang w:eastAsia="sv-SE"/>
        </w:rPr>
        <w:t>VGR MÅL: Resurseffektiva och giftfria produkt- och materialflöden</w:t>
      </w:r>
    </w:p>
    <w:p w:rsidRPr="00CD72EA" w:rsidR="00CD72EA" w:rsidP="00CD72EA" w:rsidRDefault="00CD72EA" w14:paraId="0C75BAD1" w14:textId="478000E7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4"/>
        <w:gridCol w:w="692"/>
        <w:gridCol w:w="968"/>
        <w:gridCol w:w="967"/>
        <w:gridCol w:w="3444"/>
      </w:tblGrid>
      <w:tr w:rsidRPr="00D12306" w:rsidR="00CD72EA" w:rsidTr="00CD72EA" w14:paraId="72F73345" w14:textId="77777777">
        <w:trPr>
          <w:cantSplit/>
          <w:trHeight w:val="543"/>
        </w:trPr>
        <w:tc>
          <w:tcPr>
            <w:tcW w:w="3994" w:type="dxa"/>
            <w:vMerge w:val="restart"/>
            <w:tcBorders>
              <w:top w:val="single" w:color="auto" w:sz="4" w:space="0"/>
              <w:right w:val="nil"/>
            </w:tcBorders>
            <w:shd w:val="clear" w:color="auto" w:fill="FFFFFF"/>
            <w:vAlign w:val="center"/>
          </w:tcPr>
          <w:p w:rsidRPr="00CD72EA" w:rsidR="00CD72EA" w:rsidP="00CD72EA" w:rsidRDefault="00CD72EA" w14:paraId="1B8C91B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6. PRODUKTER OCH AVFALL</w:t>
            </w:r>
          </w:p>
        </w:tc>
        <w:tc>
          <w:tcPr>
            <w:tcW w:w="692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 w:rsidRPr="00CD72EA" w:rsidR="00CD72EA" w:rsidP="00CD72EA" w:rsidRDefault="00CD72EA" w14:paraId="7ABEA5E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Max poäng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7EF0080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ind w:right="-65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Egen bedömning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5971D94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Ev. extern revision</w:t>
            </w:r>
          </w:p>
        </w:tc>
        <w:tc>
          <w:tcPr>
            <w:tcW w:w="34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7FA94AB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</w:t>
            </w:r>
          </w:p>
          <w:p w:rsidRPr="00CD72EA" w:rsidR="00CD72EA" w:rsidP="00CD72EA" w:rsidRDefault="00CD72EA" w14:paraId="1CA3303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:rsidRPr="00CD72EA" w:rsidR="00CD72EA" w:rsidP="00CD72EA" w:rsidRDefault="00CD72EA" w14:paraId="3B7E2FA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Pr="00D12306" w:rsidR="00CD72EA" w:rsidTr="00CD72EA" w14:paraId="5A6795F0" w14:textId="77777777">
        <w:trPr>
          <w:cantSplit/>
          <w:trHeight w:val="67"/>
        </w:trPr>
        <w:tc>
          <w:tcPr>
            <w:tcW w:w="3994" w:type="dxa"/>
            <w:vMerge/>
          </w:tcPr>
          <w:p w:rsidRPr="00CD72EA" w:rsidR="00CD72EA" w:rsidP="00CD72EA" w:rsidRDefault="00CD72EA" w14:paraId="1076C5D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vMerge/>
          </w:tcPr>
          <w:p w:rsidRPr="00CD72EA" w:rsidR="00CD72EA" w:rsidP="00CD72EA" w:rsidRDefault="00CD72EA" w14:paraId="3790B8F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4615099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Poäng</w:t>
            </w:r>
          </w:p>
        </w:tc>
        <w:tc>
          <w:tcPr>
            <w:tcW w:w="3444" w:type="dxa"/>
            <w:vMerge/>
          </w:tcPr>
          <w:p w:rsidRPr="00CD72EA" w:rsidR="00CD72EA" w:rsidP="00CD72EA" w:rsidRDefault="00CD72EA" w14:paraId="301CC2B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</w:tr>
      <w:tr w:rsidRPr="00CD72EA" w:rsidR="00CD72EA" w14:paraId="76D6286C" w14:textId="77777777">
        <w:trPr>
          <w:cantSplit/>
          <w:trHeight w:val="216"/>
        </w:trPr>
        <w:tc>
          <w:tcPr>
            <w:tcW w:w="3994" w:type="dxa"/>
            <w:tcBorders>
              <w:top w:val="nil"/>
            </w:tcBorders>
          </w:tcPr>
          <w:p w:rsidRPr="00CD72EA" w:rsidR="00CD72EA" w:rsidP="00CD72EA" w:rsidRDefault="00CD72EA" w14:paraId="52F00AC1" w14:textId="77777777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kan redovisa åtgärd som minskar vår användning av engångsmaterial och/eller kontorspapper.</w:t>
            </w:r>
          </w:p>
        </w:tc>
        <w:tc>
          <w:tcPr>
            <w:tcW w:w="692" w:type="dxa"/>
            <w:tcBorders>
              <w:top w:val="nil"/>
            </w:tcBorders>
            <w:vAlign w:val="center"/>
          </w:tcPr>
          <w:p w:rsidRPr="00CD72EA" w:rsidR="00CD72EA" w:rsidP="00CD72EA" w:rsidRDefault="00CD72EA" w14:paraId="5DD95D8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top w:val="nil"/>
            </w:tcBorders>
            <w:vAlign w:val="center"/>
          </w:tcPr>
          <w:p w:rsidRPr="00CD72EA" w:rsidR="00CD72EA" w:rsidP="00CD72EA" w:rsidRDefault="00CD72EA" w14:paraId="76E63F4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</w:tcBorders>
            <w:vAlign w:val="center"/>
          </w:tcPr>
          <w:p w:rsidRPr="00CD72EA" w:rsidR="00CD72EA" w:rsidP="00CD72EA" w:rsidRDefault="00CD72EA" w14:paraId="7A16D0A6" w14:textId="413B8436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</w:tcBorders>
            <w:vAlign w:val="center"/>
          </w:tcPr>
          <w:p w:rsidRPr="00CD72EA" w:rsidR="00CD72EA" w:rsidP="00CD72EA" w:rsidRDefault="00CD72EA" w14:paraId="584F575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32F00A44" w14:textId="77777777">
        <w:trPr>
          <w:cantSplit/>
          <w:trHeight w:val="565"/>
        </w:trPr>
        <w:tc>
          <w:tcPr>
            <w:tcW w:w="3994" w:type="dxa"/>
          </w:tcPr>
          <w:p w:rsidRPr="00CD72EA" w:rsidR="00CD72EA" w:rsidP="00CD72EA" w:rsidRDefault="00CD72EA" w14:paraId="10D9C18E" w14:textId="77777777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kan redovisa åtgärd som ökat andelen biobaserat engångsmaterial och/eller material med återvunnen plast.</w:t>
            </w:r>
          </w:p>
        </w:tc>
        <w:tc>
          <w:tcPr>
            <w:tcW w:w="692" w:type="dxa"/>
            <w:vAlign w:val="center"/>
          </w:tcPr>
          <w:p w:rsidRPr="00CD72EA" w:rsidR="00CD72EA" w:rsidP="00CD72EA" w:rsidRDefault="00CD72EA" w14:paraId="0CE3240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</w:tcPr>
          <w:p w:rsidRPr="00CD72EA" w:rsidR="00CD72EA" w:rsidP="00CD72EA" w:rsidRDefault="00CD72EA" w14:paraId="00EADAC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</w:tcPr>
          <w:p w:rsidRPr="00CD72EA" w:rsidR="00CD72EA" w:rsidP="00CD72EA" w:rsidRDefault="00CD72EA" w14:paraId="4CD86FF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</w:tcPr>
          <w:p w:rsidRPr="00CD72EA" w:rsidR="00CD72EA" w:rsidP="00CD72EA" w:rsidRDefault="00CD72EA" w14:paraId="264B545C" w14:textId="146631E1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CD72EA" w14:paraId="7E9DD203" w14:textId="77777777">
        <w:trPr>
          <w:cantSplit/>
          <w:trHeight w:val="565"/>
        </w:trPr>
        <w:tc>
          <w:tcPr>
            <w:tcW w:w="3994" w:type="dxa"/>
          </w:tcPr>
          <w:p w:rsidRPr="00CD72EA" w:rsidR="00CD72EA" w:rsidP="00CD72EA" w:rsidRDefault="00CD72EA" w14:paraId="3DC69910" w14:textId="77777777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lämnar gammal digital utrustning till återbruk/återvinning.</w:t>
            </w:r>
          </w:p>
        </w:tc>
        <w:tc>
          <w:tcPr>
            <w:tcW w:w="692" w:type="dxa"/>
            <w:vAlign w:val="center"/>
          </w:tcPr>
          <w:p w:rsidRPr="00CD72EA" w:rsidR="00CD72EA" w:rsidP="00CD72EA" w:rsidRDefault="00CD72EA" w14:paraId="06EAC3C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</w:tcPr>
          <w:p w:rsidRPr="00CD72EA" w:rsidR="00CD72EA" w:rsidP="00CD72EA" w:rsidRDefault="00CD72EA" w14:paraId="7766196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</w:tcPr>
          <w:p w:rsidRPr="00CD72EA" w:rsidR="00CD72EA" w:rsidP="00CD72EA" w:rsidRDefault="00CD72EA" w14:paraId="22EABD9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</w:tcPr>
          <w:p w:rsidRPr="00CD72EA" w:rsidR="00CD72EA" w:rsidP="00CD72EA" w:rsidRDefault="00CD72EA" w14:paraId="22785D3E" w14:textId="2F944195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CD72EA" w14:paraId="51798531" w14:textId="77777777">
        <w:trPr>
          <w:cantSplit/>
          <w:trHeight w:val="565"/>
        </w:trPr>
        <w:tc>
          <w:tcPr>
            <w:tcW w:w="3994" w:type="dxa"/>
          </w:tcPr>
          <w:p w:rsidRPr="00CD72EA" w:rsidR="00CD72EA" w:rsidP="00CD72EA" w:rsidRDefault="00CD72EA" w14:paraId="078EA9AA" w14:textId="77777777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återanvänder/införskaffar begagnade möbler och inventarier eller ger begagnade möbler till second hand verksamhet.</w:t>
            </w:r>
          </w:p>
        </w:tc>
        <w:tc>
          <w:tcPr>
            <w:tcW w:w="692" w:type="dxa"/>
            <w:vAlign w:val="center"/>
          </w:tcPr>
          <w:p w:rsidRPr="00CD72EA" w:rsidR="00CD72EA" w:rsidP="00CD72EA" w:rsidRDefault="00CD72EA" w14:paraId="070F99E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:rsidRPr="00CD72EA" w:rsidR="00CD72EA" w:rsidP="00CD72EA" w:rsidRDefault="00CD72EA" w14:paraId="7C8F0C4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:rsidRPr="00CD72EA" w:rsidR="00CD72EA" w:rsidP="00CD72EA" w:rsidRDefault="00CD72EA" w14:paraId="16D6DAD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:rsidRPr="00CD72EA" w:rsidR="00CD72EA" w:rsidP="00CD72EA" w:rsidRDefault="00CD72EA" w14:paraId="4B95EB8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2AFA5CFF" w14:textId="77777777">
        <w:trPr>
          <w:cantSplit/>
          <w:trHeight w:val="565"/>
        </w:trPr>
        <w:tc>
          <w:tcPr>
            <w:tcW w:w="3994" w:type="dxa"/>
          </w:tcPr>
          <w:p w:rsidRPr="00CD72EA" w:rsidR="00CD72EA" w:rsidP="00CD72EA" w:rsidRDefault="00CD72EA" w14:paraId="3DF778E6" w14:textId="77777777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När vi köper nya möbler och inredning väljer vi produkter som uppfyller Svanens miljökrav - om det finns som alternativ.</w:t>
            </w:r>
          </w:p>
        </w:tc>
        <w:tc>
          <w:tcPr>
            <w:tcW w:w="692" w:type="dxa"/>
            <w:vAlign w:val="center"/>
          </w:tcPr>
          <w:p w:rsidRPr="00CD72EA" w:rsidR="00CD72EA" w:rsidP="00CD72EA" w:rsidRDefault="00CD72EA" w14:paraId="59E5F01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:rsidRPr="00CD72EA" w:rsidR="00CD72EA" w:rsidP="00CD72EA" w:rsidRDefault="00CD72EA" w14:paraId="65376DD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:rsidRPr="00CD72EA" w:rsidR="00CD72EA" w:rsidP="00CD72EA" w:rsidRDefault="00CD72EA" w14:paraId="1A7E2E7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:rsidRPr="00CD72EA" w:rsidR="00CD72EA" w:rsidP="00CD72EA" w:rsidRDefault="00CD72EA" w14:paraId="75C8949E" w14:textId="65A4B77C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  <w:lang w:eastAsia="sv-SE"/>
              </w:rPr>
            </w:pPr>
          </w:p>
        </w:tc>
      </w:tr>
      <w:tr w:rsidRPr="00CD72EA" w:rsidR="00CD72EA" w14:paraId="7EB3432F" w14:textId="77777777">
        <w:trPr>
          <w:cantSplit/>
          <w:trHeight w:val="250"/>
        </w:trPr>
        <w:tc>
          <w:tcPr>
            <w:tcW w:w="3994" w:type="dxa"/>
            <w:tcBorders>
              <w:bottom w:val="nil"/>
            </w:tcBorders>
          </w:tcPr>
          <w:p w:rsidRPr="00CD72EA" w:rsidR="00CD72EA" w:rsidP="00CD72EA" w:rsidRDefault="00CD72EA" w14:paraId="61CE762E" w14:textId="77777777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skriftlig instruktion för hur övrigt avfall (även producentansvar för a-f) ska hanteras och samtliga medarbetare känner till dessa samt följer dem.</w:t>
            </w:r>
          </w:p>
          <w:p w:rsidRPr="00CD72EA" w:rsidR="00CD72EA" w:rsidP="00CD72EA" w:rsidRDefault="00CD72EA" w14:paraId="4898B0DB" w14:textId="77777777">
            <w:pPr>
              <w:spacing w:after="0" w:line="240" w:lineRule="auto"/>
              <w:ind w:left="426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Sorteras i den omfattning som finns på fastigheten (ange med ”x”):</w:t>
            </w:r>
          </w:p>
        </w:tc>
        <w:tc>
          <w:tcPr>
            <w:tcW w:w="692" w:type="dxa"/>
            <w:tcBorders>
              <w:bottom w:val="nil"/>
            </w:tcBorders>
            <w:vAlign w:val="center"/>
          </w:tcPr>
          <w:p w:rsidRPr="00CD72EA" w:rsidR="00CD72EA" w:rsidP="00CD72EA" w:rsidRDefault="00CD72EA" w14:paraId="24C59BD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968" w:type="dxa"/>
            <w:tcBorders>
              <w:bottom w:val="nil"/>
            </w:tcBorders>
            <w:vAlign w:val="center"/>
          </w:tcPr>
          <w:p w:rsidRPr="00CD72EA" w:rsidR="00CD72EA" w:rsidP="00CD72EA" w:rsidRDefault="00CD72EA" w14:paraId="4BF8A8F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nil"/>
            </w:tcBorders>
            <w:vAlign w:val="center"/>
          </w:tcPr>
          <w:p w:rsidRPr="00CD72EA" w:rsidR="00CD72EA" w:rsidP="00CD72EA" w:rsidRDefault="00CD72EA" w14:paraId="1D76594E" w14:textId="264C4E7E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nil"/>
            </w:tcBorders>
            <w:vAlign w:val="center"/>
          </w:tcPr>
          <w:p w:rsidRPr="00CD72EA" w:rsidR="00CD72EA" w:rsidP="00CD72EA" w:rsidRDefault="00CD72EA" w14:paraId="604CD5CF" w14:textId="4211BD5F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1DF5EFB6" w14:textId="77777777">
        <w:trPr>
          <w:cantSplit/>
          <w:trHeight w:val="240"/>
        </w:trPr>
        <w:tc>
          <w:tcPr>
            <w:tcW w:w="3994" w:type="dxa"/>
            <w:tcBorders>
              <w:top w:val="nil"/>
              <w:bottom w:val="nil"/>
            </w:tcBorders>
          </w:tcPr>
          <w:p w:rsidRPr="00CD72EA" w:rsidR="00CD72EA" w:rsidP="00CD72EA" w:rsidRDefault="00CD72EA" w14:paraId="3E254BE0" w14:textId="77777777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Wellpapp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37DC962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2478745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3C12F25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3DE8905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16EA72F4" w14:textId="77777777">
        <w:trPr>
          <w:cantSplit/>
          <w:trHeight w:val="244"/>
        </w:trPr>
        <w:tc>
          <w:tcPr>
            <w:tcW w:w="3994" w:type="dxa"/>
            <w:tcBorders>
              <w:top w:val="nil"/>
              <w:bottom w:val="nil"/>
            </w:tcBorders>
          </w:tcPr>
          <w:p w:rsidRPr="00CD72EA" w:rsidR="00CD72EA" w:rsidP="00CD72EA" w:rsidRDefault="00CD72EA" w14:paraId="7EF9E2FE" w14:textId="77777777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Pappersförpackningar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53862E3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5DA8159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1451871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16B7740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21961D8D" w14:textId="77777777">
        <w:trPr>
          <w:cantSplit/>
          <w:trHeight w:val="234"/>
        </w:trPr>
        <w:tc>
          <w:tcPr>
            <w:tcW w:w="3994" w:type="dxa"/>
            <w:tcBorders>
              <w:top w:val="nil"/>
              <w:bottom w:val="nil"/>
            </w:tcBorders>
          </w:tcPr>
          <w:p w:rsidRPr="00CD72EA" w:rsidR="00CD72EA" w:rsidP="00CD72EA" w:rsidRDefault="00CD72EA" w14:paraId="3B48C8A4" w14:textId="77777777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Tidningar/kontorspapper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724618C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0631D5B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40E0FA0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11E537B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72A22FCB" w14:textId="77777777">
        <w:trPr>
          <w:cantSplit/>
          <w:trHeight w:val="224"/>
        </w:trPr>
        <w:tc>
          <w:tcPr>
            <w:tcW w:w="3994" w:type="dxa"/>
            <w:tcBorders>
              <w:top w:val="nil"/>
              <w:bottom w:val="nil"/>
            </w:tcBorders>
          </w:tcPr>
          <w:p w:rsidRPr="00CD72EA" w:rsidR="00CD72EA" w:rsidP="00CD72EA" w:rsidRDefault="00CD72EA" w14:paraId="16F8700F" w14:textId="77777777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Glasförpackningar – färgat och ofärgat 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53EFAE0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2CF39CA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18CCA9C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7E99F03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62058419" w14:textId="77777777">
        <w:trPr>
          <w:cantSplit/>
          <w:trHeight w:val="222"/>
        </w:trPr>
        <w:tc>
          <w:tcPr>
            <w:tcW w:w="3994" w:type="dxa"/>
            <w:tcBorders>
              <w:top w:val="nil"/>
              <w:bottom w:val="nil"/>
            </w:tcBorders>
          </w:tcPr>
          <w:p w:rsidRPr="00CD72EA" w:rsidR="00CD72EA" w:rsidP="00CD72EA" w:rsidRDefault="00CD72EA" w14:paraId="531084A4" w14:textId="77777777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Metallförpackningar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3BBD783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6EB8F03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47E4C7A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2ECBF86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3BA09968" w14:textId="77777777">
        <w:trPr>
          <w:cantSplit/>
          <w:trHeight w:val="222"/>
        </w:trPr>
        <w:tc>
          <w:tcPr>
            <w:tcW w:w="3994" w:type="dxa"/>
            <w:tcBorders>
              <w:top w:val="nil"/>
              <w:bottom w:val="nil"/>
            </w:tcBorders>
          </w:tcPr>
          <w:p w:rsidRPr="00CD72EA" w:rsidR="00CD72EA" w:rsidP="00CD72EA" w:rsidRDefault="00CD72EA" w14:paraId="08A99684" w14:textId="77777777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Plastförpackningar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6CFFFAD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3347602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5441763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6E61DE7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1046C6C7" w14:textId="77777777">
        <w:trPr>
          <w:cantSplit/>
          <w:trHeight w:val="216"/>
        </w:trPr>
        <w:tc>
          <w:tcPr>
            <w:tcW w:w="3994" w:type="dxa"/>
            <w:tcBorders>
              <w:top w:val="nil"/>
              <w:bottom w:val="nil"/>
            </w:tcBorders>
          </w:tcPr>
          <w:p w:rsidRPr="00CD72EA" w:rsidR="00CD72EA" w:rsidP="00CD72EA" w:rsidRDefault="00CD72EA" w14:paraId="1B29EF58" w14:textId="77777777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Matavfall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32CFBE2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66BF17C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4BFF911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266F20B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755C2539" w14:textId="77777777">
        <w:trPr>
          <w:cantSplit/>
          <w:trHeight w:val="216"/>
        </w:trPr>
        <w:tc>
          <w:tcPr>
            <w:tcW w:w="3994" w:type="dxa"/>
            <w:tcBorders>
              <w:top w:val="nil"/>
              <w:bottom w:val="nil"/>
            </w:tcBorders>
          </w:tcPr>
          <w:p w:rsidRPr="00CD72EA" w:rsidR="00CD72EA" w:rsidP="00CD72EA" w:rsidRDefault="00CD72EA" w14:paraId="06447FE9" w14:textId="77777777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Bläckpatroner/tonerkassetter</w:t>
            </w:r>
          </w:p>
        </w:tc>
        <w:tc>
          <w:tcPr>
            <w:tcW w:w="692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0CEBC94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4C95E5D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2D9F274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  <w:bottom w:val="nil"/>
            </w:tcBorders>
            <w:vAlign w:val="center"/>
          </w:tcPr>
          <w:p w:rsidRPr="00CD72EA" w:rsidR="00CD72EA" w:rsidP="00CD72EA" w:rsidRDefault="00CD72EA" w14:paraId="4DB35F4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6E1E64AE" w14:textId="77777777">
        <w:trPr>
          <w:cantSplit/>
          <w:trHeight w:val="216"/>
        </w:trPr>
        <w:tc>
          <w:tcPr>
            <w:tcW w:w="3994" w:type="dxa"/>
            <w:tcBorders>
              <w:top w:val="nil"/>
            </w:tcBorders>
          </w:tcPr>
          <w:p w:rsidRPr="00CD72EA" w:rsidR="00CD72EA" w:rsidP="00CD72EA" w:rsidRDefault="00CD72EA" w14:paraId="6B0CFF81" w14:textId="77777777">
            <w:pPr>
              <w:numPr>
                <w:ilvl w:val="0"/>
                <w:numId w:val="39"/>
              </w:numPr>
              <w:tabs>
                <w:tab w:val="center" w:pos="4703"/>
                <w:tab w:val="right" w:pos="9406"/>
              </w:tabs>
              <w:spacing w:after="0" w:line="240" w:lineRule="auto"/>
              <w:ind w:left="709" w:hanging="283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Grovavfall</w:t>
            </w:r>
          </w:p>
        </w:tc>
        <w:tc>
          <w:tcPr>
            <w:tcW w:w="692" w:type="dxa"/>
            <w:tcBorders>
              <w:top w:val="nil"/>
            </w:tcBorders>
            <w:vAlign w:val="center"/>
          </w:tcPr>
          <w:p w:rsidRPr="00CD72EA" w:rsidR="00CD72EA" w:rsidP="00CD72EA" w:rsidRDefault="00CD72EA" w14:paraId="6CB2E52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tcBorders>
              <w:top w:val="nil"/>
            </w:tcBorders>
            <w:vAlign w:val="center"/>
          </w:tcPr>
          <w:p w:rsidRPr="00CD72EA" w:rsidR="00CD72EA" w:rsidP="00CD72EA" w:rsidRDefault="00CD72EA" w14:paraId="260F168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top w:val="nil"/>
            </w:tcBorders>
            <w:vAlign w:val="center"/>
          </w:tcPr>
          <w:p w:rsidRPr="00CD72EA" w:rsidR="00CD72EA" w:rsidP="00CD72EA" w:rsidRDefault="00CD72EA" w14:paraId="2BDF82B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top w:val="nil"/>
            </w:tcBorders>
            <w:vAlign w:val="center"/>
          </w:tcPr>
          <w:p w:rsidRPr="00CD72EA" w:rsidR="00CD72EA" w:rsidP="00CD72EA" w:rsidRDefault="00CD72EA" w14:paraId="38A6B29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6A484188" w14:textId="77777777">
        <w:trPr>
          <w:cantSplit/>
          <w:trHeight w:val="565"/>
        </w:trPr>
        <w:tc>
          <w:tcPr>
            <w:tcW w:w="3994" w:type="dxa"/>
          </w:tcPr>
          <w:p w:rsidRPr="00CD72EA" w:rsidR="00CD72EA" w:rsidP="00CD72EA" w:rsidRDefault="00CD72EA" w14:paraId="1F0963E5" w14:textId="77777777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name="_Hlk50467960" w:id="17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skänker överblivet, men väl fungerande sjukvårdsmaterial till biståndsverksamhet.</w:t>
            </w:r>
          </w:p>
        </w:tc>
        <w:tc>
          <w:tcPr>
            <w:tcW w:w="692" w:type="dxa"/>
            <w:vAlign w:val="center"/>
          </w:tcPr>
          <w:p w:rsidRPr="00CD72EA" w:rsidR="00CD72EA" w:rsidP="00CD72EA" w:rsidRDefault="00CD72EA" w14:paraId="464A054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:rsidRPr="00CD72EA" w:rsidR="00CD72EA" w:rsidP="00CD72EA" w:rsidRDefault="00CD72EA" w14:paraId="20B8903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:rsidRPr="00CD72EA" w:rsidR="00CD72EA" w:rsidP="00CD72EA" w:rsidRDefault="00CD72EA" w14:paraId="6382572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:rsidRPr="00CD72EA" w:rsidR="00CD72EA" w:rsidP="00CD72EA" w:rsidRDefault="00CD72EA" w14:paraId="1A55D7E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325FA60A" w14:textId="77777777">
        <w:trPr>
          <w:cantSplit/>
          <w:trHeight w:val="565"/>
        </w:trPr>
        <w:tc>
          <w:tcPr>
            <w:tcW w:w="3994" w:type="dxa"/>
          </w:tcPr>
          <w:p w:rsidRPr="00CD72EA" w:rsidR="00CD72EA" w:rsidP="00CD72EA" w:rsidRDefault="00CD72EA" w14:paraId="7106FA56" w14:textId="77777777">
            <w:pPr>
              <w:numPr>
                <w:ilvl w:val="1"/>
                <w:numId w:val="42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Våra arbetskläder är miljömärkta med t ex ökotex.</w:t>
            </w:r>
          </w:p>
        </w:tc>
        <w:tc>
          <w:tcPr>
            <w:tcW w:w="692" w:type="dxa"/>
            <w:vAlign w:val="center"/>
          </w:tcPr>
          <w:p w:rsidRPr="00CD72EA" w:rsidR="00CD72EA" w:rsidP="00CD72EA" w:rsidRDefault="00CD72EA" w14:paraId="33BE9FB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:rsidRPr="00CD72EA" w:rsidR="00CD72EA" w:rsidP="00CD72EA" w:rsidRDefault="00CD72EA" w14:paraId="33020DA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:rsidRPr="00CD72EA" w:rsidR="00CD72EA" w:rsidP="00CD72EA" w:rsidRDefault="00CD72EA" w14:paraId="70D318F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:rsidRPr="00CD72EA" w:rsidR="00CD72EA" w:rsidP="00CD72EA" w:rsidRDefault="00CD72EA" w14:paraId="6D7165E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7B3D6D89" w14:textId="77777777">
        <w:trPr>
          <w:cantSplit/>
          <w:trHeight w:val="565"/>
        </w:trPr>
        <w:tc>
          <w:tcPr>
            <w:tcW w:w="3994" w:type="dxa"/>
          </w:tcPr>
          <w:p w:rsidRPr="00CD72EA" w:rsidR="00CD72EA" w:rsidP="00B156C5" w:rsidRDefault="00CD72EA" w14:paraId="5278D44E" w14:textId="0E5FC3F0">
            <w:pPr>
              <w:numPr>
                <w:ilvl w:val="1"/>
                <w:numId w:val="42"/>
              </w:num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har sett över vårt materialförråd och ser</w:t>
            </w:r>
            <w:r w:rsidRPr="00B156C5" w:rsidR="00B156C5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 </w:t>
            </w: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till att vi inte beställer mer material än vad som används.</w:t>
            </w:r>
          </w:p>
        </w:tc>
        <w:tc>
          <w:tcPr>
            <w:tcW w:w="692" w:type="dxa"/>
            <w:vAlign w:val="center"/>
          </w:tcPr>
          <w:p w:rsidRPr="00CD72EA" w:rsidR="00CD72EA" w:rsidP="00CD72EA" w:rsidRDefault="00CD72EA" w14:paraId="0075944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:rsidRPr="00CD72EA" w:rsidR="00CD72EA" w:rsidP="00CD72EA" w:rsidRDefault="00CD72EA" w14:paraId="39C4FB8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:rsidRPr="00CD72EA" w:rsidR="00CD72EA" w:rsidP="00CD72EA" w:rsidRDefault="00CD72EA" w14:paraId="54F2E85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:rsidRPr="00CD72EA" w:rsidR="00CD72EA" w:rsidP="00CD72EA" w:rsidRDefault="00CD72EA" w14:paraId="05C8965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407A2A02" w14:textId="77777777">
        <w:trPr>
          <w:cantSplit/>
          <w:trHeight w:val="425"/>
        </w:trPr>
        <w:tc>
          <w:tcPr>
            <w:tcW w:w="3994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32AE0FFE" w14:textId="77777777">
            <w:pPr>
              <w:tabs>
                <w:tab w:val="num" w:pos="1065"/>
                <w:tab w:val="center" w:pos="4703"/>
                <w:tab w:val="right" w:pos="9406"/>
              </w:tabs>
              <w:spacing w:after="0" w:line="240" w:lineRule="auto"/>
              <w:ind w:left="356" w:hanging="360"/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bCs/>
                <w:sz w:val="18"/>
                <w:szCs w:val="18"/>
                <w:lang w:eastAsia="sv-SE"/>
              </w:rPr>
              <w:t>SUMMA POÄNG</w:t>
            </w:r>
          </w:p>
        </w:tc>
        <w:tc>
          <w:tcPr>
            <w:tcW w:w="692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5AA848BB" w14:textId="30A13D8C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1</w:t>
            </w:r>
            <w:r w:rsidR="00CA740F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04FB166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2F968F6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3E077E0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bookmarkEnd w:id="17"/>
    </w:tbl>
    <w:p w:rsidR="00BE651F" w:rsidP="00CD72EA" w:rsidRDefault="00BE651F" w14:paraId="60229476" w14:textId="3B02658F">
      <w:pPr>
        <w:spacing w:after="0" w:line="240" w:lineRule="auto"/>
        <w:ind w:left="-284"/>
        <w:rPr>
          <w:rFonts w:eastAsia="Times New Roman" w:cs="Times New Roman"/>
          <w:b/>
          <w:bCs/>
          <w:sz w:val="18"/>
          <w:szCs w:val="18"/>
          <w:lang w:eastAsia="sv-SE"/>
        </w:rPr>
      </w:pPr>
    </w:p>
    <w:p w:rsidR="003861B6" w:rsidP="00CD72EA" w:rsidRDefault="003861B6" w14:paraId="46462976" w14:textId="77777777">
      <w:pPr>
        <w:spacing w:after="0" w:line="240" w:lineRule="auto"/>
        <w:ind w:left="-284"/>
        <w:rPr>
          <w:rFonts w:eastAsia="Times New Roman" w:cs="Times New Roman"/>
          <w:b/>
          <w:bCs/>
          <w:sz w:val="18"/>
          <w:szCs w:val="18"/>
          <w:lang w:eastAsia="sv-SE"/>
        </w:rPr>
      </w:pPr>
    </w:p>
    <w:p w:rsidRPr="00CD72EA" w:rsidR="00CD72EA" w:rsidP="00CD72EA" w:rsidRDefault="00CD72EA" w14:paraId="29AA5E4D" w14:textId="1F92DC85">
      <w:pPr>
        <w:spacing w:after="0" w:line="240" w:lineRule="auto"/>
        <w:ind w:left="-284"/>
        <w:rPr>
          <w:rFonts w:eastAsia="Times New Roman" w:cs="Times New Roman"/>
          <w:b/>
          <w:bCs/>
          <w:sz w:val="18"/>
          <w:szCs w:val="18"/>
          <w:lang w:eastAsia="sv-SE"/>
        </w:rPr>
      </w:pPr>
      <w:r w:rsidRPr="00CD72EA">
        <w:rPr>
          <w:rFonts w:eastAsia="Times New Roman" w:cs="Times New Roman"/>
          <w:b/>
          <w:bCs/>
          <w:sz w:val="18"/>
          <w:szCs w:val="18"/>
          <w:lang w:eastAsia="sv-SE"/>
        </w:rPr>
        <w:t>VGR MÅL: Nyttja ekosystemtjänster hållbart och främja biologisk mångfald</w:t>
      </w:r>
    </w:p>
    <w:p w:rsidRPr="00CD72EA" w:rsidR="00CD72EA" w:rsidP="00CD72EA" w:rsidRDefault="00CD72EA" w14:paraId="07F08612" w14:textId="11C32E65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708"/>
        <w:gridCol w:w="993"/>
        <w:gridCol w:w="992"/>
        <w:gridCol w:w="3260"/>
      </w:tblGrid>
      <w:tr w:rsidRPr="00CD72EA" w:rsidR="00CD72EA" w14:paraId="4505BD15" w14:textId="77777777">
        <w:trPr>
          <w:cantSplit/>
          <w:trHeight w:val="543"/>
        </w:trPr>
        <w:tc>
          <w:tcPr>
            <w:tcW w:w="4112" w:type="dxa"/>
            <w:vMerge w:val="restart"/>
            <w:tcBorders>
              <w:top w:val="single" w:color="auto" w:sz="4" w:space="0"/>
              <w:right w:val="nil"/>
            </w:tcBorders>
            <w:shd w:val="pct10" w:color="000000" w:fill="FFFFFF"/>
            <w:vAlign w:val="center"/>
          </w:tcPr>
          <w:p w:rsidRPr="00CD72EA" w:rsidR="00CD72EA" w:rsidP="00CD72EA" w:rsidRDefault="00CD72EA" w14:paraId="315408B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7. HÅLLBAR KONSUMTION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</w:tcBorders>
            <w:shd w:val="pct10" w:color="000000" w:fill="FFFFFF"/>
            <w:vAlign w:val="center"/>
          </w:tcPr>
          <w:p w:rsidRPr="00CD72EA" w:rsidR="00CD72EA" w:rsidP="00CD72EA" w:rsidRDefault="00CD72EA" w14:paraId="7FDEA2A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Max poäng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pct10" w:color="000000" w:fill="FFFFFF"/>
          </w:tcPr>
          <w:p w:rsidRPr="00CD72EA" w:rsidR="00CD72EA" w:rsidP="00CD72EA" w:rsidRDefault="00CD72EA" w14:paraId="1B12C28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ind w:right="-67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Egen bedömning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pct10" w:color="000000" w:fill="FFFFFF"/>
          </w:tcPr>
          <w:p w:rsidRPr="00CD72EA" w:rsidR="00CD72EA" w:rsidP="00CD72EA" w:rsidRDefault="00CD72EA" w14:paraId="39BD713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Ev. extern revision</w:t>
            </w:r>
          </w:p>
        </w:tc>
        <w:tc>
          <w:tcPr>
            <w:tcW w:w="3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pct10" w:color="000000" w:fill="FFFFFF"/>
          </w:tcPr>
          <w:p w:rsidRPr="00CD72EA" w:rsidR="00CD72EA" w:rsidP="00CD72EA" w:rsidRDefault="00CD72EA" w14:paraId="33ACF8F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</w:t>
            </w:r>
          </w:p>
          <w:p w:rsidRPr="00CD72EA" w:rsidR="00CD72EA" w:rsidP="00CD72EA" w:rsidRDefault="00CD72EA" w14:paraId="0DD8C99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:rsidRPr="00CD72EA" w:rsidR="00CD72EA" w:rsidP="00CD72EA" w:rsidRDefault="00CD72EA" w14:paraId="50BB85B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Pr="00CD72EA" w:rsidR="00CD72EA" w14:paraId="13B8FCC5" w14:textId="77777777">
        <w:trPr>
          <w:cantSplit/>
          <w:trHeight w:val="67"/>
        </w:trPr>
        <w:tc>
          <w:tcPr>
            <w:tcW w:w="4112" w:type="dxa"/>
            <w:vMerge/>
            <w:tcBorders>
              <w:bottom w:val="single" w:color="auto" w:sz="4" w:space="0"/>
              <w:right w:val="nil"/>
            </w:tcBorders>
            <w:shd w:val="pct10" w:color="000000" w:fill="FFFFFF"/>
          </w:tcPr>
          <w:p w:rsidRPr="00CD72EA" w:rsidR="00CD72EA" w:rsidP="00CD72EA" w:rsidRDefault="00CD72EA" w14:paraId="0833B54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708" w:type="dxa"/>
            <w:vMerge/>
            <w:shd w:val="pct10" w:color="000000" w:fill="FFFFFF"/>
          </w:tcPr>
          <w:p w:rsidRPr="00CD72EA" w:rsidR="00CD72EA" w:rsidP="00CD72EA" w:rsidRDefault="00CD72EA" w14:paraId="42BE5F2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pct10" w:color="000000" w:fill="FFFFFF"/>
          </w:tcPr>
          <w:p w:rsidRPr="00CD72EA" w:rsidR="00CD72EA" w:rsidP="00CD72EA" w:rsidRDefault="00CD72EA" w14:paraId="1C55266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Poäng</w:t>
            </w:r>
          </w:p>
        </w:tc>
        <w:tc>
          <w:tcPr>
            <w:tcW w:w="3260" w:type="dxa"/>
            <w:vMerge/>
            <w:tcBorders>
              <w:left w:val="single" w:color="auto" w:sz="4" w:space="0"/>
              <w:right w:val="single" w:color="auto" w:sz="4" w:space="0"/>
            </w:tcBorders>
            <w:shd w:val="pct10" w:color="000000" w:fill="FFFFFF"/>
          </w:tcPr>
          <w:p w:rsidRPr="00CD72EA" w:rsidR="00CD72EA" w:rsidP="00CD72EA" w:rsidRDefault="00CD72EA" w14:paraId="09AED89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</w:tr>
      <w:tr w:rsidRPr="00CD72EA" w:rsidR="00CD72EA" w14:paraId="4149C01B" w14:textId="77777777">
        <w:trPr>
          <w:cantSplit/>
          <w:trHeight w:val="565"/>
        </w:trPr>
        <w:tc>
          <w:tcPr>
            <w:tcW w:w="4112" w:type="dxa"/>
          </w:tcPr>
          <w:p w:rsidRPr="00CD72EA" w:rsidR="00CD72EA" w:rsidP="00CD72EA" w:rsidRDefault="00CD72EA" w14:paraId="3AC5BD1A" w14:textId="77777777">
            <w:pPr>
              <w:numPr>
                <w:ilvl w:val="1"/>
                <w:numId w:val="41"/>
              </w:numPr>
              <w:spacing w:after="0" w:line="240" w:lineRule="auto"/>
              <w:ind w:left="352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köper ekologiskt och rättvisemärkt kaffe och te till personalen.</w:t>
            </w:r>
          </w:p>
        </w:tc>
        <w:tc>
          <w:tcPr>
            <w:tcW w:w="708" w:type="dxa"/>
            <w:vAlign w:val="center"/>
          </w:tcPr>
          <w:p w:rsidRPr="00CD72EA" w:rsidR="00CD72EA" w:rsidP="00CD72EA" w:rsidRDefault="00CD72EA" w14:paraId="4EF4566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0EA2891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0C72775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vAlign w:val="center"/>
          </w:tcPr>
          <w:p w:rsidRPr="00CD72EA" w:rsidR="00CD72EA" w:rsidP="00CD72EA" w:rsidRDefault="00CD72EA" w14:paraId="1E586C9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3F475A50" w14:textId="77777777">
        <w:trPr>
          <w:cantSplit/>
          <w:trHeight w:val="529"/>
        </w:trPr>
        <w:tc>
          <w:tcPr>
            <w:tcW w:w="4112" w:type="dxa"/>
            <w:tcBorders>
              <w:bottom w:val="nil"/>
            </w:tcBorders>
          </w:tcPr>
          <w:p w:rsidRPr="00CD72EA" w:rsidR="00CD72EA" w:rsidP="00CD72EA" w:rsidRDefault="00CD72EA" w14:paraId="455BA5F3" w14:textId="77777777">
            <w:pPr>
              <w:numPr>
                <w:ilvl w:val="1"/>
                <w:numId w:val="41"/>
              </w:numPr>
              <w:spacing w:after="0" w:line="240" w:lineRule="auto"/>
              <w:ind w:left="352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köper andra ekologiska livsmedel till personalen: (1 poäng per varuslag)</w:t>
            </w:r>
          </w:p>
        </w:tc>
        <w:tc>
          <w:tcPr>
            <w:tcW w:w="708" w:type="dxa"/>
            <w:vAlign w:val="center"/>
          </w:tcPr>
          <w:p w:rsidRPr="00CD72EA" w:rsidR="00CD72EA" w:rsidP="00CD72EA" w:rsidRDefault="00CD72EA" w14:paraId="67FA227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highlight w:val="magenta"/>
                <w:lang w:eastAsia="sv-SE"/>
              </w:rPr>
            </w:pP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0208D1C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276468A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vAlign w:val="center"/>
          </w:tcPr>
          <w:p w:rsidRPr="00CD72EA" w:rsidR="00CD72EA" w:rsidP="00CD72EA" w:rsidRDefault="00CD72EA" w14:paraId="520FB2B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776F6B07" w14:textId="77777777">
        <w:trPr>
          <w:cantSplit/>
          <w:trHeight w:val="267"/>
        </w:trPr>
        <w:tc>
          <w:tcPr>
            <w:tcW w:w="4112" w:type="dxa"/>
            <w:tcBorders>
              <w:top w:val="nil"/>
              <w:bottom w:val="nil"/>
            </w:tcBorders>
          </w:tcPr>
          <w:p w:rsidRPr="00CD72EA" w:rsidR="00CD72EA" w:rsidP="00CD72EA" w:rsidRDefault="00CD72EA" w14:paraId="2F608E5F" w14:textId="77777777">
            <w:pPr>
              <w:numPr>
                <w:ilvl w:val="0"/>
                <w:numId w:val="40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köper ekologisk…</w:t>
            </w:r>
          </w:p>
        </w:tc>
        <w:tc>
          <w:tcPr>
            <w:tcW w:w="708" w:type="dxa"/>
            <w:vAlign w:val="center"/>
          </w:tcPr>
          <w:p w:rsidRPr="00CD72EA" w:rsidR="00CD72EA" w:rsidP="00CD72EA" w:rsidRDefault="00CD72EA" w14:paraId="2642AE2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671FC74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492C3EEA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vAlign w:val="center"/>
          </w:tcPr>
          <w:p w:rsidRPr="00CD72EA" w:rsidR="00CD72EA" w:rsidP="00CD72EA" w:rsidRDefault="00CD72EA" w14:paraId="41766E39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3D1770A3" w14:textId="77777777">
        <w:trPr>
          <w:cantSplit/>
          <w:trHeight w:val="271"/>
        </w:trPr>
        <w:tc>
          <w:tcPr>
            <w:tcW w:w="4112" w:type="dxa"/>
            <w:tcBorders>
              <w:top w:val="nil"/>
            </w:tcBorders>
          </w:tcPr>
          <w:p w:rsidRPr="00CD72EA" w:rsidR="00CD72EA" w:rsidP="00CD72EA" w:rsidRDefault="00CD72EA" w14:paraId="0869E215" w14:textId="77777777">
            <w:pPr>
              <w:numPr>
                <w:ilvl w:val="0"/>
                <w:numId w:val="40"/>
              </w:num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Vi köper ekologisk…</w:t>
            </w:r>
          </w:p>
        </w:tc>
        <w:tc>
          <w:tcPr>
            <w:tcW w:w="708" w:type="dxa"/>
            <w:vAlign w:val="center"/>
          </w:tcPr>
          <w:p w:rsidRPr="00CD72EA" w:rsidR="00CD72EA" w:rsidP="00CD72EA" w:rsidRDefault="00CD72EA" w14:paraId="611300E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93" w:type="dxa"/>
            <w:vAlign w:val="center"/>
          </w:tcPr>
          <w:p w:rsidRPr="00CD72EA" w:rsidR="00CD72EA" w:rsidP="00CD72EA" w:rsidRDefault="00CD72EA" w14:paraId="31160CB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vAlign w:val="center"/>
          </w:tcPr>
          <w:p w:rsidRPr="00CD72EA" w:rsidR="00CD72EA" w:rsidP="00CD72EA" w:rsidRDefault="00CD72EA" w14:paraId="35F177F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vAlign w:val="center"/>
          </w:tcPr>
          <w:p w:rsidRPr="00CD72EA" w:rsidR="00CD72EA" w:rsidP="00CD72EA" w:rsidRDefault="00CD72EA" w14:paraId="0B93B87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7C1E7AE8" w14:textId="77777777">
        <w:trPr>
          <w:cantSplit/>
          <w:trHeight w:val="271"/>
        </w:trPr>
        <w:tc>
          <w:tcPr>
            <w:tcW w:w="4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D72EA" w:rsidR="00CD72EA" w:rsidP="00CD72EA" w:rsidRDefault="00CD72EA" w14:paraId="4748EFC9" w14:textId="77777777">
            <w:pPr>
              <w:tabs>
                <w:tab w:val="num" w:pos="1065"/>
                <w:tab w:val="center" w:pos="4703"/>
                <w:tab w:val="right" w:pos="9406"/>
              </w:tabs>
              <w:spacing w:after="0" w:line="240" w:lineRule="auto"/>
              <w:ind w:left="356" w:hanging="360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SUMMA POÄNG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5423D24D" w14:textId="77777777">
            <w:pPr>
              <w:tabs>
                <w:tab w:val="num" w:pos="1065"/>
                <w:tab w:val="center" w:pos="4703"/>
                <w:tab w:val="right" w:pos="9406"/>
              </w:tabs>
              <w:spacing w:after="0" w:line="240" w:lineRule="auto"/>
              <w:ind w:left="356" w:hanging="360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7D47BD78" w14:textId="77777777">
            <w:pPr>
              <w:tabs>
                <w:tab w:val="num" w:pos="1065"/>
                <w:tab w:val="center" w:pos="4703"/>
                <w:tab w:val="right" w:pos="9406"/>
              </w:tabs>
              <w:spacing w:after="0" w:line="240" w:lineRule="auto"/>
              <w:ind w:left="356" w:hanging="360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443C9B35" w14:textId="77777777">
            <w:pPr>
              <w:tabs>
                <w:tab w:val="num" w:pos="1065"/>
                <w:tab w:val="center" w:pos="4703"/>
                <w:tab w:val="right" w:pos="9406"/>
              </w:tabs>
              <w:spacing w:after="0" w:line="240" w:lineRule="auto"/>
              <w:ind w:left="356" w:hanging="360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72EA" w:rsidR="00CD72EA" w:rsidP="00CD72EA" w:rsidRDefault="00CD72EA" w14:paraId="641B0868" w14:textId="77777777">
            <w:pPr>
              <w:tabs>
                <w:tab w:val="num" w:pos="1065"/>
                <w:tab w:val="center" w:pos="4703"/>
                <w:tab w:val="right" w:pos="9406"/>
              </w:tabs>
              <w:spacing w:after="0" w:line="240" w:lineRule="auto"/>
              <w:ind w:left="356" w:hanging="360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</w:tr>
    </w:tbl>
    <w:p w:rsidRPr="00CD72EA" w:rsidR="00CD72EA" w:rsidP="00CD72EA" w:rsidRDefault="00CD72EA" w14:paraId="385E2386" w14:textId="77777777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="003861B6" w:rsidRDefault="003861B6" w14:paraId="0E858E4B" w14:textId="0CB16219">
      <w:pPr>
        <w:rPr>
          <w:rFonts w:eastAsia="Times New Roman" w:cs="Times New Roman"/>
          <w:sz w:val="18"/>
          <w:szCs w:val="18"/>
          <w:lang w:eastAsia="sv-SE"/>
        </w:rPr>
      </w:pPr>
      <w:r>
        <w:rPr>
          <w:rFonts w:eastAsia="Times New Roman" w:cs="Times New Roman"/>
          <w:sz w:val="18"/>
          <w:szCs w:val="18"/>
          <w:lang w:eastAsia="sv-SE"/>
        </w:rPr>
        <w:br w:type="page"/>
      </w:r>
    </w:p>
    <w:p w:rsidR="00CD72EA" w:rsidP="00CD72EA" w:rsidRDefault="00CD72EA" w14:paraId="34B09915" w14:textId="6986A212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Pr="00CD72EA" w:rsidR="003861B6" w:rsidP="00CD72EA" w:rsidRDefault="003861B6" w14:paraId="1A4AEF13" w14:textId="6C1B8F89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tbl>
      <w:tblPr>
        <w:tblW w:w="1006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4"/>
        <w:gridCol w:w="692"/>
        <w:gridCol w:w="968"/>
        <w:gridCol w:w="967"/>
        <w:gridCol w:w="3444"/>
      </w:tblGrid>
      <w:tr w:rsidRPr="00D12306" w:rsidR="00CD72EA" w:rsidTr="00CD72EA" w14:paraId="21C10921" w14:textId="77777777">
        <w:trPr>
          <w:cantSplit/>
          <w:trHeight w:val="543"/>
        </w:trPr>
        <w:tc>
          <w:tcPr>
            <w:tcW w:w="3994" w:type="dxa"/>
            <w:vMerge w:val="restart"/>
            <w:tcBorders>
              <w:top w:val="single" w:color="auto" w:sz="4" w:space="0"/>
              <w:right w:val="nil"/>
            </w:tcBorders>
            <w:shd w:val="clear" w:color="auto" w:fill="FFFFFF"/>
            <w:vAlign w:val="center"/>
          </w:tcPr>
          <w:p w:rsidRPr="00CD72EA" w:rsidR="00CD72EA" w:rsidP="00CD72EA" w:rsidRDefault="00CD72EA" w14:paraId="75ED793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8. EGNA LÖSNINGAR</w:t>
            </w:r>
          </w:p>
        </w:tc>
        <w:tc>
          <w:tcPr>
            <w:tcW w:w="692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 w:rsidRPr="00CD72EA" w:rsidR="00CD72EA" w:rsidP="00CD72EA" w:rsidRDefault="00CD72EA" w14:paraId="324F4057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Max poäng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2564270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ind w:right="-65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Egen bedömning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0E3A97E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Ev. extern revision</w:t>
            </w:r>
          </w:p>
        </w:tc>
        <w:tc>
          <w:tcPr>
            <w:tcW w:w="34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78E1662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Verksamhetens kommentar</w:t>
            </w:r>
          </w:p>
          <w:p w:rsidRPr="00CD72EA" w:rsidR="00CD72EA" w:rsidP="00CD72EA" w:rsidRDefault="00CD72EA" w14:paraId="7A18068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Hur uppfylls detta?</w:t>
            </w:r>
          </w:p>
          <w:p w:rsidRPr="00CD72EA" w:rsidR="00CD72EA" w:rsidP="00CD72EA" w:rsidRDefault="00CD72EA" w14:paraId="06C07E7C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sv-SE"/>
              </w:rPr>
              <w:t>Datum och kommentar.</w:t>
            </w:r>
          </w:p>
        </w:tc>
      </w:tr>
      <w:tr w:rsidRPr="00D12306" w:rsidR="00CD72EA" w:rsidTr="00CD72EA" w14:paraId="6C11FDCB" w14:textId="77777777">
        <w:trPr>
          <w:cantSplit/>
          <w:trHeight w:val="67"/>
        </w:trPr>
        <w:tc>
          <w:tcPr>
            <w:tcW w:w="3994" w:type="dxa"/>
            <w:vMerge/>
          </w:tcPr>
          <w:p w:rsidRPr="00CD72EA" w:rsidR="00CD72EA" w:rsidP="00CD72EA" w:rsidRDefault="00CD72EA" w14:paraId="058805AB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vMerge/>
          </w:tcPr>
          <w:p w:rsidRPr="00CD72EA" w:rsidR="00CD72EA" w:rsidP="00CD72EA" w:rsidRDefault="00CD72EA" w14:paraId="4E4E19F5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:rsidRPr="00CD72EA" w:rsidR="00CD72EA" w:rsidP="00CD72EA" w:rsidRDefault="00CD72EA" w14:paraId="2546A59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Poäng</w:t>
            </w:r>
          </w:p>
        </w:tc>
        <w:tc>
          <w:tcPr>
            <w:tcW w:w="3444" w:type="dxa"/>
            <w:vMerge/>
          </w:tcPr>
          <w:p w:rsidRPr="00CD72EA" w:rsidR="00CD72EA" w:rsidP="00CD72EA" w:rsidRDefault="00CD72EA" w14:paraId="224C818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</w:tr>
      <w:tr w:rsidRPr="00CD72EA" w:rsidR="00CD72EA" w14:paraId="3979B663" w14:textId="77777777">
        <w:trPr>
          <w:cantSplit/>
          <w:trHeight w:val="565"/>
        </w:trPr>
        <w:tc>
          <w:tcPr>
            <w:tcW w:w="3994" w:type="dxa"/>
            <w:tcBorders>
              <w:bottom w:val="single" w:color="auto" w:sz="4" w:space="0"/>
            </w:tcBorders>
          </w:tcPr>
          <w:p w:rsidRPr="00CD72EA" w:rsidR="00CD72EA" w:rsidP="00CD72EA" w:rsidRDefault="00CD72EA" w14:paraId="09424837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bookmarkStart w:name="_Hlk40882821" w:id="18"/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Här kan du ange eventuella egna lösningar för att ytterligare minska påverkan på miljö och klimat. Dessa får ej vara samma som punkterna ovan, för att få poäng.</w:t>
            </w:r>
            <w:bookmarkEnd w:id="18"/>
          </w:p>
          <w:p w:rsidRPr="00CD72EA" w:rsidR="00CD72EA" w:rsidP="00CD72EA" w:rsidRDefault="00CD72EA" w14:paraId="4ED91602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792E351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8" w:type="dxa"/>
            <w:vAlign w:val="center"/>
          </w:tcPr>
          <w:p w:rsidRPr="00CD72EA" w:rsidR="00CD72EA" w:rsidP="00CD72EA" w:rsidRDefault="00CD72EA" w14:paraId="7CB8E3C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:rsidRPr="00CD72EA" w:rsidR="00CD72EA" w:rsidP="00CD72EA" w:rsidRDefault="00CD72EA" w14:paraId="5C06B9A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:rsidRPr="00CD72EA" w:rsidR="00CD72EA" w:rsidP="00CD72EA" w:rsidRDefault="00CD72EA" w14:paraId="090C5731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4027476E" w14:textId="77777777">
        <w:trPr>
          <w:cantSplit/>
          <w:trHeight w:val="565"/>
        </w:trPr>
        <w:tc>
          <w:tcPr>
            <w:tcW w:w="3994" w:type="dxa"/>
            <w:tcBorders>
              <w:top w:val="single" w:color="auto" w:sz="4" w:space="0"/>
              <w:bottom w:val="single" w:color="auto" w:sz="4" w:space="0"/>
            </w:tcBorders>
          </w:tcPr>
          <w:p w:rsidRPr="00CD72EA" w:rsidR="00CD72EA" w:rsidP="00CD72EA" w:rsidRDefault="00CD72EA" w14:paraId="0D56C7AA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 xml:space="preserve">Lösning 1: </w:t>
            </w:r>
          </w:p>
          <w:p w:rsidRPr="00CD72EA" w:rsidR="00CD72EA" w:rsidP="00CD72EA" w:rsidRDefault="00CD72EA" w14:paraId="5536741D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  <w:p w:rsidRPr="00CD72EA" w:rsidR="00CD72EA" w:rsidP="00CD72EA" w:rsidRDefault="00CD72EA" w14:paraId="25114E95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  <w:p w:rsidRPr="00CD72EA" w:rsidR="00CD72EA" w:rsidP="00CD72EA" w:rsidRDefault="00CD72EA" w14:paraId="24008000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423B399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:rsidRPr="00CD72EA" w:rsidR="00CD72EA" w:rsidP="00CD72EA" w:rsidRDefault="00CD72EA" w14:paraId="751E5662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:rsidRPr="00CD72EA" w:rsidR="00CD72EA" w:rsidP="00CD72EA" w:rsidRDefault="00CD72EA" w14:paraId="27E4F4B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:rsidRPr="00CD72EA" w:rsidR="00CD72EA" w:rsidP="00CD72EA" w:rsidRDefault="00CD72EA" w14:paraId="158C3DB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666A2E52" w14:textId="77777777">
        <w:trPr>
          <w:cantSplit/>
          <w:trHeight w:val="565"/>
        </w:trPr>
        <w:tc>
          <w:tcPr>
            <w:tcW w:w="3994" w:type="dxa"/>
            <w:tcBorders>
              <w:top w:val="single" w:color="auto" w:sz="4" w:space="0"/>
              <w:bottom w:val="single" w:color="auto" w:sz="4" w:space="0"/>
            </w:tcBorders>
          </w:tcPr>
          <w:p w:rsidRPr="00CD72EA" w:rsidR="00CD72EA" w:rsidP="00CD72EA" w:rsidRDefault="00CD72EA" w14:paraId="3DEC0D2B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Lösning 2:</w:t>
            </w:r>
          </w:p>
          <w:p w:rsidRPr="00CD72EA" w:rsidR="00CD72EA" w:rsidP="00CD72EA" w:rsidRDefault="00CD72EA" w14:paraId="23C20C08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  <w:p w:rsidRPr="00CD72EA" w:rsidR="00CD72EA" w:rsidP="00CD72EA" w:rsidRDefault="00CD72EA" w14:paraId="6654477A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  <w:p w:rsidRPr="00CD72EA" w:rsidR="00CD72EA" w:rsidP="00CD72EA" w:rsidRDefault="00CD72EA" w14:paraId="4A46F27B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CD72EA" w:rsidR="00CD72EA" w:rsidP="00CD72EA" w:rsidRDefault="00CD72EA" w14:paraId="1ED12663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:rsidRPr="00CD72EA" w:rsidR="00CD72EA" w:rsidP="00CD72EA" w:rsidRDefault="00CD72EA" w14:paraId="58BA654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:rsidRPr="00CD72EA" w:rsidR="00CD72EA" w:rsidP="00CD72EA" w:rsidRDefault="00CD72EA" w14:paraId="01CD23C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:rsidRPr="00CD72EA" w:rsidR="00CD72EA" w:rsidP="00CD72EA" w:rsidRDefault="00CD72EA" w14:paraId="35E3275F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467E60CD" w14:textId="77777777">
        <w:trPr>
          <w:cantSplit/>
          <w:trHeight w:val="565"/>
        </w:trPr>
        <w:tc>
          <w:tcPr>
            <w:tcW w:w="3994" w:type="dxa"/>
            <w:tcBorders>
              <w:top w:val="single" w:color="auto" w:sz="4" w:space="0"/>
            </w:tcBorders>
          </w:tcPr>
          <w:p w:rsidRPr="00CD72EA" w:rsidR="00CD72EA" w:rsidP="00CD72EA" w:rsidRDefault="00CD72EA" w14:paraId="127FE339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Lösning 3:</w:t>
            </w:r>
          </w:p>
          <w:p w:rsidRPr="00CD72EA" w:rsidR="00CD72EA" w:rsidP="00CD72EA" w:rsidRDefault="00CD72EA" w14:paraId="4F3CB69B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  <w:p w:rsidRPr="00CD72EA" w:rsidR="00CD72EA" w:rsidP="00CD72EA" w:rsidRDefault="00CD72EA" w14:paraId="67363B49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  <w:p w:rsidRPr="00CD72EA" w:rsidR="00CD72EA" w:rsidP="00CD72EA" w:rsidRDefault="00CD72EA" w14:paraId="268D5DB3" w14:textId="7777777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92" w:type="dxa"/>
            <w:tcBorders>
              <w:top w:val="single" w:color="auto" w:sz="4" w:space="0"/>
            </w:tcBorders>
            <w:vAlign w:val="center"/>
          </w:tcPr>
          <w:p w:rsidRPr="00CD72EA" w:rsidR="00CD72EA" w:rsidP="00CD72EA" w:rsidRDefault="00CD72EA" w14:paraId="18507160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sz w:val="18"/>
                <w:szCs w:val="18"/>
                <w:lang w:eastAsia="sv-SE"/>
              </w:rPr>
              <w:t>1</w:t>
            </w:r>
          </w:p>
        </w:tc>
        <w:tc>
          <w:tcPr>
            <w:tcW w:w="968" w:type="dxa"/>
            <w:vAlign w:val="center"/>
          </w:tcPr>
          <w:p w:rsidRPr="00CD72EA" w:rsidR="00CD72EA" w:rsidP="00CD72EA" w:rsidRDefault="00CD72EA" w14:paraId="611A1F1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vAlign w:val="center"/>
          </w:tcPr>
          <w:p w:rsidRPr="00CD72EA" w:rsidR="00CD72EA" w:rsidP="00CD72EA" w:rsidRDefault="00CD72EA" w14:paraId="42272CBD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vAlign w:val="center"/>
          </w:tcPr>
          <w:p w:rsidRPr="00CD72EA" w:rsidR="00CD72EA" w:rsidP="00CD72EA" w:rsidRDefault="00CD72EA" w14:paraId="73EC2CC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  <w:tr w:rsidRPr="00CD72EA" w:rsidR="00CD72EA" w14:paraId="024B6F4E" w14:textId="77777777">
        <w:trPr>
          <w:cantSplit/>
          <w:trHeight w:val="425"/>
        </w:trPr>
        <w:tc>
          <w:tcPr>
            <w:tcW w:w="3994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79546D37" w14:textId="77777777">
            <w:pPr>
              <w:tabs>
                <w:tab w:val="num" w:pos="1065"/>
                <w:tab w:val="center" w:pos="4703"/>
                <w:tab w:val="right" w:pos="9406"/>
              </w:tabs>
              <w:spacing w:after="0" w:line="240" w:lineRule="auto"/>
              <w:ind w:left="356" w:hanging="360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SUMMA POÄNG</w:t>
            </w:r>
          </w:p>
        </w:tc>
        <w:tc>
          <w:tcPr>
            <w:tcW w:w="692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36EEC188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  <w:r w:rsidRPr="00CD72EA">
              <w:rPr>
                <w:rFonts w:eastAsia="Times New Roman" w:cs="Times New Roman"/>
                <w:b/>
                <w:sz w:val="18"/>
                <w:szCs w:val="18"/>
                <w:lang w:eastAsia="sv-SE"/>
              </w:rPr>
              <w:t>3</w:t>
            </w:r>
          </w:p>
        </w:tc>
        <w:tc>
          <w:tcPr>
            <w:tcW w:w="968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00833D46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967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45D2691E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v-SE"/>
              </w:rPr>
            </w:pPr>
          </w:p>
        </w:tc>
        <w:tc>
          <w:tcPr>
            <w:tcW w:w="3444" w:type="dxa"/>
            <w:tcBorders>
              <w:bottom w:val="single" w:color="auto" w:sz="4" w:space="0"/>
            </w:tcBorders>
            <w:vAlign w:val="center"/>
          </w:tcPr>
          <w:p w:rsidRPr="00CD72EA" w:rsidR="00CD72EA" w:rsidP="00CD72EA" w:rsidRDefault="00CD72EA" w14:paraId="341770B4" w14:textId="77777777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v-SE"/>
              </w:rPr>
            </w:pPr>
          </w:p>
        </w:tc>
      </w:tr>
    </w:tbl>
    <w:p w:rsidRPr="00CD72EA" w:rsidR="00CD72EA" w:rsidP="00CD72EA" w:rsidRDefault="00CD72EA" w14:paraId="22F9A282" w14:textId="77777777">
      <w:pPr>
        <w:spacing w:after="0" w:line="240" w:lineRule="auto"/>
        <w:rPr>
          <w:rFonts w:eastAsia="Times New Roman" w:cs="Times New Roman"/>
          <w:sz w:val="18"/>
          <w:szCs w:val="18"/>
          <w:lang w:eastAsia="sv-SE"/>
        </w:rPr>
      </w:pPr>
    </w:p>
    <w:p w:rsidR="00E9189B" w:rsidP="00CD72EA" w:rsidRDefault="00E9189B" w14:paraId="5CC0D5D3" w14:textId="3528E603"/>
    <w:p w:rsidR="00510AF7" w:rsidP="00CD72EA" w:rsidRDefault="00510AF7" w14:paraId="4182CC42" w14:textId="77777777"/>
    <w:p w:rsidR="00510AF7" w:rsidP="00CD72EA" w:rsidRDefault="00510AF7" w14:paraId="0920DDB4" w14:textId="5E130D42"/>
    <w:p w:rsidR="00510AF7" w:rsidP="00CD72EA" w:rsidRDefault="00510AF7" w14:paraId="2B0AEEDC" w14:textId="6F6DFFAA"/>
    <w:p w:rsidR="00510AF7" w:rsidP="00CD72EA" w:rsidRDefault="00510AF7" w14:paraId="34797409" w14:textId="5A2530B4"/>
    <w:p w:rsidR="00510AF7" w:rsidP="00CD72EA" w:rsidRDefault="00510AF7" w14:paraId="71000A8E" w14:textId="03085E07"/>
    <w:p w:rsidR="00510AF7" w:rsidP="00CD72EA" w:rsidRDefault="00510AF7" w14:paraId="3F87EAB0" w14:textId="6F47E69E"/>
    <w:p w:rsidR="00510AF7" w:rsidP="00CD72EA" w:rsidRDefault="00510AF7" w14:paraId="19703D71" w14:textId="3AA27582"/>
    <w:p w:rsidR="00510AF7" w:rsidP="00CD72EA" w:rsidRDefault="00510AF7" w14:paraId="38107E10" w14:textId="4FADB6D8"/>
    <w:p w:rsidR="00510AF7" w:rsidP="00CD72EA" w:rsidRDefault="00510AF7" w14:paraId="67675BD0" w14:textId="77777777"/>
    <w:p w:rsidR="00510AF7" w:rsidP="00CD72EA" w:rsidRDefault="00510AF7" w14:paraId="6BE1C364" w14:textId="77777777"/>
    <w:p w:rsidR="00510AF7" w:rsidP="00CD72EA" w:rsidRDefault="00510AF7" w14:paraId="7694579E" w14:textId="77777777"/>
    <w:p w:rsidR="00510AF7" w:rsidP="00CD72EA" w:rsidRDefault="00510AF7" w14:paraId="6F7C3D6A" w14:textId="77777777"/>
    <w:p w:rsidR="00510AF7" w:rsidP="00CD72EA" w:rsidRDefault="00510AF7" w14:paraId="7F09E200" w14:textId="77777777"/>
    <w:p w:rsidR="00510AF7" w:rsidP="00CD72EA" w:rsidRDefault="00510AF7" w14:paraId="061F2692" w14:textId="4080DB45"/>
    <w:p w:rsidRPr="00B37193" w:rsidR="00510AF7" w:rsidP="00CD72EA" w:rsidRDefault="00510AF7" w14:paraId="7DCD5971" w14:textId="223069E6"/>
    <w:sectPr w:rsidRPr="00B37193" w:rsidR="00510AF7" w:rsidSect="003861B6">
      <w:headerReference w:type="default" r:id="rId15"/>
      <w:headerReference w:type="first" r:id="rId16"/>
      <w:pgSz w:w="11906" w:h="16838" w:orient="portrait"/>
      <w:pgMar w:top="851" w:right="1133" w:bottom="709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D719D" w:rsidP="00ED6C6F" w:rsidRDefault="003D719D" w14:paraId="4EB1924C" w14:textId="77777777">
      <w:pPr>
        <w:spacing w:after="0" w:line="240" w:lineRule="auto"/>
      </w:pPr>
      <w:r>
        <w:separator/>
      </w:r>
    </w:p>
  </w:endnote>
  <w:endnote w:type="continuationSeparator" w:id="0">
    <w:p w:rsidR="003D719D" w:rsidP="00ED6C6F" w:rsidRDefault="003D719D" w14:paraId="5C18D97B" w14:textId="77777777">
      <w:pPr>
        <w:spacing w:after="0" w:line="240" w:lineRule="auto"/>
      </w:pPr>
      <w:r>
        <w:continuationSeparator/>
      </w:r>
    </w:p>
  </w:endnote>
  <w:endnote w:type="continuationNotice" w:id="1">
    <w:p w:rsidR="003D719D" w:rsidRDefault="003D719D" w14:paraId="2DC4F73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D719D" w:rsidP="00ED6C6F" w:rsidRDefault="003D719D" w14:paraId="620BBDF5" w14:textId="77777777">
      <w:pPr>
        <w:spacing w:after="0" w:line="240" w:lineRule="auto"/>
      </w:pPr>
      <w:r>
        <w:separator/>
      </w:r>
    </w:p>
  </w:footnote>
  <w:footnote w:type="continuationSeparator" w:id="0">
    <w:p w:rsidR="003D719D" w:rsidP="00ED6C6F" w:rsidRDefault="003D719D" w14:paraId="0037E62E" w14:textId="77777777">
      <w:pPr>
        <w:spacing w:after="0" w:line="240" w:lineRule="auto"/>
      </w:pPr>
      <w:r>
        <w:continuationSeparator/>
      </w:r>
    </w:p>
  </w:footnote>
  <w:footnote w:type="continuationNotice" w:id="1">
    <w:p w:rsidR="003D719D" w:rsidRDefault="003D719D" w14:paraId="63995AF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25BAC" w:rsidR="009E3DC3" w:rsidP="00F25BAC" w:rsidRDefault="009E3DC3" w14:paraId="25B44E52" w14:textId="6048F36B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C95698" w:rsidRDefault="00C95698" w14:paraId="13EE5D39" w14:textId="77777777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3C64B9E6" wp14:editId="7F3C8C29">
          <wp:simplePos x="0" y="0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22905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hint="default" w:ascii="Calibri" w:hAnsi="Calibri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hint="default" w:ascii="Calibri" w:hAnsi="Calibri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hint="default" w:ascii="Calibri" w:hAnsi="Calibri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hint="default" w:ascii="Calibri" w:hAnsi="Calibri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hint="default" w:ascii="Calibri" w:hAnsi="Calibri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hint="default" w:ascii="Calibri" w:hAnsi="Calibri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hint="default" w:ascii="Calibri" w:hAnsi="Calibri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hint="default" w:ascii="Calibri" w:hAnsi="Calibri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hint="default" w:ascii="Calibri" w:hAnsi="Calibri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82F2980"/>
    <w:multiLevelType w:val="hybridMultilevel"/>
    <w:tmpl w:val="60F2AEDC"/>
    <w:lvl w:ilvl="0" w:tplc="B096FF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06" w:hanging="360"/>
      </w:pPr>
    </w:lvl>
    <w:lvl w:ilvl="2" w:tplc="041D001B" w:tentative="1">
      <w:start w:val="1"/>
      <w:numFmt w:val="lowerRoman"/>
      <w:lvlText w:val="%3."/>
      <w:lvlJc w:val="right"/>
      <w:pPr>
        <w:ind w:left="2226" w:hanging="180"/>
      </w:pPr>
    </w:lvl>
    <w:lvl w:ilvl="3" w:tplc="041D000F" w:tentative="1">
      <w:start w:val="1"/>
      <w:numFmt w:val="decimal"/>
      <w:lvlText w:val="%4."/>
      <w:lvlJc w:val="left"/>
      <w:pPr>
        <w:ind w:left="2946" w:hanging="360"/>
      </w:pPr>
    </w:lvl>
    <w:lvl w:ilvl="4" w:tplc="041D0019" w:tentative="1">
      <w:start w:val="1"/>
      <w:numFmt w:val="lowerLetter"/>
      <w:lvlText w:val="%5."/>
      <w:lvlJc w:val="left"/>
      <w:pPr>
        <w:ind w:left="3666" w:hanging="360"/>
      </w:pPr>
    </w:lvl>
    <w:lvl w:ilvl="5" w:tplc="041D001B" w:tentative="1">
      <w:start w:val="1"/>
      <w:numFmt w:val="lowerRoman"/>
      <w:lvlText w:val="%6."/>
      <w:lvlJc w:val="right"/>
      <w:pPr>
        <w:ind w:left="4386" w:hanging="180"/>
      </w:pPr>
    </w:lvl>
    <w:lvl w:ilvl="6" w:tplc="041D000F" w:tentative="1">
      <w:start w:val="1"/>
      <w:numFmt w:val="decimal"/>
      <w:lvlText w:val="%7."/>
      <w:lvlJc w:val="left"/>
      <w:pPr>
        <w:ind w:left="5106" w:hanging="360"/>
      </w:pPr>
    </w:lvl>
    <w:lvl w:ilvl="7" w:tplc="041D0019" w:tentative="1">
      <w:start w:val="1"/>
      <w:numFmt w:val="lowerLetter"/>
      <w:lvlText w:val="%8."/>
      <w:lvlJc w:val="left"/>
      <w:pPr>
        <w:ind w:left="5826" w:hanging="360"/>
      </w:pPr>
    </w:lvl>
    <w:lvl w:ilvl="8" w:tplc="041D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6834339"/>
    <w:multiLevelType w:val="multilevel"/>
    <w:tmpl w:val="408E0A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D2E25C3"/>
    <w:multiLevelType w:val="multilevel"/>
    <w:tmpl w:val="BC7EDB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12C3BC6"/>
    <w:multiLevelType w:val="hybridMultilevel"/>
    <w:tmpl w:val="9266BD6E"/>
    <w:lvl w:ilvl="0" w:tplc="041D0017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59" w:hanging="360"/>
      </w:pPr>
    </w:lvl>
    <w:lvl w:ilvl="2" w:tplc="041D001B" w:tentative="1">
      <w:start w:val="1"/>
      <w:numFmt w:val="lowerRoman"/>
      <w:lvlText w:val="%3."/>
      <w:lvlJc w:val="right"/>
      <w:pPr>
        <w:ind w:left="2079" w:hanging="180"/>
      </w:pPr>
    </w:lvl>
    <w:lvl w:ilvl="3" w:tplc="041D000F" w:tentative="1">
      <w:start w:val="1"/>
      <w:numFmt w:val="decimal"/>
      <w:lvlText w:val="%4."/>
      <w:lvlJc w:val="left"/>
      <w:pPr>
        <w:ind w:left="2799" w:hanging="360"/>
      </w:pPr>
    </w:lvl>
    <w:lvl w:ilvl="4" w:tplc="041D0019" w:tentative="1">
      <w:start w:val="1"/>
      <w:numFmt w:val="lowerLetter"/>
      <w:lvlText w:val="%5."/>
      <w:lvlJc w:val="left"/>
      <w:pPr>
        <w:ind w:left="3519" w:hanging="360"/>
      </w:pPr>
    </w:lvl>
    <w:lvl w:ilvl="5" w:tplc="041D001B" w:tentative="1">
      <w:start w:val="1"/>
      <w:numFmt w:val="lowerRoman"/>
      <w:lvlText w:val="%6."/>
      <w:lvlJc w:val="right"/>
      <w:pPr>
        <w:ind w:left="4239" w:hanging="180"/>
      </w:pPr>
    </w:lvl>
    <w:lvl w:ilvl="6" w:tplc="041D000F" w:tentative="1">
      <w:start w:val="1"/>
      <w:numFmt w:val="decimal"/>
      <w:lvlText w:val="%7."/>
      <w:lvlJc w:val="left"/>
      <w:pPr>
        <w:ind w:left="4959" w:hanging="360"/>
      </w:pPr>
    </w:lvl>
    <w:lvl w:ilvl="7" w:tplc="041D0019" w:tentative="1">
      <w:start w:val="1"/>
      <w:numFmt w:val="lowerLetter"/>
      <w:lvlText w:val="%8."/>
      <w:lvlJc w:val="left"/>
      <w:pPr>
        <w:ind w:left="5679" w:hanging="360"/>
      </w:pPr>
    </w:lvl>
    <w:lvl w:ilvl="8" w:tplc="041D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17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D1D5000"/>
    <w:multiLevelType w:val="multilevel"/>
    <w:tmpl w:val="C368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ECE146C"/>
    <w:multiLevelType w:val="multilevel"/>
    <w:tmpl w:val="3D6A59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47730B0"/>
    <w:multiLevelType w:val="hybridMultilevel"/>
    <w:tmpl w:val="E76237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16AF8"/>
    <w:multiLevelType w:val="multilevel"/>
    <w:tmpl w:val="D8FE38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5E54ADF"/>
    <w:multiLevelType w:val="multilevel"/>
    <w:tmpl w:val="1ADCB9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0AD60D2"/>
    <w:multiLevelType w:val="hybridMultilevel"/>
    <w:tmpl w:val="9266BD6E"/>
    <w:lvl w:ilvl="0" w:tplc="041D0017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59" w:hanging="360"/>
      </w:pPr>
    </w:lvl>
    <w:lvl w:ilvl="2" w:tplc="041D001B" w:tentative="1">
      <w:start w:val="1"/>
      <w:numFmt w:val="lowerRoman"/>
      <w:lvlText w:val="%3."/>
      <w:lvlJc w:val="right"/>
      <w:pPr>
        <w:ind w:left="2079" w:hanging="180"/>
      </w:pPr>
    </w:lvl>
    <w:lvl w:ilvl="3" w:tplc="041D000F" w:tentative="1">
      <w:start w:val="1"/>
      <w:numFmt w:val="decimal"/>
      <w:lvlText w:val="%4."/>
      <w:lvlJc w:val="left"/>
      <w:pPr>
        <w:ind w:left="2799" w:hanging="360"/>
      </w:pPr>
    </w:lvl>
    <w:lvl w:ilvl="4" w:tplc="041D0019" w:tentative="1">
      <w:start w:val="1"/>
      <w:numFmt w:val="lowerLetter"/>
      <w:lvlText w:val="%5."/>
      <w:lvlJc w:val="left"/>
      <w:pPr>
        <w:ind w:left="3519" w:hanging="360"/>
      </w:pPr>
    </w:lvl>
    <w:lvl w:ilvl="5" w:tplc="041D001B" w:tentative="1">
      <w:start w:val="1"/>
      <w:numFmt w:val="lowerRoman"/>
      <w:lvlText w:val="%6."/>
      <w:lvlJc w:val="right"/>
      <w:pPr>
        <w:ind w:left="4239" w:hanging="180"/>
      </w:pPr>
    </w:lvl>
    <w:lvl w:ilvl="6" w:tplc="041D000F" w:tentative="1">
      <w:start w:val="1"/>
      <w:numFmt w:val="decimal"/>
      <w:lvlText w:val="%7."/>
      <w:lvlJc w:val="left"/>
      <w:pPr>
        <w:ind w:left="4959" w:hanging="360"/>
      </w:pPr>
    </w:lvl>
    <w:lvl w:ilvl="7" w:tplc="041D0019" w:tentative="1">
      <w:start w:val="1"/>
      <w:numFmt w:val="lowerLetter"/>
      <w:lvlText w:val="%8."/>
      <w:lvlJc w:val="left"/>
      <w:pPr>
        <w:ind w:left="5679" w:hanging="360"/>
      </w:pPr>
    </w:lvl>
    <w:lvl w:ilvl="8" w:tplc="041D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2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E640490"/>
    <w:multiLevelType w:val="multilevel"/>
    <w:tmpl w:val="7BEEF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num w:numId="1" w16cid:durableId="665863069">
    <w:abstractNumId w:val="2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2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4"/>
  </w:num>
  <w:num w:numId="15" w16cid:durableId="680936313">
    <w:abstractNumId w:val="10"/>
  </w:num>
  <w:num w:numId="16" w16cid:durableId="2094425704">
    <w:abstractNumId w:val="17"/>
  </w:num>
  <w:num w:numId="17" w16cid:durableId="1786805601">
    <w:abstractNumId w:val="8"/>
  </w:num>
  <w:num w:numId="18" w16cid:durableId="1973632982">
    <w:abstractNumId w:val="24"/>
  </w:num>
  <w:num w:numId="19" w16cid:durableId="332756038">
    <w:abstractNumId w:val="24"/>
  </w:num>
  <w:num w:numId="20" w16cid:durableId="6489029">
    <w:abstractNumId w:val="24"/>
  </w:num>
  <w:num w:numId="21" w16cid:durableId="976102582">
    <w:abstractNumId w:val="24"/>
  </w:num>
  <w:num w:numId="22" w16cid:durableId="261376145">
    <w:abstractNumId w:val="24"/>
  </w:num>
  <w:num w:numId="23" w16cid:durableId="338237999">
    <w:abstractNumId w:val="14"/>
  </w:num>
  <w:num w:numId="24" w16cid:durableId="405617605">
    <w:abstractNumId w:val="14"/>
  </w:num>
  <w:num w:numId="25" w16cid:durableId="792141459">
    <w:abstractNumId w:val="14"/>
  </w:num>
  <w:num w:numId="26" w16cid:durableId="1138382439">
    <w:abstractNumId w:val="14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561593570">
    <w:abstractNumId w:val="20"/>
  </w:num>
  <w:num w:numId="33" w16cid:durableId="1092892964">
    <w:abstractNumId w:val="15"/>
  </w:num>
  <w:num w:numId="34" w16cid:durableId="1761876328">
    <w:abstractNumId w:val="22"/>
  </w:num>
  <w:num w:numId="35" w16cid:durableId="1472096408">
    <w:abstractNumId w:val="18"/>
  </w:num>
  <w:num w:numId="36" w16cid:durableId="1488744181">
    <w:abstractNumId w:val="16"/>
  </w:num>
  <w:num w:numId="37" w16cid:durableId="2097898859">
    <w:abstractNumId w:val="21"/>
  </w:num>
  <w:num w:numId="38" w16cid:durableId="43218336">
    <w:abstractNumId w:val="13"/>
  </w:num>
  <w:num w:numId="39" w16cid:durableId="1513060678">
    <w:abstractNumId w:val="23"/>
  </w:num>
  <w:num w:numId="40" w16cid:durableId="1116027450">
    <w:abstractNumId w:val="11"/>
  </w:num>
  <w:num w:numId="41" w16cid:durableId="207642577">
    <w:abstractNumId w:val="25"/>
  </w:num>
  <w:num w:numId="42" w16cid:durableId="350450407">
    <w:abstractNumId w:val="1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EA"/>
    <w:rsid w:val="000078F0"/>
    <w:rsid w:val="00014ABF"/>
    <w:rsid w:val="000164F3"/>
    <w:rsid w:val="000213E0"/>
    <w:rsid w:val="000226F4"/>
    <w:rsid w:val="00023CF5"/>
    <w:rsid w:val="000304A9"/>
    <w:rsid w:val="00035827"/>
    <w:rsid w:val="000428AA"/>
    <w:rsid w:val="000512C6"/>
    <w:rsid w:val="00062D22"/>
    <w:rsid w:val="0007167C"/>
    <w:rsid w:val="00081E07"/>
    <w:rsid w:val="00083807"/>
    <w:rsid w:val="000879D1"/>
    <w:rsid w:val="00090F07"/>
    <w:rsid w:val="000927CE"/>
    <w:rsid w:val="000942D6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36C6B"/>
    <w:rsid w:val="00142663"/>
    <w:rsid w:val="00167F2D"/>
    <w:rsid w:val="001716A3"/>
    <w:rsid w:val="00182C4D"/>
    <w:rsid w:val="0019680D"/>
    <w:rsid w:val="001A7D3F"/>
    <w:rsid w:val="001B2002"/>
    <w:rsid w:val="001B4BB9"/>
    <w:rsid w:val="001F39DE"/>
    <w:rsid w:val="001F3A6E"/>
    <w:rsid w:val="00201F2F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03DF"/>
    <w:rsid w:val="002611BD"/>
    <w:rsid w:val="00267E76"/>
    <w:rsid w:val="0027292C"/>
    <w:rsid w:val="002A0EBB"/>
    <w:rsid w:val="002A223C"/>
    <w:rsid w:val="002D6BE7"/>
    <w:rsid w:val="002E6307"/>
    <w:rsid w:val="002F7366"/>
    <w:rsid w:val="00315A5A"/>
    <w:rsid w:val="00324BC6"/>
    <w:rsid w:val="003456F7"/>
    <w:rsid w:val="0035044E"/>
    <w:rsid w:val="0036067A"/>
    <w:rsid w:val="00371E01"/>
    <w:rsid w:val="00380C9C"/>
    <w:rsid w:val="003848CD"/>
    <w:rsid w:val="00384E26"/>
    <w:rsid w:val="003861B6"/>
    <w:rsid w:val="00397151"/>
    <w:rsid w:val="00397420"/>
    <w:rsid w:val="003977E2"/>
    <w:rsid w:val="003A0FEC"/>
    <w:rsid w:val="003A4BEC"/>
    <w:rsid w:val="003B4456"/>
    <w:rsid w:val="003C45A3"/>
    <w:rsid w:val="003D14FC"/>
    <w:rsid w:val="003D1AD5"/>
    <w:rsid w:val="003D719D"/>
    <w:rsid w:val="003D7422"/>
    <w:rsid w:val="003E0FE8"/>
    <w:rsid w:val="003F0854"/>
    <w:rsid w:val="003F0BD7"/>
    <w:rsid w:val="00402349"/>
    <w:rsid w:val="00411FB3"/>
    <w:rsid w:val="004333A3"/>
    <w:rsid w:val="00433AC6"/>
    <w:rsid w:val="0043621E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B1A1F"/>
    <w:rsid w:val="004C2B36"/>
    <w:rsid w:val="004E08FC"/>
    <w:rsid w:val="004E0B05"/>
    <w:rsid w:val="004F2653"/>
    <w:rsid w:val="004F6E9F"/>
    <w:rsid w:val="00502996"/>
    <w:rsid w:val="005049FE"/>
    <w:rsid w:val="00510AF7"/>
    <w:rsid w:val="005241A4"/>
    <w:rsid w:val="00531996"/>
    <w:rsid w:val="005377E7"/>
    <w:rsid w:val="005537A8"/>
    <w:rsid w:val="0056637A"/>
    <w:rsid w:val="00575871"/>
    <w:rsid w:val="005861D0"/>
    <w:rsid w:val="00586919"/>
    <w:rsid w:val="00594D98"/>
    <w:rsid w:val="005A403A"/>
    <w:rsid w:val="005A6F62"/>
    <w:rsid w:val="005B2591"/>
    <w:rsid w:val="005C4A0C"/>
    <w:rsid w:val="005C6423"/>
    <w:rsid w:val="005C738E"/>
    <w:rsid w:val="005E0CDB"/>
    <w:rsid w:val="005E31ED"/>
    <w:rsid w:val="005F29FB"/>
    <w:rsid w:val="00604B03"/>
    <w:rsid w:val="00606B0F"/>
    <w:rsid w:val="00612AA1"/>
    <w:rsid w:val="006137D6"/>
    <w:rsid w:val="00614A3B"/>
    <w:rsid w:val="00622230"/>
    <w:rsid w:val="00640FC9"/>
    <w:rsid w:val="006769DD"/>
    <w:rsid w:val="00693ED8"/>
    <w:rsid w:val="00696DF2"/>
    <w:rsid w:val="00697C2E"/>
    <w:rsid w:val="006A60A8"/>
    <w:rsid w:val="006A6286"/>
    <w:rsid w:val="006B0E87"/>
    <w:rsid w:val="006B3AC6"/>
    <w:rsid w:val="006C0636"/>
    <w:rsid w:val="006C20B8"/>
    <w:rsid w:val="006C4DA1"/>
    <w:rsid w:val="006E43A5"/>
    <w:rsid w:val="006E6496"/>
    <w:rsid w:val="006F7778"/>
    <w:rsid w:val="00717C81"/>
    <w:rsid w:val="00726FE2"/>
    <w:rsid w:val="00737193"/>
    <w:rsid w:val="00742CAC"/>
    <w:rsid w:val="0074470A"/>
    <w:rsid w:val="007547F2"/>
    <w:rsid w:val="00766BEC"/>
    <w:rsid w:val="00772B6E"/>
    <w:rsid w:val="007829D2"/>
    <w:rsid w:val="00783074"/>
    <w:rsid w:val="0078522D"/>
    <w:rsid w:val="00793A84"/>
    <w:rsid w:val="00794A3F"/>
    <w:rsid w:val="007A0B53"/>
    <w:rsid w:val="007B634A"/>
    <w:rsid w:val="007C1E39"/>
    <w:rsid w:val="007C5139"/>
    <w:rsid w:val="007D1C61"/>
    <w:rsid w:val="007E16FA"/>
    <w:rsid w:val="007F6E5A"/>
    <w:rsid w:val="00801BBF"/>
    <w:rsid w:val="008065F9"/>
    <w:rsid w:val="00812DE2"/>
    <w:rsid w:val="00816705"/>
    <w:rsid w:val="00816FA9"/>
    <w:rsid w:val="008215CB"/>
    <w:rsid w:val="00822A22"/>
    <w:rsid w:val="00826C8A"/>
    <w:rsid w:val="00834506"/>
    <w:rsid w:val="00834E7E"/>
    <w:rsid w:val="00853F45"/>
    <w:rsid w:val="00854FCB"/>
    <w:rsid w:val="008574B7"/>
    <w:rsid w:val="00870403"/>
    <w:rsid w:val="00875CBE"/>
    <w:rsid w:val="008A525C"/>
    <w:rsid w:val="008C5285"/>
    <w:rsid w:val="008D4553"/>
    <w:rsid w:val="008D4F31"/>
    <w:rsid w:val="008D63F2"/>
    <w:rsid w:val="008F437E"/>
    <w:rsid w:val="008F46D6"/>
    <w:rsid w:val="00902AD1"/>
    <w:rsid w:val="00905A71"/>
    <w:rsid w:val="00910C25"/>
    <w:rsid w:val="0091229C"/>
    <w:rsid w:val="00921E34"/>
    <w:rsid w:val="009255D9"/>
    <w:rsid w:val="00934D21"/>
    <w:rsid w:val="00947BCD"/>
    <w:rsid w:val="009609C9"/>
    <w:rsid w:val="00972D16"/>
    <w:rsid w:val="00973775"/>
    <w:rsid w:val="00976057"/>
    <w:rsid w:val="0099293C"/>
    <w:rsid w:val="00997BE2"/>
    <w:rsid w:val="009A25E1"/>
    <w:rsid w:val="009B2791"/>
    <w:rsid w:val="009B773D"/>
    <w:rsid w:val="009D509B"/>
    <w:rsid w:val="009D7F49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51CEF"/>
    <w:rsid w:val="00A6449E"/>
    <w:rsid w:val="00A711E8"/>
    <w:rsid w:val="00A80C68"/>
    <w:rsid w:val="00A84B3B"/>
    <w:rsid w:val="00A85CB0"/>
    <w:rsid w:val="00A87B49"/>
    <w:rsid w:val="00A919CE"/>
    <w:rsid w:val="00A96DA2"/>
    <w:rsid w:val="00AA2ABA"/>
    <w:rsid w:val="00AA3A34"/>
    <w:rsid w:val="00AA5C9A"/>
    <w:rsid w:val="00AB167A"/>
    <w:rsid w:val="00AB24CA"/>
    <w:rsid w:val="00AB2AFC"/>
    <w:rsid w:val="00AB52F3"/>
    <w:rsid w:val="00AB57E2"/>
    <w:rsid w:val="00AD354E"/>
    <w:rsid w:val="00AD3900"/>
    <w:rsid w:val="00AD5832"/>
    <w:rsid w:val="00AE7BA4"/>
    <w:rsid w:val="00AF5B57"/>
    <w:rsid w:val="00B053F7"/>
    <w:rsid w:val="00B156C5"/>
    <w:rsid w:val="00B1580D"/>
    <w:rsid w:val="00B30455"/>
    <w:rsid w:val="00B32309"/>
    <w:rsid w:val="00B37193"/>
    <w:rsid w:val="00B40283"/>
    <w:rsid w:val="00B4285A"/>
    <w:rsid w:val="00B462CC"/>
    <w:rsid w:val="00B6416A"/>
    <w:rsid w:val="00B71B19"/>
    <w:rsid w:val="00BB48AC"/>
    <w:rsid w:val="00BB7B8B"/>
    <w:rsid w:val="00BC4E87"/>
    <w:rsid w:val="00BD05AE"/>
    <w:rsid w:val="00BD161C"/>
    <w:rsid w:val="00BE0327"/>
    <w:rsid w:val="00BE3F3D"/>
    <w:rsid w:val="00BE651F"/>
    <w:rsid w:val="00BE75E3"/>
    <w:rsid w:val="00BF0DA7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644AE"/>
    <w:rsid w:val="00C728C0"/>
    <w:rsid w:val="00C76DDB"/>
    <w:rsid w:val="00C815C7"/>
    <w:rsid w:val="00C95698"/>
    <w:rsid w:val="00CA740F"/>
    <w:rsid w:val="00CC043E"/>
    <w:rsid w:val="00CC149C"/>
    <w:rsid w:val="00CC3124"/>
    <w:rsid w:val="00CC3657"/>
    <w:rsid w:val="00CD5D33"/>
    <w:rsid w:val="00CD72EA"/>
    <w:rsid w:val="00CE048D"/>
    <w:rsid w:val="00CE0C51"/>
    <w:rsid w:val="00CE4E3C"/>
    <w:rsid w:val="00D02A34"/>
    <w:rsid w:val="00D070FF"/>
    <w:rsid w:val="00D12306"/>
    <w:rsid w:val="00D2298A"/>
    <w:rsid w:val="00D24DBA"/>
    <w:rsid w:val="00D313D3"/>
    <w:rsid w:val="00D4779E"/>
    <w:rsid w:val="00D8636F"/>
    <w:rsid w:val="00D97E9E"/>
    <w:rsid w:val="00DA2948"/>
    <w:rsid w:val="00DA32CE"/>
    <w:rsid w:val="00DD3A59"/>
    <w:rsid w:val="00DF0444"/>
    <w:rsid w:val="00DF19B1"/>
    <w:rsid w:val="00DF28E1"/>
    <w:rsid w:val="00DF42CC"/>
    <w:rsid w:val="00E0329D"/>
    <w:rsid w:val="00E05BFC"/>
    <w:rsid w:val="00E07331"/>
    <w:rsid w:val="00E13EFC"/>
    <w:rsid w:val="00E13FE9"/>
    <w:rsid w:val="00E15907"/>
    <w:rsid w:val="00E15D2C"/>
    <w:rsid w:val="00E2389B"/>
    <w:rsid w:val="00E33025"/>
    <w:rsid w:val="00E339A3"/>
    <w:rsid w:val="00E47380"/>
    <w:rsid w:val="00E50040"/>
    <w:rsid w:val="00E63ED2"/>
    <w:rsid w:val="00E66CA0"/>
    <w:rsid w:val="00E9189B"/>
    <w:rsid w:val="00EA6EF6"/>
    <w:rsid w:val="00EB1E30"/>
    <w:rsid w:val="00EB60E6"/>
    <w:rsid w:val="00EC5EB1"/>
    <w:rsid w:val="00ED6C6F"/>
    <w:rsid w:val="00EE610E"/>
    <w:rsid w:val="00EF58B6"/>
    <w:rsid w:val="00F20B41"/>
    <w:rsid w:val="00F25BAC"/>
    <w:rsid w:val="00F47003"/>
    <w:rsid w:val="00F4778E"/>
    <w:rsid w:val="00F5205D"/>
    <w:rsid w:val="00F54922"/>
    <w:rsid w:val="00F55B7C"/>
    <w:rsid w:val="00F61558"/>
    <w:rsid w:val="00F61F0E"/>
    <w:rsid w:val="00F6408C"/>
    <w:rsid w:val="00F73965"/>
    <w:rsid w:val="00F75235"/>
    <w:rsid w:val="00F81503"/>
    <w:rsid w:val="00F83ABB"/>
    <w:rsid w:val="00FA60D5"/>
    <w:rsid w:val="00FB2D91"/>
    <w:rsid w:val="00FB6C16"/>
    <w:rsid w:val="00FC630F"/>
    <w:rsid w:val="00FC6F9F"/>
    <w:rsid w:val="00FE2F5C"/>
    <w:rsid w:val="34C6DBE2"/>
    <w:rsid w:val="3E28C534"/>
    <w:rsid w:val="4573D243"/>
    <w:rsid w:val="552FD52D"/>
    <w:rsid w:val="623BBB5A"/>
    <w:rsid w:val="7910C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B7CD4"/>
  <w15:chartTrackingRefBased/>
  <w15:docId w15:val="{9CA5CA90-F660-42E1-8515-F009EF5EBEE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header" w:qFormat="1"/>
    <w:lsdException w:name="index heading" w:semiHidden="1"/>
    <w:lsdException w:name="caption" w:uiPriority="35" w:semiHidden="1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7F49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6769DD"/>
    <w:rPr>
      <w:rFonts w:asciiTheme="majorHAnsi" w:hAnsiTheme="majorHAnsi" w:eastAsiaTheme="majorEastAsia" w:cstheme="majorBidi"/>
      <w:b/>
      <w:sz w:val="40"/>
      <w:szCs w:val="28"/>
    </w:rPr>
  </w:style>
  <w:style w:type="character" w:styleId="Rubrik2Char" w:customStyle="1">
    <w:name w:val="Rubrik 2 Char"/>
    <w:basedOn w:val="Standardstycketeckensnitt"/>
    <w:link w:val="Rubrik2"/>
    <w:uiPriority w:val="9"/>
    <w:rsid w:val="006769DD"/>
    <w:rPr>
      <w:rFonts w:asciiTheme="majorHAnsi" w:hAnsiTheme="majorHAnsi" w:eastAsiaTheme="majorEastAsia" w:cstheme="majorBidi"/>
      <w:b/>
      <w:bCs/>
      <w:sz w:val="32"/>
      <w:szCs w:val="28"/>
    </w:rPr>
  </w:style>
  <w:style w:type="character" w:styleId="Rubrik3Char" w:customStyle="1">
    <w:name w:val="Rubrik 3 Char"/>
    <w:basedOn w:val="Standardstycketeckensnitt"/>
    <w:link w:val="Rubrik3"/>
    <w:uiPriority w:val="9"/>
    <w:rsid w:val="006769DD"/>
    <w:rPr>
      <w:rFonts w:asciiTheme="majorHAnsi" w:hAnsiTheme="majorHAnsi" w:eastAsiaTheme="majorEastAsia" w:cstheme="majorBidi"/>
      <w:bCs/>
      <w:sz w:val="28"/>
      <w:szCs w:val="24"/>
    </w:rPr>
  </w:style>
  <w:style w:type="character" w:styleId="Rubrik4Char" w:customStyle="1">
    <w:name w:val="Rubrik 4 Char"/>
    <w:basedOn w:val="Standardstycketeckensnitt"/>
    <w:link w:val="Rubrik4"/>
    <w:uiPriority w:val="9"/>
    <w:rsid w:val="006769DD"/>
    <w:rPr>
      <w:rFonts w:asciiTheme="majorHAnsi" w:hAnsiTheme="majorHAnsi" w:eastAsiaTheme="majorEastAsia" w:cstheme="majorBidi"/>
      <w:b/>
      <w:bCs/>
      <w:iCs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6769DD"/>
    <w:rPr>
      <w:rFonts w:asciiTheme="majorHAnsi" w:hAnsiTheme="majorHAnsi" w:eastAsiaTheme="majorEastAsia" w:cstheme="majorBidi"/>
      <w:b/>
      <w:i/>
      <w:iCs/>
      <w:sz w:val="19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6769DD"/>
    <w:rPr>
      <w:rFonts w:asciiTheme="majorHAnsi" w:hAnsiTheme="majorHAnsi" w:eastAsiaTheme="majorEastAsia" w:cstheme="majorBidi"/>
      <w:b/>
      <w:bCs/>
      <w:i/>
      <w:sz w:val="19"/>
      <w:szCs w:val="24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6769DD"/>
    <w:rPr>
      <w:rFonts w:asciiTheme="majorHAnsi" w:hAnsiTheme="majorHAnsi" w:eastAsiaTheme="majorEastAsia" w:cstheme="majorBidi"/>
      <w:b/>
      <w:bCs/>
      <w:i/>
      <w:iCs/>
      <w:sz w:val="19"/>
      <w:szCs w:val="24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6769DD"/>
    <w:rPr>
      <w:rFonts w:asciiTheme="majorHAnsi" w:hAnsiTheme="majorHAnsi" w:eastAsiaTheme="majorEastAsia" w:cstheme="majorBidi"/>
      <w:b/>
      <w:i/>
      <w:iCs/>
      <w:sz w:val="19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6769DD"/>
    <w:rPr>
      <w:rFonts w:asciiTheme="majorHAnsi" w:hAnsiTheme="majorHAnsi" w:eastAsiaTheme="majorEastAsia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hAnsiTheme="majorHAnsi" w:eastAsiaTheme="majorEastAsia" w:cstheme="majorBidi"/>
      <w:b/>
      <w:bCs/>
      <w:sz w:val="60"/>
      <w:szCs w:val="48"/>
    </w:rPr>
  </w:style>
  <w:style w:type="character" w:styleId="RubrikChar" w:customStyle="1">
    <w:name w:val="Rubrik Char"/>
    <w:basedOn w:val="Standardstycketeckensnitt"/>
    <w:link w:val="Rubrik"/>
    <w:uiPriority w:val="34"/>
    <w:rsid w:val="004C2B36"/>
    <w:rPr>
      <w:rFonts w:asciiTheme="majorHAnsi" w:hAnsiTheme="majorHAnsi" w:eastAsiaTheme="majorEastAsia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styleId="UnderrubrikChar" w:customStyle="1">
    <w:name w:val="Underrubrik Char"/>
    <w:basedOn w:val="Standardstycketeckensnitt"/>
    <w:link w:val="Underrubrik"/>
    <w:uiPriority w:val="35"/>
    <w:rsid w:val="00622230"/>
    <w:rPr>
      <w:rFonts w:asciiTheme="majorHAnsi" w:hAnsiTheme="majorHAnsi" w:eastAsiaTheme="majorEastAsia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styleId="CitatChar" w:customStyle="1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hAnsiTheme="majorHAnsi" w:eastAsiaTheme="majorEastAsia" w:cstheme="majorBidi"/>
      <w:sz w:val="26"/>
      <w:szCs w:val="26"/>
    </w:rPr>
  </w:style>
  <w:style w:type="character" w:styleId="StarktcitatChar" w:customStyle="1">
    <w:name w:val="Starkt citat Char"/>
    <w:basedOn w:val="Standardstycketeckensnitt"/>
    <w:link w:val="Starktcitat"/>
    <w:uiPriority w:val="30"/>
    <w:semiHidden/>
    <w:rsid w:val="006769DD"/>
    <w:rPr>
      <w:rFonts w:asciiTheme="majorHAnsi" w:hAnsiTheme="majorHAnsi" w:eastAsiaTheme="majorEastAsia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qFormat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styleId="SidfotChar" w:customStyle="1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794A3F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3A6E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styleId="FotnotstextChar" w:customStyle="1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styleId="SlutnotstextChar" w:customStyle="1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color="auto" w:sz="0" w:space="0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styleId="AvslutandetextChar" w:customStyle="1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styleId="InledningChar" w:customStyle="1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styleId="Klla" w:customStyle="1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styleId="IngetavstndChar" w:customStyle="1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styleId="VGR" w:customStyle="1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color="A6A6A6" w:themeColor="background1" w:themeShade="A6" w:sz="4" w:space="0"/>
        <w:left w:val="single" w:color="A6A6A6" w:themeColor="background1" w:themeShade="A6" w:sz="4" w:space="0"/>
        <w:bottom w:val="single" w:color="A6A6A6" w:themeColor="background1" w:themeShade="A6" w:sz="4" w:space="0"/>
        <w:right w:val="single" w:color="A6A6A6" w:themeColor="background1" w:themeShade="A6" w:sz="4" w:space="0"/>
        <w:insideH w:val="single" w:color="A6A6A6" w:themeColor="background1" w:themeShade="A6" w:sz="4" w:space="0"/>
        <w:insideV w:val="single" w:color="A6A6A6" w:themeColor="background1" w:themeShade="A6" w:sz="4" w:space="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000000" w:themeColor="text1" w:sz="8" w:space="0"/>
          <w:right w:val="single" w:color="A6A6A6" w:themeColor="background1" w:themeShade="A6" w:sz="4" w:space="0"/>
          <w:insideH w:val="nil"/>
          <w:insideV w:val="single" w:color="A6A6A6" w:themeColor="background1" w:themeShade="A6" w:sz="4" w:space="0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  <w:tl2br w:val="nil"/>
          <w:tr2bl w:val="nil"/>
        </w:tcBorders>
        <w:shd w:val="clear" w:color="auto" w:fill="F4F9FE"/>
      </w:tcPr>
    </w:tblStylePr>
  </w:style>
  <w:style w:type="paragraph" w:styleId="FaktarutaText" w:customStyle="1">
    <w:name w:val="Faktaruta Text"/>
    <w:basedOn w:val="Normal"/>
    <w:next w:val="Normal"/>
    <w:uiPriority w:val="11"/>
    <w:rsid w:val="00BE75E3"/>
    <w:pPr>
      <w:pBdr>
        <w:top w:val="single" w:color="C9E0F9" w:sz="4" w:space="15"/>
        <w:left w:val="single" w:color="C9E0F9" w:sz="4" w:space="15"/>
        <w:bottom w:val="single" w:color="C9E0F9" w:sz="4" w:space="15"/>
        <w:right w:val="single" w:color="C9E0F9" w:sz="4" w:space="15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styleId="Omslagstext" w:customStyle="1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styleId="Inbjudan" w:customStyle="1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styleId="Normalifigur" w:customStyle="1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png" Id="rId13" /><Relationship Type="http://schemas.openxmlformats.org/officeDocument/2006/relationships/theme" Target="theme/theme1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ntTable" Target="fontTable.xml" Id="rId17" /><Relationship Type="http://schemas.openxmlformats.org/officeDocument/2006/relationships/header" Target="header2.xml" Id="rId16" /><Relationship Type="http://schemas.openxmlformats.org/officeDocument/2006/relationships/footnotes" Target="footnotes.xml" Id="rId11" /><Relationship Type="http://schemas.openxmlformats.org/officeDocument/2006/relationships/header" Target="header1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image" Target="media/image2.svg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gregion.se\mallar$\VGR%20Office-mallar\RS\Helhet\Kort%20dokument%20Helheten.dotx" TargetMode="External"/></Relationships>
</file>

<file path=word/theme/theme1.xml><?xml version="1.0" encoding="utf-8"?>
<a:theme xmlns:a="http://schemas.openxmlformats.org/drawingml/2006/main" name="VGR_Grunden">
  <a:themeElements>
    <a:clrScheme name="VGR_Grunden_Färg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37474F"/>
      </a:accent1>
      <a:accent2>
        <a:srgbClr val="9575CD"/>
      </a:accent2>
      <a:accent3>
        <a:srgbClr val="A1887F"/>
      </a:accent3>
      <a:accent4>
        <a:srgbClr val="1A9FB3"/>
      </a:accent4>
      <a:accent5>
        <a:srgbClr val="ED5F8C"/>
      </a:accent5>
      <a:accent6>
        <a:srgbClr val="43A447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Grunden" id="{8FAB1C07-BABA-466C-8D46-4FFD70A5286D}" vid="{88F5A079-68B9-46AB-A833-D0E30E2AD09D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Kort dokument Helheten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Kriterier miljödiplomering Primärvård 2024-2026</dc:title>
  <dc:subject/>
  <dc:creator>Carina Holmberg</dc:creator>
  <keywords/>
  <dc:description/>
  <lastModifiedBy>Carina Holmberg</lastModifiedBy>
  <revision>15</revision>
  <lastPrinted>2022-11-24T12:38:00.0000000Z</lastPrinted>
  <dcterms:created xsi:type="dcterms:W3CDTF">2023-12-15T16:13:00.0000000Z</dcterms:created>
  <dcterms:modified xsi:type="dcterms:W3CDTF">2024-03-07T15:43:14.0000000Z</dcterms:modified>
</coreProperties>
</file>