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02EFA" w:rsidR="008C2FAA" w:rsidP="008C2FAA" w:rsidRDefault="008C2FAA" w14:paraId="43C75905" w14:textId="77777777">
      <w:pPr>
        <w:pStyle w:val="Rubrik1"/>
        <w:rPr>
          <w:rFonts w:asciiTheme="majorHAnsi" w:hAnsiTheme="majorHAnsi" w:cstheme="majorHAnsi"/>
          <w:sz w:val="52"/>
          <w:szCs w:val="24"/>
        </w:rPr>
      </w:pPr>
      <w:r w:rsidRPr="00E02EFA">
        <w:rPr>
          <w:rFonts w:asciiTheme="majorHAnsi" w:hAnsiTheme="majorHAnsi" w:cstheme="majorHAnsi"/>
          <w:sz w:val="52"/>
          <w:szCs w:val="24"/>
        </w:rPr>
        <w:t>Checklista uppstart Taligenkänning (TIK)</w:t>
      </w:r>
    </w:p>
    <w:tbl>
      <w:tblPr>
        <w:tblStyle w:val="Tabellrutnt"/>
        <w:tblW w:w="9506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5528"/>
        <w:gridCol w:w="2223"/>
        <w:gridCol w:w="1755"/>
      </w:tblGrid>
      <w:tr w:rsidRPr="00E02EFA" w:rsidR="00E02EFA" w:rsidTr="04746F1E" w14:paraId="184F2F8A" w14:textId="77777777">
        <w:trPr>
          <w:trHeight w:val="300"/>
        </w:trPr>
        <w:tc>
          <w:tcPr>
            <w:tcW w:w="5528" w:type="dxa"/>
            <w:shd w:val="clear" w:color="auto" w:fill="C6E0E9" w:themeFill="accent6" w:themeFillTint="66"/>
            <w:tcMar/>
          </w:tcPr>
          <w:p w:rsidRPr="00E02EFA" w:rsidR="0074078F" w:rsidP="001A35E8" w:rsidRDefault="003640E0" w14:paraId="03736E55" w14:textId="1FAA3C7A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 xml:space="preserve">Verksamhetsnivå </w:t>
            </w:r>
          </w:p>
        </w:tc>
        <w:tc>
          <w:tcPr>
            <w:tcW w:w="2223" w:type="dxa"/>
            <w:shd w:val="clear" w:color="auto" w:fill="C6E0E9" w:themeFill="accent6" w:themeFillTint="66"/>
            <w:tcMar/>
          </w:tcPr>
          <w:p w:rsidRPr="00E02EFA" w:rsidR="0074078F" w:rsidP="001A35E8" w:rsidRDefault="0074078F" w14:paraId="7E5C5E09" w14:textId="7777777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55" w:type="dxa"/>
            <w:shd w:val="clear" w:color="auto" w:fill="C6E0E9" w:themeFill="accent6" w:themeFillTint="66"/>
            <w:tcMar/>
          </w:tcPr>
          <w:p w:rsidRPr="00E02EFA" w:rsidR="0074078F" w:rsidP="001A35E8" w:rsidRDefault="0074078F" w14:paraId="38907116" w14:textId="7777777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Pr="00E02EFA" w:rsidR="00FA506A" w:rsidTr="04746F1E" w14:paraId="6FEB7D5B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3640E0" w14:paraId="30DF6CBE" w14:textId="46F2752E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Förankring i verksamheten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3640E0" w14:paraId="065B83ED" w14:textId="7B477E21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Ansvar</w:t>
            </w: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3640E0" w14:paraId="7FE0D8D6" w14:textId="00BEB0B4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Utfört datum</w:t>
            </w:r>
          </w:p>
        </w:tc>
      </w:tr>
      <w:tr w:rsidRPr="00E02EFA" w:rsidR="0074078F" w:rsidTr="04746F1E" w14:paraId="060B2135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423D8F" w:rsidRDefault="003640E0" w14:paraId="5836A506" w14:textId="082E1072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För ledningsgruppen:</w:t>
            </w:r>
            <w:r w:rsidR="00423D8F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E02EFA" w:rsidR="0074078F">
              <w:rPr>
                <w:rFonts w:asciiTheme="majorHAnsi" w:hAnsiTheme="majorHAnsi" w:cstheme="majorHAnsi"/>
              </w:rPr>
              <w:t>Beslut om införande av TIK ska vara informerat om och förankrat i ledningsgruppen i verksamheten/på enheten. De blir därmed involverade i förberedelser och genomförande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4365AF5F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2F05A156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2F68E138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423D8F" w:rsidRDefault="003640E0" w14:paraId="4E1CC2C4" w14:textId="54736700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För medarbetare:</w:t>
            </w:r>
            <w:r w:rsidR="00423D8F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E02EFA" w:rsidR="0074078F">
              <w:rPr>
                <w:rFonts w:asciiTheme="majorHAnsi" w:hAnsiTheme="majorHAnsi" w:cstheme="majorHAnsi"/>
              </w:rPr>
              <w:t xml:space="preserve">Regionalt informationsmaterial visas för medarbetare på </w:t>
            </w:r>
            <w:proofErr w:type="gramStart"/>
            <w:r w:rsidRPr="00E02EFA" w:rsidR="0074078F">
              <w:rPr>
                <w:rFonts w:asciiTheme="majorHAnsi" w:hAnsiTheme="majorHAnsi" w:cstheme="majorHAnsi"/>
              </w:rPr>
              <w:t>t ex</w:t>
            </w:r>
            <w:proofErr w:type="gramEnd"/>
            <w:r w:rsidRPr="00E02EFA" w:rsidR="0074078F">
              <w:rPr>
                <w:rFonts w:asciiTheme="majorHAnsi" w:hAnsiTheme="majorHAnsi" w:cstheme="majorHAnsi"/>
              </w:rPr>
              <w:t xml:space="preserve"> APT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4068BE35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0D55CB67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="34451461" w:rsidTr="04746F1E" w14:paraId="1B26B8E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="34451461" w:rsidP="34451461" w:rsidRDefault="34451461" w14:paraId="5FC01827" w14:textId="6F033B34">
            <w:pPr>
              <w:pStyle w:val="Normal"/>
              <w:rPr>
                <w:rFonts w:ascii="Calibri" w:hAnsi="Calibri" w:cs="Calibri" w:asciiTheme="majorAscii" w:hAnsiTheme="majorAscii" w:cstheme="majorAscii"/>
              </w:rPr>
            </w:pPr>
            <w:r>
              <w:br/>
            </w:r>
            <w:r w:rsidRPr="04746F1E" w:rsidR="34451461">
              <w:rPr>
                <w:rFonts w:ascii="Calibri" w:hAnsi="Calibri" w:cs="Calibri" w:asciiTheme="majorAscii" w:hAnsiTheme="majorAscii" w:cstheme="majorAscii"/>
              </w:rPr>
              <w:t xml:space="preserve">Informera </w:t>
            </w:r>
            <w:r w:rsidRPr="04746F1E" w:rsidR="045AC27D">
              <w:rPr>
                <w:rFonts w:ascii="Calibri" w:hAnsi="Calibri" w:cs="Calibri" w:asciiTheme="majorAscii" w:hAnsiTheme="majorAscii" w:cstheme="majorAscii"/>
              </w:rPr>
              <w:t>inom verksamheten/enheten om att systemet genererar användarstatistik som kan användas som uppföljning och stöd vid införandet</w:t>
            </w:r>
            <w:r w:rsidRPr="04746F1E" w:rsidR="33C3F5EF">
              <w:rPr>
                <w:rFonts w:ascii="Calibri" w:hAnsi="Calibri" w:cs="Calibri" w:asciiTheme="majorAscii" w:hAnsiTheme="majorAscii" w:cstheme="majorAscii"/>
              </w:rPr>
              <w:t xml:space="preserve">. </w:t>
            </w:r>
            <w:r>
              <w:br/>
            </w:r>
            <w:r w:rsidRPr="04746F1E" w:rsidR="33C3F5EF">
              <w:rPr>
                <w:rFonts w:ascii="Calibri" w:hAnsi="Calibri" w:cs="Calibri" w:asciiTheme="majorAscii" w:hAnsiTheme="majorAscii" w:cstheme="majorAscii"/>
              </w:rPr>
              <w:t xml:space="preserve">Se </w:t>
            </w:r>
            <w:r w:rsidRPr="04746F1E" w:rsidR="3D94F300">
              <w:rPr>
                <w:rFonts w:ascii="Calibri" w:hAnsi="Calibri" w:cs="Calibri" w:asciiTheme="majorAscii" w:hAnsiTheme="majorAscii" w:cstheme="majorAscii"/>
              </w:rPr>
              <w:t xml:space="preserve">mer information </w:t>
            </w:r>
            <w:r w:rsidRPr="04746F1E" w:rsidR="68C0F4F3">
              <w:rPr>
                <w:rFonts w:ascii="Calibri" w:hAnsi="Calibri" w:cs="Calibri" w:asciiTheme="majorAscii" w:hAnsiTheme="majorAscii" w:cstheme="majorAscii"/>
              </w:rPr>
              <w:t xml:space="preserve">på webbsidan </w:t>
            </w:r>
            <w:r w:rsidRPr="04746F1E" w:rsidR="33C3F5EF">
              <w:rPr>
                <w:rFonts w:ascii="Calibri" w:hAnsi="Calibri" w:cs="Calibri" w:asciiTheme="majorAscii" w:hAnsiTheme="majorAscii" w:cstheme="majorAscii"/>
              </w:rPr>
              <w:t>“</w:t>
            </w:r>
            <w:hyperlink r:id="R5e2a45c00d2b4739">
              <w:r w:rsidRPr="04746F1E" w:rsidR="33C3F5EF">
                <w:rPr>
                  <w:rStyle w:val="Hyperlink"/>
                  <w:rFonts w:ascii="Calibri" w:hAnsi="Calibri" w:cs="Calibri" w:asciiTheme="majorAscii" w:hAnsiTheme="majorAscii" w:cstheme="majorAscii"/>
                </w:rPr>
                <w:t>Användning av statistik</w:t>
              </w:r>
            </w:hyperlink>
            <w:r w:rsidRPr="04746F1E" w:rsidR="33C3F5EF">
              <w:rPr>
                <w:rFonts w:ascii="Calibri" w:hAnsi="Calibri" w:cs="Calibri" w:asciiTheme="majorAscii" w:hAnsiTheme="majorAscii" w:cstheme="majorAscii"/>
              </w:rPr>
              <w:t xml:space="preserve">” </w:t>
            </w:r>
            <w:r w:rsidRPr="04746F1E" w:rsidR="33C3F5EF">
              <w:rPr>
                <w:rFonts w:ascii="Calibri" w:hAnsi="Calibri" w:cs="Calibri" w:asciiTheme="majorAscii" w:hAnsiTheme="majorAscii" w:cstheme="majorAscii"/>
              </w:rPr>
              <w:t>på</w:t>
            </w:r>
            <w:r w:rsidRPr="04746F1E" w:rsidR="44EDF1B1">
              <w:rPr>
                <w:rFonts w:ascii="Calibri" w:hAnsi="Calibri" w:cs="Calibri" w:asciiTheme="majorAscii" w:hAnsiTheme="majorAscii" w:cstheme="majorAscii"/>
              </w:rPr>
              <w:t xml:space="preserve"> Vårdgivarwebben</w:t>
            </w:r>
            <w:r w:rsidRPr="04746F1E" w:rsidR="44EDF1B1">
              <w:rPr>
                <w:rFonts w:ascii="Calibri" w:hAnsi="Calibri" w:cs="Calibri" w:asciiTheme="majorAscii" w:hAnsiTheme="majorAscii" w:cstheme="majorAscii"/>
              </w:rPr>
              <w:t>.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="34451461" w:rsidP="34451461" w:rsidRDefault="34451461" w14:paraId="2E5392D6">
            <w:pPr>
              <w:rPr>
                <w:rFonts w:ascii="Calibri" w:hAnsi="Calibri" w:cs="Calibri" w:asciiTheme="majorAscii" w:hAnsiTheme="majorAscii" w:cstheme="majorAsci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="34451461" w:rsidP="34451461" w:rsidRDefault="34451461" w14:paraId="31A84C0B">
            <w:pPr>
              <w:rPr>
                <w:rFonts w:ascii="Calibri" w:hAnsi="Calibri" w:cs="Calibri" w:asciiTheme="majorAscii" w:hAnsiTheme="majorAscii" w:cstheme="majorAscii"/>
              </w:rPr>
            </w:pPr>
          </w:p>
        </w:tc>
      </w:tr>
      <w:tr w:rsidRPr="00E02EFA" w:rsidR="00E02EFA" w:rsidTr="04746F1E" w14:paraId="73504B55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3640E0" w14:paraId="65950106" w14:textId="5067F211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Samverkan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205541A9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01C4BB41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69D59776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A73F0" w14:paraId="08D97D3A" w14:textId="171CA5E5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 xml:space="preserve">Informera och förankra med annan berörd verksamhet/enhet 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1AA5C42F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6463F5B2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3F53AE60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A73F0" w14:paraId="725B48DE" w14:textId="61D06307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 xml:space="preserve">Samverka genom risk- och konsekvensanalys på LSG eller motsvarande med facklig representation 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3307644F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3DA007B0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423D8F" w:rsidTr="04746F1E" w14:paraId="6E687AD5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7A73F0" w14:paraId="08555EA3" w14:textId="3C5D8DFD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Dokumentation i realtid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4E1C4AD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2E6EDEDC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5142CFB7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423D8F" w14:paraId="79098191" w14:textId="7879FE7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>Rekommendation från VGR att dokumentera i realtid. Lämpligt är att verksamheten skapar arbetssätt där detta möjliggörs.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7CBCA297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6BB67210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411D30" w:rsidTr="04746F1E" w14:paraId="24DAB0B1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411D30" w14:paraId="0B277BB9" w14:textId="5FE2AB87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Tillsätta arbetsgrupp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04C20C54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235F94C3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43E6E54F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A73F0" w14:paraId="0283DAEE" w14:textId="77389C18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>Utse en arbetsgrupp eller någon/några ansvariga personer som ska leda arbetet med införandet av taligenkänning inom verksamheten/enheten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17728659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1F98CC6B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7B284931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A73F0" w14:paraId="0BF7E9A2" w14:textId="5D9F0166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>Ansvarig för införande inom verksamheten/enheten: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40CAAED6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3AA2306B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187518DE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A73F0" w14:paraId="04B34E96" w14:textId="2CC3175F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lastRenderedPageBreak/>
              <w:br/>
            </w:r>
            <w:r w:rsidRPr="00E02EFA" w:rsidR="0074078F">
              <w:rPr>
                <w:rFonts w:asciiTheme="majorHAnsi" w:hAnsiTheme="majorHAnsi" w:cstheme="majorHAnsi"/>
              </w:rPr>
              <w:t>Medlemmar i arbetsgruppen:</w:t>
            </w: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6DDA7FC5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72649A01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453F61C1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5F47C3E7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5F336B27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52A2A922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6255D3BA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2B96123D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374681EE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26F36426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16A583BD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11A8832E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08BD31D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5D2CB195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5469E957" w14:textId="77777777">
        <w:trPr>
          <w:trHeight w:val="300"/>
        </w:trPr>
        <w:tc>
          <w:tcPr>
            <w:tcW w:w="5528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66BB9EA2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46C196CD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E2EFF4" w:themeFill="accent6" w:themeFillTint="33"/>
            <w:tcMar/>
          </w:tcPr>
          <w:p w:rsidRPr="00E02EFA" w:rsidR="0074078F" w:rsidP="001A35E8" w:rsidRDefault="0074078F" w14:paraId="0BC30A2C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3691207B" w14:textId="77777777">
        <w:trPr>
          <w:trHeight w:val="300"/>
        </w:trPr>
        <w:tc>
          <w:tcPr>
            <w:tcW w:w="5528" w:type="dxa"/>
            <w:shd w:val="clear" w:color="auto" w:fill="A2E38C" w:themeFill="accent2" w:themeFillTint="66"/>
            <w:tcMar/>
          </w:tcPr>
          <w:p w:rsidRPr="00E02EFA" w:rsidR="0074078F" w:rsidP="5563840A" w:rsidRDefault="007A73F0" w14:paraId="7E2980A6" w14:textId="0973C8E7">
            <w:pPr>
              <w:pStyle w:val="Normal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>
              <w:br/>
            </w:r>
            <w:r w:rsidRPr="5563840A" w:rsidR="0074078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Uppgifter för arbetsgruppen</w:t>
            </w:r>
          </w:p>
        </w:tc>
        <w:tc>
          <w:tcPr>
            <w:tcW w:w="2223" w:type="dxa"/>
            <w:shd w:val="clear" w:color="auto" w:fill="A2E38C" w:themeFill="accent2" w:themeFillTint="66"/>
            <w:tcMar/>
          </w:tcPr>
          <w:p w:rsidRPr="00E02EFA" w:rsidR="0074078F" w:rsidP="001A35E8" w:rsidRDefault="0074078F" w14:paraId="19395C8A" w14:textId="7777777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55" w:type="dxa"/>
            <w:shd w:val="clear" w:color="auto" w:fill="A2E38C" w:themeFill="accent2" w:themeFillTint="66"/>
            <w:tcMar/>
          </w:tcPr>
          <w:p w:rsidRPr="00E02EFA" w:rsidR="0074078F" w:rsidP="001A35E8" w:rsidRDefault="0074078F" w14:paraId="489FD3E7" w14:textId="7777777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Pr="00E02EFA" w:rsidR="0074078F" w:rsidTr="04746F1E" w14:paraId="11E1D2A5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7A73F0" w14:paraId="7897E72C" w14:textId="509DDD7F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Tidplan/startordning inom verksamheten/vårdenheten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768C70AD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04CB9A0F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17AE4927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74078F" w:rsidRDefault="0074078F" w14:paraId="1F5AC954" w14:textId="77777777">
            <w:pPr>
              <w:pStyle w:val="Liststycke"/>
              <w:numPr>
                <w:ilvl w:val="0"/>
                <w:numId w:val="9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78EA56A2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10A6AC1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571DAECE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74078F" w:rsidRDefault="0074078F" w14:paraId="14392B3F" w14:textId="77777777">
            <w:pPr>
              <w:pStyle w:val="Liststycke"/>
              <w:numPr>
                <w:ilvl w:val="0"/>
                <w:numId w:val="9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703CCDB3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67AC469C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74FE41A4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74078F" w:rsidRDefault="0074078F" w14:paraId="28C7F066" w14:textId="77777777">
            <w:pPr>
              <w:pStyle w:val="Liststycke"/>
              <w:numPr>
                <w:ilvl w:val="0"/>
                <w:numId w:val="9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195E518C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26B2F31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0B73819D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74078F" w:rsidRDefault="0074078F" w14:paraId="59291E6C" w14:textId="77777777">
            <w:pPr>
              <w:pStyle w:val="Liststycke"/>
              <w:numPr>
                <w:ilvl w:val="0"/>
                <w:numId w:val="9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1980FA2A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0409EA70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6C87E7F5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74078F" w:rsidRDefault="0074078F" w14:paraId="69401CFA" w14:textId="77777777">
            <w:pPr>
              <w:pStyle w:val="Liststycke"/>
              <w:numPr>
                <w:ilvl w:val="0"/>
                <w:numId w:val="9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BA4A4D2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653EBBF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411D30" w:rsidTr="04746F1E" w14:paraId="676BD789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7A73F0" w14:paraId="34DA9F96" w14:textId="7E061CFF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Fastställande av startordning - skrivande och dikterande personal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42290174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3A298F51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1F2114D6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7A73F0" w14:paraId="29EDE659" w14:textId="66E3D81B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 xml:space="preserve">Säkerställ att de medarbetare som ska börja med TIK har grundläggande kunskaper i aktuellt journalsystem (till exempel </w:t>
            </w:r>
            <w:proofErr w:type="spellStart"/>
            <w:r w:rsidRPr="00E02EFA" w:rsidR="0074078F">
              <w:rPr>
                <w:rFonts w:asciiTheme="majorHAnsi" w:hAnsiTheme="majorHAnsi" w:cstheme="majorHAnsi"/>
              </w:rPr>
              <w:t>Melior</w:t>
            </w:r>
            <w:proofErr w:type="spellEnd"/>
            <w:r w:rsidRPr="00E02EFA" w:rsidR="0074078F">
              <w:rPr>
                <w:rFonts w:asciiTheme="majorHAnsi" w:hAnsiTheme="majorHAnsi" w:cstheme="majorHAnsi"/>
              </w:rPr>
              <w:t>/</w:t>
            </w:r>
            <w:proofErr w:type="spellStart"/>
            <w:r w:rsidRPr="00E02EFA" w:rsidR="0074078F">
              <w:rPr>
                <w:rFonts w:asciiTheme="majorHAnsi" w:hAnsiTheme="majorHAnsi" w:cstheme="majorHAnsi"/>
              </w:rPr>
              <w:t>AsynjaVisph</w:t>
            </w:r>
            <w:proofErr w:type="spellEnd"/>
            <w:r w:rsidRPr="00E02EFA" w:rsidR="0074078F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26AAAA04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7C493271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8F6428" w:rsidTr="04746F1E" w14:paraId="351170FF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FA506A" w14:paraId="53290BEA" w14:textId="1C95545A">
            <w:pPr>
              <w:rPr>
                <w:rFonts w:asciiTheme="majorHAnsi" w:hAnsiTheme="majorHAnsi" w:cstheme="majorHAnsi"/>
                <w:b/>
                <w:highlight w:val="yellow"/>
              </w:rPr>
            </w:pPr>
            <w:r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 xml:space="preserve">Kartläggning av vårdadministrativa processer 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68BAF65C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678A05E8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476635E5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7928A6B2" w14:textId="5F92D71F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763B16">
              <w:rPr>
                <w:rFonts w:asciiTheme="majorHAnsi" w:hAnsiTheme="majorHAnsi" w:cstheme="majorHAnsi"/>
                <w:b/>
                <w:bCs/>
              </w:rPr>
              <w:br/>
            </w:r>
            <w:r w:rsidRPr="00E02EFA">
              <w:rPr>
                <w:rFonts w:asciiTheme="majorHAnsi" w:hAnsiTheme="majorHAnsi" w:cstheme="majorHAnsi"/>
                <w:b/>
                <w:bCs/>
              </w:rPr>
              <w:t>Exempel på vårdadministrativ process:</w:t>
            </w:r>
          </w:p>
          <w:p w:rsidRPr="00E02EFA" w:rsidR="0074078F" w:rsidP="0074078F" w:rsidRDefault="0074078F" w14:paraId="2790067B" w14:textId="77777777">
            <w:pPr>
              <w:pStyle w:val="Liststycke"/>
              <w:numPr>
                <w:ilvl w:val="0"/>
                <w:numId w:val="7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t>Inkommande remiss</w:t>
            </w:r>
          </w:p>
          <w:p w:rsidRPr="00E02EFA" w:rsidR="0074078F" w:rsidP="0074078F" w:rsidRDefault="0074078F" w14:paraId="5B55746C" w14:textId="77777777">
            <w:pPr>
              <w:pStyle w:val="Liststycke"/>
              <w:numPr>
                <w:ilvl w:val="0"/>
                <w:numId w:val="7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t>Öppenvårdsbesök</w:t>
            </w:r>
          </w:p>
          <w:p w:rsidRPr="00E02EFA" w:rsidR="0074078F" w:rsidP="0074078F" w:rsidRDefault="0074078F" w14:paraId="786047F8" w14:textId="77777777">
            <w:pPr>
              <w:pStyle w:val="Liststycke"/>
              <w:numPr>
                <w:ilvl w:val="0"/>
                <w:numId w:val="7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t>Slutenvårdstillfälle</w:t>
            </w:r>
          </w:p>
          <w:p w:rsidRPr="00FB2C51" w:rsidR="00FB2C51" w:rsidP="5563840A" w:rsidRDefault="00FB2C51" w14:paraId="03223DC6" w14:textId="18EFDC15">
            <w:pPr>
              <w:pStyle w:val="Liststycke"/>
              <w:numPr>
                <w:ilvl w:val="0"/>
                <w:numId w:val="7"/>
              </w:numPr>
              <w:spacing w:after="0"/>
              <w:ind w:right="0"/>
              <w:contextualSpacing/>
              <w:rPr>
                <w:rFonts w:ascii="Calibri" w:hAnsi="Calibri" w:cs="Calibri" w:asciiTheme="majorAscii" w:hAnsiTheme="majorAscii" w:cstheme="majorAscii"/>
              </w:rPr>
            </w:pPr>
            <w:r w:rsidRPr="5563840A" w:rsidR="0074078F">
              <w:rPr>
                <w:rFonts w:ascii="Calibri" w:hAnsi="Calibri" w:cs="Calibri" w:asciiTheme="majorAscii" w:hAnsiTheme="majorAscii" w:cstheme="majorAscii"/>
              </w:rPr>
              <w:t>Operationsplanering</w:t>
            </w:r>
            <w:r>
              <w:br/>
            </w:r>
          </w:p>
          <w:p w:rsidRPr="00E02EFA" w:rsidR="0074078F" w:rsidP="001A35E8" w:rsidRDefault="0074078F" w14:paraId="7DF54DA2" w14:textId="77777777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t>Förslag på åtgärder som ingår i processerna:</w:t>
            </w:r>
          </w:p>
          <w:p w:rsidRPr="00E02EFA" w:rsidR="0074078F" w:rsidP="5563840A" w:rsidRDefault="0074078F" w14:paraId="701DC748" w14:textId="4F3A9EF1">
            <w:pPr>
              <w:pStyle w:val="Liststycke"/>
              <w:numPr>
                <w:ilvl w:val="0"/>
                <w:numId w:val="8"/>
              </w:numPr>
              <w:spacing w:after="0"/>
              <w:ind w:right="0"/>
              <w:contextualSpacing/>
              <w:rPr>
                <w:rFonts w:ascii="Calibri" w:hAnsi="Calibri" w:cs="Calibri" w:asciiTheme="majorAscii" w:hAnsiTheme="majorAscii" w:cstheme="majorAscii"/>
              </w:rPr>
            </w:pPr>
            <w:r w:rsidRPr="5563840A" w:rsidR="0074078F">
              <w:rPr>
                <w:rFonts w:ascii="Calibri" w:hAnsi="Calibri" w:cs="Calibri" w:asciiTheme="majorAscii" w:hAnsiTheme="majorAscii" w:cstheme="majorAscii"/>
              </w:rPr>
              <w:t>Identifiera de administrativa arbetsuppgifter som återstår efter taligenkänning, det som idag kommuniceras via diktat eller lappar mm till annan profession.</w:t>
            </w:r>
            <w:r w:rsidRPr="5563840A" w:rsidR="268CBEA2">
              <w:rPr>
                <w:rFonts w:ascii="Calibri" w:hAnsi="Calibri" w:cs="Calibri" w:asciiTheme="majorAscii" w:hAnsiTheme="majorAscii" w:cstheme="majorAscii"/>
              </w:rPr>
              <w:t xml:space="preserve"> </w:t>
            </w:r>
            <w:r w:rsidRPr="5563840A" w:rsidR="0074078F">
              <w:rPr>
                <w:rFonts w:ascii="Calibri" w:hAnsi="Calibri" w:cs="Calibri" w:asciiTheme="majorAscii" w:hAnsiTheme="majorAscii" w:cstheme="majorAscii"/>
              </w:rPr>
              <w:t>Exempel på dessa uppgifter är utgående remisser, bokning av återbesök, kodning, brev till patient och andra vårdgivare</w:t>
            </w:r>
          </w:p>
          <w:p w:rsidRPr="00E02EFA" w:rsidR="0074078F" w:rsidP="0074078F" w:rsidRDefault="0074078F" w14:paraId="41730DCB" w14:textId="77777777">
            <w:pPr>
              <w:pStyle w:val="Liststycke"/>
              <w:numPr>
                <w:ilvl w:val="0"/>
                <w:numId w:val="8"/>
              </w:numPr>
              <w:spacing w:after="0"/>
              <w:ind w:right="0"/>
              <w:contextualSpacing/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t>Identifiera funktioner som ska utföra administrativa arbetsuppgifter enligt ovan</w:t>
            </w:r>
          </w:p>
          <w:p w:rsidRPr="00E02EFA" w:rsidR="0074078F" w:rsidP="5563840A" w:rsidRDefault="0074078F" w14:paraId="2058A791" w14:textId="786C0E2A">
            <w:pPr>
              <w:pStyle w:val="Liststycke"/>
              <w:numPr>
                <w:ilvl w:val="0"/>
                <w:numId w:val="8"/>
              </w:numPr>
              <w:spacing w:after="0"/>
              <w:ind w:right="0"/>
              <w:contextualSpacing/>
              <w:rPr>
                <w:rFonts w:ascii="Calibri" w:hAnsi="Calibri" w:cs="Calibri" w:asciiTheme="majorAscii" w:hAnsiTheme="majorAscii" w:cstheme="majorAscii"/>
              </w:rPr>
            </w:pPr>
            <w:proofErr w:type="spellStart"/>
            <w:r w:rsidRPr="5563840A" w:rsidR="0074078F">
              <w:rPr>
                <w:rFonts w:ascii="Calibri" w:hAnsi="Calibri" w:cs="Calibri" w:asciiTheme="majorAscii" w:hAnsiTheme="majorAscii" w:cstheme="majorAscii"/>
              </w:rPr>
              <w:t xml:space="preserve">Hur ska de administrativa uppgifterna förmedlas? </w:t>
            </w:r>
            <w:proofErr w:type="spellEnd"/>
          </w:p>
          <w:p w:rsidRPr="00E02EFA" w:rsidR="0074078F" w:rsidP="5563840A" w:rsidRDefault="0074078F" w14:paraId="73A4DB01" w14:textId="2CBA5635">
            <w:pPr>
              <w:pStyle w:val="Normal"/>
              <w:spacing w:after="0"/>
              <w:ind w:left="0" w:right="0"/>
              <w:contextualSpacing/>
              <w:rPr>
                <w:rFonts w:ascii="Calibri" w:hAnsi="Calibri" w:cs="Calibri" w:asciiTheme="majorAscii" w:hAnsiTheme="majorAscii" w:cstheme="majorAscii"/>
              </w:rPr>
            </w:pPr>
          </w:p>
          <w:p w:rsidRPr="00E02EFA" w:rsidR="0074078F" w:rsidP="5563840A" w:rsidRDefault="0074078F" w14:paraId="32946826" w14:textId="1D6B47B3">
            <w:pPr>
              <w:pStyle w:val="Normal"/>
              <w:spacing w:after="0"/>
              <w:ind w:left="0" w:right="0"/>
              <w:contextualSpacing/>
              <w:rPr>
                <w:rFonts w:ascii="Calibri" w:hAnsi="Calibri" w:cs="Calibri" w:asciiTheme="majorAscii" w:hAnsiTheme="majorAscii" w:cstheme="majorAscii"/>
              </w:rPr>
            </w:pPr>
            <w:r w:rsidRPr="5563840A" w:rsidR="45B9DD0B">
              <w:rPr>
                <w:rFonts w:ascii="Calibri" w:hAnsi="Calibri" w:cs="Calibri" w:asciiTheme="majorAscii" w:hAnsiTheme="majorAscii" w:cstheme="majorAscii"/>
              </w:rPr>
              <w:t xml:space="preserve">I de verksamheter där </w:t>
            </w:r>
            <w:proofErr w:type="spellStart"/>
            <w:r w:rsidRPr="5563840A" w:rsidR="45B9DD0B">
              <w:rPr>
                <w:rFonts w:ascii="Calibri" w:hAnsi="Calibri" w:cs="Calibri" w:asciiTheme="majorAscii" w:hAnsiTheme="majorAscii" w:cstheme="majorAscii"/>
              </w:rPr>
              <w:t>MedSpeech</w:t>
            </w:r>
            <w:proofErr w:type="spellEnd"/>
            <w:r w:rsidRPr="5563840A" w:rsidR="45B9DD0B">
              <w:rPr>
                <w:rFonts w:ascii="Calibri" w:hAnsi="Calibri" w:cs="Calibri" w:asciiTheme="majorAscii" w:hAnsiTheme="majorAscii" w:cstheme="majorAscii"/>
              </w:rPr>
              <w:t xml:space="preserve"> </w:t>
            </w:r>
            <w:r w:rsidRPr="5563840A" w:rsidR="10A7BCE3">
              <w:rPr>
                <w:rFonts w:ascii="Calibri" w:hAnsi="Calibri" w:cs="Calibri" w:asciiTheme="majorAscii" w:hAnsiTheme="majorAscii" w:cstheme="majorAscii"/>
              </w:rPr>
              <w:t>a</w:t>
            </w:r>
            <w:r w:rsidRPr="5563840A" w:rsidR="45B9DD0B">
              <w:rPr>
                <w:rFonts w:ascii="Calibri" w:hAnsi="Calibri" w:cs="Calibri" w:asciiTheme="majorAscii" w:hAnsiTheme="majorAscii" w:cstheme="majorAscii"/>
              </w:rPr>
              <w:t>nvänds</w:t>
            </w:r>
            <w:r w:rsidRPr="5563840A" w:rsidR="20359867">
              <w:rPr>
                <w:rFonts w:ascii="Calibri" w:hAnsi="Calibri" w:cs="Calibri" w:asciiTheme="majorAscii" w:hAnsiTheme="majorAscii" w:cstheme="majorAscii"/>
              </w:rPr>
              <w:t xml:space="preserve"> idag</w:t>
            </w:r>
            <w:r w:rsidRPr="5563840A" w:rsidR="45B9DD0B">
              <w:rPr>
                <w:rFonts w:ascii="Calibri" w:hAnsi="Calibri" w:cs="Calibri" w:asciiTheme="majorAscii" w:hAnsiTheme="majorAscii" w:cstheme="majorAscii"/>
              </w:rPr>
              <w:t xml:space="preserve"> </w:t>
            </w:r>
            <w:r w:rsidRPr="5563840A" w:rsidR="0074078F">
              <w:rPr>
                <w:rFonts w:ascii="Calibri" w:hAnsi="Calibri" w:cs="Calibri" w:asciiTheme="majorAscii" w:hAnsiTheme="majorAscii" w:cstheme="majorAscii"/>
              </w:rPr>
              <w:t>rekommenderas</w:t>
            </w:r>
            <w:r w:rsidRPr="5563840A" w:rsidR="0074078F">
              <w:rPr>
                <w:rFonts w:ascii="Calibri" w:hAnsi="Calibri" w:cs="Calibri" w:asciiTheme="majorAscii" w:hAnsiTheme="majorAscii" w:cstheme="majorAscii"/>
              </w:rPr>
              <w:t xml:space="preserve"> använd</w:t>
            </w:r>
            <w:r w:rsidRPr="5563840A" w:rsidR="2FB8FACC">
              <w:rPr>
                <w:rFonts w:ascii="Calibri" w:hAnsi="Calibri" w:cs="Calibri" w:asciiTheme="majorAscii" w:hAnsiTheme="majorAscii" w:cstheme="majorAscii"/>
              </w:rPr>
              <w:t xml:space="preserve">ning av </w:t>
            </w:r>
            <w:r w:rsidRPr="5563840A" w:rsidR="416757F0">
              <w:rPr>
                <w:rFonts w:ascii="Calibri" w:hAnsi="Calibri" w:cs="Calibri" w:asciiTheme="majorAscii" w:hAnsiTheme="majorAscii" w:cstheme="majorAscii"/>
              </w:rPr>
              <w:t>detta system</w:t>
            </w:r>
            <w:r w:rsidRPr="5563840A" w:rsidR="58A65256">
              <w:rPr>
                <w:rFonts w:ascii="Calibri" w:hAnsi="Calibri" w:cs="Calibri" w:asciiTheme="majorAscii" w:hAnsiTheme="majorAscii" w:cstheme="majorAscii"/>
              </w:rPr>
              <w:t xml:space="preserve"> för</w:t>
            </w:r>
            <w:r w:rsidRPr="5563840A" w:rsidR="4A995D8C">
              <w:rPr>
                <w:rFonts w:ascii="Calibri" w:hAnsi="Calibri" w:cs="Calibri" w:asciiTheme="majorAscii" w:hAnsiTheme="majorAscii" w:cstheme="majorAscii"/>
              </w:rPr>
              <w:t xml:space="preserve"> att uppmärksamma</w:t>
            </w:r>
            <w:r w:rsidRPr="5563840A" w:rsidR="58A65256">
              <w:rPr>
                <w:rFonts w:ascii="Calibri" w:hAnsi="Calibri" w:cs="Calibri" w:asciiTheme="majorAscii" w:hAnsiTheme="majorAscii" w:cstheme="majorAscii"/>
              </w:rPr>
              <w:t xml:space="preserve"> återstående administrativa uppgifter.</w:t>
            </w:r>
            <w:r w:rsidRPr="5563840A" w:rsidR="0074078F">
              <w:rPr>
                <w:rFonts w:ascii="Calibri" w:hAnsi="Calibri" w:cs="Calibri" w:asciiTheme="majorAscii" w:hAnsiTheme="majorAscii" w:cstheme="majorAscii"/>
              </w:rPr>
              <w:t xml:space="preserve"> </w:t>
            </w:r>
            <w:r w:rsidRPr="5563840A" w:rsidR="0CBA1C3C">
              <w:rPr>
                <w:rFonts w:ascii="Calibri" w:hAnsi="Calibri" w:cs="Calibri" w:asciiTheme="majorAscii" w:hAnsiTheme="majorAscii" w:cstheme="majorAscii"/>
              </w:rPr>
              <w:t xml:space="preserve">Övriga verksamheter </w:t>
            </w:r>
            <w:r w:rsidRPr="5563840A" w:rsidR="0074078F">
              <w:rPr>
                <w:rFonts w:ascii="Calibri" w:hAnsi="Calibri" w:cs="Calibri" w:asciiTheme="majorAscii" w:hAnsiTheme="majorAscii" w:cstheme="majorAscii"/>
              </w:rPr>
              <w:t>rekommenderas att börja i första hand med skrivande personal</w:t>
            </w:r>
          </w:p>
          <w:p w:rsidRPr="00E02EFA" w:rsidR="0074078F" w:rsidP="001A35E8" w:rsidRDefault="0074078F" w14:paraId="0E5C2EF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7A73F0" w:rsidRDefault="0074078F" w14:paraId="0181746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E5A406B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8F6428" w:rsidTr="04746F1E" w14:paraId="5DE12CC5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5996EA08" w:rsidRDefault="00E02EFA" w14:paraId="372E5C26" w14:textId="105D4C8E">
            <w:pPr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>
              <w:br/>
            </w:r>
            <w:r w:rsidRPr="5996EA08" w:rsidR="0074078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Utbildning</w:t>
            </w:r>
            <w:r w:rsidRPr="5996EA08" w:rsidR="474CDF29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 xml:space="preserve"> taligenkänning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0891DC0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5EB19655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273D2851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E02EFA" w:rsidRDefault="0074078F" w14:paraId="0B6C7040" w14:textId="0158CF7F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t xml:space="preserve">Utse person/personer som ska ansvara för utbildning och planering av utbildning för slutanvändare 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A1AF448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71A4E5D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3640E0" w:rsidTr="04746F1E" w14:paraId="05D8F713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E02EFA" w14:paraId="70407FCB" w14:textId="245ECB2A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Utbildningsansvarig på verksamhets/enhetsnivå - uppdrag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75737CD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6A883152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46F7DA0D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B12236" w:rsidR="0074078F" w:rsidP="5996EA08" w:rsidRDefault="00E02EFA" w14:paraId="4F96EAE1" w14:textId="6664AEB4">
            <w:pPr>
              <w:rPr>
                <w:rFonts w:ascii="Calibri" w:hAnsi="Calibri" w:cs="Calibri" w:asciiTheme="majorAscii" w:hAnsiTheme="majorAscii" w:cstheme="majorAscii"/>
                <w:highlight w:val="yellow"/>
              </w:rPr>
            </w:pPr>
            <w:r>
              <w:br/>
            </w:r>
            <w:r w:rsidRPr="5996EA08" w:rsidR="0074078F">
              <w:rPr>
                <w:rFonts w:ascii="Calibri" w:hAnsi="Calibri" w:cs="Calibri" w:asciiTheme="majorAscii" w:hAnsiTheme="majorAscii" w:cstheme="majorAscii"/>
              </w:rPr>
              <w:t>Schemalägg grundläggande utbildning för alla medarbetare – avsätt cirka</w:t>
            </w:r>
            <w:r w:rsidRPr="5996EA08" w:rsidR="1D90BEDB">
              <w:rPr>
                <w:rFonts w:ascii="Calibri" w:hAnsi="Calibri" w:cs="Calibri" w:asciiTheme="majorAscii" w:hAnsiTheme="majorAscii" w:cstheme="majorAscii"/>
              </w:rPr>
              <w:t xml:space="preserve"> en</w:t>
            </w:r>
            <w:r w:rsidRPr="5996EA08" w:rsidR="0074078F">
              <w:rPr>
                <w:rFonts w:ascii="Calibri" w:hAnsi="Calibri" w:cs="Calibri" w:asciiTheme="majorAscii" w:hAnsiTheme="majorAscii" w:cstheme="majorAscii"/>
              </w:rPr>
              <w:t xml:space="preserve"> timm</w:t>
            </w:r>
            <w:r w:rsidRPr="5996EA08" w:rsidR="010F52A3">
              <w:rPr>
                <w:rFonts w:ascii="Calibri" w:hAnsi="Calibri" w:cs="Calibri" w:asciiTheme="majorAscii" w:hAnsiTheme="majorAscii" w:cstheme="majorAscii"/>
              </w:rPr>
              <w:t>e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6BBDA841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65ECC2BE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2CBAE923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E02EFA" w14:paraId="7AEF5C26" w14:textId="0C74AE2F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>Schemalägg utbildare för varje utbildningstillfälle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4BAF079A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14C38B12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41414990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E02EFA" w14:paraId="198EB504" w14:textId="7D8F4E26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lastRenderedPageBreak/>
              <w:br/>
            </w:r>
            <w:r w:rsidRPr="00E02EFA" w:rsidR="0074078F">
              <w:rPr>
                <w:rFonts w:asciiTheme="majorHAnsi" w:hAnsiTheme="majorHAnsi" w:cstheme="majorHAnsi"/>
              </w:rPr>
              <w:t xml:space="preserve">Bas- och tilläggsutbildningsmaterial finns tillgängligt i Lärportalen </w:t>
            </w:r>
          </w:p>
          <w:p w:rsidRPr="00E02EFA" w:rsidR="0074078F" w:rsidP="001A35E8" w:rsidRDefault="0074078F" w14:paraId="12C31101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60700FD4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461C2842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0C233D" w:rsidTr="04746F1E" w14:paraId="2FBF8151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E02EFA" w14:paraId="00AFEE23" w14:textId="3775EDE3">
            <w:pPr>
              <w:rPr>
                <w:rFonts w:asciiTheme="majorHAnsi" w:hAnsiTheme="majorHAnsi" w:cstheme="majorHAnsi"/>
                <w:b/>
                <w:bCs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Övriga frågor för arbetsgruppen att ta ställning till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784F598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17298AD3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409EB317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0C233D" w:rsidR="0074078F" w:rsidP="001A35E8" w:rsidRDefault="0074078F" w14:paraId="60D0D0E6" w14:textId="77777777">
            <w:pPr>
              <w:rPr>
                <w:rFonts w:asciiTheme="majorHAnsi" w:hAnsiTheme="majorHAnsi" w:cstheme="majorHAnsi"/>
              </w:rPr>
            </w:pPr>
            <w:r w:rsidRPr="000C233D">
              <w:rPr>
                <w:rFonts w:asciiTheme="majorHAnsi" w:hAnsiTheme="majorHAnsi" w:cstheme="majorHAnsi"/>
              </w:rPr>
              <w:t>Strukturerad journalgranskning enligt tidigare rutin? Extra insatser första veckan? Förslag?</w:t>
            </w:r>
          </w:p>
          <w:p w:rsidRPr="000C233D" w:rsidR="0074078F" w:rsidP="001A35E8" w:rsidRDefault="0074078F" w14:paraId="45EAE48A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F4E6BEE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E8F7595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2B4A7074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763B16" w:rsidR="0074078F" w:rsidP="001A35E8" w:rsidRDefault="0074078F" w14:paraId="23494AA8" w14:textId="77777777">
            <w:pPr>
              <w:rPr>
                <w:rFonts w:eastAsia="Calibri" w:asciiTheme="majorHAnsi" w:hAnsiTheme="majorHAnsi" w:cstheme="majorHAnsi"/>
              </w:rPr>
            </w:pPr>
            <w:r w:rsidRPr="00763B16">
              <w:rPr>
                <w:rFonts w:eastAsia="Calibri" w:asciiTheme="majorHAnsi" w:hAnsiTheme="majorHAnsi" w:cstheme="majorHAnsi"/>
              </w:rPr>
              <w:t>Ska ordboksansvarig utses på verksamheten/enheten?</w:t>
            </w:r>
          </w:p>
          <w:p w:rsidRPr="000C233D" w:rsidR="0074078F" w:rsidP="001A35E8" w:rsidRDefault="0074078F" w14:paraId="4DC1C594" w14:textId="77777777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1DC5A199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41D53476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65BF59D0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61C8E6F5" w14:textId="77777777">
            <w:pPr>
              <w:rPr>
                <w:rFonts w:eastAsia="Calibri"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  <w:b/>
                <w:bCs/>
              </w:rPr>
              <w:t>Vem/vilka ansvarar för att</w:t>
            </w:r>
            <w:r w:rsidRPr="00E02EFA">
              <w:rPr>
                <w:rFonts w:asciiTheme="majorHAnsi" w:hAnsiTheme="majorHAnsi" w:cstheme="majorHAnsi"/>
              </w:rPr>
              <w:t>:</w:t>
            </w:r>
          </w:p>
          <w:p w:rsidRPr="00E02EFA" w:rsidR="0074078F" w:rsidP="001A35E8" w:rsidRDefault="0074078F" w14:paraId="73513684" w14:textId="3961F331">
            <w:pPr>
              <w:rPr>
                <w:rFonts w:asciiTheme="majorHAnsi" w:hAnsiTheme="majorHAnsi" w:cstheme="majorHAnsi"/>
              </w:rPr>
            </w:pPr>
            <w:r w:rsidRPr="00E02EFA">
              <w:rPr>
                <w:rFonts w:asciiTheme="majorHAnsi" w:hAnsiTheme="majorHAnsi" w:cstheme="majorHAnsi"/>
              </w:rPr>
              <w:t>Beställa behörigheter taligenkänning</w:t>
            </w:r>
            <w:r w:rsidR="000C233D">
              <w:rPr>
                <w:rFonts w:asciiTheme="majorHAnsi" w:hAnsiTheme="majorHAnsi" w:cstheme="majorHAnsi"/>
              </w:rPr>
              <w:t>?</w:t>
            </w:r>
            <w:r w:rsidRPr="00E02EFA">
              <w:rPr>
                <w:rFonts w:asciiTheme="majorHAnsi" w:hAnsiTheme="majorHAnsi" w:cstheme="majorHAnsi"/>
              </w:rPr>
              <w:t xml:space="preserve"> </w:t>
            </w:r>
          </w:p>
          <w:p w:rsidRPr="000C233D" w:rsidR="0074078F" w:rsidP="5AB5DCD1" w:rsidRDefault="0074078F" w14:paraId="1E5DF212" w14:textId="2543406B">
            <w:pPr>
              <w:rPr>
                <w:rFonts w:ascii="Calibri" w:hAnsi="Calibri" w:cs="Calibri" w:asciiTheme="majorAscii" w:hAnsiTheme="majorAscii" w:cstheme="majorAscii"/>
              </w:rPr>
            </w:pPr>
            <w:r w:rsidRPr="759369DA" w:rsidR="6123FED9">
              <w:rPr>
                <w:rFonts w:ascii="Calibri" w:hAnsi="Calibri" w:cs="Calibri" w:asciiTheme="majorAscii" w:hAnsiTheme="majorAscii" w:cstheme="majorAscii"/>
              </w:rPr>
              <w:t>Godkända d</w:t>
            </w:r>
            <w:r w:rsidRPr="759369DA" w:rsidR="0074078F">
              <w:rPr>
                <w:rFonts w:ascii="Calibri" w:hAnsi="Calibri" w:cs="Calibri" w:asciiTheme="majorAscii" w:hAnsiTheme="majorAscii" w:cstheme="majorAscii"/>
              </w:rPr>
              <w:t xml:space="preserve">iktafoner </w:t>
            </w:r>
            <w:r w:rsidRPr="759369DA" w:rsidR="0F1D4AAC">
              <w:rPr>
                <w:rFonts w:ascii="Calibri" w:hAnsi="Calibri" w:cs="Calibri" w:asciiTheme="majorAscii" w:hAnsiTheme="majorAscii" w:cstheme="majorAscii"/>
              </w:rPr>
              <w:t xml:space="preserve">eller headset </w:t>
            </w:r>
            <w:r w:rsidRPr="759369DA" w:rsidR="0074078F">
              <w:rPr>
                <w:rFonts w:ascii="Calibri" w:hAnsi="Calibri" w:cs="Calibri" w:asciiTheme="majorAscii" w:hAnsiTheme="majorAscii" w:cstheme="majorAscii"/>
              </w:rPr>
              <w:t>beställs från Marknadsplatsen</w:t>
            </w:r>
            <w:r w:rsidRPr="759369DA" w:rsidR="46C79E5E">
              <w:rPr>
                <w:rFonts w:ascii="Calibri" w:hAnsi="Calibri" w:cs="Calibri" w:asciiTheme="majorAscii" w:hAnsiTheme="majorAscii" w:cstheme="majorAscii"/>
              </w:rPr>
              <w:t xml:space="preserve"> eller </w:t>
            </w:r>
            <w:r w:rsidRPr="759369DA" w:rsidR="46C79E5E">
              <w:rPr>
                <w:rFonts w:ascii="Calibri" w:hAnsi="Calibri" w:cs="Calibri" w:asciiTheme="majorAscii" w:hAnsiTheme="majorAscii" w:cstheme="majorAscii"/>
              </w:rPr>
              <w:t>VGR Serv</w:t>
            </w:r>
            <w:r w:rsidRPr="759369DA" w:rsidR="46C79E5E">
              <w:rPr>
                <w:rFonts w:ascii="Calibri" w:hAnsi="Calibri" w:cs="Calibri" w:asciiTheme="majorAscii" w:hAnsiTheme="majorAscii" w:cstheme="majorAscii"/>
              </w:rPr>
              <w:t>iceportal</w:t>
            </w:r>
            <w:r w:rsidRPr="759369DA" w:rsidR="0074078F">
              <w:rPr>
                <w:rFonts w:ascii="Calibri" w:hAnsi="Calibri" w:cs="Calibri" w:asciiTheme="majorAscii" w:hAnsiTheme="majorAscii" w:cstheme="majorAscii"/>
              </w:rPr>
              <w:t xml:space="preserve"> </w:t>
            </w:r>
            <w:r w:rsidRPr="759369DA" w:rsidR="0074078F">
              <w:rPr>
                <w:rFonts w:ascii="Calibri" w:hAnsi="Calibri" w:cs="Calibri" w:asciiTheme="majorAscii" w:hAnsiTheme="majorAscii" w:cstheme="majorAscii"/>
              </w:rPr>
              <w:t xml:space="preserve">vid </w:t>
            </w:r>
            <w:r w:rsidRPr="759369DA" w:rsidR="13E6CD02">
              <w:rPr>
                <w:rFonts w:ascii="Calibri" w:hAnsi="Calibri" w:cs="Calibri" w:asciiTheme="majorAscii" w:hAnsiTheme="majorAscii" w:cstheme="majorAscii"/>
              </w:rPr>
              <w:t>behov</w:t>
            </w:r>
            <w:r w:rsidRPr="759369DA" w:rsidR="434D57A6">
              <w:rPr>
                <w:rFonts w:ascii="Calibri" w:hAnsi="Calibri" w:cs="Calibri" w:asciiTheme="majorAscii" w:hAnsiTheme="majorAscii" w:cstheme="majorAscii"/>
              </w:rPr>
              <w:t>.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151C55A3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7B0E116C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0C233D" w:rsidTr="04746F1E" w14:paraId="0DC823F7" w14:textId="77777777">
        <w:trPr>
          <w:trHeight w:val="300"/>
        </w:trPr>
        <w:tc>
          <w:tcPr>
            <w:tcW w:w="5528" w:type="dxa"/>
            <w:shd w:val="clear" w:color="auto" w:fill="F2F2F2" w:themeFill="background1" w:themeFillShade="F2"/>
            <w:tcMar/>
          </w:tcPr>
          <w:p w:rsidRPr="00E02EFA" w:rsidR="0074078F" w:rsidP="001A35E8" w:rsidRDefault="000C233D" w14:paraId="78E56AE2" w14:textId="083D4FB9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br/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>Uppstart - tips</w:t>
            </w:r>
          </w:p>
        </w:tc>
        <w:tc>
          <w:tcPr>
            <w:tcW w:w="2223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144256A4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F2F2F2" w:themeFill="background1" w:themeFillShade="F2"/>
            <w:tcMar/>
          </w:tcPr>
          <w:p w:rsidRPr="00E02EFA" w:rsidR="0074078F" w:rsidP="001A35E8" w:rsidRDefault="0074078F" w14:paraId="500292D7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475D8308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763B16" w14:paraId="0F906A30" w14:textId="527B2BF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>Det behövs extra tid för att lära sig taligenkänning. Rekommenderas att planera 15 minuter extra per besök första veckan.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32465D06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506B81C0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6E63AAC0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763B16" w14:paraId="56876D07" w14:textId="0210DD8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 xml:space="preserve">Kvalitetskontroller – informera inom verksamheten/enheten om/ att kvalitetskontroller kommer att göras </w:t>
            </w:r>
            <w:r w:rsidRPr="00E02EFA" w:rsidR="0074078F">
              <w:rPr>
                <w:rFonts w:asciiTheme="majorHAnsi" w:hAnsiTheme="majorHAnsi" w:cstheme="majorHAnsi"/>
                <w:b/>
                <w:bCs/>
              </w:rPr>
              <w:t xml:space="preserve">initialt </w:t>
            </w:r>
            <w:r w:rsidRPr="00E02EFA" w:rsidR="0074078F">
              <w:rPr>
                <w:rFonts w:asciiTheme="majorHAnsi" w:hAnsiTheme="majorHAnsi" w:cstheme="majorHAnsi"/>
              </w:rPr>
              <w:t>– former för detta?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246E93FD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413020B6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7A2ABCDC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763B16" w14:paraId="3FD21641" w14:textId="492B557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 xml:space="preserve">Bestäm </w:t>
            </w:r>
            <w:bookmarkStart w:name="_Int_KDRWLY4x" w:id="0"/>
            <w:r w:rsidRPr="00E02EFA" w:rsidR="0074078F">
              <w:rPr>
                <w:rFonts w:asciiTheme="majorHAnsi" w:hAnsiTheme="majorHAnsi" w:cstheme="majorHAnsi"/>
              </w:rPr>
              <w:t>hur uppföljning</w:t>
            </w:r>
            <w:bookmarkEnd w:id="0"/>
            <w:r w:rsidRPr="00E02EFA" w:rsidR="0074078F">
              <w:rPr>
                <w:rFonts w:asciiTheme="majorHAnsi" w:hAnsiTheme="majorHAnsi" w:cstheme="majorHAnsi"/>
              </w:rPr>
              <w:t xml:space="preserve"> av TIK ska ske och vem som ska ha behörighet att ta ut statistik.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79AC99DF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6D97F8A5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E02EFA" w:rsidR="0074078F" w:rsidTr="04746F1E" w14:paraId="5BF49B66" w14:textId="77777777">
        <w:trPr>
          <w:trHeight w:val="300"/>
        </w:trPr>
        <w:tc>
          <w:tcPr>
            <w:tcW w:w="5528" w:type="dxa"/>
            <w:shd w:val="clear" w:color="auto" w:fill="D0F1C5" w:themeFill="accent2" w:themeFillTint="33"/>
            <w:tcMar/>
          </w:tcPr>
          <w:p w:rsidRPr="00E02EFA" w:rsidR="0074078F" w:rsidP="001A35E8" w:rsidRDefault="00763B16" w14:paraId="0B1943ED" w14:textId="56CD894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br/>
            </w:r>
            <w:r w:rsidRPr="00E02EFA" w:rsidR="0074078F">
              <w:rPr>
                <w:rFonts w:asciiTheme="majorHAnsi" w:hAnsiTheme="majorHAnsi" w:cstheme="majorHAnsi"/>
              </w:rPr>
              <w:t xml:space="preserve">Bestäm datum då samtliga användare ska ha kommit </w:t>
            </w:r>
            <w:r w:rsidRPr="00E02EFA" w:rsidR="000C233D">
              <w:rPr>
                <w:rFonts w:asciiTheme="majorHAnsi" w:hAnsiTheme="majorHAnsi" w:cstheme="majorHAnsi"/>
              </w:rPr>
              <w:t>i gång</w:t>
            </w:r>
            <w:r w:rsidRPr="00E02EFA" w:rsidR="0074078F">
              <w:rPr>
                <w:rFonts w:asciiTheme="majorHAnsi" w:hAnsiTheme="majorHAnsi" w:cstheme="majorHAnsi"/>
              </w:rPr>
              <w:t xml:space="preserve"> med taligenkänning med löpande uppföljning. </w:t>
            </w:r>
          </w:p>
        </w:tc>
        <w:tc>
          <w:tcPr>
            <w:tcW w:w="2223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634F8E7F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shd w:val="clear" w:color="auto" w:fill="D0F1C5" w:themeFill="accent2" w:themeFillTint="33"/>
            <w:tcMar/>
          </w:tcPr>
          <w:p w:rsidRPr="00E02EFA" w:rsidR="0074078F" w:rsidP="001A35E8" w:rsidRDefault="0074078F" w14:paraId="7E1A8F33" w14:textId="77777777">
            <w:pPr>
              <w:rPr>
                <w:rFonts w:asciiTheme="majorHAnsi" w:hAnsiTheme="majorHAnsi" w:cstheme="majorHAnsi"/>
              </w:rPr>
            </w:pPr>
          </w:p>
        </w:tc>
      </w:tr>
    </w:tbl>
    <w:p w:rsidRPr="003640E0" w:rsidR="002C60AD" w:rsidP="003640E0" w:rsidRDefault="002C60AD" w14:paraId="015E5A4B" w14:textId="1A81C725">
      <w:pPr>
        <w:spacing w:after="0" w:line="240" w:lineRule="auto"/>
        <w:rPr>
          <w:rFonts w:asciiTheme="majorHAnsi" w:hAnsiTheme="majorHAnsi" w:eastAsiaTheme="majorEastAsia" w:cstheme="majorBidi"/>
          <w:color w:val="000000" w:themeColor="text1"/>
          <w:sz w:val="40"/>
          <w:szCs w:val="26"/>
        </w:rPr>
      </w:pPr>
    </w:p>
    <w:sectPr w:rsidRPr="003640E0" w:rsidR="002C60AD" w:rsidSect="003640E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 w:orient="portrait"/>
      <w:pgMar w:top="1502" w:right="843" w:bottom="1843" w:left="1134" w:header="680" w:footer="85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636F" w:rsidRDefault="002E636F" w14:paraId="23F28EA2" w14:textId="77777777">
      <w:r>
        <w:separator/>
      </w:r>
    </w:p>
  </w:endnote>
  <w:endnote w:type="continuationSeparator" w:id="0">
    <w:p w:rsidR="002E636F" w:rsidRDefault="002E636F" w14:paraId="353EBD6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aco">
    <w:altName w:val="Calibri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26C24" w:rsidP="00C43BDD" w:rsidRDefault="00326C24" w14:paraId="7C17C6DD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326C24" w:rsidP="00C43BDD" w:rsidRDefault="00326C24" w14:paraId="37350D03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xmlns:ma14="http://schemas.microsoft.com/office/mac/drawingml/2011/main" mc:Ignorable="w14 w15 w16se w16cid w16 w16cex w16sdtdh wp14">
  <w:p w:rsidRPr="00AA0F08" w:rsidR="00326C24" w:rsidP="00EE2A56" w:rsidRDefault="00326C24" w14:paraId="1EE948FF" w14:textId="77777777">
    <w:pPr>
      <w:pStyle w:val="Sidfot"/>
      <w:rPr>
        <w:rStyle w:val="Sidnummer"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EAAC3A6" wp14:editId="2820A2FA">
              <wp:simplePos x="0" y="0"/>
              <wp:positionH relativeFrom="page">
                <wp:posOffset>737235</wp:posOffset>
              </wp:positionH>
              <wp:positionV relativeFrom="page">
                <wp:posOffset>9946640</wp:posOffset>
              </wp:positionV>
              <wp:extent cx="3966845" cy="237490"/>
              <wp:effectExtent l="0" t="0" r="20955" b="16510"/>
              <wp:wrapNone/>
              <wp:docPr id="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684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1860B9" w:rsidR="00326C24" w:rsidP="00E07B1B" w:rsidRDefault="00326C24" w14:paraId="4AB6E42D" w14:textId="1C2C144C">
                          <w:pPr>
                            <w:pStyle w:val="Sidfot"/>
                            <w:ind w:left="142" w:hanging="142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131B0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31B08">
                            <w:rPr>
                              <w:sz w:val="16"/>
                              <w:szCs w:val="16"/>
                            </w:rPr>
                            <w:instrText xml:space="preserve"> STYLEREF  "Rubrik 1;Rubrik VGR"  \* MERGEFORMAT </w:instrText>
                          </w:r>
                          <w:r w:rsidRPr="00131B0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D2761" w:rsidR="00AD2761">
                            <w:rPr>
                              <w:b/>
                              <w:noProof/>
                              <w:sz w:val="16"/>
                              <w:szCs w:val="16"/>
                            </w:rPr>
                            <w:t>Checklista uppstart</w:t>
                          </w:r>
                          <w:r w:rsidR="00AD2761">
                            <w:rPr>
                              <w:noProof/>
                              <w:sz w:val="16"/>
                              <w:szCs w:val="16"/>
                            </w:rPr>
                            <w:t xml:space="preserve"> Taligenkänning (TIK)</w:t>
                          </w:r>
                          <w:r w:rsidRPr="00131B0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1860B9">
                            <w:rPr>
                              <w:rFonts w:ascii="Monaco" w:hAnsi="Monaco"/>
                              <w:sz w:val="16"/>
                              <w:szCs w:val="16"/>
                            </w:rPr>
                            <w:t> </w:t>
                          </w:r>
                          <w:r w:rsidRPr="001860B9">
                            <w:rPr>
                              <w:rStyle w:val="Avdelaresidfot"/>
                              <w:sz w:val="16"/>
                              <w:szCs w:val="16"/>
                            </w:rPr>
                            <w:t>|</w:t>
                          </w:r>
                          <w:r w:rsidRPr="001860B9">
                            <w:rPr>
                              <w:rFonts w:ascii="Monaco" w:hAnsi="Monaco"/>
                              <w:sz w:val="16"/>
                              <w:szCs w:val="16"/>
                            </w:rPr>
                            <w:t> 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7D4EA3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7D4EA3">
                            <w:rPr>
                              <w:sz w:val="16"/>
                              <w:szCs w:val="16"/>
                            </w:rPr>
                            <w:instrText xml:space="preserve"> CREATEDATE  \@ "yyyy-MM-dd"  \* MERGEFORMAT </w:instrText>
                          </w:r>
                          <w:r w:rsidRPr="007D4EA3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943A6">
                            <w:rPr>
                              <w:noProof/>
                              <w:sz w:val="16"/>
                              <w:szCs w:val="16"/>
                            </w:rPr>
                            <w:t>2023-02-08</w:t>
                          </w:r>
                          <w:r w:rsidRPr="007D4EA3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AAC3A6">
              <v:stroke joinstyle="miter"/>
              <v:path gradientshapeok="t" o:connecttype="rect"/>
            </v:shapetype>
            <v:shape id="_x0000_s1027" style="position:absolute;left:0;text-align:left;margin-left:58.05pt;margin-top:783.2pt;width:312.35pt;height:18.7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">
              <v:textbox inset="0,0,0,0">
                <w:txbxContent>
                  <w:p w:rsidRPr="001860B9" w:rsidR="00326C24" w:rsidP="00E07B1B" w:rsidRDefault="00326C24" w14:paraId="4AB6E42D" w14:textId="1C2C144C">
                    <w:pPr>
                      <w:pStyle w:val="Sidfot"/>
                      <w:ind w:left="142" w:hanging="142"/>
                      <w:jc w:val="left"/>
                      <w:rPr>
                        <w:sz w:val="16"/>
                        <w:szCs w:val="16"/>
                      </w:rPr>
                    </w:pPr>
                    <w:r w:rsidRPr="00131B08">
                      <w:rPr>
                        <w:sz w:val="16"/>
                        <w:szCs w:val="16"/>
                      </w:rPr>
                      <w:fldChar w:fldCharType="begin"/>
                    </w:r>
                    <w:r w:rsidRPr="00131B08">
                      <w:rPr>
                        <w:sz w:val="16"/>
                        <w:szCs w:val="16"/>
                      </w:rPr>
                      <w:instrText xml:space="preserve"> STYLEREF  "Rubrik 1;Rubrik VGR"  \* MERGEFORMAT </w:instrText>
                    </w:r>
                    <w:r w:rsidRPr="00131B08">
                      <w:rPr>
                        <w:sz w:val="16"/>
                        <w:szCs w:val="16"/>
                      </w:rPr>
                      <w:fldChar w:fldCharType="separate"/>
                    </w:r>
                    <w:r w:rsidRPr="00AD2761" w:rsidR="00AD2761">
                      <w:rPr>
                        <w:b/>
                        <w:noProof/>
                        <w:sz w:val="16"/>
                        <w:szCs w:val="16"/>
                      </w:rPr>
                      <w:t>Checklista uppstart</w:t>
                    </w:r>
                    <w:r w:rsidR="00AD2761">
                      <w:rPr>
                        <w:noProof/>
                        <w:sz w:val="16"/>
                        <w:szCs w:val="16"/>
                      </w:rPr>
                      <w:t xml:space="preserve"> Taligenkänning (TIK)</w:t>
                    </w:r>
                    <w:r w:rsidRPr="00131B08">
                      <w:rPr>
                        <w:sz w:val="16"/>
                        <w:szCs w:val="16"/>
                      </w:rPr>
                      <w:fldChar w:fldCharType="end"/>
                    </w:r>
                    <w:r w:rsidRPr="001860B9">
                      <w:rPr>
                        <w:rFonts w:ascii="Monaco" w:hAnsi="Monaco"/>
                        <w:sz w:val="16"/>
                        <w:szCs w:val="16"/>
                      </w:rPr>
                      <w:t> </w:t>
                    </w:r>
                    <w:r w:rsidRPr="001860B9">
                      <w:rPr>
                        <w:rStyle w:val="Avdelaresidfot"/>
                        <w:sz w:val="16"/>
                        <w:szCs w:val="16"/>
                      </w:rPr>
                      <w:t>|</w:t>
                    </w:r>
                    <w:r w:rsidRPr="001860B9">
                      <w:rPr>
                        <w:rFonts w:ascii="Monaco" w:hAnsi="Monaco"/>
                        <w:sz w:val="16"/>
                        <w:szCs w:val="16"/>
                      </w:rPr>
                      <w:t> 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7D4EA3">
                      <w:rPr>
                        <w:sz w:val="16"/>
                        <w:szCs w:val="16"/>
                      </w:rPr>
                      <w:fldChar w:fldCharType="begin"/>
                    </w:r>
                    <w:r w:rsidRPr="007D4EA3">
                      <w:rPr>
                        <w:sz w:val="16"/>
                        <w:szCs w:val="16"/>
                      </w:rPr>
                      <w:instrText xml:space="preserve"> CREATEDATE  \@ "yyyy-MM-dd"  \* MERGEFORMAT </w:instrText>
                    </w:r>
                    <w:r w:rsidRPr="007D4EA3">
                      <w:rPr>
                        <w:sz w:val="16"/>
                        <w:szCs w:val="16"/>
                      </w:rPr>
                      <w:fldChar w:fldCharType="separate"/>
                    </w:r>
                    <w:r w:rsidR="001943A6">
                      <w:rPr>
                        <w:noProof/>
                        <w:sz w:val="16"/>
                        <w:szCs w:val="16"/>
                      </w:rPr>
                      <w:t>2023-02-08</w:t>
                    </w:r>
                    <w:r w:rsidRPr="007D4EA3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07192B6A" wp14:editId="6BA325C5">
          <wp:simplePos x="0" y="0"/>
          <wp:positionH relativeFrom="page">
            <wp:posOffset>4773930</wp:posOffset>
          </wp:positionH>
          <wp:positionV relativeFrom="page">
            <wp:posOffset>9872345</wp:posOffset>
          </wp:positionV>
          <wp:extent cx="2059940" cy="417830"/>
          <wp:effectExtent l="0" t="0" r="0" b="0"/>
          <wp:wrapNone/>
          <wp:docPr id="103" name="Bildobjekt 103" descr="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VGR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4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6C56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CECF378" wp14:editId="59453B01">
              <wp:simplePos x="0" y="0"/>
              <wp:positionH relativeFrom="margin">
                <wp:posOffset>17145</wp:posOffset>
              </wp:positionH>
              <wp:positionV relativeFrom="page">
                <wp:posOffset>9721215</wp:posOffset>
              </wp:positionV>
              <wp:extent cx="6120130" cy="0"/>
              <wp:effectExtent l="0" t="0" r="26670" b="25400"/>
              <wp:wrapNone/>
              <wp:docPr id="1" name="R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4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ak 1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spid="_x0000_s1026" strokecolor="#9ea2a2 [3207]" strokeweight="1pt" from="1.35pt,765.45pt" to="483.25pt,765.45pt" w14:anchorId="72958C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">
              <w10:wrap anchorx="margin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xmlns:ma14="http://schemas.microsoft.com/office/mac/drawingml/2011/main" mc:Ignorable="w14 w15 w16se w16cid w16 w16cex w16sdtdh wp14">
  <w:p w:rsidR="00326C24" w:rsidP="00DE4447" w:rsidRDefault="00326C24" w14:paraId="31759759" w14:textId="77777777">
    <w:pPr>
      <w:pStyle w:val="Sidfot"/>
      <w:jc w:val="left"/>
    </w:pPr>
    <w:r w:rsidRPr="009E6C56"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20BE63" wp14:editId="1134BD13">
              <wp:simplePos x="0" y="0"/>
              <wp:positionH relativeFrom="margin">
                <wp:posOffset>0</wp:posOffset>
              </wp:positionH>
              <wp:positionV relativeFrom="page">
                <wp:posOffset>9721215</wp:posOffset>
              </wp:positionV>
              <wp:extent cx="6120130" cy="0"/>
              <wp:effectExtent l="0" t="0" r="26670" b="25400"/>
              <wp:wrapNone/>
              <wp:docPr id="4" name="R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4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ak 4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spid="_x0000_s1026" strokecolor="#9ea2a2 [3207]" strokeweight="1pt" from="0,765.45pt" to="481.9pt,765.45pt" w14:anchorId="79D5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">
              <w10:wrap anchorx="margin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1" wp14:anchorId="2F4644F7" wp14:editId="35D08103">
          <wp:simplePos x="0" y="0"/>
          <wp:positionH relativeFrom="page">
            <wp:posOffset>4773930</wp:posOffset>
          </wp:positionH>
          <wp:positionV relativeFrom="page">
            <wp:posOffset>9836150</wp:posOffset>
          </wp:positionV>
          <wp:extent cx="2059940" cy="417830"/>
          <wp:effectExtent l="0" t="0" r="0" b="0"/>
          <wp:wrapNone/>
          <wp:docPr id="105" name="Bildobjekt 105" descr="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VGR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4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636F" w:rsidRDefault="002E636F" w14:paraId="72EB23C8" w14:textId="77777777">
      <w:r>
        <w:separator/>
      </w:r>
    </w:p>
  </w:footnote>
  <w:footnote w:type="continuationSeparator" w:id="0">
    <w:p w:rsidR="002E636F" w:rsidRDefault="002E636F" w14:paraId="472CC96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326C24" w:rsidRDefault="00326C24" w14:paraId="540815E0" w14:textId="77777777">
    <w:pPr>
      <w:pStyle w:val="Sidhuvud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A4B08A3" wp14:editId="7B971919">
              <wp:simplePos x="0" y="0"/>
              <wp:positionH relativeFrom="page">
                <wp:posOffset>737235</wp:posOffset>
              </wp:positionH>
              <wp:positionV relativeFrom="page">
                <wp:posOffset>574040</wp:posOffset>
              </wp:positionV>
              <wp:extent cx="4081145" cy="237490"/>
              <wp:effectExtent l="0" t="0" r="8255" b="16510"/>
              <wp:wrapNone/>
              <wp:docPr id="2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114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1860B9" w:rsidR="00326C24" w:rsidP="00E07B1B" w:rsidRDefault="00326C24" w14:paraId="7F72C43E" w14:textId="77777777">
                          <w:pPr>
                            <w:pStyle w:val="Sidfot"/>
                            <w:ind w:left="142" w:hanging="142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instrText xml:space="preserve">PAGE  </w:instrText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C0339">
                            <w:rPr>
                              <w:rStyle w:val="Sidnummer"/>
                              <w:rFonts w:asciiTheme="majorHAnsi" w:hAnsiTheme="majorHAns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Style w:val="Sidnummer"/>
                              <w:rFonts w:asciiTheme="majorHAnsi" w:hAnsiTheme="majorHAnsi"/>
                              <w:sz w:val="16"/>
                              <w:szCs w:val="16"/>
                            </w:rPr>
                            <w:tab/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4B08A3">
              <v:stroke joinstyle="miter"/>
              <v:path gradientshapeok="t" o:connecttype="rect"/>
            </v:shapetype>
            <v:shape id="Text Box 21" style="position:absolute;margin-left:58.05pt;margin-top:45.2pt;width:321.35pt;height:18.7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">
              <v:textbox inset="0,0,0,0">
                <w:txbxContent>
                  <w:p w:rsidRPr="001860B9" w:rsidR="00326C24" w:rsidP="00E07B1B" w:rsidRDefault="00326C24" w14:paraId="7F72C43E" w14:textId="77777777">
                    <w:pPr>
                      <w:pStyle w:val="Sidfot"/>
                      <w:ind w:left="142" w:hanging="142"/>
                      <w:jc w:val="left"/>
                      <w:rPr>
                        <w:sz w:val="16"/>
                        <w:szCs w:val="16"/>
                      </w:rPr>
                    </w:pP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begin"/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instrText xml:space="preserve">PAGE  </w:instrText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separate"/>
                    </w:r>
                    <w:r w:rsidR="00EC0339">
                      <w:rPr>
                        <w:rStyle w:val="Sidnummer"/>
                        <w:rFonts w:asciiTheme="majorHAnsi" w:hAnsiTheme="majorHAnsi"/>
                        <w:noProof/>
                        <w:sz w:val="20"/>
                        <w:szCs w:val="20"/>
                      </w:rPr>
                      <w:t>2</w:t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Style w:val="Sidnummer"/>
                        <w:rFonts w:asciiTheme="majorHAnsi" w:hAnsiTheme="majorHAnsi"/>
                        <w:sz w:val="16"/>
                        <w:szCs w:val="16"/>
                      </w:rPr>
                      <w:tab/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26C24" w:rsidRDefault="00326C24" w14:paraId="45C84FBD" w14:textId="77777777">
    <w:pPr>
      <w:pStyle w:val="Sidhuvud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FF56B4E" wp14:editId="1522764A">
          <wp:simplePos x="0" y="0"/>
          <wp:positionH relativeFrom="page">
            <wp:posOffset>0</wp:posOffset>
          </wp:positionH>
          <wp:positionV relativeFrom="paragraph">
            <wp:posOffset>29210</wp:posOffset>
          </wp:positionV>
          <wp:extent cx="7559040" cy="216408"/>
          <wp:effectExtent l="0" t="0" r="0" b="12700"/>
          <wp:wrapNone/>
          <wp:docPr id="10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korstripe_gree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5DF67F4"/>
    <w:multiLevelType w:val="hybridMultilevel"/>
    <w:tmpl w:val="75525A52"/>
    <w:lvl w:ilvl="0" w:tplc="A0D81926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2" w15:restartNumberingAfterBreak="0">
    <w:nsid w:val="0F1E1C58"/>
    <w:multiLevelType w:val="hybridMultilevel"/>
    <w:tmpl w:val="EA4E31E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27D75"/>
    <w:multiLevelType w:val="hybridMultilevel"/>
    <w:tmpl w:val="8CFAD2E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2A0A7D79"/>
    <w:multiLevelType w:val="hybridMultilevel"/>
    <w:tmpl w:val="D9506C7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829321084">
    <w:abstractNumId w:val="8"/>
  </w:num>
  <w:num w:numId="2" w16cid:durableId="504631822">
    <w:abstractNumId w:val="6"/>
  </w:num>
  <w:num w:numId="3" w16cid:durableId="451019992">
    <w:abstractNumId w:val="0"/>
  </w:num>
  <w:num w:numId="4" w16cid:durableId="1511291665">
    <w:abstractNumId w:val="4"/>
  </w:num>
  <w:num w:numId="5" w16cid:durableId="176122014">
    <w:abstractNumId w:val="7"/>
  </w:num>
  <w:num w:numId="6" w16cid:durableId="235090195">
    <w:abstractNumId w:val="1"/>
  </w:num>
  <w:num w:numId="7" w16cid:durableId="1814255120">
    <w:abstractNumId w:val="3"/>
  </w:num>
  <w:num w:numId="8" w16cid:durableId="1981420302">
    <w:abstractNumId w:val="5"/>
  </w:num>
  <w:num w:numId="9" w16cid:durableId="1065571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attachedTemplate r:id="rId1"/>
  <w:stylePaneFormatFilter w:val="9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1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3A6"/>
    <w:rsid w:val="000051D5"/>
    <w:rsid w:val="00006D2A"/>
    <w:rsid w:val="00010D47"/>
    <w:rsid w:val="00030DDD"/>
    <w:rsid w:val="0005691C"/>
    <w:rsid w:val="000631E3"/>
    <w:rsid w:val="000655CC"/>
    <w:rsid w:val="000700AE"/>
    <w:rsid w:val="00084024"/>
    <w:rsid w:val="0009062C"/>
    <w:rsid w:val="000B12D9"/>
    <w:rsid w:val="000B4536"/>
    <w:rsid w:val="000B7BEF"/>
    <w:rsid w:val="000C233D"/>
    <w:rsid w:val="001139D4"/>
    <w:rsid w:val="00131B08"/>
    <w:rsid w:val="0013580F"/>
    <w:rsid w:val="0014070B"/>
    <w:rsid w:val="001522AE"/>
    <w:rsid w:val="001860B9"/>
    <w:rsid w:val="00186F2B"/>
    <w:rsid w:val="001874D6"/>
    <w:rsid w:val="001943A6"/>
    <w:rsid w:val="0019632A"/>
    <w:rsid w:val="001A4E7C"/>
    <w:rsid w:val="001C4D0A"/>
    <w:rsid w:val="001C5FEF"/>
    <w:rsid w:val="00211487"/>
    <w:rsid w:val="00211D91"/>
    <w:rsid w:val="00235B57"/>
    <w:rsid w:val="002B0B30"/>
    <w:rsid w:val="002C0C02"/>
    <w:rsid w:val="002C60AD"/>
    <w:rsid w:val="002E636F"/>
    <w:rsid w:val="002F08BA"/>
    <w:rsid w:val="002F568B"/>
    <w:rsid w:val="00320F86"/>
    <w:rsid w:val="00324171"/>
    <w:rsid w:val="00326C24"/>
    <w:rsid w:val="0034307B"/>
    <w:rsid w:val="00345EB1"/>
    <w:rsid w:val="003640E0"/>
    <w:rsid w:val="0036594C"/>
    <w:rsid w:val="003854F1"/>
    <w:rsid w:val="0039118E"/>
    <w:rsid w:val="003A0D43"/>
    <w:rsid w:val="003B2A4B"/>
    <w:rsid w:val="003D1479"/>
    <w:rsid w:val="003D21A2"/>
    <w:rsid w:val="003E2FF7"/>
    <w:rsid w:val="003E774D"/>
    <w:rsid w:val="00406BEA"/>
    <w:rsid w:val="00411D30"/>
    <w:rsid w:val="004230F7"/>
    <w:rsid w:val="00423D8F"/>
    <w:rsid w:val="0043167E"/>
    <w:rsid w:val="00465651"/>
    <w:rsid w:val="00470F4F"/>
    <w:rsid w:val="00480DC7"/>
    <w:rsid w:val="0049236A"/>
    <w:rsid w:val="00492718"/>
    <w:rsid w:val="004A355D"/>
    <w:rsid w:val="004A4970"/>
    <w:rsid w:val="004B2A01"/>
    <w:rsid w:val="004F4518"/>
    <w:rsid w:val="00511CC4"/>
    <w:rsid w:val="00531E60"/>
    <w:rsid w:val="00545F31"/>
    <w:rsid w:val="005E1E24"/>
    <w:rsid w:val="00617710"/>
    <w:rsid w:val="0062184C"/>
    <w:rsid w:val="00623724"/>
    <w:rsid w:val="006319DB"/>
    <w:rsid w:val="00665F89"/>
    <w:rsid w:val="00673C92"/>
    <w:rsid w:val="006753EC"/>
    <w:rsid w:val="006A7261"/>
    <w:rsid w:val="006B0D29"/>
    <w:rsid w:val="006B1819"/>
    <w:rsid w:val="006C6A4B"/>
    <w:rsid w:val="006C779F"/>
    <w:rsid w:val="006E450B"/>
    <w:rsid w:val="006F0D7E"/>
    <w:rsid w:val="00710B77"/>
    <w:rsid w:val="007221C2"/>
    <w:rsid w:val="00730955"/>
    <w:rsid w:val="00737215"/>
    <w:rsid w:val="0074078F"/>
    <w:rsid w:val="00754905"/>
    <w:rsid w:val="00763B16"/>
    <w:rsid w:val="00771100"/>
    <w:rsid w:val="007A73F0"/>
    <w:rsid w:val="007D4241"/>
    <w:rsid w:val="007D4EA3"/>
    <w:rsid w:val="00835C4D"/>
    <w:rsid w:val="0083637A"/>
    <w:rsid w:val="00843F48"/>
    <w:rsid w:val="0087139C"/>
    <w:rsid w:val="008A3DEA"/>
    <w:rsid w:val="008C2FAA"/>
    <w:rsid w:val="008C7F2A"/>
    <w:rsid w:val="008E78A1"/>
    <w:rsid w:val="008F6428"/>
    <w:rsid w:val="00906238"/>
    <w:rsid w:val="0093085B"/>
    <w:rsid w:val="009347A5"/>
    <w:rsid w:val="009471BF"/>
    <w:rsid w:val="00950E4E"/>
    <w:rsid w:val="009529BD"/>
    <w:rsid w:val="009C0D12"/>
    <w:rsid w:val="009C192E"/>
    <w:rsid w:val="009E0CF9"/>
    <w:rsid w:val="009E531B"/>
    <w:rsid w:val="009E6C56"/>
    <w:rsid w:val="009E7DCF"/>
    <w:rsid w:val="00A05942"/>
    <w:rsid w:val="00A31891"/>
    <w:rsid w:val="00A41C05"/>
    <w:rsid w:val="00A42426"/>
    <w:rsid w:val="00AA6EB4"/>
    <w:rsid w:val="00AC3FF6"/>
    <w:rsid w:val="00AD2761"/>
    <w:rsid w:val="00AF5AAF"/>
    <w:rsid w:val="00B06D6E"/>
    <w:rsid w:val="00B12236"/>
    <w:rsid w:val="00B16219"/>
    <w:rsid w:val="00B16C59"/>
    <w:rsid w:val="00B36107"/>
    <w:rsid w:val="00B60C6C"/>
    <w:rsid w:val="00B77D88"/>
    <w:rsid w:val="00B90054"/>
    <w:rsid w:val="00BA0066"/>
    <w:rsid w:val="00BA6636"/>
    <w:rsid w:val="00BC322E"/>
    <w:rsid w:val="00BE47F8"/>
    <w:rsid w:val="00C43BDD"/>
    <w:rsid w:val="00C47778"/>
    <w:rsid w:val="00C5240A"/>
    <w:rsid w:val="00C556F5"/>
    <w:rsid w:val="00C77681"/>
    <w:rsid w:val="00C9071C"/>
    <w:rsid w:val="00CA521F"/>
    <w:rsid w:val="00CB0493"/>
    <w:rsid w:val="00D85218"/>
    <w:rsid w:val="00DE4447"/>
    <w:rsid w:val="00DE5DA2"/>
    <w:rsid w:val="00E02EFA"/>
    <w:rsid w:val="00E07B1B"/>
    <w:rsid w:val="00E52A86"/>
    <w:rsid w:val="00E54B47"/>
    <w:rsid w:val="00E55D93"/>
    <w:rsid w:val="00E90E82"/>
    <w:rsid w:val="00EA3FCD"/>
    <w:rsid w:val="00EB6714"/>
    <w:rsid w:val="00EC0339"/>
    <w:rsid w:val="00EC5006"/>
    <w:rsid w:val="00EE2A56"/>
    <w:rsid w:val="00F22264"/>
    <w:rsid w:val="00F5135F"/>
    <w:rsid w:val="00F86F47"/>
    <w:rsid w:val="00FA506A"/>
    <w:rsid w:val="00FB2C51"/>
    <w:rsid w:val="00FE12D8"/>
    <w:rsid w:val="010F52A3"/>
    <w:rsid w:val="01CDACA6"/>
    <w:rsid w:val="045AC27D"/>
    <w:rsid w:val="04746F1E"/>
    <w:rsid w:val="073C368C"/>
    <w:rsid w:val="0A3D26BF"/>
    <w:rsid w:val="0CBA1C3C"/>
    <w:rsid w:val="0ED797D8"/>
    <w:rsid w:val="0F1D4AAC"/>
    <w:rsid w:val="10A7BCE3"/>
    <w:rsid w:val="113BC302"/>
    <w:rsid w:val="13AFE849"/>
    <w:rsid w:val="13E6CD02"/>
    <w:rsid w:val="1478F1A9"/>
    <w:rsid w:val="1D90BEDB"/>
    <w:rsid w:val="20359867"/>
    <w:rsid w:val="24828773"/>
    <w:rsid w:val="25A60E5C"/>
    <w:rsid w:val="268CBEA2"/>
    <w:rsid w:val="28B04CF5"/>
    <w:rsid w:val="2A5A6A1C"/>
    <w:rsid w:val="2FB8FACC"/>
    <w:rsid w:val="33C3F5EF"/>
    <w:rsid w:val="34451461"/>
    <w:rsid w:val="3B291A2F"/>
    <w:rsid w:val="3BE3E7C3"/>
    <w:rsid w:val="3D94F300"/>
    <w:rsid w:val="416757F0"/>
    <w:rsid w:val="41D97F63"/>
    <w:rsid w:val="434D57A6"/>
    <w:rsid w:val="44EDF1B1"/>
    <w:rsid w:val="4556ED1F"/>
    <w:rsid w:val="45B9DD0B"/>
    <w:rsid w:val="46C79E5E"/>
    <w:rsid w:val="474CDF29"/>
    <w:rsid w:val="489E295F"/>
    <w:rsid w:val="4A28D3AC"/>
    <w:rsid w:val="4A995D8C"/>
    <w:rsid w:val="4ADD2399"/>
    <w:rsid w:val="51F790B3"/>
    <w:rsid w:val="5259139B"/>
    <w:rsid w:val="552F3175"/>
    <w:rsid w:val="5563840A"/>
    <w:rsid w:val="589107F0"/>
    <w:rsid w:val="58A65256"/>
    <w:rsid w:val="5996EA08"/>
    <w:rsid w:val="5AB5DCD1"/>
    <w:rsid w:val="6123FED9"/>
    <w:rsid w:val="68C0F4F3"/>
    <w:rsid w:val="698BE32C"/>
    <w:rsid w:val="6B27B38D"/>
    <w:rsid w:val="6DBD6437"/>
    <w:rsid w:val="70F7675F"/>
    <w:rsid w:val="74D3BB90"/>
    <w:rsid w:val="759369DA"/>
    <w:rsid w:val="786E1A40"/>
    <w:rsid w:val="799266FD"/>
    <w:rsid w:val="799AF852"/>
    <w:rsid w:val="79DF9B2C"/>
    <w:rsid w:val="7D85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3ECCB4ED"/>
  <w14:defaultImageDpi w14:val="300"/>
  <w15:docId w15:val="{CEA7C908-4B1D-4050-A05A-FF57411F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3"/>
    <w:qFormat/>
    <w:rsid w:val="004230F7"/>
    <w:pPr>
      <w:spacing w:after="200" w:line="280" w:lineRule="exact"/>
    </w:pPr>
    <w:rPr>
      <w:sz w:val="24"/>
      <w:szCs w:val="24"/>
    </w:rPr>
  </w:style>
  <w:style w:type="paragraph" w:styleId="Rubrik1">
    <w:name w:val="heading 1"/>
    <w:aliases w:val="Rubrik VGR"/>
    <w:next w:val="IngresstextVGR"/>
    <w:link w:val="Rubrik1Char"/>
    <w:qFormat/>
    <w:rsid w:val="006753EC"/>
    <w:pPr>
      <w:keepNext/>
      <w:spacing w:before="240" w:after="240"/>
      <w:outlineLvl w:val="0"/>
    </w:pPr>
    <w:rPr>
      <w:rFonts w:ascii="Calibri" w:hAnsi="Calibri" w:eastAsia="MS Gothic"/>
      <w:bCs/>
      <w:kern w:val="32"/>
      <w:sz w:val="60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9"/>
    <w:unhideWhenUsed/>
    <w:qFormat/>
    <w:rsid w:val="00F5135F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8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9"/>
    <w:unhideWhenUsed/>
    <w:qFormat/>
    <w:rsid w:val="00F5135F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40"/>
    </w:rPr>
  </w:style>
  <w:style w:type="paragraph" w:styleId="Rubrik4">
    <w:name w:val="heading 4"/>
    <w:aliases w:val="Rubrik 4 VGR"/>
    <w:basedOn w:val="Normal"/>
    <w:next w:val="Normal"/>
    <w:link w:val="Rubrik4Char"/>
    <w:uiPriority w:val="9"/>
    <w:unhideWhenUsed/>
    <w:qFormat/>
    <w:rsid w:val="00F5135F"/>
    <w:pPr>
      <w:keepNext/>
      <w:keepLines/>
      <w:spacing w:before="240" w:after="40" w:line="240" w:lineRule="auto"/>
      <w:outlineLvl w:val="3"/>
    </w:pPr>
    <w:rPr>
      <w:rFonts w:asciiTheme="majorHAnsi" w:hAnsiTheme="majorHAnsi" w:eastAsiaTheme="majorEastAsia" w:cstheme="majorBidi"/>
      <w:bCs/>
      <w:iCs/>
      <w:color w:val="000000" w:themeColor="text1"/>
      <w:sz w:val="3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IngresstextVGR" w:customStyle="1">
    <w:name w:val="Ingresstext VGR"/>
    <w:next w:val="Normal"/>
    <w:uiPriority w:val="2"/>
    <w:qFormat/>
    <w:rsid w:val="00906238"/>
    <w:pPr>
      <w:widowControl w:val="0"/>
      <w:tabs>
        <w:tab w:val="left" w:pos="227"/>
      </w:tabs>
      <w:autoSpaceDE w:val="0"/>
      <w:autoSpaceDN w:val="0"/>
      <w:adjustRightInd w:val="0"/>
      <w:spacing w:before="120" w:after="200" w:line="280" w:lineRule="atLeast"/>
      <w:textAlignment w:val="center"/>
    </w:pPr>
    <w:rPr>
      <w:rFonts w:ascii="Calibri" w:hAnsi="Calibri"/>
      <w:color w:val="000000"/>
      <w:sz w:val="28"/>
    </w:rPr>
  </w:style>
  <w:style w:type="paragraph" w:styleId="Rubrik5mellanrubrikVGR" w:customStyle="1">
    <w:name w:val="Rubrik 5 mellanrubrik VGR"/>
    <w:basedOn w:val="Rubrik5"/>
    <w:next w:val="Normal"/>
    <w:uiPriority w:val="2"/>
    <w:qFormat/>
    <w:rsid w:val="00211487"/>
    <w:pPr>
      <w:widowControl w:val="0"/>
      <w:autoSpaceDE w:val="0"/>
      <w:autoSpaceDN w:val="0"/>
      <w:adjustRightInd w:val="0"/>
      <w:spacing w:after="40" w:line="240" w:lineRule="auto"/>
      <w:textAlignment w:val="center"/>
    </w:pPr>
    <w:rPr>
      <w:rFonts w:ascii="Calibri" w:hAnsi="Calibri"/>
      <w:b/>
      <w:color w:val="000000"/>
      <w:sz w:val="26"/>
      <w:szCs w:val="18"/>
    </w:rPr>
  </w:style>
  <w:style w:type="paragraph" w:styleId="Bildtext" w:customStyle="1">
    <w:name w:val="Bildtext"/>
    <w:basedOn w:val="Normal"/>
    <w:semiHidden/>
    <w:rsid w:val="00880FEE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semiHidden/>
    <w:rsid w:val="00880FEE"/>
    <w:pPr>
      <w:widowControl w:val="0"/>
      <w:autoSpaceDE w:val="0"/>
      <w:autoSpaceDN w:val="0"/>
      <w:adjustRightInd w:val="0"/>
      <w:spacing w:line="288" w:lineRule="auto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semiHidden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Underrubrik">
    <w:name w:val="Subtitle"/>
    <w:aliases w:val="Enhet/nämnd"/>
    <w:basedOn w:val="Normal"/>
    <w:next w:val="Normal"/>
    <w:link w:val="UnderrubrikChar"/>
    <w:qFormat/>
    <w:rsid w:val="002B0B30"/>
    <w:pPr>
      <w:spacing w:after="60"/>
    </w:pPr>
    <w:rPr>
      <w:rFonts w:ascii="Calibri" w:hAnsi="Calibri" w:eastAsia="MS Gothic"/>
      <w:sz w:val="20"/>
    </w:rPr>
  </w:style>
  <w:style w:type="character" w:styleId="UnderrubrikChar" w:customStyle="1">
    <w:name w:val="Underrubrik Char"/>
    <w:aliases w:val="Enhet/nämnd Char"/>
    <w:link w:val="Underrubrik"/>
    <w:rsid w:val="002B0B30"/>
    <w:rPr>
      <w:rFonts w:ascii="Calibri" w:hAnsi="Calibri" w:eastAsia="MS Gothic"/>
      <w:szCs w:val="24"/>
    </w:rPr>
  </w:style>
  <w:style w:type="character" w:styleId="Rubrik1Char" w:customStyle="1">
    <w:name w:val="Rubrik 1 Char"/>
    <w:aliases w:val="Rubrik VGR Char"/>
    <w:link w:val="Rubrik1"/>
    <w:rsid w:val="006753EC"/>
    <w:rPr>
      <w:rFonts w:ascii="Calibri" w:hAnsi="Calibri" w:eastAsia="MS Gothic"/>
      <w:bCs/>
      <w:kern w:val="32"/>
      <w:sz w:val="60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semiHidden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qFormat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qFormat/>
    <w:rsid w:val="0009062C"/>
    <w:pPr>
      <w:spacing w:before="0"/>
      <w:outlineLvl w:val="2"/>
    </w:pPr>
    <w:rPr>
      <w:bCs w:val="0"/>
      <w:sz w:val="4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9"/>
    <w:rsid w:val="00F5135F"/>
    <w:rPr>
      <w:rFonts w:asciiTheme="majorHAnsi" w:hAnsiTheme="majorHAnsi" w:eastAsiaTheme="majorEastAsia" w:cstheme="majorBidi"/>
      <w:bCs/>
      <w:color w:val="000000" w:themeColor="text1"/>
      <w:sz w:val="48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9"/>
    <w:rsid w:val="00F5135F"/>
    <w:rPr>
      <w:rFonts w:asciiTheme="majorHAnsi" w:hAnsiTheme="majorHAnsi" w:eastAsiaTheme="majorEastAsia" w:cstheme="majorBidi"/>
      <w:bCs/>
      <w:color w:val="000000" w:themeColor="text1"/>
      <w:sz w:val="40"/>
      <w:szCs w:val="24"/>
    </w:rPr>
  </w:style>
  <w:style w:type="character" w:styleId="Rubrik4Char" w:customStyle="1">
    <w:name w:val="Rubrik 4 Char"/>
    <w:aliases w:val="Rubrik 4 VGR Char"/>
    <w:basedOn w:val="Standardstycketeckensnitt"/>
    <w:link w:val="Rubrik4"/>
    <w:uiPriority w:val="9"/>
    <w:rsid w:val="00F5135F"/>
    <w:rPr>
      <w:rFonts w:asciiTheme="majorHAnsi" w:hAnsiTheme="majorHAnsi" w:eastAsiaTheme="majorEastAsia" w:cstheme="majorBidi"/>
      <w:bCs/>
      <w:iCs/>
      <w:color w:val="000000" w:themeColor="text1"/>
      <w:sz w:val="32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next w:val="Normalefterlista"/>
    <w:uiPriority w:val="34"/>
    <w:qFormat/>
    <w:rsid w:val="0062184C"/>
    <w:pPr>
      <w:numPr>
        <w:numId w:val="6"/>
      </w:numPr>
      <w:spacing w:after="40" w:line="240" w:lineRule="auto"/>
      <w:ind w:left="714" w:right="868" w:hanging="357"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table" w:styleId="Tabellrutnt">
    <w:name w:val="Table Grid"/>
    <w:basedOn w:val="Normaltabell"/>
    <w:uiPriority w:val="59"/>
    <w:rsid w:val="0074078F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Standardstycketeckensnit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hyperlink" Target="https://www.vgregion.se/halsa-och-vard/vardgivarwebben/it/it-system/taligenkanning/anvandning-av-statistik/" TargetMode="External" Id="R5e2a45c00d2b473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gregion.se\mallar$\VGR%20Office-mallar\RS\VGR\VGR-mallar%20enligt%20visuell%20profil\Informationsblad,%20liggande%20dekor\Info_ld_1sp_grey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Info_ld_1sp_grey</ap:Template>
  <ap:Application>Microsoft Word for the web</ap:Application>
  <ap:DocSecurity>0</ap:DocSecurity>
  <ap:ScaleCrop>false</ap:ScaleCrop>
  <ap:Manager/>
  <ap:Company>Dynamo AB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uppstart TIK_publicerad version</dc:title>
  <dc:subject/>
  <dc:creator>Malin Emanuelsson</dc:creator>
  <keywords/>
  <dc:description/>
  <lastModifiedBy>Malin Solberg</lastModifiedBy>
  <revision>14</revision>
  <lastPrinted>2016-03-31T10:56:00.0000000Z</lastPrinted>
  <dcterms:created xsi:type="dcterms:W3CDTF">2023-02-10T15:55:00.0000000Z</dcterms:created>
  <dcterms:modified xsi:type="dcterms:W3CDTF">2023-12-20T11:58:54.0000000Z</dcterms:modified>
  <category/>
</coreProperties>
</file>