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-262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623"/>
        <w:gridCol w:w="470"/>
        <w:gridCol w:w="12"/>
        <w:gridCol w:w="13"/>
        <w:gridCol w:w="2128"/>
        <w:gridCol w:w="952"/>
        <w:gridCol w:w="39"/>
        <w:gridCol w:w="1632"/>
        <w:gridCol w:w="2624"/>
      </w:tblGrid>
      <w:tr w:rsidR="003D2C8C" w14:paraId="502DC2E7" w14:textId="77777777">
        <w:tblPrEx>
          <w:tblCellMar>
            <w:top w:w="0" w:type="dxa"/>
            <w:bottom w:w="0" w:type="dxa"/>
          </w:tblCellMar>
        </w:tblPrEx>
        <w:trPr>
          <w:cantSplit/>
          <w:trHeight w:val="1005"/>
        </w:trPr>
        <w:tc>
          <w:tcPr>
            <w:tcW w:w="6198" w:type="dxa"/>
            <w:gridSpan w:val="6"/>
          </w:tcPr>
          <w:p w14:paraId="52439033" w14:textId="77777777" w:rsidR="003D2C8C" w:rsidRDefault="003D2C8C">
            <w:pPr>
              <w:pStyle w:val="Rubrik2"/>
              <w:spacing w:before="0" w:after="0"/>
              <w:rPr>
                <w:rFonts w:ascii="Arial" w:hAnsi="Arial"/>
                <w:noProof/>
              </w:rPr>
            </w:pPr>
            <w:r>
              <w:rPr>
                <w:sz w:val="20"/>
              </w:rPr>
              <w:pict w14:anchorId="3AB43E3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06.25pt;height:42pt" fillcolor="window">
                  <v:imagedata r:id="rId6" o:title=""/>
                </v:shape>
              </w:pict>
            </w:r>
          </w:p>
        </w:tc>
        <w:tc>
          <w:tcPr>
            <w:tcW w:w="4295" w:type="dxa"/>
            <w:gridSpan w:val="3"/>
          </w:tcPr>
          <w:p w14:paraId="04FFE5D3" w14:textId="77777777" w:rsidR="003D2C8C" w:rsidRDefault="003D2C8C">
            <w:pPr>
              <w:tabs>
                <w:tab w:val="left" w:pos="1522"/>
              </w:tabs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Nybeställning</w:t>
            </w:r>
            <w:r>
              <w:rPr>
                <w:rFonts w:ascii="Arial" w:hAnsi="Arial"/>
                <w:sz w:val="14"/>
              </w:rPr>
              <w:tab/>
              <w:t>Önskat installationsdatum</w:t>
            </w:r>
          </w:p>
          <w:p w14:paraId="68207557" w14:textId="77777777" w:rsidR="003D2C8C" w:rsidRDefault="003D2C8C">
            <w:pPr>
              <w:tabs>
                <w:tab w:val="left" w:pos="1522"/>
              </w:tabs>
              <w:rPr>
                <w:rFonts w:ascii="Arial" w:hAnsi="Arial"/>
                <w:sz w:val="14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3339C9"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3339C9">
              <w:rPr>
                <w:rFonts w:ascii="Arial" w:hAnsi="Arial"/>
                <w:sz w:val="20"/>
              </w:rPr>
              <w:t> </w:t>
            </w:r>
            <w:r w:rsidR="003339C9">
              <w:rPr>
                <w:rFonts w:ascii="Arial" w:hAnsi="Arial"/>
                <w:sz w:val="20"/>
              </w:rPr>
              <w:t> </w:t>
            </w:r>
            <w:r w:rsidR="003339C9">
              <w:rPr>
                <w:rFonts w:ascii="Arial" w:hAnsi="Arial"/>
                <w:sz w:val="20"/>
              </w:rPr>
              <w:t> </w:t>
            </w:r>
            <w:r w:rsidR="003339C9">
              <w:rPr>
                <w:rFonts w:ascii="Arial" w:hAnsi="Arial"/>
                <w:sz w:val="20"/>
              </w:rPr>
              <w:t> </w:t>
            </w:r>
            <w:r w:rsidR="003339C9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</w:rPr>
              <w:br/>
            </w:r>
            <w:r>
              <w:rPr>
                <w:rFonts w:ascii="Arial" w:hAnsi="Arial"/>
                <w:sz w:val="14"/>
              </w:rPr>
              <w:t xml:space="preserve">Förändring </w:t>
            </w:r>
            <w:r>
              <w:rPr>
                <w:rFonts w:ascii="Arial" w:hAnsi="Arial"/>
                <w:sz w:val="14"/>
              </w:rPr>
              <w:tab/>
            </w:r>
          </w:p>
          <w:p w14:paraId="40427275" w14:textId="77777777" w:rsidR="003D2C8C" w:rsidRDefault="003D2C8C">
            <w:pPr>
              <w:tabs>
                <w:tab w:val="left" w:pos="1522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1BAF7FC6" w14:textId="77777777">
        <w:tblPrEx>
          <w:tblCellMar>
            <w:top w:w="0" w:type="dxa"/>
            <w:bottom w:w="0" w:type="dxa"/>
          </w:tblCellMar>
        </w:tblPrEx>
        <w:trPr>
          <w:cantSplit/>
          <w:trHeight w:val="267"/>
        </w:trPr>
        <w:tc>
          <w:tcPr>
            <w:tcW w:w="6198" w:type="dxa"/>
            <w:gridSpan w:val="6"/>
          </w:tcPr>
          <w:p w14:paraId="069AEDF1" w14:textId="77777777" w:rsidR="003D2C8C" w:rsidRDefault="003D2C8C">
            <w:pPr>
              <w:pStyle w:val="Rubrik2"/>
              <w:spacing w:before="0" w:after="0"/>
              <w:rPr>
                <w:rFonts w:ascii="Arial" w:hAnsi="Arial"/>
                <w:b w:val="0"/>
                <w:sz w:val="28"/>
              </w:rPr>
            </w:pPr>
            <w:r>
              <w:rPr>
                <w:rFonts w:ascii="Arial" w:hAnsi="Arial"/>
                <w:noProof/>
              </w:rPr>
              <w:t>Beställning/ändring</w:t>
            </w:r>
            <w:r>
              <w:rPr>
                <w:rFonts w:ascii="Arial" w:hAnsi="Arial"/>
              </w:rPr>
              <w:t xml:space="preserve"> av kommunikationstjänst via</w:t>
            </w:r>
          </w:p>
        </w:tc>
        <w:tc>
          <w:tcPr>
            <w:tcW w:w="4295" w:type="dxa"/>
            <w:gridSpan w:val="3"/>
          </w:tcPr>
          <w:p w14:paraId="00A6D7C0" w14:textId="77777777" w:rsidR="003D2C8C" w:rsidRDefault="003D2C8C" w:rsidP="003D2C8C">
            <w:pPr>
              <w:tabs>
                <w:tab w:val="left" w:pos="2670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t>Datum</w:t>
            </w: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4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 w:rsidRPr="003D2C8C"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500C8A">
              <w:rPr>
                <w:rFonts w:ascii="Arial" w:hAnsi="Arial"/>
                <w:sz w:val="20"/>
              </w:rPr>
              <w:t> </w:t>
            </w:r>
            <w:r w:rsidR="00500C8A">
              <w:rPr>
                <w:rFonts w:ascii="Arial" w:hAnsi="Arial"/>
                <w:sz w:val="20"/>
              </w:rPr>
              <w:t> </w:t>
            </w:r>
            <w:r w:rsidR="00500C8A">
              <w:rPr>
                <w:rFonts w:ascii="Arial" w:hAnsi="Arial"/>
                <w:sz w:val="20"/>
              </w:rPr>
              <w:t> </w:t>
            </w:r>
            <w:r w:rsidR="00500C8A">
              <w:rPr>
                <w:rFonts w:ascii="Arial" w:hAnsi="Arial"/>
                <w:sz w:val="20"/>
              </w:rPr>
              <w:t> </w:t>
            </w:r>
            <w:r w:rsidR="00500C8A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</w:rPr>
              <w:tab/>
            </w:r>
          </w:p>
        </w:tc>
      </w:tr>
      <w:tr w:rsidR="003D2C8C" w14:paraId="534DDFC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493" w:type="dxa"/>
            <w:gridSpan w:val="9"/>
          </w:tcPr>
          <w:p w14:paraId="36C58A0D" w14:textId="77777777" w:rsidR="003D2C8C" w:rsidRDefault="003D2C8C">
            <w:pPr>
              <w:jc w:val="right"/>
              <w:rPr>
                <w:rFonts w:ascii="Arial" w:hAnsi="Arial"/>
                <w:b/>
                <w:sz w:val="8"/>
              </w:rPr>
            </w:pPr>
          </w:p>
        </w:tc>
      </w:tr>
      <w:tr w:rsidR="003D2C8C" w14:paraId="01410A9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493" w:type="dxa"/>
            <w:gridSpan w:val="9"/>
          </w:tcPr>
          <w:p w14:paraId="6D8E257C" w14:textId="77777777" w:rsidR="003D2C8C" w:rsidRDefault="003D2C8C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Sjunet mellan Västra Götalandsregionen och </w:t>
            </w:r>
            <w:r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8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b/>
              </w:rPr>
              <w:instrText xml:space="preserve"> FORMTEXT </w:instrText>
            </w:r>
            <w:r>
              <w:rPr>
                <w:rFonts w:ascii="Arial" w:hAnsi="Arial"/>
                <w:b/>
              </w:rPr>
            </w:r>
            <w:r>
              <w:rPr>
                <w:rFonts w:ascii="Arial" w:hAnsi="Arial"/>
                <w:b/>
              </w:rPr>
              <w:fldChar w:fldCharType="separate"/>
            </w:r>
            <w:r w:rsidR="0050273B">
              <w:rPr>
                <w:rFonts w:ascii="Arial" w:hAnsi="Arial"/>
                <w:b/>
              </w:rPr>
              <w:t> </w:t>
            </w:r>
            <w:r w:rsidR="0050273B">
              <w:rPr>
                <w:rFonts w:ascii="Arial" w:hAnsi="Arial"/>
                <w:b/>
              </w:rPr>
              <w:t> </w:t>
            </w:r>
            <w:r w:rsidR="0050273B">
              <w:rPr>
                <w:rFonts w:ascii="Arial" w:hAnsi="Arial"/>
                <w:b/>
              </w:rPr>
              <w:t> </w:t>
            </w:r>
            <w:r w:rsidR="0050273B">
              <w:rPr>
                <w:rFonts w:ascii="Arial" w:hAnsi="Arial"/>
                <w:b/>
              </w:rPr>
              <w:t> </w:t>
            </w:r>
            <w:r w:rsidR="0050273B">
              <w:rPr>
                <w:rFonts w:ascii="Arial" w:hAnsi="Arial"/>
                <w:b/>
              </w:rPr>
              <w:t> </w:t>
            </w:r>
            <w:r>
              <w:rPr>
                <w:rFonts w:ascii="Arial" w:hAnsi="Arial"/>
                <w:b/>
              </w:rPr>
              <w:fldChar w:fldCharType="end"/>
            </w:r>
          </w:p>
        </w:tc>
      </w:tr>
      <w:tr w:rsidR="003D2C8C" w14:paraId="393692A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493" w:type="dxa"/>
            <w:gridSpan w:val="9"/>
          </w:tcPr>
          <w:p w14:paraId="37404F7F" w14:textId="77777777" w:rsidR="003D2C8C" w:rsidRDefault="003D2C8C">
            <w:pPr>
              <w:jc w:val="right"/>
              <w:rPr>
                <w:rFonts w:ascii="Arial" w:hAnsi="Arial"/>
                <w:sz w:val="8"/>
              </w:rPr>
            </w:pPr>
          </w:p>
        </w:tc>
      </w:tr>
      <w:tr w:rsidR="003D2C8C" w14:paraId="6985614D" w14:textId="77777777">
        <w:tblPrEx>
          <w:tblCellMar>
            <w:top w:w="0" w:type="dxa"/>
            <w:bottom w:w="0" w:type="dxa"/>
          </w:tblCellMar>
        </w:tblPrEx>
        <w:trPr>
          <w:cantSplit/>
          <w:trHeight w:val="462"/>
        </w:trPr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4FBF6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sz w:val="16"/>
              </w:rPr>
              <w:t xml:space="preserve"> Beställare/namn</w:t>
            </w:r>
          </w:p>
          <w:p w14:paraId="3D6310C4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2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31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7078C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Organisationsnummer</w:t>
            </w:r>
          </w:p>
          <w:p w14:paraId="03393F42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8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3C7FB2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e-postadress</w:t>
            </w:r>
          </w:p>
          <w:p w14:paraId="19FBBCC4" w14:textId="77777777" w:rsidR="003D2C8C" w:rsidRDefault="003D2C8C">
            <w:pPr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 w:rsidR="00E935A6">
              <w:rPr>
                <w:rFonts w:ascii="Arial" w:hAnsi="Arial"/>
                <w:sz w:val="16"/>
              </w:rPr>
              <w:t> </w:t>
            </w:r>
            <w:r w:rsidR="00E935A6">
              <w:rPr>
                <w:rFonts w:ascii="Arial" w:hAnsi="Arial"/>
                <w:sz w:val="16"/>
              </w:rPr>
              <w:t> </w:t>
            </w:r>
            <w:r w:rsidR="00E935A6">
              <w:rPr>
                <w:rFonts w:ascii="Arial" w:hAnsi="Arial"/>
                <w:sz w:val="16"/>
              </w:rPr>
              <w:t> </w:t>
            </w:r>
            <w:r w:rsidR="00E935A6">
              <w:rPr>
                <w:rFonts w:ascii="Arial" w:hAnsi="Arial"/>
                <w:sz w:val="16"/>
              </w:rPr>
              <w:t> </w:t>
            </w:r>
            <w:r w:rsidR="00E935A6">
              <w:rPr>
                <w:rFonts w:ascii="Arial" w:hAnsi="Arial"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3D2C8C" w14:paraId="6D9B89D0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3105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F2A65B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sz w:val="16"/>
              </w:rPr>
              <w:t xml:space="preserve"> Förvaltning/organisation</w:t>
            </w:r>
          </w:p>
          <w:p w14:paraId="43E4D3AA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8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3132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98FC19" w14:textId="77777777" w:rsidR="003D2C8C" w:rsidRDefault="003D2C8C">
            <w:pPr>
              <w:ind w:right="7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Avdelning/enhet</w:t>
            </w:r>
            <w:r>
              <w:rPr>
                <w:rFonts w:ascii="Arial" w:hAnsi="Arial"/>
                <w:sz w:val="16"/>
              </w:rPr>
              <w:br/>
            </w: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8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0C0EAB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Telefon</w:t>
            </w:r>
            <w:r>
              <w:rPr>
                <w:rFonts w:ascii="Arial" w:hAnsi="Arial"/>
                <w:sz w:val="16"/>
              </w:rPr>
              <w:br/>
            </w: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2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35FDEDB7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31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2ECA6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Adress</w:t>
            </w:r>
          </w:p>
          <w:p w14:paraId="223D47FD" w14:textId="77777777" w:rsidR="003D2C8C" w:rsidRDefault="003D2C8C">
            <w:pPr>
              <w:pStyle w:val="Brdtextfe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b w:val="0"/>
                <w:sz w:val="20"/>
              </w:rPr>
              <w:instrText xml:space="preserve"> FORMTEXT </w:instrText>
            </w:r>
            <w:r>
              <w:rPr>
                <w:rFonts w:ascii="Arial" w:hAnsi="Arial"/>
                <w:b w:val="0"/>
                <w:sz w:val="20"/>
              </w:rPr>
            </w:r>
            <w:r>
              <w:rPr>
                <w:rFonts w:ascii="Arial" w:hAnsi="Arial"/>
                <w:b w:val="0"/>
                <w:sz w:val="20"/>
              </w:rPr>
              <w:fldChar w:fldCharType="separate"/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>
              <w:rPr>
                <w:rFonts w:ascii="Arial" w:hAnsi="Arial"/>
                <w:b w:val="0"/>
                <w:sz w:val="20"/>
              </w:rPr>
              <w:fldChar w:fldCharType="end"/>
            </w:r>
          </w:p>
        </w:tc>
        <w:tc>
          <w:tcPr>
            <w:tcW w:w="3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FF8AC8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Postadress</w:t>
            </w:r>
            <w:r>
              <w:rPr>
                <w:rFonts w:ascii="Arial" w:hAnsi="Arial"/>
                <w:sz w:val="16"/>
              </w:rPr>
              <w:br/>
            </w: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BEB48" w14:textId="77777777" w:rsidR="003D2C8C" w:rsidRDefault="003D2C8C">
            <w:pPr>
              <w:pStyle w:val="Brdtextfe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b w:val="0"/>
                <w:sz w:val="16"/>
              </w:rPr>
              <w:t>Mobiltelefon</w:t>
            </w:r>
            <w:r>
              <w:rPr>
                <w:rFonts w:ascii="Arial" w:hAnsi="Arial"/>
                <w:sz w:val="20"/>
              </w:rPr>
              <w:br/>
            </w:r>
            <w:r>
              <w:rPr>
                <w:rFonts w:ascii="Arial" w:hAnsi="Arial"/>
                <w:b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b w:val="0"/>
                <w:sz w:val="20"/>
              </w:rPr>
              <w:instrText xml:space="preserve"> FORMTEXT </w:instrText>
            </w:r>
            <w:r>
              <w:rPr>
                <w:rFonts w:ascii="Arial" w:hAnsi="Arial"/>
                <w:b w:val="0"/>
                <w:sz w:val="20"/>
              </w:rPr>
            </w:r>
            <w:r>
              <w:rPr>
                <w:rFonts w:ascii="Arial" w:hAnsi="Arial"/>
                <w:b w:val="0"/>
                <w:sz w:val="20"/>
              </w:rPr>
              <w:fldChar w:fldCharType="separate"/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>
              <w:rPr>
                <w:rFonts w:ascii="Arial" w:hAnsi="Arial"/>
                <w:b w:val="0"/>
                <w:sz w:val="20"/>
              </w:rPr>
              <w:fldChar w:fldCharType="end"/>
            </w:r>
          </w:p>
        </w:tc>
      </w:tr>
      <w:tr w:rsidR="003D2C8C" w14:paraId="5A97C5A6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31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56709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Namn på system/tjänst</w:t>
            </w:r>
          </w:p>
          <w:p w14:paraId="239EB124" w14:textId="77777777" w:rsidR="003D2C8C" w:rsidRDefault="003D2C8C">
            <w:pPr>
              <w:pStyle w:val="Brdtextfe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b w:val="0"/>
                <w:sz w:val="20"/>
              </w:rPr>
              <w:instrText xml:space="preserve"> FORMTEXT </w:instrText>
            </w:r>
            <w:r>
              <w:rPr>
                <w:rFonts w:ascii="Arial" w:hAnsi="Arial"/>
                <w:b w:val="0"/>
                <w:sz w:val="20"/>
              </w:rPr>
            </w:r>
            <w:r>
              <w:rPr>
                <w:rFonts w:ascii="Arial" w:hAnsi="Arial"/>
                <w:b w:val="0"/>
                <w:sz w:val="20"/>
              </w:rPr>
              <w:fldChar w:fldCharType="separate"/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>
              <w:rPr>
                <w:rFonts w:ascii="Arial" w:hAnsi="Arial"/>
                <w:b w:val="0"/>
                <w:sz w:val="20"/>
              </w:rPr>
              <w:fldChar w:fldCharType="end"/>
            </w:r>
          </w:p>
        </w:tc>
        <w:tc>
          <w:tcPr>
            <w:tcW w:w="3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E88FF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Gatudress</w:t>
            </w:r>
            <w:r>
              <w:rPr>
                <w:rFonts w:ascii="Arial" w:hAnsi="Arial"/>
                <w:sz w:val="16"/>
              </w:rPr>
              <w:br/>
            </w: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DA6D16" w14:textId="77777777" w:rsidR="003D2C8C" w:rsidRDefault="003D2C8C">
            <w:pPr>
              <w:pStyle w:val="Brdtextfe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b w:val="0"/>
                <w:sz w:val="16"/>
              </w:rPr>
              <w:t>Lokal kontaktperson för system/tjänsten</w:t>
            </w:r>
            <w:r>
              <w:rPr>
                <w:rFonts w:ascii="Arial" w:hAnsi="Arial"/>
                <w:sz w:val="20"/>
              </w:rPr>
              <w:br/>
            </w:r>
            <w:r>
              <w:rPr>
                <w:rFonts w:ascii="Arial" w:hAnsi="Arial"/>
                <w:b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b w:val="0"/>
                <w:sz w:val="20"/>
              </w:rPr>
              <w:instrText xml:space="preserve"> FORMTEXT </w:instrText>
            </w:r>
            <w:r>
              <w:rPr>
                <w:rFonts w:ascii="Arial" w:hAnsi="Arial"/>
                <w:b w:val="0"/>
                <w:sz w:val="20"/>
              </w:rPr>
            </w:r>
            <w:r>
              <w:rPr>
                <w:rFonts w:ascii="Arial" w:hAnsi="Arial"/>
                <w:b w:val="0"/>
                <w:sz w:val="20"/>
              </w:rPr>
              <w:fldChar w:fldCharType="separate"/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>
              <w:rPr>
                <w:rFonts w:ascii="Arial" w:hAnsi="Arial"/>
                <w:b w:val="0"/>
                <w:sz w:val="20"/>
              </w:rPr>
              <w:fldChar w:fldCharType="end"/>
            </w:r>
          </w:p>
        </w:tc>
      </w:tr>
      <w:tr w:rsidR="003D2C8C" w14:paraId="321BD4AF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31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65749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Typ av system</w:t>
            </w:r>
          </w:p>
          <w:p w14:paraId="3BCF472A" w14:textId="77777777" w:rsidR="003D2C8C" w:rsidRDefault="003D2C8C">
            <w:pPr>
              <w:pStyle w:val="Brdtextfe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Arial" w:hAnsi="Arial"/>
                <w:b w:val="0"/>
                <w:sz w:val="20"/>
              </w:rPr>
              <w:instrText xml:space="preserve"> FORMTEXT </w:instrText>
            </w:r>
            <w:r>
              <w:rPr>
                <w:rFonts w:ascii="Arial" w:hAnsi="Arial"/>
                <w:b w:val="0"/>
                <w:sz w:val="20"/>
              </w:rPr>
            </w:r>
            <w:r>
              <w:rPr>
                <w:rFonts w:ascii="Arial" w:hAnsi="Arial"/>
                <w:b w:val="0"/>
                <w:sz w:val="20"/>
              </w:rPr>
              <w:fldChar w:fldCharType="separate"/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>
              <w:rPr>
                <w:rFonts w:ascii="Arial" w:hAnsi="Arial"/>
                <w:b w:val="0"/>
                <w:sz w:val="20"/>
              </w:rPr>
              <w:fldChar w:fldCharType="end"/>
            </w:r>
          </w:p>
        </w:tc>
        <w:tc>
          <w:tcPr>
            <w:tcW w:w="3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9E037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Telefon lokal kontaktperson</w:t>
            </w:r>
            <w:r>
              <w:rPr>
                <w:rFonts w:ascii="Arial" w:hAnsi="Arial"/>
                <w:sz w:val="16"/>
              </w:rPr>
              <w:br/>
            </w: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B5C2C" w14:textId="77777777" w:rsidR="003D2C8C" w:rsidRDefault="003D2C8C">
            <w:pPr>
              <w:pStyle w:val="Brdtextfe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b w:val="0"/>
                <w:sz w:val="16"/>
              </w:rPr>
              <w:t>Mobiltelefon lokal kontaktperson</w:t>
            </w:r>
            <w:r>
              <w:rPr>
                <w:rFonts w:ascii="Arial" w:hAnsi="Arial"/>
                <w:sz w:val="20"/>
              </w:rPr>
              <w:br/>
            </w:r>
            <w:r>
              <w:rPr>
                <w:rFonts w:ascii="Arial" w:hAnsi="Arial"/>
                <w:b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>
              <w:rPr>
                <w:rFonts w:ascii="Arial" w:hAnsi="Arial"/>
                <w:b w:val="0"/>
                <w:sz w:val="20"/>
              </w:rPr>
              <w:instrText xml:space="preserve"> FORMTEXT </w:instrText>
            </w:r>
            <w:r>
              <w:rPr>
                <w:rFonts w:ascii="Arial" w:hAnsi="Arial"/>
                <w:b w:val="0"/>
                <w:sz w:val="20"/>
              </w:rPr>
            </w:r>
            <w:r>
              <w:rPr>
                <w:rFonts w:ascii="Arial" w:hAnsi="Arial"/>
                <w:b w:val="0"/>
                <w:sz w:val="20"/>
              </w:rPr>
              <w:fldChar w:fldCharType="separate"/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 w:rsidR="00E935A6">
              <w:rPr>
                <w:rFonts w:ascii="Arial" w:hAnsi="Arial"/>
                <w:b w:val="0"/>
                <w:sz w:val="20"/>
              </w:rPr>
              <w:t> </w:t>
            </w:r>
            <w:r>
              <w:rPr>
                <w:rFonts w:ascii="Arial" w:hAnsi="Arial"/>
                <w:b w:val="0"/>
                <w:sz w:val="20"/>
              </w:rPr>
              <w:fldChar w:fldCharType="end"/>
            </w:r>
          </w:p>
        </w:tc>
      </w:tr>
      <w:tr w:rsidR="003D2C8C" w14:paraId="525907E1" w14:textId="77777777">
        <w:tblPrEx>
          <w:tblCellMar>
            <w:top w:w="0" w:type="dxa"/>
            <w:bottom w:w="0" w:type="dxa"/>
          </w:tblCellMar>
        </w:tblPrEx>
        <w:trPr>
          <w:cantSplit/>
          <w:trHeight w:val="113"/>
        </w:trPr>
        <w:tc>
          <w:tcPr>
            <w:tcW w:w="10493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B0919" w14:textId="77777777" w:rsidR="003D2C8C" w:rsidRPr="003D2C8C" w:rsidRDefault="003D2C8C">
            <w:pPr>
              <w:pStyle w:val="Brdtextfet"/>
              <w:rPr>
                <w:rFonts w:ascii="Arial" w:hAnsi="Arial"/>
                <w:sz w:val="16"/>
              </w:rPr>
            </w:pPr>
            <w:r w:rsidRPr="003D2C8C">
              <w:rPr>
                <w:rFonts w:ascii="Arial" w:hAnsi="Arial"/>
                <w:sz w:val="16"/>
              </w:rPr>
              <w:t>Ifylls av VGR</w:t>
            </w:r>
          </w:p>
        </w:tc>
      </w:tr>
      <w:tr w:rsidR="003D2C8C" w14:paraId="23CF810E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31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0300F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Lokal beställare/namn VGR</w:t>
            </w:r>
          </w:p>
          <w:p w14:paraId="029089D1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3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3CCA5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Organisationsnummer</w:t>
            </w:r>
          </w:p>
          <w:p w14:paraId="72CEDF36" w14:textId="77777777" w:rsidR="003D2C8C" w:rsidRDefault="003D2C8C">
            <w:pPr>
              <w:rPr>
                <w:rFonts w:ascii="Arial" w:hAnsi="Arial"/>
                <w:sz w:val="20"/>
              </w:rPr>
            </w:pPr>
            <w:proofErr w:type="gramStart"/>
            <w:r>
              <w:rPr>
                <w:rFonts w:ascii="Arial" w:hAnsi="Arial"/>
                <w:sz w:val="20"/>
              </w:rPr>
              <w:t>232100-0131</w:t>
            </w:r>
            <w:proofErr w:type="gramEnd"/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6028C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e-postadress</w:t>
            </w:r>
          </w:p>
          <w:p w14:paraId="4FAC65F0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0259ECA3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3118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96B9E5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Förvaltning/organisation VGR</w:t>
            </w:r>
          </w:p>
          <w:p w14:paraId="33666ECB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bookmarkStart w:id="0" w:name="Text6"/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bookmarkEnd w:id="0"/>
          </w:p>
        </w:tc>
        <w:tc>
          <w:tcPr>
            <w:tcW w:w="311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B52B19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Avdelning/enhet</w:t>
            </w:r>
          </w:p>
          <w:p w14:paraId="7043579D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8513D9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Telefon</w:t>
            </w:r>
          </w:p>
          <w:p w14:paraId="265768BD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37391543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3118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D7D1C0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Adress</w:t>
            </w:r>
          </w:p>
          <w:p w14:paraId="489696DB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311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2633D0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Postadress</w:t>
            </w:r>
          </w:p>
          <w:p w14:paraId="589E8DC0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B0DAC3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Mobiltelefon</w:t>
            </w:r>
          </w:p>
          <w:p w14:paraId="7CC546C6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6ADE68A6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3118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F18495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Namn på system/tjänst</w:t>
            </w:r>
          </w:p>
          <w:p w14:paraId="0378086C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311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E7C4DE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Gatuadress</w:t>
            </w:r>
          </w:p>
          <w:p w14:paraId="0C7843E1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D0D04C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Lokal kontaktperson för system/tjänsten VGR</w:t>
            </w:r>
          </w:p>
          <w:p w14:paraId="71D3F156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09A02F30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3118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161A49C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Typ av system</w:t>
            </w:r>
          </w:p>
          <w:p w14:paraId="49F4DBB3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311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9D3293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Telefon lokal kontaktperson</w:t>
            </w:r>
          </w:p>
          <w:p w14:paraId="16AA155C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25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0229BD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Mobiltelefon lokal kontaktperson</w:t>
            </w:r>
          </w:p>
          <w:p w14:paraId="6C07FDCA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28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54EBBC50" w14:textId="77777777">
        <w:tblPrEx>
          <w:tblCellMar>
            <w:top w:w="0" w:type="dxa"/>
            <w:bottom w:w="0" w:type="dxa"/>
          </w:tblCellMar>
        </w:tblPrEx>
        <w:trPr>
          <w:trHeight w:val="621"/>
        </w:trPr>
        <w:tc>
          <w:tcPr>
            <w:tcW w:w="10493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3F0134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Övrigt</w:t>
            </w:r>
          </w:p>
          <w:p w14:paraId="491E0DA5" w14:textId="77777777" w:rsidR="003D2C8C" w:rsidRDefault="003D2C8C">
            <w:pPr>
              <w:pStyle w:val="Sidfot"/>
              <w:tabs>
                <w:tab w:val="clear" w:pos="4536"/>
                <w:tab w:val="clear" w:pos="9072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0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  <w:p w14:paraId="20FE400B" w14:textId="77777777" w:rsidR="003D2C8C" w:rsidRDefault="003D2C8C">
            <w:pPr>
              <w:pStyle w:val="Sidfot"/>
              <w:rPr>
                <w:rFonts w:ascii="Arial" w:hAnsi="Arial"/>
                <w:sz w:val="16"/>
              </w:rPr>
            </w:pPr>
          </w:p>
        </w:tc>
      </w:tr>
      <w:tr w:rsidR="003D2C8C" w14:paraId="37067167" w14:textId="77777777">
        <w:tblPrEx>
          <w:tblCellMar>
            <w:top w:w="0" w:type="dxa"/>
            <w:bottom w:w="0" w:type="dxa"/>
          </w:tblCellMar>
        </w:tblPrEx>
        <w:trPr>
          <w:trHeight w:val="648"/>
        </w:trPr>
        <w:tc>
          <w:tcPr>
            <w:tcW w:w="10493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42C7D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Kommentarer</w:t>
            </w:r>
          </w:p>
          <w:p w14:paraId="1F4BB90A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0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67B8414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493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14:paraId="0D393BD0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</w:p>
        </w:tc>
      </w:tr>
      <w:tr w:rsidR="003D2C8C" w14:paraId="07DAE35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493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14:paraId="22ADFD4B" w14:textId="77777777" w:rsidR="003D2C8C" w:rsidRDefault="003D2C8C">
            <w:pPr>
              <w:rPr>
                <w:rFonts w:ascii="Arial" w:hAnsi="Arial"/>
                <w:sz w:val="8"/>
              </w:rPr>
            </w:pPr>
          </w:p>
        </w:tc>
      </w:tr>
      <w:tr w:rsidR="003D2C8C" w14:paraId="3D2F1E3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2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F4F53" w14:textId="77777777" w:rsidR="003D2C8C" w:rsidRDefault="003D2C8C">
            <w:pPr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IP addresser och portar (Ifylls av beställare och VGR)</w:t>
            </w:r>
          </w:p>
        </w:tc>
        <w:tc>
          <w:tcPr>
            <w:tcW w:w="52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30622" w14:textId="77777777" w:rsidR="003D2C8C" w:rsidRDefault="003D2C8C">
            <w:pPr>
              <w:rPr>
                <w:rFonts w:ascii="Arial" w:hAnsi="Arial"/>
                <w:sz w:val="16"/>
              </w:rPr>
            </w:pPr>
          </w:p>
        </w:tc>
      </w:tr>
      <w:tr w:rsidR="003D2C8C" w14:paraId="6592E60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80CD6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b/>
                <w:sz w:val="16"/>
                <w:lang w:val="en-GB"/>
              </w:rPr>
              <w:t>A</w:t>
            </w:r>
            <w:r>
              <w:rPr>
                <w:rFonts w:ascii="Arial" w:hAnsi="Arial"/>
                <w:sz w:val="16"/>
                <w:lang w:val="en-GB"/>
              </w:rPr>
              <w:t xml:space="preserve"> lokal IP insidesadress</w:t>
            </w:r>
          </w:p>
          <w:p w14:paraId="71013F30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E1FF49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A Sjunet IP address</w:t>
            </w:r>
          </w:p>
          <w:p w14:paraId="140B6E43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1B28B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Sjunet address</w:t>
            </w:r>
          </w:p>
          <w:p w14:paraId="117B4CCD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E00D5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local IP insidesadress</w:t>
            </w:r>
          </w:p>
          <w:p w14:paraId="5FB2B33C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5ADAEA6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07815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745BA507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6F0DB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22E2F061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C8596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020DCF38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35768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54CD163C" w14:textId="77777777" w:rsidR="003D2C8C" w:rsidRDefault="003D2C8C">
            <w:pPr>
              <w:tabs>
                <w:tab w:val="left" w:pos="1277"/>
                <w:tab w:val="left" w:pos="1866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</w:tr>
      <w:tr w:rsidR="003D2C8C" w14:paraId="79E6ACF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EDC11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b/>
                <w:sz w:val="16"/>
                <w:lang w:val="en-GB"/>
              </w:rPr>
              <w:t>A</w:t>
            </w:r>
            <w:r>
              <w:rPr>
                <w:rFonts w:ascii="Arial" w:hAnsi="Arial"/>
                <w:sz w:val="16"/>
                <w:lang w:val="en-GB"/>
              </w:rPr>
              <w:t xml:space="preserve"> lokal IP insidesadress</w:t>
            </w:r>
          </w:p>
          <w:p w14:paraId="212D3492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687F3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A Sjunet IP address</w:t>
            </w:r>
          </w:p>
          <w:p w14:paraId="52DA56FC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7D5FE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Sjunet address</w:t>
            </w:r>
          </w:p>
          <w:p w14:paraId="67E93FF2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471C79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local IP insidesadress</w:t>
            </w:r>
          </w:p>
          <w:p w14:paraId="151C4DF0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3B4D937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5F265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2AB0D9F2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5D6CE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3E2E7806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F5A32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22F3E5BD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158A2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7171F193" w14:textId="77777777" w:rsidR="003D2C8C" w:rsidRDefault="003D2C8C">
            <w:pPr>
              <w:tabs>
                <w:tab w:val="left" w:pos="1277"/>
                <w:tab w:val="left" w:pos="1866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</w:tr>
      <w:tr w:rsidR="003D2C8C" w14:paraId="43086AF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FC900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b/>
                <w:sz w:val="16"/>
                <w:lang w:val="en-GB"/>
              </w:rPr>
              <w:t>A</w:t>
            </w:r>
            <w:r>
              <w:rPr>
                <w:rFonts w:ascii="Arial" w:hAnsi="Arial"/>
                <w:sz w:val="16"/>
                <w:lang w:val="en-GB"/>
              </w:rPr>
              <w:t xml:space="preserve"> lokal IP insidesadress</w:t>
            </w:r>
          </w:p>
          <w:p w14:paraId="206ECD62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9EDE9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A Sjunet IP address</w:t>
            </w:r>
          </w:p>
          <w:p w14:paraId="3EB8DE29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F8E8E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Sjunet address</w:t>
            </w:r>
          </w:p>
          <w:p w14:paraId="1C7CB840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540D8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local IP insidesadress</w:t>
            </w:r>
          </w:p>
          <w:p w14:paraId="7F859740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19B01D9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C2AD2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490390C2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52D7B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153E9AB5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1CF1F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2F33A909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  <w:lang w:val="en-GB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E890C3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54068884" w14:textId="77777777" w:rsidR="003D2C8C" w:rsidRDefault="003D2C8C">
            <w:pPr>
              <w:tabs>
                <w:tab w:val="left" w:pos="1277"/>
                <w:tab w:val="left" w:pos="1866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</w:tr>
      <w:tr w:rsidR="003D2C8C" w14:paraId="3087824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6B6047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b/>
                <w:sz w:val="16"/>
                <w:lang w:val="en-GB"/>
              </w:rPr>
              <w:t>A</w:t>
            </w:r>
            <w:r>
              <w:rPr>
                <w:rFonts w:ascii="Arial" w:hAnsi="Arial"/>
                <w:sz w:val="16"/>
                <w:lang w:val="en-GB"/>
              </w:rPr>
              <w:t xml:space="preserve"> lokal IP insidesadress</w:t>
            </w:r>
          </w:p>
          <w:p w14:paraId="76594F65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7BA18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A Sjunet IP address</w:t>
            </w:r>
          </w:p>
          <w:p w14:paraId="69BB13D7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5193D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Sjunet address</w:t>
            </w:r>
          </w:p>
          <w:p w14:paraId="7DD615D8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0F3C3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local IP insidesadress</w:t>
            </w:r>
          </w:p>
          <w:p w14:paraId="3A642FB8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71E989C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EC9B8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3BAD7A73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3F691E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60B0677B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ED3BD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1E8DF5BE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94C12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30882468" w14:textId="77777777" w:rsidR="003D2C8C" w:rsidRDefault="003D2C8C">
            <w:pPr>
              <w:tabs>
                <w:tab w:val="left" w:pos="1277"/>
                <w:tab w:val="left" w:pos="1866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</w:tr>
      <w:tr w:rsidR="003D2C8C" w14:paraId="3C6757A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6F1D5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b/>
                <w:sz w:val="16"/>
                <w:lang w:val="en-GB"/>
              </w:rPr>
              <w:t>A</w:t>
            </w:r>
            <w:r>
              <w:rPr>
                <w:rFonts w:ascii="Arial" w:hAnsi="Arial"/>
                <w:sz w:val="16"/>
                <w:lang w:val="en-GB"/>
              </w:rPr>
              <w:t xml:space="preserve"> lokal IP insidesadress</w:t>
            </w:r>
          </w:p>
          <w:p w14:paraId="4D8832BF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0FB654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A Sjunet IP address</w:t>
            </w:r>
          </w:p>
          <w:p w14:paraId="5ED2B8C3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7019B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Sjunet address</w:t>
            </w:r>
          </w:p>
          <w:p w14:paraId="08D57F50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1D80A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VGR local IP insidesadress</w:t>
            </w:r>
          </w:p>
          <w:p w14:paraId="6D499F0B" w14:textId="77777777" w:rsidR="003D2C8C" w:rsidRDefault="003D2C8C">
            <w:pPr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52DA35F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B0513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4D1E8E75" w14:textId="77777777" w:rsidR="003D2C8C" w:rsidRDefault="003D2C8C">
            <w:pPr>
              <w:tabs>
                <w:tab w:val="left" w:pos="1207"/>
                <w:tab w:val="left" w:pos="1774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BEF34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0424696C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D0B50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37D79C95" w14:textId="77777777" w:rsidR="003D2C8C" w:rsidRDefault="003D2C8C">
            <w:pPr>
              <w:tabs>
                <w:tab w:val="left" w:pos="1348"/>
                <w:tab w:val="left" w:pos="191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  <w:tc>
          <w:tcPr>
            <w:tcW w:w="2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ED386" w14:textId="77777777" w:rsidR="003D2C8C" w:rsidRDefault="003D2C8C">
            <w:pPr>
              <w:tabs>
                <w:tab w:val="left" w:pos="1278"/>
                <w:tab w:val="left" w:pos="1845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16"/>
                <w:lang w:val="en-GB"/>
              </w:rPr>
              <w:t>Portnummer</w:t>
            </w:r>
            <w:r>
              <w:rPr>
                <w:rFonts w:ascii="Arial" w:hAnsi="Arial"/>
                <w:sz w:val="16"/>
                <w:lang w:val="en-GB"/>
              </w:rPr>
              <w:tab/>
              <w:t>TCP</w:t>
            </w:r>
            <w:r>
              <w:rPr>
                <w:rFonts w:ascii="Arial" w:hAnsi="Arial"/>
                <w:sz w:val="16"/>
                <w:lang w:val="en-GB"/>
              </w:rPr>
              <w:tab/>
              <w:t>UDP</w:t>
            </w:r>
          </w:p>
          <w:p w14:paraId="19259BE4" w14:textId="77777777" w:rsidR="003D2C8C" w:rsidRDefault="003D2C8C">
            <w:pPr>
              <w:tabs>
                <w:tab w:val="left" w:pos="1277"/>
                <w:tab w:val="left" w:pos="1866"/>
              </w:tabs>
              <w:rPr>
                <w:rFonts w:ascii="Arial" w:hAnsi="Arial"/>
                <w:sz w:val="16"/>
                <w:lang w:val="en-GB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  <w:r>
              <w:rPr>
                <w:rFonts w:ascii="Arial" w:hAnsi="Arial"/>
                <w:sz w:val="20"/>
                <w:lang w:val="en-GB"/>
              </w:rPr>
              <w:tab/>
            </w:r>
            <w:r>
              <w:rPr>
                <w:rFonts w:ascii="Arial" w:hAnsi="Arial"/>
                <w:sz w:val="20"/>
                <w:lang w:val="en-GB"/>
              </w:rPr>
              <w:fldChar w:fldCharType="begin">
                <w:ffData>
                  <w:name w:val="Kryss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>
              <w:rPr>
                <w:rFonts w:ascii="Arial" w:hAnsi="Arial"/>
                <w:sz w:val="20"/>
                <w:lang w:val="en-GB"/>
              </w:rPr>
            </w:r>
            <w:r>
              <w:rPr>
                <w:rFonts w:ascii="Arial" w:hAnsi="Arial"/>
                <w:sz w:val="20"/>
                <w:lang w:val="en-GB"/>
              </w:rPr>
              <w:fldChar w:fldCharType="end"/>
            </w:r>
          </w:p>
        </w:tc>
      </w:tr>
      <w:tr w:rsidR="003D2C8C" w14:paraId="31F77F5D" w14:textId="77777777">
        <w:tblPrEx>
          <w:tblCellMar>
            <w:top w:w="0" w:type="dxa"/>
            <w:bottom w:w="0" w:type="dxa"/>
          </w:tblCellMar>
        </w:tblPrEx>
        <w:trPr>
          <w:trHeight w:val="661"/>
        </w:trPr>
        <w:tc>
          <w:tcPr>
            <w:tcW w:w="10493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64C02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Övrigt</w:t>
            </w:r>
          </w:p>
          <w:p w14:paraId="41AEB06F" w14:textId="77777777" w:rsidR="003D2C8C" w:rsidRDefault="003D2C8C">
            <w:pPr>
              <w:pStyle w:val="Sidfo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0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  <w:p w14:paraId="65B365A4" w14:textId="77777777" w:rsidR="003D2C8C" w:rsidRDefault="003D2C8C">
            <w:pPr>
              <w:pStyle w:val="Sidfot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2E4F442F" w14:textId="77777777" w:rsidR="003D2C8C" w:rsidRDefault="003D2C8C">
            <w:pPr>
              <w:pStyle w:val="Sidfot"/>
              <w:rPr>
                <w:rFonts w:ascii="Arial" w:hAnsi="Arial"/>
                <w:sz w:val="16"/>
              </w:rPr>
            </w:pPr>
          </w:p>
        </w:tc>
      </w:tr>
    </w:tbl>
    <w:p w14:paraId="7EDDE6C7" w14:textId="77777777" w:rsidR="003D2C8C" w:rsidRDefault="003D2C8C">
      <w:pPr>
        <w:ind w:left="-2552"/>
        <w:rPr>
          <w:sz w:val="8"/>
        </w:rPr>
      </w:pPr>
    </w:p>
    <w:tbl>
      <w:tblPr>
        <w:tblW w:w="0" w:type="auto"/>
        <w:tblInd w:w="-262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622"/>
        <w:gridCol w:w="2623"/>
        <w:gridCol w:w="2623"/>
        <w:gridCol w:w="2623"/>
      </w:tblGrid>
      <w:tr w:rsidR="003D2C8C" w14:paraId="5BB1330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491" w:type="dxa"/>
            <w:gridSpan w:val="4"/>
            <w:tcBorders>
              <w:top w:val="single" w:sz="6" w:space="0" w:color="auto"/>
              <w:bottom w:val="single" w:sz="6" w:space="0" w:color="auto"/>
            </w:tcBorders>
          </w:tcPr>
          <w:p w14:paraId="21EB51E3" w14:textId="77777777" w:rsidR="003D2C8C" w:rsidRDefault="003D2C8C">
            <w:pPr>
              <w:rPr>
                <w:rFonts w:ascii="Arial" w:hAnsi="Arial"/>
                <w:color w:val="000000"/>
                <w:sz w:val="8"/>
              </w:rPr>
            </w:pPr>
          </w:p>
        </w:tc>
      </w:tr>
      <w:tr w:rsidR="003D2C8C" w14:paraId="6B119FBA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262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F6AE9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Uppgiftsansvarig </w:t>
            </w:r>
            <w:r>
              <w:rPr>
                <w:rFonts w:ascii="Arial" w:hAnsi="Arial"/>
                <w:b/>
                <w:sz w:val="16"/>
              </w:rPr>
              <w:t>A</w:t>
            </w:r>
          </w:p>
          <w:p w14:paraId="5CB53E8A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2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D226E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e-postadress</w:t>
            </w:r>
          </w:p>
          <w:p w14:paraId="4E8E97D3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 w:rsidR="00E935A6">
              <w:rPr>
                <w:rFonts w:ascii="Arial" w:hAnsi="Arial"/>
                <w:sz w:val="16"/>
              </w:rPr>
              <w:t> </w:t>
            </w:r>
            <w:r w:rsidR="00E935A6">
              <w:rPr>
                <w:rFonts w:ascii="Arial" w:hAnsi="Arial"/>
                <w:sz w:val="16"/>
              </w:rPr>
              <w:t> </w:t>
            </w:r>
            <w:r w:rsidR="00E935A6">
              <w:rPr>
                <w:rFonts w:ascii="Arial" w:hAnsi="Arial"/>
                <w:sz w:val="16"/>
              </w:rPr>
              <w:t> </w:t>
            </w:r>
            <w:r w:rsidR="00E935A6">
              <w:rPr>
                <w:rFonts w:ascii="Arial" w:hAnsi="Arial"/>
                <w:sz w:val="16"/>
              </w:rPr>
              <w:t> </w:t>
            </w:r>
            <w:r w:rsidR="00E935A6">
              <w:rPr>
                <w:rFonts w:ascii="Arial" w:hAnsi="Arial"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26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34687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Uppgiftsansvarig VGR</w:t>
            </w:r>
          </w:p>
          <w:p w14:paraId="2E9590D2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ruta23"/>
                  <w:enabled/>
                  <w:calcOnExit w:val="0"/>
                  <w:textInput>
                    <w:maxLength w:val="22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191B8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e-postadress</w:t>
            </w:r>
          </w:p>
          <w:p w14:paraId="7AA019FB" w14:textId="77777777" w:rsidR="003D2C8C" w:rsidRDefault="003D2C8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3D2C8C" w14:paraId="15A32554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26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2991FE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</w:p>
          <w:p w14:paraId="3BD274A5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2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D1C0B3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</w:p>
          <w:p w14:paraId="70DA55F0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2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 w:rsidR="00E935A6">
              <w:rPr>
                <w:rFonts w:ascii="Arial" w:hAnsi="Arial"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31FB9E6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</w:p>
          <w:p w14:paraId="732B5AA2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2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6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40EDE4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</w:p>
          <w:p w14:paraId="12F32A1C" w14:textId="77777777" w:rsidR="003D2C8C" w:rsidRDefault="003D2C8C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2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48EAFB8E" w14:textId="77777777">
        <w:tblPrEx>
          <w:tblCellMar>
            <w:top w:w="0" w:type="dxa"/>
            <w:bottom w:w="0" w:type="dxa"/>
          </w:tblCellMar>
        </w:tblPrEx>
        <w:trPr>
          <w:cantSplit/>
          <w:trHeight w:val="467"/>
        </w:trPr>
        <w:tc>
          <w:tcPr>
            <w:tcW w:w="1049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DBC0FD" w14:textId="77777777" w:rsidR="003D2C8C" w:rsidRDefault="003D2C8C">
            <w:pPr>
              <w:rPr>
                <w:rFonts w:ascii="Arial" w:hAnsi="Arial"/>
                <w:sz w:val="16"/>
              </w:rPr>
            </w:pPr>
          </w:p>
          <w:p w14:paraId="3F876999" w14:textId="77777777" w:rsidR="003D2C8C" w:rsidRDefault="003D2C8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2"/>
                    <w:format w:val="Inledande versal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3D2C8C" w14:paraId="0AF77797" w14:textId="77777777">
        <w:tblPrEx>
          <w:tblCellMar>
            <w:top w:w="0" w:type="dxa"/>
            <w:bottom w:w="0" w:type="dxa"/>
          </w:tblCellMar>
        </w:tblPrEx>
        <w:trPr>
          <w:cantSplit/>
          <w:trHeight w:val="65"/>
        </w:trPr>
        <w:tc>
          <w:tcPr>
            <w:tcW w:w="10491" w:type="dxa"/>
            <w:gridSpan w:val="4"/>
            <w:tcBorders>
              <w:top w:val="single" w:sz="6" w:space="0" w:color="auto"/>
            </w:tcBorders>
          </w:tcPr>
          <w:p w14:paraId="79C162C7" w14:textId="77777777" w:rsidR="003D2C8C" w:rsidRDefault="003D2C8C">
            <w:pPr>
              <w:rPr>
                <w:rFonts w:ascii="Arial" w:hAnsi="Arial"/>
                <w:sz w:val="14"/>
              </w:rPr>
            </w:pPr>
          </w:p>
        </w:tc>
      </w:tr>
    </w:tbl>
    <w:p w14:paraId="52B382BE" w14:textId="77777777" w:rsidR="003D2C8C" w:rsidRDefault="003D2C8C">
      <w:pPr>
        <w:pStyle w:val="Sidfot"/>
        <w:tabs>
          <w:tab w:val="clear" w:pos="4536"/>
          <w:tab w:val="clear" w:pos="9072"/>
        </w:tabs>
      </w:pPr>
    </w:p>
    <w:sectPr w:rsidR="003D2C8C">
      <w:footerReference w:type="default" r:id="rId7"/>
      <w:headerReference w:type="first" r:id="rId8"/>
      <w:footerReference w:type="first" r:id="rId9"/>
      <w:type w:val="continuous"/>
      <w:pgSz w:w="11907" w:h="16840" w:code="9"/>
      <w:pgMar w:top="181" w:right="1077" w:bottom="340" w:left="3402" w:header="113" w:footer="22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842A6A" w14:textId="77777777" w:rsidR="0069328B" w:rsidRDefault="0069328B">
      <w:r>
        <w:separator/>
      </w:r>
    </w:p>
  </w:endnote>
  <w:endnote w:type="continuationSeparator" w:id="0">
    <w:p w14:paraId="111CAF4D" w14:textId="77777777" w:rsidR="0069328B" w:rsidRDefault="006932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259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84"/>
      <w:gridCol w:w="5184"/>
    </w:tblGrid>
    <w:tr w:rsidR="00FC3784" w14:paraId="23CF2C56" w14:textId="77777777">
      <w:tblPrEx>
        <w:tblCellMar>
          <w:top w:w="0" w:type="dxa"/>
          <w:bottom w:w="0" w:type="dxa"/>
        </w:tblCellMar>
      </w:tblPrEx>
      <w:trPr>
        <w:trHeight w:hRule="exact" w:val="240"/>
      </w:trPr>
      <w:tc>
        <w:tcPr>
          <w:tcW w:w="5184" w:type="dxa"/>
        </w:tcPr>
        <w:p w14:paraId="3A0E9950" w14:textId="77777777" w:rsidR="00FC3784" w:rsidRDefault="00FC3784"/>
      </w:tc>
      <w:tc>
        <w:tcPr>
          <w:tcW w:w="5184" w:type="dxa"/>
        </w:tcPr>
        <w:p w14:paraId="5D1C5AAB" w14:textId="77777777" w:rsidR="00FC3784" w:rsidRDefault="00FC3784"/>
      </w:tc>
    </w:tr>
  </w:tbl>
  <w:p w14:paraId="5DE4AD64" w14:textId="77777777" w:rsidR="00FC3784" w:rsidRDefault="00FC3784">
    <w:pPr>
      <w:spacing w:line="20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262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180"/>
      <w:gridCol w:w="4168"/>
    </w:tblGrid>
    <w:tr w:rsidR="00FC3784" w14:paraId="10CE1334" w14:textId="77777777">
      <w:tblPrEx>
        <w:tblCellMar>
          <w:top w:w="0" w:type="dxa"/>
          <w:bottom w:w="0" w:type="dxa"/>
        </w:tblCellMar>
      </w:tblPrEx>
      <w:trPr>
        <w:cantSplit/>
      </w:trPr>
      <w:tc>
        <w:tcPr>
          <w:tcW w:w="6180" w:type="dxa"/>
        </w:tcPr>
        <w:p w14:paraId="69A39E47" w14:textId="77777777" w:rsidR="00FC3784" w:rsidRDefault="00FC3784">
          <w:pPr>
            <w:pStyle w:val="Rubrik2"/>
            <w:spacing w:before="0" w:after="0"/>
            <w:rPr>
              <w:rFonts w:ascii="Arial" w:hAnsi="Arial"/>
              <w:sz w:val="16"/>
            </w:rPr>
          </w:pPr>
          <w:bookmarkStart w:id="1" w:name="Bilagor" w:colFirst="1" w:colLast="1"/>
          <w:r>
            <w:rPr>
              <w:rFonts w:ascii="Arial" w:hAnsi="Arial"/>
              <w:sz w:val="16"/>
            </w:rPr>
            <w:t>VGRnet anslutning Sjunet</w:t>
          </w:r>
        </w:p>
      </w:tc>
      <w:tc>
        <w:tcPr>
          <w:tcW w:w="4168" w:type="dxa"/>
        </w:tcPr>
        <w:p w14:paraId="44FBF40B" w14:textId="77777777" w:rsidR="00FC3784" w:rsidRDefault="00FC3784">
          <w:pPr>
            <w:ind w:left="-70" w:right="-70"/>
            <w:rPr>
              <w:rFonts w:ascii="Arial" w:hAnsi="Arial"/>
              <w:sz w:val="16"/>
            </w:rPr>
          </w:pPr>
          <w:r>
            <w:rPr>
              <w:rFonts w:ascii="Arial" w:hAnsi="Arial"/>
              <w:sz w:val="16"/>
            </w:rPr>
            <w:t xml:space="preserve">Leif Ytterström </w:t>
          </w:r>
          <w:proofErr w:type="gramStart"/>
          <w:smartTag w:uri="urn:schemas-microsoft-com:office:smarttags" w:element="phone">
            <w:smartTagPr>
              <w:attr w:uri="urn:schemas-microsoft-com:office:office" w:name="ls" w:val="trans"/>
            </w:smartTagPr>
            <w:r>
              <w:rPr>
                <w:rFonts w:ascii="Arial" w:hAnsi="Arial"/>
                <w:sz w:val="16"/>
              </w:rPr>
              <w:t>031-630993</w:t>
            </w:r>
          </w:smartTag>
          <w:proofErr w:type="gramEnd"/>
          <w:r>
            <w:rPr>
              <w:rFonts w:ascii="Arial" w:hAnsi="Arial"/>
              <w:sz w:val="16"/>
            </w:rPr>
            <w:t xml:space="preserve"> Ver 2.0 </w:t>
          </w:r>
        </w:p>
      </w:tc>
    </w:tr>
    <w:bookmarkEnd w:id="1"/>
  </w:tbl>
  <w:p w14:paraId="4CC37720" w14:textId="77777777" w:rsidR="00FC3784" w:rsidRDefault="00FC3784">
    <w:pPr>
      <w:spacing w:line="2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AB9747" w14:textId="77777777" w:rsidR="0069328B" w:rsidRDefault="0069328B">
      <w:r>
        <w:separator/>
      </w:r>
    </w:p>
  </w:footnote>
  <w:footnote w:type="continuationSeparator" w:id="0">
    <w:p w14:paraId="30A3CE32" w14:textId="77777777" w:rsidR="0069328B" w:rsidRDefault="006932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0D86B" w14:textId="77777777" w:rsidR="00FC3784" w:rsidRDefault="00FC3784">
    <w:pPr>
      <w:pStyle w:val="Sidhuvud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H+wYb0biMQ1QG6jSqwqnOvm0dEMGcqqWuqfkDK5otRIAytlcIf2F8IxlGL4OA2edJjL1xejYsPYbm0Caj+oGqQ==" w:salt="tZ03BNbdJBVIpizWV/p7GQ=="/>
  <w:defaultTabStop w:val="1296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Dokumenttyp" w:val="Logomall"/>
    <w:docVar w:name="KanHaBilagor" w:val="Ja"/>
    <w:docVar w:name="KanHaInneh\'e5llsf\'f6rteckning" w:val="Ja"/>
    <w:docVar w:name="NumreradeRubriker" w:val="Nej"/>
    <w:docVar w:name="Profilnamn" w:val="Grundprofil"/>
    <w:docVar w:name="SkrivinAntalBilagor" w:val="Nej"/>
    <w:docVar w:name="Spr\'e5k" w:val="Sve"/>
  </w:docVars>
  <w:rsids>
    <w:rsidRoot w:val="00483C54"/>
    <w:rsid w:val="00176969"/>
    <w:rsid w:val="001F3F0C"/>
    <w:rsid w:val="00306DA4"/>
    <w:rsid w:val="003207E4"/>
    <w:rsid w:val="003339C9"/>
    <w:rsid w:val="00356CE3"/>
    <w:rsid w:val="003D2C8C"/>
    <w:rsid w:val="003E0ABA"/>
    <w:rsid w:val="00483C54"/>
    <w:rsid w:val="004D67BA"/>
    <w:rsid w:val="00500C8A"/>
    <w:rsid w:val="0050273B"/>
    <w:rsid w:val="00506BE7"/>
    <w:rsid w:val="005D6574"/>
    <w:rsid w:val="005E2EBA"/>
    <w:rsid w:val="00623A46"/>
    <w:rsid w:val="0069328B"/>
    <w:rsid w:val="009213F2"/>
    <w:rsid w:val="00A414CD"/>
    <w:rsid w:val="00A875F8"/>
    <w:rsid w:val="00AE2F23"/>
    <w:rsid w:val="00AF0A7D"/>
    <w:rsid w:val="00BB2DD2"/>
    <w:rsid w:val="00BB62EB"/>
    <w:rsid w:val="00C335A5"/>
    <w:rsid w:val="00CD1F13"/>
    <w:rsid w:val="00D74636"/>
    <w:rsid w:val="00E935A6"/>
    <w:rsid w:val="00EE0675"/>
    <w:rsid w:val="00F17F5A"/>
    <w:rsid w:val="00F51E28"/>
    <w:rsid w:val="00FC3784"/>
    <w:rsid w:val="00FF7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hone"/>
  <w:shapeDefaults>
    <o:shapedefaults v:ext="edit" spidmax="3074"/>
    <o:shapelayout v:ext="edit">
      <o:idmap v:ext="edit" data="1"/>
    </o:shapelayout>
  </w:shapeDefaults>
  <w:decimalSymbol w:val=","/>
  <w:listSeparator w:val=";"/>
  <w14:docId w14:val="374A5BE5"/>
  <w15:chartTrackingRefBased/>
  <w15:docId w15:val="{DF83AD20-4812-4722-B61B-A469D7070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Rubrik1">
    <w:name w:val="heading 1"/>
    <w:basedOn w:val="Normal"/>
    <w:next w:val="Normal"/>
    <w:qFormat/>
    <w:pPr>
      <w:keepNext/>
      <w:spacing w:before="240" w:after="240"/>
      <w:outlineLvl w:val="0"/>
    </w:pPr>
    <w:rPr>
      <w:b/>
      <w:sz w:val="28"/>
    </w:rPr>
  </w:style>
  <w:style w:type="paragraph" w:styleId="Rubrik2">
    <w:name w:val="heading 2"/>
    <w:basedOn w:val="Normal"/>
    <w:next w:val="Normal"/>
    <w:qFormat/>
    <w:pPr>
      <w:keepNext/>
      <w:spacing w:before="240" w:after="240"/>
      <w:outlineLvl w:val="1"/>
    </w:pPr>
    <w:rPr>
      <w:b/>
    </w:rPr>
  </w:style>
  <w:style w:type="paragraph" w:styleId="Rubrik3">
    <w:name w:val="heading 3"/>
    <w:basedOn w:val="Rubrik2"/>
    <w:next w:val="Normal"/>
    <w:qFormat/>
    <w:pPr>
      <w:outlineLvl w:val="2"/>
    </w:pPr>
  </w:style>
  <w:style w:type="paragraph" w:styleId="Rubrik4">
    <w:name w:val="heading 4"/>
    <w:basedOn w:val="Rubrik3"/>
    <w:next w:val="Normal"/>
    <w:qFormat/>
    <w:pPr>
      <w:outlineLvl w:val="3"/>
    </w:pPr>
  </w:style>
  <w:style w:type="paragraph" w:styleId="Rubrik5">
    <w:name w:val="heading 5"/>
    <w:basedOn w:val="Rubrik4"/>
    <w:next w:val="Normal"/>
    <w:qFormat/>
    <w:pPr>
      <w:outlineLvl w:val="4"/>
    </w:pPr>
  </w:style>
  <w:style w:type="paragraph" w:styleId="Rubrik6">
    <w:name w:val="heading 6"/>
    <w:basedOn w:val="Rubrik5"/>
    <w:next w:val="Normal"/>
    <w:qFormat/>
    <w:pPr>
      <w:outlineLvl w:val="5"/>
    </w:pPr>
  </w:style>
  <w:style w:type="paragraph" w:styleId="Rubrik7">
    <w:name w:val="heading 7"/>
    <w:basedOn w:val="Rubrik6"/>
    <w:next w:val="Normal"/>
    <w:qFormat/>
    <w:pPr>
      <w:outlineLvl w:val="6"/>
    </w:pPr>
  </w:style>
  <w:style w:type="paragraph" w:styleId="Rubrik8">
    <w:name w:val="heading 8"/>
    <w:basedOn w:val="Rubrik7"/>
    <w:next w:val="Normal"/>
    <w:qFormat/>
    <w:pPr>
      <w:outlineLvl w:val="7"/>
    </w:pPr>
  </w:style>
  <w:style w:type="paragraph" w:styleId="Rubrik9">
    <w:name w:val="heading 9"/>
    <w:basedOn w:val="Rubrik8"/>
    <w:next w:val="Normal"/>
    <w:qFormat/>
    <w:pPr>
      <w:outlineLvl w:val="8"/>
    </w:pPr>
  </w:style>
  <w:style w:type="character" w:default="1" w:styleId="Standardstycketeckensnitt">
    <w:name w:val="Default Paragraph Font"/>
    <w:semiHidden/>
  </w:style>
  <w:style w:type="table" w:default="1" w:styleId="Normaltabel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semiHidden/>
  </w:style>
  <w:style w:type="paragraph" w:styleId="Brdtext">
    <w:name w:val="Body Text"/>
    <w:basedOn w:val="Normal"/>
  </w:style>
  <w:style w:type="paragraph" w:styleId="Sidfot">
    <w:name w:val="footer"/>
    <w:basedOn w:val="Normal"/>
    <w:pPr>
      <w:tabs>
        <w:tab w:val="center" w:pos="4536"/>
        <w:tab w:val="right" w:pos="9072"/>
      </w:tabs>
    </w:pPr>
  </w:style>
  <w:style w:type="paragraph" w:customStyle="1" w:styleId="Brdtextfet">
    <w:name w:val="Brödtext fet"/>
    <w:basedOn w:val="Brdtext"/>
    <w:rPr>
      <w:b/>
    </w:rPr>
  </w:style>
  <w:style w:type="paragraph" w:styleId="Innehll1">
    <w:name w:val="toc 1"/>
    <w:basedOn w:val="Normal"/>
    <w:next w:val="Innehll2"/>
    <w:semiHidden/>
    <w:pPr>
      <w:tabs>
        <w:tab w:val="right" w:pos="6960"/>
      </w:tabs>
      <w:spacing w:before="240"/>
      <w:ind w:right="480"/>
    </w:pPr>
    <w:rPr>
      <w:b/>
    </w:rPr>
  </w:style>
  <w:style w:type="paragraph" w:styleId="Innehll2">
    <w:name w:val="toc 2"/>
    <w:basedOn w:val="Innehll1"/>
    <w:semiHidden/>
    <w:pPr>
      <w:spacing w:before="0"/>
    </w:pPr>
    <w:rPr>
      <w:b w:val="0"/>
      <w:sz w:val="20"/>
    </w:rPr>
  </w:style>
  <w:style w:type="paragraph" w:customStyle="1" w:styleId="Kantrubrik">
    <w:name w:val="Kantrubrik"/>
    <w:basedOn w:val="Normal"/>
    <w:next w:val="Normal"/>
    <w:pPr>
      <w:ind w:hanging="2592"/>
    </w:pPr>
  </w:style>
  <w:style w:type="paragraph" w:styleId="Sidhuvud">
    <w:name w:val="header"/>
    <w:basedOn w:val="Normal"/>
    <w:pPr>
      <w:spacing w:line="240" w:lineRule="exact"/>
    </w:pPr>
    <w:rPr>
      <w:noProof/>
    </w:rPr>
  </w:style>
  <w:style w:type="character" w:styleId="Sidnummer">
    <w:name w:val="page number"/>
    <w:basedOn w:val="Standardstycketeckensnitt"/>
  </w:style>
  <w:style w:type="paragraph" w:customStyle="1" w:styleId="rendemening">
    <w:name w:val="Ärendemening"/>
    <w:basedOn w:val="Normal"/>
    <w:next w:val="Normal"/>
    <w:rPr>
      <w:b/>
      <w:sz w:val="28"/>
    </w:rPr>
  </w:style>
  <w:style w:type="paragraph" w:customStyle="1" w:styleId="Innehllrubrik">
    <w:name w:val="Innehåll rubrik"/>
    <w:next w:val="Innehll1"/>
    <w:pPr>
      <w:tabs>
        <w:tab w:val="right" w:pos="6960"/>
      </w:tabs>
      <w:overflowPunct w:val="0"/>
      <w:autoSpaceDE w:val="0"/>
      <w:autoSpaceDN w:val="0"/>
      <w:adjustRightInd w:val="0"/>
      <w:textAlignment w:val="baseline"/>
    </w:pPr>
    <w:rPr>
      <w:b/>
      <w:sz w:val="24"/>
    </w:rPr>
  </w:style>
  <w:style w:type="paragraph" w:customStyle="1" w:styleId="Dokumentnamn">
    <w:name w:val="Dokumentnamn"/>
    <w:pPr>
      <w:overflowPunct w:val="0"/>
      <w:autoSpaceDE w:val="0"/>
      <w:autoSpaceDN w:val="0"/>
      <w:adjustRightInd w:val="0"/>
      <w:spacing w:line="240" w:lineRule="exact"/>
      <w:textAlignment w:val="baseline"/>
    </w:pPr>
    <w:rPr>
      <w:rFonts w:ascii="Arial" w:hAnsi="Arial"/>
      <w:b/>
      <w:caps/>
      <w:noProof/>
      <w:sz w:val="21"/>
    </w:rPr>
  </w:style>
  <w:style w:type="paragraph" w:customStyle="1" w:styleId="Bilaga">
    <w:name w:val="Bilaga"/>
    <w:pPr>
      <w:overflowPunct w:val="0"/>
      <w:autoSpaceDE w:val="0"/>
      <w:autoSpaceDN w:val="0"/>
      <w:adjustRightInd w:val="0"/>
      <w:ind w:left="283" w:hanging="283"/>
      <w:textAlignment w:val="baseline"/>
    </w:pPr>
    <w:rPr>
      <w:noProof/>
      <w:sz w:val="24"/>
    </w:rPr>
  </w:style>
  <w:style w:type="paragraph" w:customStyle="1" w:styleId="BlockText">
    <w:name w:val="Block Text"/>
    <w:basedOn w:val="Normal"/>
    <w:pPr>
      <w:spacing w:after="120"/>
      <w:ind w:left="1440" w:right="1440"/>
    </w:pPr>
  </w:style>
  <w:style w:type="paragraph" w:customStyle="1" w:styleId="Bilagarubrik">
    <w:name w:val="Bilaga rubrik"/>
    <w:next w:val="Bilaga"/>
    <w:pPr>
      <w:overflowPunct w:val="0"/>
      <w:autoSpaceDE w:val="0"/>
      <w:autoSpaceDN w:val="0"/>
      <w:adjustRightInd w:val="0"/>
      <w:spacing w:before="480"/>
      <w:textAlignment w:val="baseline"/>
    </w:pPr>
    <w:rPr>
      <w:b/>
      <w:noProof/>
      <w:sz w:val="24"/>
    </w:rPr>
  </w:style>
  <w:style w:type="paragraph" w:customStyle="1" w:styleId="Sidhuvudhuvudenhet">
    <w:name w:val="Sidhuvud huvudenhet"/>
    <w:basedOn w:val="Normal"/>
    <w:pPr>
      <w:spacing w:line="240" w:lineRule="exact"/>
    </w:pPr>
    <w:rPr>
      <w:rFonts w:ascii="Arial" w:hAnsi="Arial"/>
      <w:b/>
      <w:sz w:val="22"/>
    </w:rPr>
  </w:style>
  <w:style w:type="paragraph" w:styleId="Innehll3">
    <w:name w:val="toc 3"/>
    <w:basedOn w:val="Innehll2"/>
    <w:semiHidden/>
  </w:style>
  <w:style w:type="paragraph" w:styleId="Innehll4">
    <w:name w:val="toc 4"/>
    <w:basedOn w:val="Innehll2"/>
    <w:semiHidden/>
  </w:style>
  <w:style w:type="character" w:styleId="Kommentarsreferens">
    <w:name w:val="annotation reference"/>
    <w:semiHidden/>
    <w:rPr>
      <w:sz w:val="16"/>
      <w:szCs w:val="16"/>
    </w:rPr>
  </w:style>
  <w:style w:type="paragraph" w:styleId="Kommentarer">
    <w:name w:val="annotation text"/>
    <w:basedOn w:val="Normal"/>
    <w:semiHidden/>
    <w:rPr>
      <w:sz w:val="20"/>
    </w:rPr>
  </w:style>
  <w:style w:type="paragraph" w:styleId="Kommentarsmne">
    <w:name w:val="annotation subject"/>
    <w:basedOn w:val="Kommentarer"/>
    <w:next w:val="Kommentarer"/>
    <w:semiHidden/>
    <w:rPr>
      <w:b/>
      <w:bCs/>
    </w:rPr>
  </w:style>
  <w:style w:type="paragraph" w:styleId="Ballongtext">
    <w:name w:val="Balloon Text"/>
    <w:basedOn w:val="Normal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leiyt\Application%20Data\Microsoft\Templates\Best&#228;llning%20Sjunet%20ver2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VGR Dokument RS" ma:contentTypeID="0x01010006EBECDF67F89F4D8BC5FAF3B8FA559B0200CF9C17D6A605184BADFD256E571AA15C" ma:contentTypeVersion="77" ma:contentTypeDescription="" ma:contentTypeScope="" ma:versionID="a86e35ceef04983b5c34242bf7d6dfc6">
  <xsd:schema xmlns:xsd="http://www.w3.org/2001/XMLSchema" xmlns:xs="http://www.w3.org/2001/XMLSchema" xmlns:p="http://schemas.microsoft.com/office/2006/metadata/properties" xmlns:ns1="http://schemas.microsoft.com/sharepoint/v3" xmlns:ns2="597d7713-8a3d-4bd2-ae30-edced55b2c1b" xmlns:ns3="344a37c5-b8c4-48b2-a092-52db755ed2a8" xmlns:ns6="4552c23f-a756-462f-8287-3ff35245ed68" xmlns:ns7="b00663e7-a62d-4921-af97-20e5213a6b6e" targetNamespace="http://schemas.microsoft.com/office/2006/metadata/properties" ma:root="true" ma:fieldsID="e7cd93f1321e0356d1767112ee50ceea" ns1:_="" ns2:_="" ns3:_="" ns6:_="" ns7:_="">
    <xsd:import namespace="http://schemas.microsoft.com/sharepoint/v3"/>
    <xsd:import namespace="597d7713-8a3d-4bd2-ae30-edced55b2c1b"/>
    <xsd:import namespace="344a37c5-b8c4-48b2-a092-52db755ed2a8"/>
    <xsd:import namespace="4552c23f-a756-462f-8287-3ff35245ed68"/>
    <xsd:import namespace="b00663e7-a62d-4921-af97-20e5213a6b6e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iff0133ac3934f858b1ec890ab98b185" minOccurs="0"/>
                <xsd:element ref="ns3:_dlc_DocIdPersistId" minOccurs="0"/>
                <xsd:element ref="ns3:_dlc_DocIdUrl" minOccurs="0"/>
                <xsd:element ref="ns3:_dlc_DocId" minOccurs="0"/>
                <xsd:element ref="ns1:ComplianceAssetId" minOccurs="0"/>
                <xsd:element ref="ns1:_CommentCount" minOccurs="0"/>
                <xsd:element ref="ns1:_LikeCount" minOccurs="0"/>
                <xsd:element ref="ns7:MediaServiceMetadata" minOccurs="0"/>
                <xsd:element ref="ns7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ComplianceAssetId" ma:index="46" nillable="true" ma:displayName="Efterlevnadstillgångs-ID" ma:hidden="true" ma:internalName="ComplianceAssetId" ma:readOnly="true">
      <xsd:simpleType>
        <xsd:restriction base="dms:Text"/>
      </xsd:simpleType>
    </xsd:element>
    <xsd:element name="_CommentCount" ma:index="47" nillable="true" ma:displayName="Antal kommentarer" ma:hidden="true" ma:list="Docs" ma:internalName="_CommentCount" ma:readOnly="true" ma:showField="CommentCount">
      <xsd:simpleType>
        <xsd:restriction base="dms:Lookup"/>
      </xsd:simpleType>
    </xsd:element>
    <xsd:element name="_LikeCount" ma:index="48" nillable="true" ma:displayName="Antal som gillar" ma:hidden="true" ma:list="Docs" ma:internalName="_LikeCount" ma:readOnly="true" ma:showField="LikeCount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list="UserInfo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Väntar på framtida upprättande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5c300478-92f1-4a1e-b2db-7f8c75821d37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5c300478-92f1-4a1e-b2db-7f8c75821d37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4a37c5-b8c4-48b2-a092-52db755ed2a8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dce364e5-ca86-4d85-bcb9-375c9f30a985}" ma:internalName="TaxCatchAll" ma:readOnly="false" ma:showField="CatchAllData" ma:web="344a37c5-b8c4-48b2-a092-52db755ed2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dce364e5-ca86-4d85-bcb9-375c9f30a985}" ma:internalName="TaxCatchAllLabel" ma:readOnly="false" ma:showField="CatchAllDataLabel" ma:web="344a37c5-b8c4-48b2-a092-52db755ed2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readOnly="false" ma:fieldId="{23f27201-bee3-471e-b2e7-b64fd8b7ca38}" ma:taxonomyMulti="true" ma:sspId="5c300478-92f1-4a1e-b2db-7f8c75821d3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PersistId" ma:index="43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_dlc_DocIdUrl" ma:index="44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45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iff0133ac3934f858b1ec890ab98b185" ma:index="42" nillable="true" ma:taxonomy="true" ma:internalName="iff0133ac3934f858b1ec890ab98b185" ma:taxonomyFieldName="Handlingstyp_RS" ma:displayName="Handlingstyp RS" ma:readOnly="false" ma:fieldId="{2ff0133a-c393-4f85-8b1e-c890ab98b185}" ma:sspId="5c300478-92f1-4a1e-b2db-7f8c75821d37" ma:termSetId="de4697c2-9f06-477d-bb71-fe748a59b617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0663e7-a62d-4921-af97-20e5213a6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0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>Beställningsblankett för brandväggsöppning</VGR_DokBeskrivning>
    <TaxKeywordTaxHTField xmlns="344a37c5-b8c4-48b2-a092-52db755ed2a8">
      <Terms xmlns="http://schemas.microsoft.com/office/infopath/2007/PartnerControls"/>
    </TaxKeywordTaxHTField>
    <VGR_EgenAmnesindelning xmlns="597d7713-8a3d-4bd2-ae30-edced55b2c1b" xsi:nil="true"/>
    <iff0133ac3934f858b1ec890ab98b185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Användardokumentation, manual, lathund</TermName>
          <TermId xmlns="http://schemas.microsoft.com/office/infopath/2007/PartnerControls">25126d71-a5fe-4b98-b524-e62f85825923</TermId>
        </TermInfo>
      </Terms>
    </iff0133ac3934f858b1ec890ab98b185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Leveransorganisation</TermName>
          <TermId xmlns="http://schemas.microsoft.com/office/infopath/2007/PartnerControls">14b7e133-2ceb-47c5-851a-682f8a26d3ba</TermId>
        </TermInfo>
        <TermInfo xmlns="http://schemas.microsoft.com/office/infopath/2007/PartnerControls">
          <TermName xmlns="http://schemas.microsoft.com/office/infopath/2007/PartnerControls">Västra Götalandsregionen</TermName>
          <TermId xmlns="http://schemas.microsoft.com/office/infopath/2007/PartnerControls">4d2df4ef-426d-4ad7-b9ae-30c86e709bec</TermId>
        </TermInfo>
      </Terms>
    </a7144f27c6ef407e8fb4465121afbe2b>
    <TaxCatchAllLabel xmlns="344a37c5-b8c4-48b2-a092-52db755ed2a8" xsi:nil="true"/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Regional leverans</TermName>
          <TermId xmlns="http://schemas.microsoft.com/office/infopath/2007/PartnerControls">72287be7-8eba-48d9-b41b-56356ff58744</TermId>
        </TermInfo>
      </Terms>
    </m534ae9efef34a1ab5a1291502fec5e5>
    <TaxCatchAll xmlns="344a37c5-b8c4-48b2-a092-52db755ed2a8">
      <Value>4</Value>
      <Value>3</Value>
      <Value>2</Value>
      <Value>1</Value>
    </TaxCatchAll>
    <_dlc_DocId xmlns="344a37c5-b8c4-48b2-a092-52db755ed2a8">RS10364-962604050-2</_dlc_DocId>
    <_dlc_DocIdUrl xmlns="344a37c5-b8c4-48b2-a092-52db755ed2a8">
      <Url>https://vgregion.sharepoint.com/sites/sy-rs-regional-leverans---privata-vardgivare-extern/_layouts/15/DocIdRedir.aspx?ID=RS10364-962604050-2</Url>
      <Description>RS10364-962604050-2</Description>
    </_dlc_DocIdUrl>
    <VGR_Sekretess xmlns="597d7713-8a3d-4bd2-ae30-edced55b2c1b">Allmän handling - Offentlig</VGR_Sekretess>
    <VGR_AtkomstRatt xmlns="597d7713-8a3d-4bd2-ae30-edced55b2c1b">1</VGR_AtkomstRatt>
    <VGR_DokStatus xmlns="597d7713-8a3d-4bd2-ae30-edced55b2c1b">Väntar på allmän handling</VGR_DokStatus>
    <VGR_TillgangligFran xmlns="597d7713-8a3d-4bd2-ae30-edced55b2c1b">2022-09-20T12:44:00+00:00</VGR_TillgangligFran>
    <VGR_TillgangligTill xmlns="597d7713-8a3d-4bd2-ae30-edced55b2c1b">2024-09-20T12:44:00+00:00</VGR_TillgangligTill>
    <VGR_PubliceratAv xmlns="597d7713-8a3d-4bd2-ae30-edced55b2c1b">
      <UserInfo>
        <DisplayName>Linn Wallér</DisplayName>
        <AccountId>13</AccountId>
        <AccountType/>
      </UserInfo>
    </VGR_PubliceratAv>
    <VGR_PubliceratDatum xmlns="597d7713-8a3d-4bd2-ae30-edced55b2c1b">2022-09-20T12:50:03+00:00</VGR_PubliceratDatum>
    <VGR_DokStatusMessage xmlns="597d7713-8a3d-4bd2-ae30-edced55b2c1b">
2022-09-20 14:50:08: Låst för arkivering
2022-09-20 14:51:03: Väntar på arkivering</VGR_DokStatusMessage>
    <VGR_Gallras xmlns="597d7713-8a3d-4bd2-ae30-edced55b2c1b">Bevaras</VGR_Gallras>
    <VGR_DokItemId xmlns="597d7713-8a3d-4bd2-ae30-edced55b2c1b">559285bb-dfab-4f08-bc37-e3d1fd822498</VGR_DokItemId>
  </documentManagement>
</p:properties>
</file>

<file path=customXml/itemProps1.xml><?xml version="1.0" encoding="utf-8"?>
<ds:datastoreItem xmlns:ds="http://schemas.openxmlformats.org/officeDocument/2006/customXml" ds:itemID="{387D1CF8-2DBF-4DE4-A636-220FA76313D0}"/>
</file>

<file path=customXml/itemProps2.xml><?xml version="1.0" encoding="utf-8"?>
<ds:datastoreItem xmlns:ds="http://schemas.openxmlformats.org/officeDocument/2006/customXml" ds:itemID="{AC238D46-EC38-4D1A-977C-DFEF83946FEA}"/>
</file>

<file path=customXml/itemProps3.xml><?xml version="1.0" encoding="utf-8"?>
<ds:datastoreItem xmlns:ds="http://schemas.openxmlformats.org/officeDocument/2006/customXml" ds:itemID="{E2D70881-079B-4D37-900F-C4DB8C3E27B3}"/>
</file>

<file path=customXml/itemProps4.xml><?xml version="1.0" encoding="utf-8"?>
<ds:datastoreItem xmlns:ds="http://schemas.openxmlformats.org/officeDocument/2006/customXml" ds:itemID="{0D47DF6B-DB62-4E0C-9811-47A64BE9461C}"/>
</file>

<file path=docProps/app.xml><?xml version="1.0" encoding="utf-8"?>
<Properties xmlns="http://schemas.openxmlformats.org/officeDocument/2006/extended-properties" xmlns:vt="http://schemas.openxmlformats.org/officeDocument/2006/docPropsVTypes">
  <Template>Beställning Sjunet ver2.dot</Template>
  <TotalTime>0</TotalTime>
  <Pages>1</Pages>
  <Words>673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Beställning brandväggsöppning hos VGR - word</vt:lpstr>
    </vt:vector>
  </TitlesOfParts>
  <Company>KXN Elektronik &amp; Data</Company>
  <LinksUpToDate>false</LinksUpToDate>
  <CharactersWithSpaces>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Beställning brandväggsöppning hos VGR - word</dc:title>
  <dc:subject/>
  <dc:creator>Leif Ytterström</dc:creator>
  <cp:keywords/>
  <dc:description/>
  <cp:lastModifiedBy>Jörgen Fors</cp:lastModifiedBy>
  <cp:revision>2</cp:revision>
  <cp:lastPrinted>2003-11-05T11:15:00Z</cp:lastPrinted>
  <dcterms:created xsi:type="dcterms:W3CDTF">2022-05-18T18:35:00Z</dcterms:created>
  <dcterms:modified xsi:type="dcterms:W3CDTF">2022-05-18T18:35:00Z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llNamn">
    <vt:lpwstr>Logomall</vt:lpwstr>
  </property>
  <property fmtid="{D5CDD505-2E9C-101B-9397-08002B2CF9AE}" pid="3" name="MallNummer">
    <vt:lpwstr>SV/FADA 802 1141/1D</vt:lpwstr>
  </property>
  <property fmtid="{D5CDD505-2E9C-101B-9397-08002B2CF9AE}" pid="4" name="MallRevision">
    <vt:lpwstr>R4</vt:lpwstr>
  </property>
  <property fmtid="{D5CDD505-2E9C-101B-9397-08002B2CF9AE}" pid="5" name="MallDatum">
    <vt:lpwstr>1998-06-11</vt:lpwstr>
  </property>
  <property fmtid="{D5CDD505-2E9C-101B-9397-08002B2CF9AE}" pid="6" name="MallAnsvarig">
    <vt:lpwstr>Telia Assist AB, 08-713 17 77</vt:lpwstr>
  </property>
  <property fmtid="{D5CDD505-2E9C-101B-9397-08002B2CF9AE}" pid="7" name="PaketRevision">
    <vt:lpwstr>R8A</vt:lpwstr>
  </property>
  <property fmtid="{D5CDD505-2E9C-101B-9397-08002B2CF9AE}" pid="8" name="DC.rights.accessrights">
    <vt:lpwstr>[Internet]</vt:lpwstr>
  </property>
  <property fmtid="{D5CDD505-2E9C-101B-9397-08002B2CF9AE}" pid="9" name="DC.title.filename">
    <vt:lpwstr>Beställning brandväggsöppning hos VGR - word.pdf</vt:lpwstr>
  </property>
  <property fmtid="{D5CDD505-2E9C-101B-9397-08002B2CF9AE}" pid="10" name="DC.publisher.forunit.id">
    <vt:lpwstr>[SE2321000131-E000000000001]</vt:lpwstr>
  </property>
  <property fmtid="{D5CDD505-2E9C-101B-9397-08002B2CF9AE}" pid="11" name="DC.identifier.checksum">
    <vt:lpwstr>cb62cf3fbede63640cf2a5fd310a4102</vt:lpwstr>
  </property>
  <property fmtid="{D5CDD505-2E9C-101B-9397-08002B2CF9AE}" pid="12" name="DC.contributor.savedby.id">
    <vt:lpwstr>carte6</vt:lpwstr>
  </property>
  <property fmtid="{D5CDD505-2E9C-101B-9397-08002B2CF9AE}" pid="13" name="DC.source.origin">
    <vt:lpwstr>Alfresco</vt:lpwstr>
  </property>
  <property fmtid="{D5CDD505-2E9C-101B-9397-08002B2CF9AE}" pid="14" name="dcterms.created">
    <vt:lpwstr>2020-03-11</vt:lpwstr>
  </property>
  <property fmtid="{D5CDD505-2E9C-101B-9397-08002B2CF9AE}" pid="15" name="DC.type.document">
    <vt:lpwstr>Information</vt:lpwstr>
  </property>
  <property fmtid="{D5CDD505-2E9C-101B-9397-08002B2CF9AE}" pid="16" name="DC.identifier.version">
    <vt:lpwstr>0.1</vt:lpwstr>
  </property>
  <property fmtid="{D5CDD505-2E9C-101B-9397-08002B2CF9AE}" pid="17" name="DC.contributor.savedby">
    <vt:lpwstr>Carl Tengroth (carte6) VGR/Org/Regionstyrelsen/Koncernkontoret/Koncernstab Kommunikation och Externa relationer/Regiongemensam kommunikation</vt:lpwstr>
  </property>
  <property fmtid="{D5CDD505-2E9C-101B-9397-08002B2CF9AE}" pid="18" name="DC.type.record.id">
    <vt:lpwstr>51465413</vt:lpwstr>
  </property>
  <property fmtid="{D5CDD505-2E9C-101B-9397-08002B2CF9AE}" pid="19" name="DC.language">
    <vt:lpwstr>[Svenska]</vt:lpwstr>
  </property>
  <property fmtid="{D5CDD505-2E9C-101B-9397-08002B2CF9AE}" pid="20" name="DC.format.extension">
    <vt:lpwstr>pdf</vt:lpwstr>
  </property>
  <property fmtid="{D5CDD505-2E9C-101B-9397-08002B2CF9AE}" pid="21" name="DC.type.record">
    <vt:lpwstr>Ospecificerat</vt:lpwstr>
  </property>
  <property fmtid="{D5CDD505-2E9C-101B-9397-08002B2CF9AE}" pid="22" name="DC.format.extent.mimetype">
    <vt:lpwstr>application/pdf</vt:lpwstr>
  </property>
  <property fmtid="{D5CDD505-2E9C-101B-9397-08002B2CF9AE}" pid="23" name="nodeRef">
    <vt:lpwstr>739c311e-9974-41b2-bf11-ef755304fa49</vt:lpwstr>
  </property>
  <property fmtid="{D5CDD505-2E9C-101B-9397-08002B2CF9AE}" pid="24" name="DC.date.saved">
    <vt:lpwstr>2020-03-11</vt:lpwstr>
  </property>
  <property fmtid="{D5CDD505-2E9C-101B-9397-08002B2CF9AE}" pid="25" name="DC.publisher.forunit">
    <vt:lpwstr>[Västra Götalandsregionen]</vt:lpwstr>
  </property>
  <property fmtid="{D5CDD505-2E9C-101B-9397-08002B2CF9AE}" pid="26" name="updated">
    <vt:lpwstr>2020-10-20</vt:lpwstr>
  </property>
  <property fmtid="{D5CDD505-2E9C-101B-9397-08002B2CF9AE}" pid="27" name="DC.publisher.id">
    <vt:lpwstr>carte6</vt:lpwstr>
  </property>
  <property fmtid="{D5CDD505-2E9C-101B-9397-08002B2CF9AE}" pid="28" name="DC.date.issued">
    <vt:lpwstr>2020-03-11</vt:lpwstr>
  </property>
  <property fmtid="{D5CDD505-2E9C-101B-9397-08002B2CF9AE}" pid="29" name="DC.publisher">
    <vt:lpwstr>Carl Tengroth (carte6) VGR/Org/Regionstyrelsen/Koncernkontoret/Koncernstab Kommunikation och Externa relationer/Regiongemensam kommunikation</vt:lpwstr>
  </property>
  <property fmtid="{D5CDD505-2E9C-101B-9397-08002B2CF9AE}" pid="30" name="DC.source.documentid">
    <vt:lpwstr>workspace://SpacesStore/8dde76cc-15b1-4bad-8cca-6d2cb66cbcba</vt:lpwstr>
  </property>
  <property fmtid="{D5CDD505-2E9C-101B-9397-08002B2CF9AE}" pid="31" name="DC.identifier">
    <vt:lpwstr>https://alfresco.vgregion.se/alfresco/service/vgr/storage/node/content/workspace/SpacesStore/8dde76cc-15b1-4bad-8cca-6d2cb66cbcba?a=false&amp;guest=true</vt:lpwstr>
  </property>
  <property fmtid="{D5CDD505-2E9C-101B-9397-08002B2CF9AE}" pid="32" name="DC.source">
    <vt:lpwstr>https://alfresco.vgregion.se/share/page/site/dokument-vgr/document-details?nodeRef=workspace://SpacesStore/8dde76cc-15b1-4bad-8cca-6d2cb66cbcba</vt:lpwstr>
  </property>
  <property fmtid="{D5CDD505-2E9C-101B-9397-08002B2CF9AE}" pid="33" name="DC.date.availablefrom">
    <vt:lpwstr>2020-03-11</vt:lpwstr>
  </property>
  <property fmtid="{D5CDD505-2E9C-101B-9397-08002B2CF9AE}" pid="34" name="DC.identifier.documentid">
    <vt:lpwstr>workspace://SpacesStore/739c311e-9974-41b2-bf11-ef755304fa49</vt:lpwstr>
  </property>
  <property fmtid="{D5CDD505-2E9C-101B-9397-08002B2CF9AE}" pid="35" name="DC.identifier.native">
    <vt:lpwstr>https://alfresco.vgregion.se/alfresco/service/vgr/storage/node/content/workspace/SpacesStore/8dde76cc-15b1-4bad-8cca-6d2cb66cbcba?a=false&amp;guest=true&amp;native=true</vt:lpwstr>
  </property>
  <property fmtid="{D5CDD505-2E9C-101B-9397-08002B2CF9AE}" pid="36" name="DC.identifier.checksum.native">
    <vt:lpwstr>ee9589fe064ec63a771a80fc3a0413ee</vt:lpwstr>
  </property>
  <property fmtid="{D5CDD505-2E9C-101B-9397-08002B2CF9AE}" pid="37" name="DC.title.filename.native">
    <vt:lpwstr>Beställning brandväggsöppning hos VGR - word.doc</vt:lpwstr>
  </property>
  <property fmtid="{D5CDD505-2E9C-101B-9397-08002B2CF9AE}" pid="38" name="DC.format.extent.mimetype.native">
    <vt:lpwstr>application/msword</vt:lpwstr>
  </property>
  <property fmtid="{D5CDD505-2E9C-101B-9397-08002B2CF9AE}" pid="39" name="DC.format.extension.native">
    <vt:lpwstr>doc</vt:lpwstr>
  </property>
  <property fmtid="{D5CDD505-2E9C-101B-9397-08002B2CF9AE}" pid="40" name="ContentTypeId">
    <vt:lpwstr>0x01010006EBECDF67F89F4D8BC5FAF3B8FA559B0200CF9C17D6A605184BADFD256E571AA15C</vt:lpwstr>
  </property>
  <property fmtid="{D5CDD505-2E9C-101B-9397-08002B2CF9AE}" pid="41" name="_dlc_DocIdItemGuid">
    <vt:lpwstr>0e5ab53d-0099-44d0-aa1c-12e85cfc6c7a</vt:lpwstr>
  </property>
  <property fmtid="{D5CDD505-2E9C-101B-9397-08002B2CF9AE}" pid="42" name="VGR_AmnesIndelning">
    <vt:lpwstr/>
  </property>
  <property fmtid="{D5CDD505-2E9C-101B-9397-08002B2CF9AE}" pid="43" name="TaxKeyword">
    <vt:lpwstr/>
  </property>
  <property fmtid="{D5CDD505-2E9C-101B-9397-08002B2CF9AE}" pid="44" name="Handlingstyp_RS">
    <vt:lpwstr>3;#Användardokumentation, manual, lathund|25126d71-a5fe-4b98-b524-e62f85825923</vt:lpwstr>
  </property>
  <property fmtid="{D5CDD505-2E9C-101B-9397-08002B2CF9AE}" pid="45" name="VGR_SkapatEnhet">
    <vt:lpwstr>2;#Regional leverans|72287be7-8eba-48d9-b41b-56356ff58744</vt:lpwstr>
  </property>
  <property fmtid="{D5CDD505-2E9C-101B-9397-08002B2CF9AE}" pid="46" name="VGR_UpprattadForEnheter">
    <vt:lpwstr>4;#Leveransorganisation|14b7e133-2ceb-47c5-851a-682f8a26d3ba;#1;#Västra Götalandsregionen|4d2df4ef-426d-4ad7-b9ae-30c86e709bec</vt:lpwstr>
  </property>
  <property fmtid="{D5CDD505-2E9C-101B-9397-08002B2CF9AE}" pid="47" name="VGR_Lagparagraf">
    <vt:lpwstr/>
  </property>
</Properties>
</file>