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864871" w14:textId="05E55997" w:rsidR="00656DCD" w:rsidRPr="001E6EEF" w:rsidRDefault="00A264BE" w:rsidP="001E6EEF">
      <w:pPr>
        <w:pStyle w:val="Rubrik1"/>
      </w:pPr>
      <w:bookmarkStart w:id="0" w:name="_Hlk157163156"/>
      <w:r>
        <w:t>Första graviditetsbesök</w:t>
      </w:r>
      <w:r w:rsidR="00BA018C">
        <w:t>et</w:t>
      </w:r>
      <w:r>
        <w:t xml:space="preserve"> utförd på barnmorskemottagning</w:t>
      </w:r>
    </w:p>
    <w:p w14:paraId="691F9E85" w14:textId="281967D5" w:rsidR="00A27E0A" w:rsidRDefault="00A27E0A" w:rsidP="007155D5">
      <w:pPr>
        <w:pStyle w:val="Rubrik2"/>
      </w:pPr>
      <w:bookmarkStart w:id="1" w:name="_Toc72840807"/>
      <w:bookmarkEnd w:id="0"/>
      <w:r>
        <w:t>Förändringar sedan f</w:t>
      </w:r>
      <w:r w:rsidR="00453676">
        <w:t xml:space="preserve">öregående </w:t>
      </w:r>
      <w:r>
        <w:t>version</w:t>
      </w:r>
    </w:p>
    <w:p w14:paraId="00A10AE3" w14:textId="48D7EF30" w:rsidR="0037132B" w:rsidRPr="00B44196" w:rsidRDefault="00AA7E3A" w:rsidP="00B83F87">
      <w:pPr>
        <w:rPr>
          <w:strike/>
        </w:rPr>
      </w:pPr>
      <w:r>
        <w:t xml:space="preserve">Förtydligande av Säker digital kommunikation (SDK) i befintlig rutin. </w:t>
      </w:r>
    </w:p>
    <w:p w14:paraId="1B9446C1" w14:textId="7D11539E" w:rsidR="007155D5" w:rsidRPr="00656DCD" w:rsidRDefault="007155D5" w:rsidP="007155D5">
      <w:pPr>
        <w:pStyle w:val="Rubrik2"/>
      </w:pPr>
      <w:r>
        <w:t xml:space="preserve">Beskrivning </w:t>
      </w:r>
      <w:bookmarkEnd w:id="1"/>
    </w:p>
    <w:p w14:paraId="47DF5386" w14:textId="77777777" w:rsidR="00F43CB2" w:rsidRDefault="00D716C5" w:rsidP="00E67B31">
      <w:r w:rsidRPr="003675ED">
        <w:t xml:space="preserve">Vid första graviditetsbesöket </w:t>
      </w:r>
      <w:r w:rsidR="00D92FDA" w:rsidRPr="003675ED">
        <w:t>registrerar i</w:t>
      </w:r>
      <w:r w:rsidR="003A69BD" w:rsidRPr="003675ED">
        <w:t xml:space="preserve">nskrivande barnmorska </w:t>
      </w:r>
      <w:r w:rsidR="00D92FDA" w:rsidRPr="003675ED">
        <w:t>”</w:t>
      </w:r>
      <w:r w:rsidR="003A69BD" w:rsidRPr="003675ED">
        <w:t>MVC tillhörighet</w:t>
      </w:r>
      <w:r w:rsidR="00D92FDA" w:rsidRPr="003675ED">
        <w:t>”</w:t>
      </w:r>
      <w:r w:rsidR="003A69BD" w:rsidRPr="003675ED">
        <w:t xml:space="preserve"> i MHV-mapp</w:t>
      </w:r>
      <w:r w:rsidR="00B44CFE" w:rsidRPr="003675ED">
        <w:t>. Valet av barnmorskemottagning görs av patient</w:t>
      </w:r>
      <w:r w:rsidR="00577A3F" w:rsidRPr="003675ED">
        <w:t>.</w:t>
      </w:r>
      <w:r w:rsidR="00B44CFE" w:rsidRPr="003675ED">
        <w:t xml:space="preserve"> </w:t>
      </w:r>
      <w:r w:rsidR="00577A3F" w:rsidRPr="003675ED">
        <w:t>För att registrera</w:t>
      </w:r>
      <w:r w:rsidR="00CD0C4F" w:rsidRPr="003675ED">
        <w:t xml:space="preserve"> </w:t>
      </w:r>
      <w:r w:rsidR="008A78BB" w:rsidRPr="003675ED">
        <w:t>valet</w:t>
      </w:r>
      <w:r w:rsidR="00CD0C4F" w:rsidRPr="003675ED">
        <w:t xml:space="preserve"> </w:t>
      </w:r>
      <w:r w:rsidR="00577A3F" w:rsidRPr="003675ED">
        <w:t xml:space="preserve">behöver barnmorska logga in på rätt </w:t>
      </w:r>
      <w:r w:rsidR="00A31071" w:rsidRPr="003675ED">
        <w:t>mödrahälsovårdsområde (M-område)</w:t>
      </w:r>
      <w:r w:rsidR="00577A3F" w:rsidRPr="003675ED">
        <w:t>.</w:t>
      </w:r>
      <w:r w:rsidR="00A00D19">
        <w:t xml:space="preserve"> </w:t>
      </w:r>
    </w:p>
    <w:p w14:paraId="322A703C" w14:textId="111A5F77" w:rsidR="0056161B" w:rsidRPr="003675ED" w:rsidRDefault="000E5D9E" w:rsidP="00855768">
      <w:r>
        <w:t xml:space="preserve">Förtydligande </w:t>
      </w:r>
      <w:r w:rsidR="003F64FF">
        <w:t>gällande digitalt besök finns i</w:t>
      </w:r>
      <w:r w:rsidR="00E67B31">
        <w:t xml:space="preserve"> </w:t>
      </w:r>
      <w:hyperlink r:id="rId12" w:history="1">
        <w:r w:rsidR="00E67B31" w:rsidRPr="00D86164">
          <w:rPr>
            <w:rStyle w:val="Hyperlnk"/>
          </w:rPr>
          <w:t>Lathund för Första graviditetsbesök Barnmorskemottagning Online VGR</w:t>
        </w:r>
      </w:hyperlink>
      <w:r w:rsidR="0020609B">
        <w:rPr>
          <w:rStyle w:val="Hyperlnk"/>
        </w:rPr>
        <w:t>.</w:t>
      </w:r>
    </w:p>
    <w:p w14:paraId="0456BE97" w14:textId="7F27F2D3" w:rsidR="00003A9A" w:rsidRDefault="0040076A" w:rsidP="00855768">
      <w:r>
        <w:t xml:space="preserve">Det är först vid andra graviditetsbesöket som </w:t>
      </w:r>
      <w:r w:rsidR="005D1BC1">
        <w:t>den gravida</w:t>
      </w:r>
      <w:r>
        <w:t xml:space="preserve"> får en patientansvarig barnmorska (PAB)</w:t>
      </w:r>
      <w:r w:rsidRPr="003511D2">
        <w:t>.</w:t>
      </w:r>
      <w:r w:rsidR="00003A9A" w:rsidRPr="003511D2">
        <w:t xml:space="preserve"> </w:t>
      </w:r>
      <w:r w:rsidR="60C4D3C2" w:rsidRPr="00076F6A">
        <w:t>Vid utfall</w:t>
      </w:r>
      <w:r w:rsidR="60C4D3C2">
        <w:t xml:space="preserve"> skall</w:t>
      </w:r>
      <w:r w:rsidR="254C9779">
        <w:t xml:space="preserve"> däremot</w:t>
      </w:r>
      <w:r w:rsidR="60C4D3C2">
        <w:t xml:space="preserve"> PAB utses i nära anslutning till besöket.</w:t>
      </w:r>
    </w:p>
    <w:p w14:paraId="3D49B320" w14:textId="787874FC" w:rsidR="0006198C" w:rsidRPr="003675ED" w:rsidRDefault="0006198C" w:rsidP="00370DEF">
      <w:pPr>
        <w:pStyle w:val="Rubrik2"/>
      </w:pPr>
      <w:r>
        <w:t xml:space="preserve">Utförande </w:t>
      </w:r>
    </w:p>
    <w:p w14:paraId="662CDA76" w14:textId="2DBD8904" w:rsidR="00950B70" w:rsidRDefault="00950B70" w:rsidP="00950B70">
      <w:pPr>
        <w:pStyle w:val="Normalefterlista"/>
      </w:pPr>
      <w:r>
        <w:rPr>
          <w:b/>
          <w:bCs/>
        </w:rPr>
        <w:t>Vid o</w:t>
      </w:r>
      <w:r w:rsidR="00466898" w:rsidRPr="30A261D7">
        <w:rPr>
          <w:b/>
          <w:bCs/>
        </w:rPr>
        <w:t>mständigheter/utfall</w:t>
      </w:r>
      <w:r w:rsidR="00481CBD">
        <w:t xml:space="preserve"> </w:t>
      </w:r>
      <w:r w:rsidR="006658EE">
        <w:t xml:space="preserve">som </w:t>
      </w:r>
      <w:r w:rsidR="00B15A50">
        <w:t>framkommer vid första grav</w:t>
      </w:r>
      <w:r w:rsidR="00CA2261">
        <w:t>iditets</w:t>
      </w:r>
      <w:r w:rsidR="00B15A50">
        <w:t xml:space="preserve">besöket </w:t>
      </w:r>
      <w:r w:rsidR="00C91026">
        <w:t xml:space="preserve">(se </w:t>
      </w:r>
      <w:hyperlink r:id="rId13" w:history="1">
        <w:r w:rsidR="005955FC">
          <w:rPr>
            <w:rStyle w:val="Hyperlnk"/>
          </w:rPr>
          <w:t>Checklista för f</w:t>
        </w:r>
        <w:r w:rsidR="00C16172" w:rsidRPr="00C16172">
          <w:rPr>
            <w:rStyle w:val="Hyperlnk"/>
          </w:rPr>
          <w:t>örsta och andra graviditetsbesöket</w:t>
        </w:r>
      </w:hyperlink>
      <w:r w:rsidR="00993301">
        <w:t xml:space="preserve">) </w:t>
      </w:r>
      <w:r w:rsidR="00B15A50">
        <w:t xml:space="preserve">och som </w:t>
      </w:r>
      <w:r w:rsidR="006658EE">
        <w:t xml:space="preserve">kräver </w:t>
      </w:r>
      <w:r w:rsidR="00B15A50">
        <w:t>aktiv</w:t>
      </w:r>
      <w:r w:rsidR="00620D32">
        <w:t xml:space="preserve"> handläggning</w:t>
      </w:r>
      <w:r>
        <w:t>:</w:t>
      </w:r>
      <w:r w:rsidR="50FDF268">
        <w:t xml:space="preserve"> </w:t>
      </w:r>
    </w:p>
    <w:p w14:paraId="7EC3FBE4" w14:textId="5C4FBC91" w:rsidR="00950B70" w:rsidRDefault="00950B70" w:rsidP="00950B70">
      <w:pPr>
        <w:pStyle w:val="Punktlista"/>
      </w:pPr>
      <w:r>
        <w:t>U</w:t>
      </w:r>
      <w:r w:rsidR="50FDF268">
        <w:t>tse</w:t>
      </w:r>
      <w:r w:rsidR="00481CBD">
        <w:t xml:space="preserve"> </w:t>
      </w:r>
      <w:r w:rsidR="00481CBD" w:rsidRPr="30A261D7">
        <w:rPr>
          <w:u w:val="single"/>
        </w:rPr>
        <w:t>PAB</w:t>
      </w:r>
      <w:r w:rsidR="00C037AD">
        <w:t xml:space="preserve"> i nära anslutning till</w:t>
      </w:r>
      <w:r w:rsidR="004B59E1">
        <w:t xml:space="preserve"> besöket</w:t>
      </w:r>
      <w:r w:rsidR="00CA2261">
        <w:t xml:space="preserve"> </w:t>
      </w:r>
    </w:p>
    <w:p w14:paraId="48D66967" w14:textId="7A01DFD7" w:rsidR="00950B70" w:rsidRDefault="00CA2261" w:rsidP="00950B70">
      <w:pPr>
        <w:pStyle w:val="Punktlista"/>
      </w:pPr>
      <w:r>
        <w:t xml:space="preserve">Inskrivande barnmorska </w:t>
      </w:r>
      <w:r w:rsidR="00F03506">
        <w:t xml:space="preserve">överrapporterar patienten till hemmottagning via </w:t>
      </w:r>
      <w:r w:rsidR="00493B13">
        <w:t>säker digital kommunikation (</w:t>
      </w:r>
      <w:r w:rsidR="00F03506">
        <w:t>SDK</w:t>
      </w:r>
      <w:r w:rsidR="00493B13">
        <w:t>)</w:t>
      </w:r>
    </w:p>
    <w:p w14:paraId="529B56B8" w14:textId="34F531CB" w:rsidR="003A69BD" w:rsidRDefault="008D3D04" w:rsidP="00950B70">
      <w:pPr>
        <w:pStyle w:val="Punktlista"/>
      </w:pPr>
      <w:r w:rsidRPr="30A261D7">
        <w:rPr>
          <w:u w:val="single"/>
        </w:rPr>
        <w:t>Hemmottagning</w:t>
      </w:r>
      <w:r>
        <w:t xml:space="preserve"> utser PAB och </w:t>
      </w:r>
      <w:r w:rsidRPr="30A261D7">
        <w:rPr>
          <w:u w:val="single"/>
        </w:rPr>
        <w:t>ombesörjer tidsbokning till patient</w:t>
      </w:r>
      <w:r w:rsidR="00F03506">
        <w:t xml:space="preserve"> </w:t>
      </w:r>
    </w:p>
    <w:p w14:paraId="5BF03647" w14:textId="77777777" w:rsidR="00FF1269" w:rsidRDefault="00FF1269" w:rsidP="30A261D7">
      <w:pPr>
        <w:pStyle w:val="Punktlista"/>
        <w:numPr>
          <w:ilvl w:val="0"/>
          <w:numId w:val="0"/>
        </w:numPr>
        <w:rPr>
          <w:highlight w:val="yellow"/>
        </w:rPr>
      </w:pPr>
    </w:p>
    <w:p w14:paraId="735D29BA" w14:textId="5DE6AD33" w:rsidR="00950B70" w:rsidRDefault="00D7709C" w:rsidP="00950B70">
      <w:pPr>
        <w:pStyle w:val="Normalefterlista"/>
      </w:pPr>
      <w:r w:rsidRPr="5C171FE5">
        <w:rPr>
          <w:b/>
          <w:bCs/>
        </w:rPr>
        <w:t>Vid u</w:t>
      </w:r>
      <w:r w:rsidR="00655D38" w:rsidRPr="5C171FE5">
        <w:rPr>
          <w:b/>
          <w:bCs/>
        </w:rPr>
        <w:t>tfall på höga AUDIT-poäng/substansbruk</w:t>
      </w:r>
      <w:r w:rsidR="00950B70" w:rsidRPr="005828A1">
        <w:t>:</w:t>
      </w:r>
    </w:p>
    <w:p w14:paraId="188ED543" w14:textId="49A1009F" w:rsidR="00950B70" w:rsidRDefault="00950B70" w:rsidP="00950B70">
      <w:pPr>
        <w:pStyle w:val="Punktlista"/>
      </w:pPr>
      <w:r>
        <w:lastRenderedPageBreak/>
        <w:t>I</w:t>
      </w:r>
      <w:r w:rsidR="003F1148">
        <w:t>nskrivande barnmorska</w:t>
      </w:r>
      <w:r w:rsidR="005828A1">
        <w:t xml:space="preserve"> tar</w:t>
      </w:r>
      <w:r w:rsidR="003F1148">
        <w:t xml:space="preserve"> kontakt </w:t>
      </w:r>
      <w:r w:rsidR="005828A1" w:rsidRPr="00076F6A">
        <w:rPr>
          <w:b/>
          <w:bCs/>
        </w:rPr>
        <w:t>snarast</w:t>
      </w:r>
      <w:r w:rsidR="005828A1">
        <w:t xml:space="preserve"> </w:t>
      </w:r>
      <w:r w:rsidR="003F1148">
        <w:t xml:space="preserve">med </w:t>
      </w:r>
      <w:r w:rsidR="00851800">
        <w:t>H</w:t>
      </w:r>
      <w:r w:rsidR="003F1148">
        <w:t>aga</w:t>
      </w:r>
      <w:r w:rsidR="00335DDD">
        <w:t xml:space="preserve">-teamet/Resursteam </w:t>
      </w:r>
      <w:r w:rsidR="000F3275">
        <w:t>samt hemmottagningen</w:t>
      </w:r>
      <w:r w:rsidR="6491AB1F">
        <w:t xml:space="preserve"> </w:t>
      </w:r>
      <w:r w:rsidR="00335DDD" w:rsidRPr="00A8145B">
        <w:rPr>
          <w:u w:val="single"/>
        </w:rPr>
        <w:t xml:space="preserve">via </w:t>
      </w:r>
      <w:r w:rsidR="003F1148" w:rsidRPr="00A8145B">
        <w:rPr>
          <w:u w:val="single"/>
        </w:rPr>
        <w:t>SDK</w:t>
      </w:r>
      <w:r w:rsidR="00A8145B">
        <w:t xml:space="preserve"> för</w:t>
      </w:r>
      <w:r w:rsidR="44EE41B1">
        <w:t xml:space="preserve"> </w:t>
      </w:r>
      <w:r w:rsidR="0066219B">
        <w:t>vidare handläggning</w:t>
      </w:r>
      <w:r w:rsidR="00BC4DF5">
        <w:t xml:space="preserve"> </w:t>
      </w:r>
    </w:p>
    <w:p w14:paraId="58C661ED" w14:textId="3A981B5F" w:rsidR="00995822" w:rsidRPr="008C1478" w:rsidRDefault="0093074F" w:rsidP="00950B70">
      <w:pPr>
        <w:pStyle w:val="Punktlista"/>
      </w:pPr>
      <w:r w:rsidRPr="5C171FE5">
        <w:rPr>
          <w:u w:val="single"/>
        </w:rPr>
        <w:t>B</w:t>
      </w:r>
      <w:r w:rsidR="00995822" w:rsidRPr="5C171FE5">
        <w:rPr>
          <w:u w:val="single"/>
        </w:rPr>
        <w:t>okning</w:t>
      </w:r>
      <w:r w:rsidR="00995822">
        <w:t xml:space="preserve"> till andra graviditetsbesöket</w:t>
      </w:r>
      <w:r w:rsidR="00995822" w:rsidRPr="5C171FE5">
        <w:rPr>
          <w:b/>
          <w:bCs/>
        </w:rPr>
        <w:t xml:space="preserve"> </w:t>
      </w:r>
      <w:r w:rsidR="00995822" w:rsidRPr="5C171FE5">
        <w:rPr>
          <w:u w:val="single"/>
        </w:rPr>
        <w:t>ombesörjs av PAB</w:t>
      </w:r>
      <w:r w:rsidR="00995822" w:rsidRPr="5C171FE5">
        <w:rPr>
          <w:b/>
          <w:bCs/>
        </w:rPr>
        <w:t xml:space="preserve"> </w:t>
      </w:r>
      <w:r w:rsidR="00995822">
        <w:t>på hemmottagning</w:t>
      </w:r>
      <w:r w:rsidR="1CD7A4D9">
        <w:t xml:space="preserve"> </w:t>
      </w:r>
      <w:r w:rsidR="005679B1" w:rsidRPr="00A8145B">
        <w:rPr>
          <w:u w:val="single"/>
        </w:rPr>
        <w:t xml:space="preserve">efter </w:t>
      </w:r>
      <w:r w:rsidR="00BC4DF5" w:rsidRPr="00A8145B">
        <w:rPr>
          <w:u w:val="single"/>
        </w:rPr>
        <w:t>återkoppling</w:t>
      </w:r>
      <w:r w:rsidR="00F767F7" w:rsidRPr="00A8145B">
        <w:rPr>
          <w:u w:val="single"/>
        </w:rPr>
        <w:t xml:space="preserve"> </w:t>
      </w:r>
      <w:r w:rsidR="00BC4DF5" w:rsidRPr="00A8145B">
        <w:rPr>
          <w:u w:val="single"/>
        </w:rPr>
        <w:t>från</w:t>
      </w:r>
      <w:r w:rsidR="005679B1" w:rsidRPr="00A8145B">
        <w:rPr>
          <w:u w:val="single"/>
        </w:rPr>
        <w:t xml:space="preserve"> Haga</w:t>
      </w:r>
      <w:r w:rsidR="00A95381">
        <w:rPr>
          <w:u w:val="single"/>
        </w:rPr>
        <w:t>-</w:t>
      </w:r>
      <w:r w:rsidR="005679B1" w:rsidRPr="00A8145B">
        <w:rPr>
          <w:u w:val="single"/>
        </w:rPr>
        <w:t>/R</w:t>
      </w:r>
      <w:r w:rsidR="005679B1" w:rsidRPr="5C171FE5">
        <w:rPr>
          <w:u w:val="single"/>
        </w:rPr>
        <w:t>esursteam</w:t>
      </w:r>
    </w:p>
    <w:p w14:paraId="54A7BB39" w14:textId="77777777" w:rsidR="00950B70" w:rsidRDefault="00950B70" w:rsidP="0039419B">
      <w:pPr>
        <w:pStyle w:val="Punktlista"/>
        <w:numPr>
          <w:ilvl w:val="0"/>
          <w:numId w:val="0"/>
        </w:numPr>
      </w:pPr>
    </w:p>
    <w:p w14:paraId="6F36A140" w14:textId="5DB05294" w:rsidR="00B6741B" w:rsidRDefault="00977C21" w:rsidP="005B5D7D">
      <w:pPr>
        <w:pStyle w:val="Normalefterlista"/>
      </w:pPr>
      <w:r>
        <w:t>Om inga utfall uppdagas informeras p</w:t>
      </w:r>
      <w:r w:rsidR="00B6741B">
        <w:t>atient</w:t>
      </w:r>
      <w:r>
        <w:t>en</w:t>
      </w:r>
      <w:r w:rsidR="00B6741B">
        <w:t xml:space="preserve"> om att själv boka ”andra graviditetsbesöket” </w:t>
      </w:r>
      <w:r w:rsidR="00F2680D">
        <w:t xml:space="preserve">på </w:t>
      </w:r>
      <w:r w:rsidR="00B6741B" w:rsidRPr="1F3ACD35">
        <w:rPr>
          <w:u w:val="single"/>
        </w:rPr>
        <w:t>sin barnmorskemottagning</w:t>
      </w:r>
      <w:r w:rsidR="00B6741B">
        <w:t xml:space="preserve"> via </w:t>
      </w:r>
      <w:r w:rsidR="004C51A8">
        <w:t>e</w:t>
      </w:r>
      <w:r w:rsidR="00B6741B">
        <w:t>-tjänster/1177. Viktigt att patienten får tidsintervallet, cirka datum för lämplig tid för återbesök</w:t>
      </w:r>
      <w:r w:rsidR="005D0CBD">
        <w:t>.</w:t>
      </w:r>
    </w:p>
    <w:p w14:paraId="7941E777" w14:textId="1C78F304" w:rsidR="00AF3159" w:rsidRDefault="005860E0" w:rsidP="005B5D7D">
      <w:pPr>
        <w:pStyle w:val="Normalefterlista"/>
      </w:pPr>
      <w:r>
        <w:t>Registrera besöket “Första graviditetsbesöket video” i egen tidbok när besöket ägt rum. Markera besöket som genomfört.</w:t>
      </w:r>
    </w:p>
    <w:p w14:paraId="167DBE15" w14:textId="273B964C" w:rsidR="006D16D5" w:rsidRDefault="00182569" w:rsidP="00BD74F3">
      <w:pPr>
        <w:pStyle w:val="Rubrik3"/>
      </w:pPr>
      <w:r>
        <w:t>Användning av SDK</w:t>
      </w:r>
    </w:p>
    <w:p w14:paraId="00B2A9B7" w14:textId="1C5E09A4" w:rsidR="00AF3159" w:rsidRDefault="00AA72A8" w:rsidP="00E8322B">
      <w:r>
        <w:t xml:space="preserve">SDK används då omständigheter/utfall framkommer vid första graviditetsbesöket digitalt/fysiskt </w:t>
      </w:r>
      <w:r w:rsidRPr="005B1CBA">
        <w:rPr>
          <w:u w:val="single"/>
        </w:rPr>
        <w:t>som kräver aktiv handläggning</w:t>
      </w:r>
      <w:r>
        <w:t>:</w:t>
      </w:r>
    </w:p>
    <w:p w14:paraId="13AD0876" w14:textId="77777777" w:rsidR="00AA72A8" w:rsidRDefault="00AA72A8" w:rsidP="00AA72A8">
      <w:pPr>
        <w:pStyle w:val="Punktlista"/>
      </w:pPr>
      <w:r>
        <w:t>Höga AUDIT-poäng/substansbruk</w:t>
      </w:r>
    </w:p>
    <w:p w14:paraId="702A4685" w14:textId="77777777" w:rsidR="00AA72A8" w:rsidRDefault="00AA72A8" w:rsidP="00AA72A8">
      <w:pPr>
        <w:pStyle w:val="Punktlista"/>
      </w:pPr>
      <w:r>
        <w:t>Allvarlig psykisk sjukdom</w:t>
      </w:r>
    </w:p>
    <w:p w14:paraId="20E04A3D" w14:textId="77777777" w:rsidR="00AA72A8" w:rsidRDefault="00AA72A8" w:rsidP="00AA72A8">
      <w:pPr>
        <w:pStyle w:val="Punktlista"/>
      </w:pPr>
      <w:r>
        <w:t>Medicinska tillstånd som kräver snabb handläggning</w:t>
      </w:r>
    </w:p>
    <w:p w14:paraId="578CCB9E" w14:textId="77777777" w:rsidR="00AA72A8" w:rsidRDefault="00AA72A8" w:rsidP="00AA72A8">
      <w:pPr>
        <w:pStyle w:val="Punktlista"/>
      </w:pPr>
      <w:r>
        <w:t>Barnmorskan identifierar annat som kräver överrapportering</w:t>
      </w:r>
    </w:p>
    <w:p w14:paraId="5EDCB97B" w14:textId="77777777" w:rsidR="00AA72A8" w:rsidRDefault="00AA72A8" w:rsidP="00AA72A8">
      <w:pPr>
        <w:pStyle w:val="Punktlista"/>
        <w:numPr>
          <w:ilvl w:val="0"/>
          <w:numId w:val="0"/>
        </w:numPr>
        <w:ind w:left="1275"/>
      </w:pPr>
    </w:p>
    <w:p w14:paraId="4F6C54D9" w14:textId="61D3BA1D" w:rsidR="00AA72A8" w:rsidRDefault="00824D88" w:rsidP="00AA33E1">
      <w:r>
        <w:t>SDK-r</w:t>
      </w:r>
      <w:r w:rsidR="00AA72A8">
        <w:t>apporteringen sker</w:t>
      </w:r>
      <w:r w:rsidR="00B4290F">
        <w:t xml:space="preserve"> </w:t>
      </w:r>
      <w:r w:rsidR="00B4290F" w:rsidRPr="006D0569">
        <w:rPr>
          <w:b/>
          <w:bCs/>
        </w:rPr>
        <w:t>snarast</w:t>
      </w:r>
      <w:r w:rsidR="00A43FB3">
        <w:rPr>
          <w:b/>
          <w:bCs/>
        </w:rPr>
        <w:t>,</w:t>
      </w:r>
      <w:r w:rsidR="00AA72A8">
        <w:t xml:space="preserve"> helst samma arbetsdag som inskrivningen</w:t>
      </w:r>
      <w:r w:rsidR="00D3105F">
        <w:t>.</w:t>
      </w:r>
    </w:p>
    <w:p w14:paraId="2D754858" w14:textId="57A5F415" w:rsidR="00BE1568" w:rsidRDefault="00BE1568" w:rsidP="00BD74F3">
      <w:pPr>
        <w:pStyle w:val="MellanrubrikVGR"/>
      </w:pPr>
      <w:r>
        <w:t xml:space="preserve">Meddelande i SDK ska innehålla: </w:t>
      </w:r>
    </w:p>
    <w:p w14:paraId="27A4588A" w14:textId="77777777" w:rsidR="00BE1568" w:rsidRDefault="00BE1568" w:rsidP="00AA33E1">
      <w:pPr>
        <w:pStyle w:val="Punktlista"/>
      </w:pPr>
      <w:r>
        <w:t>Patientens namn och personnummer</w:t>
      </w:r>
    </w:p>
    <w:p w14:paraId="66E57ACA" w14:textId="77777777" w:rsidR="00BE1568" w:rsidRDefault="00BE1568" w:rsidP="00BE1568">
      <w:pPr>
        <w:pStyle w:val="Punktlista"/>
      </w:pPr>
      <w:r>
        <w:t>Patientens hemmottagning (BMM)</w:t>
      </w:r>
    </w:p>
    <w:p w14:paraId="0CA49215" w14:textId="77777777" w:rsidR="00BE1568" w:rsidRDefault="00BE1568" w:rsidP="00BE1568">
      <w:pPr>
        <w:pStyle w:val="Punktlista"/>
      </w:pPr>
      <w:r>
        <w:t>Anledning till överrapportering (avvikelse/AUDIT/substansbruk/medicinsk-/psykisk sjukdom)</w:t>
      </w:r>
    </w:p>
    <w:p w14:paraId="2084E0A2" w14:textId="5B54ABC1" w:rsidR="00BE1568" w:rsidRDefault="00BE1568" w:rsidP="00BE1568">
      <w:pPr>
        <w:pStyle w:val="Punktlista"/>
      </w:pPr>
      <w:r>
        <w:t>Förslag till åtgärd</w:t>
      </w:r>
    </w:p>
    <w:p w14:paraId="3A72EAAC" w14:textId="0BB2E450" w:rsidR="002808C3" w:rsidRDefault="00BE1568" w:rsidP="00816824">
      <w:pPr>
        <w:pStyle w:val="Punktlista"/>
      </w:pPr>
      <w:r>
        <w:t>Inskrivande barnmorskas namn och telefonnummer och tidsintervall när den inskrivande barnmorskan är nåbar</w:t>
      </w:r>
    </w:p>
    <w:p w14:paraId="6C079EBB" w14:textId="77777777" w:rsidR="002808C3" w:rsidRDefault="002808C3" w:rsidP="00B55051">
      <w:pPr>
        <w:pStyle w:val="MellanrubrikVGR"/>
      </w:pPr>
      <w:r>
        <w:t xml:space="preserve">Överrapportering till </w:t>
      </w:r>
      <w:r w:rsidRPr="00E501FE">
        <w:rPr>
          <w:u w:val="single"/>
        </w:rPr>
        <w:t>enbart</w:t>
      </w:r>
      <w:r w:rsidRPr="00CD6BC3">
        <w:t xml:space="preserve"> </w:t>
      </w:r>
      <w:r>
        <w:t>hemmottagning</w:t>
      </w:r>
    </w:p>
    <w:p w14:paraId="7B6160E5" w14:textId="7518DBAF" w:rsidR="002808C3" w:rsidRDefault="002808C3" w:rsidP="002808C3">
      <w:pPr>
        <w:pStyle w:val="Punktlista"/>
      </w:pPr>
      <w:r>
        <w:t>Inskrivande barnmorska dokumenterar i journal</w:t>
      </w:r>
      <w:r w:rsidR="006A685F">
        <w:t xml:space="preserve"> att ”</w:t>
      </w:r>
      <w:r w:rsidR="006A685F" w:rsidRPr="5C171FE5">
        <w:rPr>
          <w:i/>
          <w:iCs/>
        </w:rPr>
        <w:t>Säker digital kommunikation</w:t>
      </w:r>
      <w:r w:rsidR="006A685F">
        <w:t xml:space="preserve"> är skickad</w:t>
      </w:r>
      <w:r>
        <w:t>”</w:t>
      </w:r>
      <w:r w:rsidR="00036359">
        <w:t>.</w:t>
      </w:r>
      <w:r>
        <w:t xml:space="preserve"> </w:t>
      </w:r>
    </w:p>
    <w:p w14:paraId="61CF1FDC" w14:textId="3A2D599D" w:rsidR="002808C3" w:rsidRDefault="002808C3" w:rsidP="002808C3">
      <w:pPr>
        <w:pStyle w:val="Punktlista"/>
      </w:pPr>
      <w:r>
        <w:t xml:space="preserve">Mottagaren dokumenterar i journal </w:t>
      </w:r>
      <w:r w:rsidR="00036359">
        <w:t>”</w:t>
      </w:r>
      <w:r w:rsidR="00036359" w:rsidRPr="00D81D78">
        <w:rPr>
          <w:i/>
          <w:iCs/>
        </w:rPr>
        <w:t>Säker digital kommunikation</w:t>
      </w:r>
      <w:r>
        <w:t xml:space="preserve"> mottaget”, vilket bekräftar att meddelandet är mottaget och omhändertaget.</w:t>
      </w:r>
    </w:p>
    <w:p w14:paraId="62061FB3" w14:textId="04F05FA1" w:rsidR="002808C3" w:rsidRDefault="002808C3" w:rsidP="002808C3">
      <w:pPr>
        <w:pStyle w:val="Punktlista"/>
      </w:pPr>
      <w:r>
        <w:lastRenderedPageBreak/>
        <w:t>Ärendet skall vara omhändertaget senast nästkommande arbetsdag</w:t>
      </w:r>
      <w:r w:rsidR="000B49AC">
        <w:t>.</w:t>
      </w:r>
    </w:p>
    <w:p w14:paraId="1FFAFBA2" w14:textId="14914BF4" w:rsidR="002808C3" w:rsidRDefault="002808C3" w:rsidP="002808C3">
      <w:pPr>
        <w:pStyle w:val="Punktlista"/>
      </w:pPr>
      <w:r>
        <w:t>Hemmottagningen utser PAB samt ombesörjer vidare tidsbokning till patient</w:t>
      </w:r>
      <w:r w:rsidR="000B49AC">
        <w:t>.</w:t>
      </w:r>
    </w:p>
    <w:p w14:paraId="7A943503" w14:textId="66F5565D" w:rsidR="002808C3" w:rsidRDefault="002808C3" w:rsidP="00B55051">
      <w:pPr>
        <w:pStyle w:val="MellanrubrikVGR"/>
      </w:pPr>
      <w:r>
        <w:t>Överrapportering Resursmottagning (Haga</w:t>
      </w:r>
      <w:r w:rsidR="00A95381">
        <w:t>-</w:t>
      </w:r>
      <w:r>
        <w:t>/Resursteam)</w:t>
      </w:r>
      <w:r w:rsidR="00036359">
        <w:t xml:space="preserve"> samt </w:t>
      </w:r>
      <w:r w:rsidR="00DF4A52">
        <w:t>hemmottagning</w:t>
      </w:r>
    </w:p>
    <w:p w14:paraId="22C2B904" w14:textId="7B7F8A9B" w:rsidR="002808C3" w:rsidRDefault="002808C3" w:rsidP="002808C3">
      <w:pPr>
        <w:pStyle w:val="Punktlista"/>
      </w:pPr>
      <w:r>
        <w:t>Rapportering av patient sker till både Haga</w:t>
      </w:r>
      <w:r w:rsidR="00A95381">
        <w:t>-</w:t>
      </w:r>
      <w:r>
        <w:t>/Resursteam samt till patientens planerade hemmottagning, genom att vidarebefordra samma meddelande till båda mottagningarna</w:t>
      </w:r>
      <w:r w:rsidRPr="00656828">
        <w:t>.</w:t>
      </w:r>
    </w:p>
    <w:p w14:paraId="23408AEC" w14:textId="263D4438" w:rsidR="002808C3" w:rsidRDefault="002808C3" w:rsidP="002808C3">
      <w:pPr>
        <w:pStyle w:val="Punktlista"/>
      </w:pPr>
      <w:r>
        <w:t>Inskrivande barnmorska dokumenterar i journal ”</w:t>
      </w:r>
      <w:r w:rsidR="00DF4A52" w:rsidRPr="00DF4A52">
        <w:rPr>
          <w:i/>
          <w:iCs/>
        </w:rPr>
        <w:t xml:space="preserve"> </w:t>
      </w:r>
      <w:r w:rsidR="00DF4A52" w:rsidRPr="00D81D78">
        <w:rPr>
          <w:i/>
          <w:iCs/>
        </w:rPr>
        <w:t>Säker digital kommunikation</w:t>
      </w:r>
      <w:r w:rsidR="00DF4A52">
        <w:rPr>
          <w:i/>
          <w:iCs/>
        </w:rPr>
        <w:t xml:space="preserve"> </w:t>
      </w:r>
      <w:r w:rsidR="00DF4A52">
        <w:t>skickats</w:t>
      </w:r>
      <w:r w:rsidR="00F57446">
        <w:t xml:space="preserve"> till hemmottagning samt Haga/Resursteam</w:t>
      </w:r>
      <w:r>
        <w:t>”</w:t>
      </w:r>
      <w:r w:rsidR="00F57446">
        <w:t>.</w:t>
      </w:r>
    </w:p>
    <w:p w14:paraId="7E1E499C" w14:textId="1D6F2C8C" w:rsidR="002808C3" w:rsidRDefault="002808C3" w:rsidP="002808C3">
      <w:pPr>
        <w:pStyle w:val="Punktlista"/>
      </w:pPr>
      <w:r>
        <w:t>Barnmorska på Haga</w:t>
      </w:r>
      <w:r w:rsidR="00A95381">
        <w:t>-</w:t>
      </w:r>
      <w:r>
        <w:t>/Resursteam</w:t>
      </w:r>
      <w:r w:rsidR="00686962">
        <w:t xml:space="preserve"> samt hemmottagning</w:t>
      </w:r>
      <w:r>
        <w:t xml:space="preserve"> dokumenterar ”Haga</w:t>
      </w:r>
      <w:r w:rsidR="00A95381">
        <w:t>-</w:t>
      </w:r>
      <w:r>
        <w:t>/Resursteam</w:t>
      </w:r>
      <w:r w:rsidR="00686962">
        <w:t>/hemmottagning</w:t>
      </w:r>
      <w:r>
        <w:t xml:space="preserve"> mottagit </w:t>
      </w:r>
      <w:r w:rsidR="00F57446" w:rsidRPr="00D81D78">
        <w:rPr>
          <w:i/>
          <w:iCs/>
        </w:rPr>
        <w:t>Säker digital kommunikation</w:t>
      </w:r>
      <w:r>
        <w:t>” i journal vilket bekräftar att meddelandet är mottaget och omhändertaget. Haga</w:t>
      </w:r>
      <w:r w:rsidR="00A95381">
        <w:t>-</w:t>
      </w:r>
      <w:r>
        <w:t>/Resursteam tar kontakt med inskrivande barnmorska för eventuell vidare konsultation.</w:t>
      </w:r>
      <w:r w:rsidR="00026578">
        <w:t xml:space="preserve"> </w:t>
      </w:r>
      <w:r>
        <w:t>Detta sker inom närmsta arbetsdagarna.</w:t>
      </w:r>
    </w:p>
    <w:p w14:paraId="359D1D36" w14:textId="4D0CB56D" w:rsidR="00BE1568" w:rsidRPr="00BE1568" w:rsidRDefault="002808C3" w:rsidP="000F3B02">
      <w:pPr>
        <w:pStyle w:val="Punktlista"/>
      </w:pPr>
      <w:r>
        <w:t>Hemmottagningen utser PAB.</w:t>
      </w:r>
      <w:r w:rsidR="00C63972">
        <w:t xml:space="preserve"> </w:t>
      </w:r>
      <w:r>
        <w:t>Ny tidsbokning av patienten utförs efter att Haga</w:t>
      </w:r>
      <w:r w:rsidR="00A95381">
        <w:t>-</w:t>
      </w:r>
      <w:r>
        <w:t>/Resursteam har</w:t>
      </w:r>
      <w:r w:rsidR="00AA33E1">
        <w:t xml:space="preserve"> </w:t>
      </w:r>
      <w:r>
        <w:t>återkopplat till hemmottagningen via SDK om hur vidare handläggning ska bli.</w:t>
      </w:r>
    </w:p>
    <w:p w14:paraId="44AE3AFF" w14:textId="77777777" w:rsidR="00F76530" w:rsidRDefault="00F76530" w:rsidP="00BD74F3">
      <w:pPr>
        <w:pStyle w:val="Rubrik3"/>
      </w:pPr>
      <w:r>
        <w:t>Uteblivet besök</w:t>
      </w:r>
    </w:p>
    <w:p w14:paraId="372AD506" w14:textId="3A5BC0F5" w:rsidR="000F1F7C" w:rsidRDefault="003E45BC" w:rsidP="000F1F7C">
      <w:pPr>
        <w:pStyle w:val="Punktlista"/>
        <w:ind w:left="1712" w:hanging="357"/>
      </w:pPr>
      <w:r>
        <w:t>Om patienten uteblir från bokat digitalt besök görs ett uppringningsförsök</w:t>
      </w:r>
      <w:r w:rsidR="002604A5">
        <w:t xml:space="preserve"> på telefon för att utesluta teknikstrul.</w:t>
      </w:r>
      <w:r w:rsidR="008F635C">
        <w:t xml:space="preserve"> Första graviditetsbesöket får ej utföras via telefonsamtal.</w:t>
      </w:r>
      <w:r w:rsidR="002604A5">
        <w:t xml:space="preserve"> </w:t>
      </w:r>
    </w:p>
    <w:p w14:paraId="6B1A2D57" w14:textId="57150168" w:rsidR="00F76530" w:rsidRPr="00AB7601" w:rsidRDefault="00F76530" w:rsidP="00AB7601">
      <w:pPr>
        <w:pStyle w:val="Punktlista"/>
        <w:ind w:left="1712" w:hanging="357"/>
      </w:pPr>
      <w:r w:rsidRPr="00AC06C0">
        <w:t xml:space="preserve">Faktura skickas till patienten vid uteblivet besök. </w:t>
      </w:r>
      <w:r w:rsidR="00B85446">
        <w:t xml:space="preserve">Registrera </w:t>
      </w:r>
      <w:r w:rsidR="00E271E6">
        <w:t>därför</w:t>
      </w:r>
      <w:r w:rsidRPr="00AC06C0">
        <w:t xml:space="preserve"> uteblivet besök </w:t>
      </w:r>
      <w:r w:rsidR="00AC06C0">
        <w:t>i</w:t>
      </w:r>
      <w:r w:rsidR="00FC2467">
        <w:t xml:space="preserve"> </w:t>
      </w:r>
      <w:r w:rsidR="00E271E6">
        <w:t>din</w:t>
      </w:r>
      <w:r w:rsidR="00AC06C0">
        <w:t xml:space="preserve"> Obstetrix tidbok</w:t>
      </w:r>
      <w:r w:rsidR="005743BB">
        <w:t xml:space="preserve"> som ”Första graviditetsbesöket video” 10 min</w:t>
      </w:r>
      <w:r w:rsidR="56DAC7D5" w:rsidRPr="00AC06C0">
        <w:t>.</w:t>
      </w:r>
      <w:r w:rsidR="56DAC7D5">
        <w:t xml:space="preserve"> </w:t>
      </w:r>
    </w:p>
    <w:p w14:paraId="56D5A1B0" w14:textId="00AE3BF2" w:rsidR="00F76530" w:rsidRDefault="00F76530" w:rsidP="00AB7601">
      <w:pPr>
        <w:pStyle w:val="Punktlista"/>
        <w:ind w:left="1712" w:hanging="357"/>
      </w:pPr>
      <w:bookmarkStart w:id="2" w:name="_Hlk187153714"/>
      <w:r>
        <w:t>Skriv i patientens journal i Obstetrix</w:t>
      </w:r>
      <w:r w:rsidR="00DA4DE0" w:rsidRPr="00AB7601">
        <w:t xml:space="preserve"> </w:t>
      </w:r>
      <w:r>
        <w:t>att patienten uteblev</w:t>
      </w:r>
      <w:r w:rsidR="00DA4DE0">
        <w:t xml:space="preserve"> från digitalt bokat besök</w:t>
      </w:r>
      <w:r>
        <w:t xml:space="preserve">. </w:t>
      </w:r>
    </w:p>
    <w:bookmarkEnd w:id="2"/>
    <w:p w14:paraId="2C6E3370" w14:textId="6EA86403" w:rsidR="00892F0A" w:rsidRDefault="00892F0A" w:rsidP="00892F0A">
      <w:pPr>
        <w:pStyle w:val="Rubrik3"/>
      </w:pPr>
      <w:r>
        <w:t>Relaterad information</w:t>
      </w:r>
    </w:p>
    <w:p w14:paraId="24CF799B" w14:textId="426BE6E3" w:rsidR="00214B37" w:rsidRDefault="00000000" w:rsidP="00892F0A">
      <w:hyperlink r:id="rId14" w:history="1">
        <w:r w:rsidR="00214B37" w:rsidRPr="00214B37">
          <w:rPr>
            <w:rStyle w:val="Hyperlnk"/>
          </w:rPr>
          <w:t xml:space="preserve">Första och andra graviditetsbesöket (Checklista) Barnmorskemottagningar </w:t>
        </w:r>
      </w:hyperlink>
    </w:p>
    <w:p w14:paraId="3A85431F" w14:textId="4047FD5C" w:rsidR="00892F0A" w:rsidRDefault="00000000" w:rsidP="00892F0A">
      <w:pPr>
        <w:rPr>
          <w:rStyle w:val="Hyperlnk"/>
        </w:rPr>
      </w:pPr>
      <w:hyperlink r:id="rId15" w:history="1">
        <w:r w:rsidR="00A27E0A" w:rsidRPr="00011A6E">
          <w:rPr>
            <w:rStyle w:val="Hyperlnk"/>
          </w:rPr>
          <w:t>Lathund för Första graviditetsbesök Barnmorskemottagning Online VGR</w:t>
        </w:r>
      </w:hyperlink>
      <w:r w:rsidR="00011A6E" w:rsidRPr="008902CB">
        <w:t xml:space="preserve"> </w:t>
      </w:r>
      <w:r w:rsidR="00A27E0A" w:rsidRPr="008902CB">
        <w:t xml:space="preserve"> </w:t>
      </w:r>
    </w:p>
    <w:p w14:paraId="4F45ABDC" w14:textId="7BDF25BE" w:rsidR="0037132B" w:rsidRPr="00892F0A" w:rsidRDefault="00000000" w:rsidP="005D0CBD">
      <w:hyperlink r:id="rId16">
        <w:r w:rsidR="0088ECF3" w:rsidRPr="4330F5E6">
          <w:rPr>
            <w:rStyle w:val="Hyperlnk"/>
          </w:rPr>
          <w:t>Säker digital kommunikation, Barnmorskemottagningar VGR</w:t>
        </w:r>
      </w:hyperlink>
    </w:p>
    <w:p w14:paraId="24332F3C" w14:textId="14481584" w:rsidR="00184167" w:rsidRPr="00656DCD" w:rsidRDefault="00184167" w:rsidP="004C5F43">
      <w:pPr>
        <w:pStyle w:val="Rubrik2"/>
      </w:pPr>
      <w:r>
        <w:lastRenderedPageBreak/>
        <w:t xml:space="preserve">Ansvar </w:t>
      </w:r>
    </w:p>
    <w:p w14:paraId="7C916C0F" w14:textId="33AA93AC" w:rsidR="006D0569" w:rsidRPr="001204B5" w:rsidRDefault="000E1623" w:rsidP="001204B5">
      <w:pPr>
        <w:spacing w:after="200" w:line="280" w:lineRule="exact"/>
      </w:pPr>
      <w:r>
        <w:t>M</w:t>
      </w:r>
      <w:r w:rsidR="008C52FC">
        <w:t>ödrahälsovårds</w:t>
      </w:r>
      <w:r w:rsidR="00E44BE3">
        <w:t>över</w:t>
      </w:r>
      <w:r w:rsidR="008C52FC">
        <w:t>läkare</w:t>
      </w:r>
      <w:r w:rsidR="00184167">
        <w:t xml:space="preserve"> </w:t>
      </w:r>
      <w:r>
        <w:t xml:space="preserve">och samordningsbarnmorskor </w:t>
      </w:r>
      <w:r w:rsidR="00184167">
        <w:t>ansvarar för innehållet i rutinen. Områdeschefer och enhetschefer ansvarar för att rutinen implementeras och efterlevs.</w:t>
      </w:r>
    </w:p>
    <w:p w14:paraId="36157BD5" w14:textId="2582FF43" w:rsidR="006B6CE4" w:rsidRPr="00992641" w:rsidRDefault="006B6CE4" w:rsidP="00992641">
      <w:pPr>
        <w:pStyle w:val="Rubrik2"/>
      </w:pPr>
      <w:r w:rsidRPr="006B6CE4">
        <w:t xml:space="preserve">Arbetsgrupp </w:t>
      </w:r>
    </w:p>
    <w:p w14:paraId="713C65AE" w14:textId="77777777" w:rsidR="006B6CE4" w:rsidRDefault="006B6CE4" w:rsidP="006B6CE4">
      <w:pPr>
        <w:tabs>
          <w:tab w:val="left" w:pos="227"/>
        </w:tabs>
        <w:spacing w:before="120" w:after="200" w:line="280" w:lineRule="atLeast"/>
        <w:rPr>
          <w:highlight w:val="lightGray"/>
        </w:rPr>
      </w:pPr>
      <w:r w:rsidRPr="00992641">
        <w:rPr>
          <w:highlight w:val="lightGray"/>
        </w:rPr>
        <w:t xml:space="preserve">Innehållsansvarig </w:t>
      </w:r>
    </w:p>
    <w:p w14:paraId="630D76F1" w14:textId="1B5C355F" w:rsidR="00184996" w:rsidRPr="00184996" w:rsidRDefault="00184996" w:rsidP="00184996">
      <w:pPr>
        <w:pStyle w:val="Normalefterlista"/>
        <w:rPr>
          <w:rFonts w:eastAsia="Calibri"/>
        </w:rPr>
      </w:pPr>
      <w:r>
        <w:t>Karin Jerhamre Sund, mödrahälsovårdsöverläkare,</w:t>
      </w:r>
      <w:r w:rsidRPr="00184996">
        <w:t xml:space="preserve"> </w:t>
      </w:r>
      <w:r>
        <w:t>Centralt mödrahälsovårdsteam (CMHV), Regionhälsan</w:t>
      </w:r>
    </w:p>
    <w:p w14:paraId="27F7206D" w14:textId="3CFF6861" w:rsidR="00163784" w:rsidRDefault="00163784" w:rsidP="00992641">
      <w:pPr>
        <w:pStyle w:val="Normalefterlista"/>
      </w:pPr>
      <w:r>
        <w:t>Therese Andersson</w:t>
      </w:r>
      <w:r w:rsidR="00B97A31">
        <w:t>, samordningsbarnmorska/verksamhet</w:t>
      </w:r>
      <w:r w:rsidR="00AB7601">
        <w:t>sutvecklare,</w:t>
      </w:r>
      <w:r w:rsidR="003F26C4">
        <w:t xml:space="preserve"> </w:t>
      </w:r>
      <w:r w:rsidR="00AB7601">
        <w:t>CMHV, Regionhälsan</w:t>
      </w:r>
    </w:p>
    <w:p w14:paraId="65C49E4F" w14:textId="4301A9DB" w:rsidR="00964B67" w:rsidRPr="00964B67" w:rsidRDefault="00163784" w:rsidP="00163784">
      <w:r>
        <w:t>Hanna Larsson</w:t>
      </w:r>
      <w:r w:rsidR="00AB7601">
        <w:t xml:space="preserve">, </w:t>
      </w:r>
      <w:r w:rsidR="00023776">
        <w:t>sam</w:t>
      </w:r>
      <w:r w:rsidR="00AB7601">
        <w:t>ordningsbarnmorska/verksamhetsutvecklare, CMHV, Regionhälsan</w:t>
      </w:r>
    </w:p>
    <w:p w14:paraId="002B82C4" w14:textId="519AAE2B" w:rsidR="007A6B49" w:rsidRDefault="00CC4EEA" w:rsidP="006B6CE4">
      <w:pPr>
        <w:tabs>
          <w:tab w:val="left" w:pos="227"/>
        </w:tabs>
        <w:spacing w:before="120" w:after="200" w:line="280" w:lineRule="atLeast"/>
        <w:rPr>
          <w:highlight w:val="lightGray"/>
        </w:rPr>
      </w:pPr>
      <w:r w:rsidRPr="00CC4EEA">
        <w:rPr>
          <w:highlight w:val="lightGray"/>
        </w:rPr>
        <w:t>Innehållsgranskare</w:t>
      </w:r>
    </w:p>
    <w:p w14:paraId="0F426657" w14:textId="2D541DE4" w:rsidR="0084018B" w:rsidRPr="00834EBE" w:rsidRDefault="0084018B" w:rsidP="006B6CE4">
      <w:pPr>
        <w:tabs>
          <w:tab w:val="left" w:pos="227"/>
        </w:tabs>
        <w:spacing w:before="120" w:after="200" w:line="280" w:lineRule="atLeast"/>
        <w:rPr>
          <w:rFonts w:eastAsia="MS Gothic"/>
        </w:rPr>
      </w:pPr>
      <w:r w:rsidRPr="00834EBE">
        <w:rPr>
          <w:rFonts w:eastAsia="MS Gothic"/>
        </w:rPr>
        <w:t>Anna Hagman, mödrahälsovårdsöverläkare, CMHV</w:t>
      </w:r>
      <w:r w:rsidR="00834EBE" w:rsidRPr="00834EBE">
        <w:rPr>
          <w:rFonts w:eastAsia="MS Gothic"/>
        </w:rPr>
        <w:t>, Regionhälsan</w:t>
      </w:r>
    </w:p>
    <w:p w14:paraId="3139886A" w14:textId="05E4DA95" w:rsidR="00184996" w:rsidRDefault="00184996" w:rsidP="006B6CE4">
      <w:pPr>
        <w:tabs>
          <w:tab w:val="left" w:pos="227"/>
        </w:tabs>
        <w:spacing w:before="120" w:after="200" w:line="280" w:lineRule="atLeast"/>
        <w:rPr>
          <w:rFonts w:eastAsia="MS Gothic"/>
        </w:rPr>
      </w:pPr>
      <w:r>
        <w:rPr>
          <w:rFonts w:eastAsia="MS Gothic"/>
        </w:rPr>
        <w:t xml:space="preserve">Susanne Samuelsson, områdeschef, </w:t>
      </w:r>
      <w:r w:rsidR="00676522">
        <w:rPr>
          <w:rFonts w:eastAsia="MS Gothic"/>
        </w:rPr>
        <w:t>barnmorskemottagningar och gynekologi, Regionhälsan</w:t>
      </w:r>
    </w:p>
    <w:p w14:paraId="1085A2D9" w14:textId="545F1F52" w:rsidR="00184996" w:rsidRDefault="00CC4EEA" w:rsidP="00676522">
      <w:pPr>
        <w:tabs>
          <w:tab w:val="left" w:pos="227"/>
        </w:tabs>
        <w:spacing w:before="120" w:after="200" w:line="280" w:lineRule="atLeast"/>
        <w:rPr>
          <w:rFonts w:eastAsia="MS Gothic"/>
        </w:rPr>
      </w:pPr>
      <w:r w:rsidRPr="008C5EAE">
        <w:rPr>
          <w:rFonts w:eastAsia="MS Gothic"/>
        </w:rPr>
        <w:t>Linnéa Swanson, områdeschef, barnmorskemottagningar</w:t>
      </w:r>
      <w:r w:rsidR="00EA016C" w:rsidRPr="008C5EAE">
        <w:rPr>
          <w:rFonts w:eastAsia="MS Gothic"/>
        </w:rPr>
        <w:t xml:space="preserve"> och gyn</w:t>
      </w:r>
      <w:r w:rsidR="00E7721A" w:rsidRPr="008C5EAE">
        <w:rPr>
          <w:rFonts w:eastAsia="MS Gothic"/>
        </w:rPr>
        <w:t>ekol</w:t>
      </w:r>
      <w:r w:rsidR="008C5EAE" w:rsidRPr="008C5EAE">
        <w:rPr>
          <w:rFonts w:eastAsia="MS Gothic"/>
        </w:rPr>
        <w:t>ogi, Regionhälsan</w:t>
      </w:r>
    </w:p>
    <w:p w14:paraId="0E74F694" w14:textId="3C62184A" w:rsidR="00163784" w:rsidRPr="00AB7601" w:rsidRDefault="00163784" w:rsidP="006B6CE4">
      <w:pPr>
        <w:tabs>
          <w:tab w:val="left" w:pos="227"/>
        </w:tabs>
        <w:spacing w:before="120" w:after="200" w:line="280" w:lineRule="atLeast"/>
        <w:rPr>
          <w:highlight w:val="lightGray"/>
        </w:rPr>
      </w:pPr>
      <w:r w:rsidRPr="00AB7601">
        <w:rPr>
          <w:highlight w:val="lightGray"/>
        </w:rPr>
        <w:t>Godkännare</w:t>
      </w:r>
    </w:p>
    <w:p w14:paraId="3B6E8771" w14:textId="5E352BAD" w:rsidR="00163784" w:rsidRPr="008C5EAE" w:rsidRDefault="00163784" w:rsidP="006B6CE4">
      <w:pPr>
        <w:tabs>
          <w:tab w:val="left" w:pos="227"/>
        </w:tabs>
        <w:spacing w:before="120" w:after="200" w:line="280" w:lineRule="atLeast"/>
        <w:rPr>
          <w:rFonts w:eastAsia="MS Gothic"/>
        </w:rPr>
      </w:pPr>
      <w:r>
        <w:rPr>
          <w:rFonts w:eastAsia="MS Gothic"/>
        </w:rPr>
        <w:t xml:space="preserve">Maria Gjertsen, </w:t>
      </w:r>
      <w:r w:rsidR="00E41536">
        <w:rPr>
          <w:rFonts w:eastAsia="MS Gothic"/>
        </w:rPr>
        <w:t xml:space="preserve">regionområdeschef, </w:t>
      </w:r>
      <w:r w:rsidR="00B97A31">
        <w:rPr>
          <w:rFonts w:eastAsia="MS Gothic"/>
        </w:rPr>
        <w:t>barnmorskemottagningar och gynekologi, Regionhälsan</w:t>
      </w:r>
    </w:p>
    <w:sectPr w:rsidR="00163784" w:rsidRPr="008C5EAE" w:rsidSect="00330F6A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E77F67" w14:textId="77777777" w:rsidR="00753CB2" w:rsidRDefault="00753CB2">
      <w:r>
        <w:separator/>
      </w:r>
    </w:p>
  </w:endnote>
  <w:endnote w:type="continuationSeparator" w:id="0">
    <w:p w14:paraId="7A14967D" w14:textId="77777777" w:rsidR="00753CB2" w:rsidRDefault="00753CB2">
      <w:r>
        <w:continuationSeparator/>
      </w:r>
    </w:p>
  </w:endnote>
  <w:endnote w:type="continuationNotice" w:id="1">
    <w:p w14:paraId="1F0DB38C" w14:textId="77777777" w:rsidR="00753CB2" w:rsidRDefault="00753CB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D4C114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AB22AC" w14:textId="77777777" w:rsidR="00753CB2" w:rsidRDefault="00753CB2"/>
  </w:footnote>
  <w:footnote w:type="continuationSeparator" w:id="0">
    <w:p w14:paraId="3F95C821" w14:textId="77777777" w:rsidR="00753CB2" w:rsidRDefault="00753CB2">
      <w:r>
        <w:continuationSeparator/>
      </w:r>
    </w:p>
  </w:footnote>
  <w:footnote w:type="continuationNotice" w:id="1">
    <w:p w14:paraId="4D2FC763" w14:textId="77777777" w:rsidR="00753CB2" w:rsidRDefault="00753CB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5C36AAEB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F3D0129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4187084"/>
    <w:multiLevelType w:val="hybridMultilevel"/>
    <w:tmpl w:val="889EA4AC"/>
    <w:lvl w:ilvl="0" w:tplc="041D0001">
      <w:start w:val="1"/>
      <w:numFmt w:val="bullet"/>
      <w:lvlText w:val=""/>
      <w:lvlJc w:val="left"/>
      <w:pPr>
        <w:ind w:left="1995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715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435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155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875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595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15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035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755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635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72661232">
    <w:abstractNumId w:val="18"/>
  </w:num>
  <w:num w:numId="2" w16cid:durableId="73862057">
    <w:abstractNumId w:val="15"/>
  </w:num>
  <w:num w:numId="3" w16cid:durableId="1920214031">
    <w:abstractNumId w:val="0"/>
  </w:num>
  <w:num w:numId="4" w16cid:durableId="1707176675">
    <w:abstractNumId w:val="6"/>
  </w:num>
  <w:num w:numId="5" w16cid:durableId="1704134509">
    <w:abstractNumId w:val="16"/>
  </w:num>
  <w:num w:numId="6" w16cid:durableId="1948583360">
    <w:abstractNumId w:val="2"/>
  </w:num>
  <w:num w:numId="7" w16cid:durableId="1080172110">
    <w:abstractNumId w:val="12"/>
  </w:num>
  <w:num w:numId="8" w16cid:durableId="955600841">
    <w:abstractNumId w:val="9"/>
  </w:num>
  <w:num w:numId="9" w16cid:durableId="1612515745">
    <w:abstractNumId w:val="1"/>
  </w:num>
  <w:num w:numId="10" w16cid:durableId="73825642">
    <w:abstractNumId w:val="1"/>
  </w:num>
  <w:num w:numId="11" w16cid:durableId="146829579">
    <w:abstractNumId w:val="3"/>
  </w:num>
  <w:num w:numId="12" w16cid:durableId="887032603">
    <w:abstractNumId w:val="4"/>
  </w:num>
  <w:num w:numId="13" w16cid:durableId="208418836">
    <w:abstractNumId w:val="14"/>
  </w:num>
  <w:num w:numId="14" w16cid:durableId="870534902">
    <w:abstractNumId w:val="10"/>
  </w:num>
  <w:num w:numId="15" w16cid:durableId="706417912">
    <w:abstractNumId w:val="7"/>
  </w:num>
  <w:num w:numId="16" w16cid:durableId="32384674">
    <w:abstractNumId w:val="13"/>
  </w:num>
  <w:num w:numId="17" w16cid:durableId="222300088">
    <w:abstractNumId w:val="5"/>
  </w:num>
  <w:num w:numId="18" w16cid:durableId="1384333948">
    <w:abstractNumId w:val="11"/>
  </w:num>
  <w:num w:numId="19" w16cid:durableId="1444839320">
    <w:abstractNumId w:val="17"/>
  </w:num>
  <w:num w:numId="20" w16cid:durableId="828441711">
    <w:abstractNumId w:val="10"/>
  </w:num>
  <w:num w:numId="21" w16cid:durableId="1401635830">
    <w:abstractNumId w:val="1"/>
  </w:num>
  <w:num w:numId="22" w16cid:durableId="22079262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3A9A"/>
    <w:rsid w:val="000051D5"/>
    <w:rsid w:val="00006D2A"/>
    <w:rsid w:val="00010D47"/>
    <w:rsid w:val="00011A6E"/>
    <w:rsid w:val="00016CF0"/>
    <w:rsid w:val="0002327F"/>
    <w:rsid w:val="00023776"/>
    <w:rsid w:val="0002380C"/>
    <w:rsid w:val="00026578"/>
    <w:rsid w:val="00030DDD"/>
    <w:rsid w:val="000313BB"/>
    <w:rsid w:val="00033ED5"/>
    <w:rsid w:val="00034B14"/>
    <w:rsid w:val="00036359"/>
    <w:rsid w:val="000378C5"/>
    <w:rsid w:val="00042F81"/>
    <w:rsid w:val="00043A60"/>
    <w:rsid w:val="00047415"/>
    <w:rsid w:val="00050500"/>
    <w:rsid w:val="0005691C"/>
    <w:rsid w:val="00056ECB"/>
    <w:rsid w:val="00056ED5"/>
    <w:rsid w:val="0006198C"/>
    <w:rsid w:val="0006232A"/>
    <w:rsid w:val="000655CC"/>
    <w:rsid w:val="000700AE"/>
    <w:rsid w:val="00076F6A"/>
    <w:rsid w:val="00077C5A"/>
    <w:rsid w:val="00080058"/>
    <w:rsid w:val="0008009A"/>
    <w:rsid w:val="000822AA"/>
    <w:rsid w:val="00084024"/>
    <w:rsid w:val="0009062C"/>
    <w:rsid w:val="00093CBE"/>
    <w:rsid w:val="00094D02"/>
    <w:rsid w:val="00095368"/>
    <w:rsid w:val="000954C4"/>
    <w:rsid w:val="00097FAE"/>
    <w:rsid w:val="000A07BD"/>
    <w:rsid w:val="000A611A"/>
    <w:rsid w:val="000A76A0"/>
    <w:rsid w:val="000A7D72"/>
    <w:rsid w:val="000B12D9"/>
    <w:rsid w:val="000B4536"/>
    <w:rsid w:val="000B49AC"/>
    <w:rsid w:val="000B5DD3"/>
    <w:rsid w:val="000B7715"/>
    <w:rsid w:val="000D0B68"/>
    <w:rsid w:val="000D1516"/>
    <w:rsid w:val="000D29C3"/>
    <w:rsid w:val="000E0685"/>
    <w:rsid w:val="000E1623"/>
    <w:rsid w:val="000E34DB"/>
    <w:rsid w:val="000E463B"/>
    <w:rsid w:val="000E5A7E"/>
    <w:rsid w:val="000E5D9E"/>
    <w:rsid w:val="000E753C"/>
    <w:rsid w:val="000E7E74"/>
    <w:rsid w:val="000F1F7C"/>
    <w:rsid w:val="000F3275"/>
    <w:rsid w:val="000F43A3"/>
    <w:rsid w:val="000F47A2"/>
    <w:rsid w:val="000F4E85"/>
    <w:rsid w:val="000F7681"/>
    <w:rsid w:val="001003CC"/>
    <w:rsid w:val="00103031"/>
    <w:rsid w:val="001044FE"/>
    <w:rsid w:val="001054E6"/>
    <w:rsid w:val="0011279E"/>
    <w:rsid w:val="001139D4"/>
    <w:rsid w:val="00114B9A"/>
    <w:rsid w:val="001204B5"/>
    <w:rsid w:val="00131B08"/>
    <w:rsid w:val="00132A59"/>
    <w:rsid w:val="00133337"/>
    <w:rsid w:val="00133421"/>
    <w:rsid w:val="00133A0F"/>
    <w:rsid w:val="0013580F"/>
    <w:rsid w:val="00137B6D"/>
    <w:rsid w:val="0014070B"/>
    <w:rsid w:val="00140A65"/>
    <w:rsid w:val="001422C1"/>
    <w:rsid w:val="001432D6"/>
    <w:rsid w:val="001436C7"/>
    <w:rsid w:val="001450FA"/>
    <w:rsid w:val="001522AE"/>
    <w:rsid w:val="00153B1D"/>
    <w:rsid w:val="00157D5B"/>
    <w:rsid w:val="00161FE6"/>
    <w:rsid w:val="00163784"/>
    <w:rsid w:val="00164C3D"/>
    <w:rsid w:val="00166CF3"/>
    <w:rsid w:val="00166D3A"/>
    <w:rsid w:val="001769B9"/>
    <w:rsid w:val="00181E7C"/>
    <w:rsid w:val="00181FDC"/>
    <w:rsid w:val="00182569"/>
    <w:rsid w:val="00182FC1"/>
    <w:rsid w:val="00184167"/>
    <w:rsid w:val="00184996"/>
    <w:rsid w:val="00186008"/>
    <w:rsid w:val="001860B9"/>
    <w:rsid w:val="00186F2B"/>
    <w:rsid w:val="001874D6"/>
    <w:rsid w:val="0019632A"/>
    <w:rsid w:val="001A1C09"/>
    <w:rsid w:val="001A4E7C"/>
    <w:rsid w:val="001B19F5"/>
    <w:rsid w:val="001B762C"/>
    <w:rsid w:val="001C4D0A"/>
    <w:rsid w:val="001C5FEF"/>
    <w:rsid w:val="001C686A"/>
    <w:rsid w:val="001D2823"/>
    <w:rsid w:val="001D7F6E"/>
    <w:rsid w:val="001E2CC7"/>
    <w:rsid w:val="001E45B1"/>
    <w:rsid w:val="001E6EEF"/>
    <w:rsid w:val="001E7DA5"/>
    <w:rsid w:val="001F4CF5"/>
    <w:rsid w:val="001F71E8"/>
    <w:rsid w:val="00200E37"/>
    <w:rsid w:val="00201C98"/>
    <w:rsid w:val="0020609B"/>
    <w:rsid w:val="00211487"/>
    <w:rsid w:val="00211D91"/>
    <w:rsid w:val="00214B37"/>
    <w:rsid w:val="00215572"/>
    <w:rsid w:val="002177E3"/>
    <w:rsid w:val="00217DEC"/>
    <w:rsid w:val="00222817"/>
    <w:rsid w:val="002241EB"/>
    <w:rsid w:val="002260EC"/>
    <w:rsid w:val="00226A99"/>
    <w:rsid w:val="002315E3"/>
    <w:rsid w:val="00234296"/>
    <w:rsid w:val="0023476E"/>
    <w:rsid w:val="00235B57"/>
    <w:rsid w:val="00236B9E"/>
    <w:rsid w:val="00246A31"/>
    <w:rsid w:val="00246DDF"/>
    <w:rsid w:val="00250F24"/>
    <w:rsid w:val="002512EC"/>
    <w:rsid w:val="002523C5"/>
    <w:rsid w:val="0025380B"/>
    <w:rsid w:val="00254FD9"/>
    <w:rsid w:val="0025703A"/>
    <w:rsid w:val="002604A5"/>
    <w:rsid w:val="002616E2"/>
    <w:rsid w:val="0026190F"/>
    <w:rsid w:val="00262F3D"/>
    <w:rsid w:val="00263148"/>
    <w:rsid w:val="00263281"/>
    <w:rsid w:val="002651D6"/>
    <w:rsid w:val="0026551F"/>
    <w:rsid w:val="00277B6B"/>
    <w:rsid w:val="002808C3"/>
    <w:rsid w:val="00280A85"/>
    <w:rsid w:val="00280B5E"/>
    <w:rsid w:val="00284119"/>
    <w:rsid w:val="00286E3F"/>
    <w:rsid w:val="00290B5C"/>
    <w:rsid w:val="00294791"/>
    <w:rsid w:val="002A1B13"/>
    <w:rsid w:val="002A1C4F"/>
    <w:rsid w:val="002A2CDC"/>
    <w:rsid w:val="002A2F5C"/>
    <w:rsid w:val="002A4953"/>
    <w:rsid w:val="002A7450"/>
    <w:rsid w:val="002B0B30"/>
    <w:rsid w:val="002B0C78"/>
    <w:rsid w:val="002B33DF"/>
    <w:rsid w:val="002B7420"/>
    <w:rsid w:val="002C0C02"/>
    <w:rsid w:val="002C1277"/>
    <w:rsid w:val="002C34EC"/>
    <w:rsid w:val="002C37C3"/>
    <w:rsid w:val="002C4FB0"/>
    <w:rsid w:val="002C60AD"/>
    <w:rsid w:val="002D0E0E"/>
    <w:rsid w:val="002D4918"/>
    <w:rsid w:val="002D6023"/>
    <w:rsid w:val="002D6E79"/>
    <w:rsid w:val="002E263F"/>
    <w:rsid w:val="002E4F00"/>
    <w:rsid w:val="002E50DC"/>
    <w:rsid w:val="002E6F81"/>
    <w:rsid w:val="002E73ED"/>
    <w:rsid w:val="002F08BA"/>
    <w:rsid w:val="002F2807"/>
    <w:rsid w:val="002F2CFF"/>
    <w:rsid w:val="002F4D46"/>
    <w:rsid w:val="002F568B"/>
    <w:rsid w:val="002F7818"/>
    <w:rsid w:val="002F7B3C"/>
    <w:rsid w:val="00300DD0"/>
    <w:rsid w:val="003066D0"/>
    <w:rsid w:val="00311401"/>
    <w:rsid w:val="0031202E"/>
    <w:rsid w:val="003148E9"/>
    <w:rsid w:val="003203D7"/>
    <w:rsid w:val="00320F86"/>
    <w:rsid w:val="00322CE5"/>
    <w:rsid w:val="00324171"/>
    <w:rsid w:val="00326C24"/>
    <w:rsid w:val="00330F6A"/>
    <w:rsid w:val="003338D1"/>
    <w:rsid w:val="00333F5E"/>
    <w:rsid w:val="00335D16"/>
    <w:rsid w:val="00335DDD"/>
    <w:rsid w:val="00337F99"/>
    <w:rsid w:val="003410BD"/>
    <w:rsid w:val="00342AC1"/>
    <w:rsid w:val="0034307B"/>
    <w:rsid w:val="00345EB1"/>
    <w:rsid w:val="00350CC4"/>
    <w:rsid w:val="003511D2"/>
    <w:rsid w:val="00354080"/>
    <w:rsid w:val="00360E0D"/>
    <w:rsid w:val="00362A84"/>
    <w:rsid w:val="0036357D"/>
    <w:rsid w:val="00363E42"/>
    <w:rsid w:val="0036441D"/>
    <w:rsid w:val="0036594C"/>
    <w:rsid w:val="003675ED"/>
    <w:rsid w:val="00367D19"/>
    <w:rsid w:val="00370DEF"/>
    <w:rsid w:val="0037132B"/>
    <w:rsid w:val="003714B1"/>
    <w:rsid w:val="00371BED"/>
    <w:rsid w:val="003721AC"/>
    <w:rsid w:val="00374E28"/>
    <w:rsid w:val="00375B84"/>
    <w:rsid w:val="0038105F"/>
    <w:rsid w:val="00384019"/>
    <w:rsid w:val="003854F1"/>
    <w:rsid w:val="0039118E"/>
    <w:rsid w:val="0039419B"/>
    <w:rsid w:val="00396850"/>
    <w:rsid w:val="00397F54"/>
    <w:rsid w:val="003A0D43"/>
    <w:rsid w:val="003A69BD"/>
    <w:rsid w:val="003B002F"/>
    <w:rsid w:val="003B0773"/>
    <w:rsid w:val="003B2A4B"/>
    <w:rsid w:val="003B7E56"/>
    <w:rsid w:val="003D099E"/>
    <w:rsid w:val="003D21A2"/>
    <w:rsid w:val="003D29D2"/>
    <w:rsid w:val="003D6DF1"/>
    <w:rsid w:val="003E0705"/>
    <w:rsid w:val="003E0B3B"/>
    <w:rsid w:val="003E0D82"/>
    <w:rsid w:val="003E2FF7"/>
    <w:rsid w:val="003E45BC"/>
    <w:rsid w:val="003F04D0"/>
    <w:rsid w:val="003F1013"/>
    <w:rsid w:val="003F1148"/>
    <w:rsid w:val="003F1ACF"/>
    <w:rsid w:val="003F26C4"/>
    <w:rsid w:val="003F2805"/>
    <w:rsid w:val="003F377F"/>
    <w:rsid w:val="003F64FF"/>
    <w:rsid w:val="0040076A"/>
    <w:rsid w:val="00403A88"/>
    <w:rsid w:val="00404948"/>
    <w:rsid w:val="00406BEA"/>
    <w:rsid w:val="0040725F"/>
    <w:rsid w:val="00413A60"/>
    <w:rsid w:val="00417CAC"/>
    <w:rsid w:val="004214EC"/>
    <w:rsid w:val="004230F7"/>
    <w:rsid w:val="0043135B"/>
    <w:rsid w:val="0043167E"/>
    <w:rsid w:val="0043409A"/>
    <w:rsid w:val="00437C5B"/>
    <w:rsid w:val="004432DF"/>
    <w:rsid w:val="00446255"/>
    <w:rsid w:val="0044721C"/>
    <w:rsid w:val="00451935"/>
    <w:rsid w:val="00453676"/>
    <w:rsid w:val="00460B90"/>
    <w:rsid w:val="00460ED0"/>
    <w:rsid w:val="00460F3F"/>
    <w:rsid w:val="00464D21"/>
    <w:rsid w:val="00465651"/>
    <w:rsid w:val="00466898"/>
    <w:rsid w:val="00470CE7"/>
    <w:rsid w:val="00470F4F"/>
    <w:rsid w:val="00472482"/>
    <w:rsid w:val="00480DB1"/>
    <w:rsid w:val="00480DC7"/>
    <w:rsid w:val="00481CBD"/>
    <w:rsid w:val="00483751"/>
    <w:rsid w:val="004876F6"/>
    <w:rsid w:val="0049002E"/>
    <w:rsid w:val="0049236A"/>
    <w:rsid w:val="00492718"/>
    <w:rsid w:val="00493B13"/>
    <w:rsid w:val="004A355D"/>
    <w:rsid w:val="004A4970"/>
    <w:rsid w:val="004B2183"/>
    <w:rsid w:val="004B2A01"/>
    <w:rsid w:val="004B2E3F"/>
    <w:rsid w:val="004B59E1"/>
    <w:rsid w:val="004C0777"/>
    <w:rsid w:val="004C3536"/>
    <w:rsid w:val="004C51A8"/>
    <w:rsid w:val="004C5F43"/>
    <w:rsid w:val="004D4BFD"/>
    <w:rsid w:val="004D7BA3"/>
    <w:rsid w:val="004E195E"/>
    <w:rsid w:val="004E2D1D"/>
    <w:rsid w:val="004E68DC"/>
    <w:rsid w:val="004F4518"/>
    <w:rsid w:val="004F4C62"/>
    <w:rsid w:val="004F7D29"/>
    <w:rsid w:val="0050068C"/>
    <w:rsid w:val="00501433"/>
    <w:rsid w:val="00501B3C"/>
    <w:rsid w:val="00511CC4"/>
    <w:rsid w:val="00517462"/>
    <w:rsid w:val="00517DE6"/>
    <w:rsid w:val="005238E0"/>
    <w:rsid w:val="00525A12"/>
    <w:rsid w:val="00531E60"/>
    <w:rsid w:val="00537F04"/>
    <w:rsid w:val="00541D07"/>
    <w:rsid w:val="00544BAB"/>
    <w:rsid w:val="00545F31"/>
    <w:rsid w:val="005578FA"/>
    <w:rsid w:val="0056161B"/>
    <w:rsid w:val="005636F2"/>
    <w:rsid w:val="0056498F"/>
    <w:rsid w:val="00565129"/>
    <w:rsid w:val="00565CD0"/>
    <w:rsid w:val="00567820"/>
    <w:rsid w:val="005679B1"/>
    <w:rsid w:val="005743BB"/>
    <w:rsid w:val="005770AD"/>
    <w:rsid w:val="00577A3F"/>
    <w:rsid w:val="00581414"/>
    <w:rsid w:val="00582490"/>
    <w:rsid w:val="005828A1"/>
    <w:rsid w:val="005860E0"/>
    <w:rsid w:val="005955FC"/>
    <w:rsid w:val="00597E28"/>
    <w:rsid w:val="005A54ED"/>
    <w:rsid w:val="005A5D5B"/>
    <w:rsid w:val="005A6081"/>
    <w:rsid w:val="005A627D"/>
    <w:rsid w:val="005B1CBA"/>
    <w:rsid w:val="005B4706"/>
    <w:rsid w:val="005B5091"/>
    <w:rsid w:val="005B5D7D"/>
    <w:rsid w:val="005C0045"/>
    <w:rsid w:val="005C084E"/>
    <w:rsid w:val="005C4606"/>
    <w:rsid w:val="005C7DEA"/>
    <w:rsid w:val="005D0B0C"/>
    <w:rsid w:val="005D0CBD"/>
    <w:rsid w:val="005D1BC1"/>
    <w:rsid w:val="005D784E"/>
    <w:rsid w:val="005E02B3"/>
    <w:rsid w:val="005E0ED5"/>
    <w:rsid w:val="005E1E24"/>
    <w:rsid w:val="005E2F20"/>
    <w:rsid w:val="005E3E48"/>
    <w:rsid w:val="005E7D40"/>
    <w:rsid w:val="005F48E3"/>
    <w:rsid w:val="005F684E"/>
    <w:rsid w:val="006052F2"/>
    <w:rsid w:val="0060596B"/>
    <w:rsid w:val="00606D97"/>
    <w:rsid w:val="00607272"/>
    <w:rsid w:val="00614D01"/>
    <w:rsid w:val="00614E64"/>
    <w:rsid w:val="00615994"/>
    <w:rsid w:val="00617710"/>
    <w:rsid w:val="00617EE6"/>
    <w:rsid w:val="00620D32"/>
    <w:rsid w:val="0062184C"/>
    <w:rsid w:val="00623724"/>
    <w:rsid w:val="00627BEA"/>
    <w:rsid w:val="00627C10"/>
    <w:rsid w:val="0063059C"/>
    <w:rsid w:val="006319DB"/>
    <w:rsid w:val="00651F3E"/>
    <w:rsid w:val="0065595B"/>
    <w:rsid w:val="00655D38"/>
    <w:rsid w:val="00656828"/>
    <w:rsid w:val="00656DCD"/>
    <w:rsid w:val="0065724B"/>
    <w:rsid w:val="00660269"/>
    <w:rsid w:val="0066219B"/>
    <w:rsid w:val="006658EE"/>
    <w:rsid w:val="00665F89"/>
    <w:rsid w:val="00673C92"/>
    <w:rsid w:val="006753EC"/>
    <w:rsid w:val="00676522"/>
    <w:rsid w:val="006804DA"/>
    <w:rsid w:val="006805FE"/>
    <w:rsid w:val="00682048"/>
    <w:rsid w:val="00685193"/>
    <w:rsid w:val="00686962"/>
    <w:rsid w:val="006A2789"/>
    <w:rsid w:val="006A4978"/>
    <w:rsid w:val="006A685F"/>
    <w:rsid w:val="006A7249"/>
    <w:rsid w:val="006A7261"/>
    <w:rsid w:val="006B0D29"/>
    <w:rsid w:val="006B1819"/>
    <w:rsid w:val="006B6CE4"/>
    <w:rsid w:val="006C5048"/>
    <w:rsid w:val="006C6A4B"/>
    <w:rsid w:val="006C779F"/>
    <w:rsid w:val="006D01F5"/>
    <w:rsid w:val="006D0569"/>
    <w:rsid w:val="006D0CFB"/>
    <w:rsid w:val="006D16D5"/>
    <w:rsid w:val="006D30C0"/>
    <w:rsid w:val="006D7535"/>
    <w:rsid w:val="006E0668"/>
    <w:rsid w:val="006E450B"/>
    <w:rsid w:val="006E5E53"/>
    <w:rsid w:val="006F0D7E"/>
    <w:rsid w:val="006F781A"/>
    <w:rsid w:val="00703FEE"/>
    <w:rsid w:val="00704D9F"/>
    <w:rsid w:val="00710B77"/>
    <w:rsid w:val="00711A37"/>
    <w:rsid w:val="007155D5"/>
    <w:rsid w:val="0072075B"/>
    <w:rsid w:val="007221C2"/>
    <w:rsid w:val="0072799B"/>
    <w:rsid w:val="00730955"/>
    <w:rsid w:val="00733A9C"/>
    <w:rsid w:val="00736574"/>
    <w:rsid w:val="007367E0"/>
    <w:rsid w:val="00737215"/>
    <w:rsid w:val="00741C9E"/>
    <w:rsid w:val="007455A7"/>
    <w:rsid w:val="00747066"/>
    <w:rsid w:val="0075170F"/>
    <w:rsid w:val="00753CB2"/>
    <w:rsid w:val="00754905"/>
    <w:rsid w:val="007562B3"/>
    <w:rsid w:val="007565FD"/>
    <w:rsid w:val="00760038"/>
    <w:rsid w:val="00762EE0"/>
    <w:rsid w:val="007648F1"/>
    <w:rsid w:val="00765C41"/>
    <w:rsid w:val="00771100"/>
    <w:rsid w:val="007732C9"/>
    <w:rsid w:val="007759DD"/>
    <w:rsid w:val="0078609F"/>
    <w:rsid w:val="007917BA"/>
    <w:rsid w:val="00797080"/>
    <w:rsid w:val="007A26DC"/>
    <w:rsid w:val="007A5ADA"/>
    <w:rsid w:val="007A5C6F"/>
    <w:rsid w:val="007A6B49"/>
    <w:rsid w:val="007B6176"/>
    <w:rsid w:val="007C013C"/>
    <w:rsid w:val="007D4241"/>
    <w:rsid w:val="007D4317"/>
    <w:rsid w:val="007D4EA3"/>
    <w:rsid w:val="007D50A2"/>
    <w:rsid w:val="007D5EAA"/>
    <w:rsid w:val="007D6263"/>
    <w:rsid w:val="007E357A"/>
    <w:rsid w:val="007E5209"/>
    <w:rsid w:val="007F1CFF"/>
    <w:rsid w:val="007F266E"/>
    <w:rsid w:val="007F5DD5"/>
    <w:rsid w:val="007F611A"/>
    <w:rsid w:val="00800669"/>
    <w:rsid w:val="008118F3"/>
    <w:rsid w:val="0081371E"/>
    <w:rsid w:val="00816824"/>
    <w:rsid w:val="00816B51"/>
    <w:rsid w:val="00821A1B"/>
    <w:rsid w:val="00821C10"/>
    <w:rsid w:val="00822CFD"/>
    <w:rsid w:val="00823372"/>
    <w:rsid w:val="0082364D"/>
    <w:rsid w:val="00824D88"/>
    <w:rsid w:val="008262E9"/>
    <w:rsid w:val="008279A9"/>
    <w:rsid w:val="00827E69"/>
    <w:rsid w:val="00834EBE"/>
    <w:rsid w:val="00835C4D"/>
    <w:rsid w:val="0084018B"/>
    <w:rsid w:val="0084019C"/>
    <w:rsid w:val="00843F48"/>
    <w:rsid w:val="0084705C"/>
    <w:rsid w:val="00851423"/>
    <w:rsid w:val="00851800"/>
    <w:rsid w:val="00855768"/>
    <w:rsid w:val="008569C6"/>
    <w:rsid w:val="00857848"/>
    <w:rsid w:val="008654B6"/>
    <w:rsid w:val="0087139C"/>
    <w:rsid w:val="00872A7D"/>
    <w:rsid w:val="008736AF"/>
    <w:rsid w:val="008752B7"/>
    <w:rsid w:val="008768DD"/>
    <w:rsid w:val="00880E83"/>
    <w:rsid w:val="0088701F"/>
    <w:rsid w:val="0088ECF3"/>
    <w:rsid w:val="008902CB"/>
    <w:rsid w:val="00892F0A"/>
    <w:rsid w:val="00892F28"/>
    <w:rsid w:val="008A0C5F"/>
    <w:rsid w:val="008A1961"/>
    <w:rsid w:val="008A3DEA"/>
    <w:rsid w:val="008A4EB9"/>
    <w:rsid w:val="008A5C44"/>
    <w:rsid w:val="008A74C0"/>
    <w:rsid w:val="008A78BB"/>
    <w:rsid w:val="008B1694"/>
    <w:rsid w:val="008B3CB6"/>
    <w:rsid w:val="008C0D6A"/>
    <w:rsid w:val="008C1478"/>
    <w:rsid w:val="008C26D5"/>
    <w:rsid w:val="008C3104"/>
    <w:rsid w:val="008C4B27"/>
    <w:rsid w:val="008C52FC"/>
    <w:rsid w:val="008C5EAE"/>
    <w:rsid w:val="008C7F2A"/>
    <w:rsid w:val="008D3D04"/>
    <w:rsid w:val="008D56BB"/>
    <w:rsid w:val="008E36F8"/>
    <w:rsid w:val="008E3A7D"/>
    <w:rsid w:val="008E3EE0"/>
    <w:rsid w:val="008E46B2"/>
    <w:rsid w:val="008E682C"/>
    <w:rsid w:val="008E78A1"/>
    <w:rsid w:val="008F589F"/>
    <w:rsid w:val="008F61D9"/>
    <w:rsid w:val="008F635C"/>
    <w:rsid w:val="00906238"/>
    <w:rsid w:val="00907EF9"/>
    <w:rsid w:val="00911231"/>
    <w:rsid w:val="0091295C"/>
    <w:rsid w:val="00912DB9"/>
    <w:rsid w:val="00914D58"/>
    <w:rsid w:val="00921F47"/>
    <w:rsid w:val="009228AB"/>
    <w:rsid w:val="009231EB"/>
    <w:rsid w:val="0093074F"/>
    <w:rsid w:val="0093085B"/>
    <w:rsid w:val="00931C57"/>
    <w:rsid w:val="009325BB"/>
    <w:rsid w:val="009347A5"/>
    <w:rsid w:val="00942257"/>
    <w:rsid w:val="00944737"/>
    <w:rsid w:val="009471BF"/>
    <w:rsid w:val="009507AD"/>
    <w:rsid w:val="00950B70"/>
    <w:rsid w:val="00950E4E"/>
    <w:rsid w:val="00951476"/>
    <w:rsid w:val="0095212E"/>
    <w:rsid w:val="009529BD"/>
    <w:rsid w:val="009533B4"/>
    <w:rsid w:val="00956933"/>
    <w:rsid w:val="00957D35"/>
    <w:rsid w:val="00962072"/>
    <w:rsid w:val="00964B67"/>
    <w:rsid w:val="009662B2"/>
    <w:rsid w:val="00966956"/>
    <w:rsid w:val="00966FA6"/>
    <w:rsid w:val="009714AF"/>
    <w:rsid w:val="00971D93"/>
    <w:rsid w:val="00977C21"/>
    <w:rsid w:val="0098154D"/>
    <w:rsid w:val="009834D2"/>
    <w:rsid w:val="00984C55"/>
    <w:rsid w:val="00991D8B"/>
    <w:rsid w:val="00992641"/>
    <w:rsid w:val="00993301"/>
    <w:rsid w:val="00995822"/>
    <w:rsid w:val="009A1840"/>
    <w:rsid w:val="009B1F6B"/>
    <w:rsid w:val="009B2CFF"/>
    <w:rsid w:val="009B51D7"/>
    <w:rsid w:val="009C0D12"/>
    <w:rsid w:val="009C192E"/>
    <w:rsid w:val="009C2E3E"/>
    <w:rsid w:val="009C5B41"/>
    <w:rsid w:val="009C7AF4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0D19"/>
    <w:rsid w:val="00A038F2"/>
    <w:rsid w:val="00A05942"/>
    <w:rsid w:val="00A07BEC"/>
    <w:rsid w:val="00A11B18"/>
    <w:rsid w:val="00A212B5"/>
    <w:rsid w:val="00A235FD"/>
    <w:rsid w:val="00A2639A"/>
    <w:rsid w:val="00A264BE"/>
    <w:rsid w:val="00A272CA"/>
    <w:rsid w:val="00A27E0A"/>
    <w:rsid w:val="00A31071"/>
    <w:rsid w:val="00A33051"/>
    <w:rsid w:val="00A34B11"/>
    <w:rsid w:val="00A364D0"/>
    <w:rsid w:val="00A407AD"/>
    <w:rsid w:val="00A40923"/>
    <w:rsid w:val="00A41C05"/>
    <w:rsid w:val="00A42426"/>
    <w:rsid w:val="00A43FB3"/>
    <w:rsid w:val="00A4425B"/>
    <w:rsid w:val="00A514B7"/>
    <w:rsid w:val="00A54A0B"/>
    <w:rsid w:val="00A65FD4"/>
    <w:rsid w:val="00A74A3E"/>
    <w:rsid w:val="00A81198"/>
    <w:rsid w:val="00A8145B"/>
    <w:rsid w:val="00A81E48"/>
    <w:rsid w:val="00A82035"/>
    <w:rsid w:val="00A83245"/>
    <w:rsid w:val="00A90D77"/>
    <w:rsid w:val="00A92E07"/>
    <w:rsid w:val="00A95184"/>
    <w:rsid w:val="00A95381"/>
    <w:rsid w:val="00AA0B3A"/>
    <w:rsid w:val="00AA33E1"/>
    <w:rsid w:val="00AA6EB4"/>
    <w:rsid w:val="00AA72A8"/>
    <w:rsid w:val="00AA767D"/>
    <w:rsid w:val="00AA7E3A"/>
    <w:rsid w:val="00AB0CC9"/>
    <w:rsid w:val="00AB4CAC"/>
    <w:rsid w:val="00AB7601"/>
    <w:rsid w:val="00AC06C0"/>
    <w:rsid w:val="00AC3FF6"/>
    <w:rsid w:val="00AC6A58"/>
    <w:rsid w:val="00AD4BB2"/>
    <w:rsid w:val="00AD73EC"/>
    <w:rsid w:val="00AD7AD5"/>
    <w:rsid w:val="00AE04AB"/>
    <w:rsid w:val="00AE5BC7"/>
    <w:rsid w:val="00AE7DE1"/>
    <w:rsid w:val="00AF18ED"/>
    <w:rsid w:val="00AF3159"/>
    <w:rsid w:val="00AF5AAF"/>
    <w:rsid w:val="00B046D8"/>
    <w:rsid w:val="00B13304"/>
    <w:rsid w:val="00B13F4C"/>
    <w:rsid w:val="00B15A50"/>
    <w:rsid w:val="00B16219"/>
    <w:rsid w:val="00B16C59"/>
    <w:rsid w:val="00B30FC9"/>
    <w:rsid w:val="00B33FDD"/>
    <w:rsid w:val="00B359CC"/>
    <w:rsid w:val="00B36107"/>
    <w:rsid w:val="00B371B4"/>
    <w:rsid w:val="00B404E3"/>
    <w:rsid w:val="00B41789"/>
    <w:rsid w:val="00B4290F"/>
    <w:rsid w:val="00B44196"/>
    <w:rsid w:val="00B44CFE"/>
    <w:rsid w:val="00B44F49"/>
    <w:rsid w:val="00B46C03"/>
    <w:rsid w:val="00B52135"/>
    <w:rsid w:val="00B55051"/>
    <w:rsid w:val="00B568D5"/>
    <w:rsid w:val="00B56CE6"/>
    <w:rsid w:val="00B60C6C"/>
    <w:rsid w:val="00B619A9"/>
    <w:rsid w:val="00B6401A"/>
    <w:rsid w:val="00B65A9D"/>
    <w:rsid w:val="00B66D60"/>
    <w:rsid w:val="00B6741B"/>
    <w:rsid w:val="00B75EDE"/>
    <w:rsid w:val="00B77D88"/>
    <w:rsid w:val="00B77FAF"/>
    <w:rsid w:val="00B83F87"/>
    <w:rsid w:val="00B84336"/>
    <w:rsid w:val="00B851B9"/>
    <w:rsid w:val="00B85446"/>
    <w:rsid w:val="00B86453"/>
    <w:rsid w:val="00B90054"/>
    <w:rsid w:val="00B92C14"/>
    <w:rsid w:val="00B92E34"/>
    <w:rsid w:val="00B97A31"/>
    <w:rsid w:val="00BA0066"/>
    <w:rsid w:val="00BA018C"/>
    <w:rsid w:val="00BB10C2"/>
    <w:rsid w:val="00BB1ED1"/>
    <w:rsid w:val="00BB30E0"/>
    <w:rsid w:val="00BB69DB"/>
    <w:rsid w:val="00BC322E"/>
    <w:rsid w:val="00BC44CD"/>
    <w:rsid w:val="00BC48A6"/>
    <w:rsid w:val="00BC4DF5"/>
    <w:rsid w:val="00BC6E61"/>
    <w:rsid w:val="00BD0E8C"/>
    <w:rsid w:val="00BD74F3"/>
    <w:rsid w:val="00BE1568"/>
    <w:rsid w:val="00BE4FD8"/>
    <w:rsid w:val="00BE7978"/>
    <w:rsid w:val="00BF0D00"/>
    <w:rsid w:val="00BF33CB"/>
    <w:rsid w:val="00BF63C2"/>
    <w:rsid w:val="00C00C31"/>
    <w:rsid w:val="00C01F0D"/>
    <w:rsid w:val="00C037AD"/>
    <w:rsid w:val="00C07DDB"/>
    <w:rsid w:val="00C1558D"/>
    <w:rsid w:val="00C16172"/>
    <w:rsid w:val="00C27E15"/>
    <w:rsid w:val="00C34AFE"/>
    <w:rsid w:val="00C4115D"/>
    <w:rsid w:val="00C43BDD"/>
    <w:rsid w:val="00C47778"/>
    <w:rsid w:val="00C47811"/>
    <w:rsid w:val="00C5011E"/>
    <w:rsid w:val="00C50EE5"/>
    <w:rsid w:val="00C5240A"/>
    <w:rsid w:val="00C52CFA"/>
    <w:rsid w:val="00C5398F"/>
    <w:rsid w:val="00C53A3D"/>
    <w:rsid w:val="00C546DB"/>
    <w:rsid w:val="00C556F5"/>
    <w:rsid w:val="00C56E44"/>
    <w:rsid w:val="00C63972"/>
    <w:rsid w:val="00C63D30"/>
    <w:rsid w:val="00C66DA7"/>
    <w:rsid w:val="00C6764B"/>
    <w:rsid w:val="00C70E19"/>
    <w:rsid w:val="00C71029"/>
    <w:rsid w:val="00C7103C"/>
    <w:rsid w:val="00C72574"/>
    <w:rsid w:val="00C7430C"/>
    <w:rsid w:val="00C74452"/>
    <w:rsid w:val="00C85DA1"/>
    <w:rsid w:val="00C9071C"/>
    <w:rsid w:val="00C908FF"/>
    <w:rsid w:val="00C91026"/>
    <w:rsid w:val="00C93567"/>
    <w:rsid w:val="00C94786"/>
    <w:rsid w:val="00C97BD3"/>
    <w:rsid w:val="00CA2261"/>
    <w:rsid w:val="00CA39EF"/>
    <w:rsid w:val="00CA521F"/>
    <w:rsid w:val="00CA648C"/>
    <w:rsid w:val="00CA68ED"/>
    <w:rsid w:val="00CA7B4B"/>
    <w:rsid w:val="00CB0493"/>
    <w:rsid w:val="00CB17FF"/>
    <w:rsid w:val="00CB1ED7"/>
    <w:rsid w:val="00CB30DF"/>
    <w:rsid w:val="00CB6200"/>
    <w:rsid w:val="00CC167C"/>
    <w:rsid w:val="00CC4EEA"/>
    <w:rsid w:val="00CC52D9"/>
    <w:rsid w:val="00CC7A15"/>
    <w:rsid w:val="00CD0C4F"/>
    <w:rsid w:val="00CD54F3"/>
    <w:rsid w:val="00CD5B77"/>
    <w:rsid w:val="00CD6647"/>
    <w:rsid w:val="00CD6BC3"/>
    <w:rsid w:val="00CE4B73"/>
    <w:rsid w:val="00CE5FA6"/>
    <w:rsid w:val="00CE7C59"/>
    <w:rsid w:val="00CF336C"/>
    <w:rsid w:val="00CF70BB"/>
    <w:rsid w:val="00D074DB"/>
    <w:rsid w:val="00D139CF"/>
    <w:rsid w:val="00D23B06"/>
    <w:rsid w:val="00D23DFB"/>
    <w:rsid w:val="00D27A96"/>
    <w:rsid w:val="00D3105F"/>
    <w:rsid w:val="00D31E0A"/>
    <w:rsid w:val="00D37E7F"/>
    <w:rsid w:val="00D407CD"/>
    <w:rsid w:val="00D427F0"/>
    <w:rsid w:val="00D42828"/>
    <w:rsid w:val="00D47AD7"/>
    <w:rsid w:val="00D51529"/>
    <w:rsid w:val="00D5398B"/>
    <w:rsid w:val="00D54682"/>
    <w:rsid w:val="00D55A80"/>
    <w:rsid w:val="00D64068"/>
    <w:rsid w:val="00D67EF1"/>
    <w:rsid w:val="00D716C5"/>
    <w:rsid w:val="00D74410"/>
    <w:rsid w:val="00D7709C"/>
    <w:rsid w:val="00D85218"/>
    <w:rsid w:val="00D85866"/>
    <w:rsid w:val="00D85F23"/>
    <w:rsid w:val="00D86164"/>
    <w:rsid w:val="00D878D7"/>
    <w:rsid w:val="00D915B1"/>
    <w:rsid w:val="00D92244"/>
    <w:rsid w:val="00D92FDA"/>
    <w:rsid w:val="00D94AE0"/>
    <w:rsid w:val="00D96EB7"/>
    <w:rsid w:val="00DA299D"/>
    <w:rsid w:val="00DA40B0"/>
    <w:rsid w:val="00DA4DE0"/>
    <w:rsid w:val="00DA4ECC"/>
    <w:rsid w:val="00DA65C4"/>
    <w:rsid w:val="00DA6F3E"/>
    <w:rsid w:val="00DA731C"/>
    <w:rsid w:val="00DB3B13"/>
    <w:rsid w:val="00DB59D0"/>
    <w:rsid w:val="00DC62B4"/>
    <w:rsid w:val="00DC75A2"/>
    <w:rsid w:val="00DD2C1E"/>
    <w:rsid w:val="00DD5FAA"/>
    <w:rsid w:val="00DE0A9D"/>
    <w:rsid w:val="00DE1A3E"/>
    <w:rsid w:val="00DE4447"/>
    <w:rsid w:val="00DE5DA2"/>
    <w:rsid w:val="00DF0033"/>
    <w:rsid w:val="00DF3358"/>
    <w:rsid w:val="00DF4A52"/>
    <w:rsid w:val="00E00240"/>
    <w:rsid w:val="00E026BF"/>
    <w:rsid w:val="00E03493"/>
    <w:rsid w:val="00E0486C"/>
    <w:rsid w:val="00E07B1B"/>
    <w:rsid w:val="00E11853"/>
    <w:rsid w:val="00E15F73"/>
    <w:rsid w:val="00E21C27"/>
    <w:rsid w:val="00E271E6"/>
    <w:rsid w:val="00E27F3D"/>
    <w:rsid w:val="00E346A7"/>
    <w:rsid w:val="00E350E0"/>
    <w:rsid w:val="00E3556D"/>
    <w:rsid w:val="00E41536"/>
    <w:rsid w:val="00E44BE3"/>
    <w:rsid w:val="00E501FE"/>
    <w:rsid w:val="00E52A86"/>
    <w:rsid w:val="00E54B47"/>
    <w:rsid w:val="00E553BF"/>
    <w:rsid w:val="00E55D93"/>
    <w:rsid w:val="00E61294"/>
    <w:rsid w:val="00E67B31"/>
    <w:rsid w:val="00E70DC0"/>
    <w:rsid w:val="00E7237C"/>
    <w:rsid w:val="00E7502E"/>
    <w:rsid w:val="00E7721A"/>
    <w:rsid w:val="00E77C46"/>
    <w:rsid w:val="00E8322B"/>
    <w:rsid w:val="00E86CE8"/>
    <w:rsid w:val="00E90E82"/>
    <w:rsid w:val="00E92638"/>
    <w:rsid w:val="00EA00CB"/>
    <w:rsid w:val="00EA016C"/>
    <w:rsid w:val="00EA1BAA"/>
    <w:rsid w:val="00EA3FCD"/>
    <w:rsid w:val="00EA42A0"/>
    <w:rsid w:val="00EA5F33"/>
    <w:rsid w:val="00EB6714"/>
    <w:rsid w:val="00EC0A68"/>
    <w:rsid w:val="00EC3C32"/>
    <w:rsid w:val="00EC5006"/>
    <w:rsid w:val="00ED3BDA"/>
    <w:rsid w:val="00ED49C3"/>
    <w:rsid w:val="00ED6CE8"/>
    <w:rsid w:val="00ED7AA6"/>
    <w:rsid w:val="00EE2A56"/>
    <w:rsid w:val="00EE3818"/>
    <w:rsid w:val="00F0107D"/>
    <w:rsid w:val="00F03506"/>
    <w:rsid w:val="00F055AC"/>
    <w:rsid w:val="00F12C31"/>
    <w:rsid w:val="00F156A9"/>
    <w:rsid w:val="00F15C11"/>
    <w:rsid w:val="00F2160A"/>
    <w:rsid w:val="00F22264"/>
    <w:rsid w:val="00F2564D"/>
    <w:rsid w:val="00F2680D"/>
    <w:rsid w:val="00F3122A"/>
    <w:rsid w:val="00F32A84"/>
    <w:rsid w:val="00F35698"/>
    <w:rsid w:val="00F35B05"/>
    <w:rsid w:val="00F413D9"/>
    <w:rsid w:val="00F43CB2"/>
    <w:rsid w:val="00F4768E"/>
    <w:rsid w:val="00F5135F"/>
    <w:rsid w:val="00F51F78"/>
    <w:rsid w:val="00F57446"/>
    <w:rsid w:val="00F637ED"/>
    <w:rsid w:val="00F76530"/>
    <w:rsid w:val="00F767F7"/>
    <w:rsid w:val="00F830AD"/>
    <w:rsid w:val="00F83D82"/>
    <w:rsid w:val="00F86F47"/>
    <w:rsid w:val="00F90B64"/>
    <w:rsid w:val="00F97A55"/>
    <w:rsid w:val="00FA54D3"/>
    <w:rsid w:val="00FB1167"/>
    <w:rsid w:val="00FB2259"/>
    <w:rsid w:val="00FB2F0F"/>
    <w:rsid w:val="00FB5086"/>
    <w:rsid w:val="00FB5411"/>
    <w:rsid w:val="00FB6392"/>
    <w:rsid w:val="00FC2467"/>
    <w:rsid w:val="00FC4F36"/>
    <w:rsid w:val="00FC62B7"/>
    <w:rsid w:val="00FD0C36"/>
    <w:rsid w:val="00FD2F6C"/>
    <w:rsid w:val="00FD3C70"/>
    <w:rsid w:val="00FD4239"/>
    <w:rsid w:val="00FD56E5"/>
    <w:rsid w:val="00FD6820"/>
    <w:rsid w:val="00FE12D8"/>
    <w:rsid w:val="00FE2CE5"/>
    <w:rsid w:val="00FF1269"/>
    <w:rsid w:val="00FF7AF0"/>
    <w:rsid w:val="00FF7C02"/>
    <w:rsid w:val="011019FB"/>
    <w:rsid w:val="01759680"/>
    <w:rsid w:val="024801E3"/>
    <w:rsid w:val="049216A7"/>
    <w:rsid w:val="05F73693"/>
    <w:rsid w:val="0768FB6A"/>
    <w:rsid w:val="0A7087C8"/>
    <w:rsid w:val="0B4CE97C"/>
    <w:rsid w:val="0BC1A0B9"/>
    <w:rsid w:val="0EE46BF1"/>
    <w:rsid w:val="10AF63E4"/>
    <w:rsid w:val="10CA847F"/>
    <w:rsid w:val="117B7B52"/>
    <w:rsid w:val="1199F88F"/>
    <w:rsid w:val="14764D8F"/>
    <w:rsid w:val="1492EC97"/>
    <w:rsid w:val="159BFD64"/>
    <w:rsid w:val="18BA75C9"/>
    <w:rsid w:val="1B4A4D19"/>
    <w:rsid w:val="1CD7A4D9"/>
    <w:rsid w:val="1F29B74D"/>
    <w:rsid w:val="1F3ACD35"/>
    <w:rsid w:val="208ED739"/>
    <w:rsid w:val="22846630"/>
    <w:rsid w:val="23551B02"/>
    <w:rsid w:val="23571340"/>
    <w:rsid w:val="254C9779"/>
    <w:rsid w:val="27D90FBD"/>
    <w:rsid w:val="2C083A55"/>
    <w:rsid w:val="2C1027DB"/>
    <w:rsid w:val="2D106E6D"/>
    <w:rsid w:val="2DC718D7"/>
    <w:rsid w:val="2DEAE409"/>
    <w:rsid w:val="2E8E788C"/>
    <w:rsid w:val="2F91320B"/>
    <w:rsid w:val="30190D47"/>
    <w:rsid w:val="30A261D7"/>
    <w:rsid w:val="312D026C"/>
    <w:rsid w:val="35C243FE"/>
    <w:rsid w:val="362D3A6E"/>
    <w:rsid w:val="3698DF51"/>
    <w:rsid w:val="36EBA2A3"/>
    <w:rsid w:val="3C264BA5"/>
    <w:rsid w:val="3D1A0E98"/>
    <w:rsid w:val="3DC59266"/>
    <w:rsid w:val="3FCF6324"/>
    <w:rsid w:val="405374C7"/>
    <w:rsid w:val="42958D29"/>
    <w:rsid w:val="4330F5E6"/>
    <w:rsid w:val="438B485A"/>
    <w:rsid w:val="43B60BC4"/>
    <w:rsid w:val="443D0017"/>
    <w:rsid w:val="44EE41B1"/>
    <w:rsid w:val="450DF05E"/>
    <w:rsid w:val="4555618E"/>
    <w:rsid w:val="46F131EF"/>
    <w:rsid w:val="473B54CB"/>
    <w:rsid w:val="47C8F435"/>
    <w:rsid w:val="48009D80"/>
    <w:rsid w:val="48459120"/>
    <w:rsid w:val="4897CBAF"/>
    <w:rsid w:val="49DF6943"/>
    <w:rsid w:val="4AE15661"/>
    <w:rsid w:val="4B7D31E2"/>
    <w:rsid w:val="4D190243"/>
    <w:rsid w:val="4D35C56D"/>
    <w:rsid w:val="4F82A944"/>
    <w:rsid w:val="50339854"/>
    <w:rsid w:val="504EAAC7"/>
    <w:rsid w:val="50FDF268"/>
    <w:rsid w:val="51EA7B28"/>
    <w:rsid w:val="53864B89"/>
    <w:rsid w:val="538B43B7"/>
    <w:rsid w:val="5680059D"/>
    <w:rsid w:val="56DAC7D5"/>
    <w:rsid w:val="5859BCAC"/>
    <w:rsid w:val="5AD027A3"/>
    <w:rsid w:val="5C171FE5"/>
    <w:rsid w:val="5E22E900"/>
    <w:rsid w:val="5EFC0150"/>
    <w:rsid w:val="60C4D3C2"/>
    <w:rsid w:val="61843E23"/>
    <w:rsid w:val="63E40090"/>
    <w:rsid w:val="647B2B65"/>
    <w:rsid w:val="6491AB1F"/>
    <w:rsid w:val="6595BA5B"/>
    <w:rsid w:val="688924F9"/>
    <w:rsid w:val="6B2CF8ED"/>
    <w:rsid w:val="6BF7E285"/>
    <w:rsid w:val="6F6730D6"/>
    <w:rsid w:val="6FB9BC90"/>
    <w:rsid w:val="708FA939"/>
    <w:rsid w:val="72A71F1A"/>
    <w:rsid w:val="7356F266"/>
    <w:rsid w:val="75D66723"/>
    <w:rsid w:val="7739B2A2"/>
    <w:rsid w:val="794F63FF"/>
    <w:rsid w:val="79B1F5CA"/>
    <w:rsid w:val="7A2E5A0D"/>
    <w:rsid w:val="7D90393E"/>
    <w:rsid w:val="7E054D0A"/>
    <w:rsid w:val="7FE23A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731E8F45-821A-4255-AD47-AE6F8EB189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7A6B49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1E6EEF"/>
    <w:pPr>
      <w:numPr>
        <w:ilvl w:val="1"/>
      </w:numPr>
      <w:spacing w:after="160"/>
      <w:ind w:left="992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1E6EEF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7A6B49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styleId="AnvndHyperlnk">
    <w:name w:val="FollowedHyperlink"/>
    <w:basedOn w:val="Standardstycketeckensnitt"/>
    <w:uiPriority w:val="99"/>
    <w:semiHidden/>
    <w:unhideWhenUsed/>
    <w:rsid w:val="005743BB"/>
    <w:rPr>
      <w:color w:val="9EA2A2" w:themeColor="followedHyperlink"/>
      <w:u w:val="single"/>
    </w:rPr>
  </w:style>
  <w:style w:type="paragraph" w:styleId="Revision">
    <w:name w:val="Revision"/>
    <w:hidden/>
    <w:uiPriority w:val="99"/>
    <w:semiHidden/>
    <w:rsid w:val="002177E3"/>
    <w:rPr>
      <w:sz w:val="24"/>
      <w:szCs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2177E3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2177E3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2177E3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2177E3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2177E3"/>
    <w:rPr>
      <w:b/>
      <w:bCs/>
    </w:rPr>
  </w:style>
  <w:style w:type="character" w:styleId="Olstomnmnande">
    <w:name w:val="Unresolved Mention"/>
    <w:basedOn w:val="Standardstycketeckensnitt"/>
    <w:uiPriority w:val="99"/>
    <w:semiHidden/>
    <w:unhideWhenUsed/>
    <w:rsid w:val="008902CB"/>
    <w:rPr>
      <w:color w:val="605E5C"/>
      <w:shd w:val="clear" w:color="auto" w:fill="E1DFDD"/>
    </w:rPr>
  </w:style>
  <w:style w:type="character" w:customStyle="1" w:styleId="cf01">
    <w:name w:val="cf01"/>
    <w:basedOn w:val="Standardstycketeckensnitt"/>
    <w:rsid w:val="00995822"/>
    <w:rPr>
      <w:rFonts w:ascii="Segoe UI" w:hAnsi="Segoe UI" w:cs="Segoe UI" w:hint="default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86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5983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237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4085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rhs7493-1527062561-771/surrogate/F%c3%b6rsta%20och%20andra%20graviditetsbes%c3%b6ket%20(Checklista)%20Barnmorskemottagningar%20VGR.pdf" TargetMode="External" Id="rId13" /><Relationship Type="http://schemas.openxmlformats.org/officeDocument/2006/relationships/footer" Target="footer1.xml" Id="rId18" /><Relationship Type="http://schemas.openxmlformats.org/officeDocument/2006/relationships/footer" Target="footer3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rhs7493-1527062561-949/surrogate/Lathund%20F%C3%B6rsta%20graviditetsbes%C3%B6k%20Barnmorskemottagning%20Online%20VGR.pdf" TargetMode="External" Id="rId12" /><Relationship Type="http://schemas.openxmlformats.org/officeDocument/2006/relationships/header" Target="header1.xml" Id="rId17" /><Relationship Type="http://schemas.openxmlformats.org/officeDocument/2006/relationships/hyperlink" Target="https://mellanarkiv-offentlig.vgregion.se/alfresco/s/archive/stream/public/v1/source/available/sofia/rhs9927-391389789-266/surrogate/S%c3%a4ker%20digital%20kommunikation%2c%20Barnmorskemottagningar%20VGR.pdf" TargetMode="External" Id="rId16" /><Relationship Type="http://schemas.openxmlformats.org/officeDocument/2006/relationships/header" Target="header2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mellanarkiv-offentlig.vgregion.se/alfresco/s/archive/stream/public/v1/source/available/sofia/rhs7493-1527062561-949/surrogate/Lathund%20F%C3%B6rsta%20graviditetsbes%C3%B6k%20Barnmorskemottagning%20Online%20VGR.pdf" TargetMode="Externa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2.xml" Id="rId19" /><Relationship Type="http://schemas.openxmlformats.org/officeDocument/2006/relationships/webSettings" Target="webSettings.xml" Id="rId9" /><Relationship Type="http://schemas.openxmlformats.org/officeDocument/2006/relationships/hyperlink" Target="https://mellanarkiv-offentlig.vgregion.se/alfresco/s/archive/stream/public/v1/source/available/sofia/rhs7493-1527062561-771/surrogate/F%c3%b6rsta%20och%20andra%20graviditetsbes%c3%b6ket%20(Checklista)%20Barnmorskemottagningar%20VGR.pdf" TargetMode="Externa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174</TotalTime>
  <Pages>4</Pages>
  <Words>1012</Words>
  <Characters>5364</Characters>
  <Application>Microsoft Office Word</Application>
  <DocSecurity>0</DocSecurity>
  <Lines>44</Lines>
  <Paragraphs>12</Paragraphs>
  <ScaleCrop>false</ScaleCrop>
  <Manager/>
  <Company/>
  <LinksUpToDate>false</LinksUpToDate>
  <CharactersWithSpaces>6364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Första graviditetsbesöket utförd på barnmorskemottagning VGR</dc:title>
  <dc:subject/>
  <dc:creator/>
  <keywords/>
  <lastModifiedBy>Mathilda Karlsson</lastModifiedBy>
  <revision>382</revision>
  <lastPrinted>2016-03-31T19:56:00.0000000Z</lastPrinted>
  <dcterms:created xsi:type="dcterms:W3CDTF">2021-05-27T18:25:00.0000000Z</dcterms:created>
  <dcterms:modified xsi:type="dcterms:W3CDTF">2025-02-14T11:47:00.0000000Z</dcterms:modified>
</coreProperties>
</file>