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2C8D" w:rsidP="00172C8D" w:rsidRDefault="00172C8D" w14:paraId="47954973" w14:textId="77777777">
      <w:pPr>
        <w:spacing w:after="160" w:line="240" w:lineRule="auto"/>
      </w:pPr>
      <w:r>
        <w:t>Journalmall för validerade instrument</w:t>
      </w:r>
    </w:p>
    <w:p w:rsidR="00172C8D" w:rsidP="00172C8D" w:rsidRDefault="0057748C" w14:paraId="41055FE3" w14:textId="77777777">
      <w:pPr>
        <w:spacing w:after="160" w:line="240" w:lineRule="auto"/>
        <w:rPr>
          <w:noProof/>
        </w:rPr>
      </w:pPr>
      <w:r>
        <w:rPr>
          <w:noProof/>
        </w:rPr>
        <w:t xml:space="preserve">Skapat av: </w:t>
      </w:r>
      <w:r w:rsidRPr="00015142">
        <w:rPr>
          <w:noProof/>
        </w:rPr>
        <w:t>RPT Kognitiv svikt vid misstanke om demenssjukdom</w:t>
      </w:r>
    </w:p>
    <w:p w:rsidR="0057748C" w:rsidP="00172C8D" w:rsidRDefault="0057748C" w14:paraId="5831BAC7" w14:textId="4F6DC402">
      <w:pPr>
        <w:spacing w:after="160" w:line="240" w:lineRule="auto"/>
      </w:pPr>
      <w:r>
        <w:rPr>
          <w:noProof/>
        </w:rPr>
        <w:t>Administreras av: Processtöd för implementering i primärvård (PRIMP)</w:t>
      </w:r>
    </w:p>
    <w:p w:rsidR="00BB6479" w:rsidP="00172C8D" w:rsidRDefault="0057748C" w14:paraId="33C4FE65" w14:textId="77777777">
      <w:pPr>
        <w:pStyle w:val="Omslagstext"/>
        <w:spacing w:line="240" w:lineRule="auto"/>
        <w:rPr>
          <w:noProof/>
        </w:rPr>
      </w:pPr>
      <w:r>
        <w:rPr>
          <w:noProof/>
        </w:rPr>
        <w:t>Godkänt av: Primärvårdsrådet</w:t>
      </w:r>
    </w:p>
    <w:p w:rsidR="00BB6479" w:rsidP="00172C8D" w:rsidRDefault="00BB6479" w14:paraId="322D355B" w14:textId="77777777">
      <w:pPr>
        <w:pStyle w:val="Omslagstext"/>
        <w:spacing w:line="240" w:lineRule="auto"/>
        <w:rPr>
          <w:noProof/>
        </w:rPr>
      </w:pPr>
    </w:p>
    <w:p w:rsidR="0057748C" w:rsidP="00172C8D" w:rsidRDefault="0057748C" w14:paraId="0D125206" w14:textId="2F83B2BE">
      <w:pPr>
        <w:pStyle w:val="Omslagstext"/>
        <w:spacing w:line="240" w:lineRule="auto"/>
        <w:rPr>
          <w:noProof/>
        </w:rPr>
      </w:pPr>
      <w:r w:rsidRPr="75EA91AD" w:rsidR="0057748C">
        <w:rPr>
          <w:noProof/>
        </w:rPr>
        <w:t>Giltigt till: 202</w:t>
      </w:r>
      <w:r w:rsidRPr="75EA91AD" w:rsidR="37E45B5E">
        <w:rPr>
          <w:noProof/>
        </w:rPr>
        <w:t>7</w:t>
      </w:r>
      <w:r w:rsidRPr="75EA91AD" w:rsidR="0057748C">
        <w:rPr>
          <w:noProof/>
        </w:rPr>
        <w:t>-12-31</w:t>
      </w:r>
    </w:p>
    <w:p w:rsidR="00BB6479" w:rsidP="00172C8D" w:rsidRDefault="00BB6479" w14:paraId="68DD6BD7" w14:textId="77777777">
      <w:pPr>
        <w:pStyle w:val="Omslagstext"/>
        <w:spacing w:line="240" w:lineRule="auto"/>
        <w:rPr>
          <w:noProof/>
        </w:rPr>
      </w:pPr>
    </w:p>
    <w:p w:rsidRPr="00883A54" w:rsidR="00883A54" w:rsidP="00883A54" w:rsidRDefault="00BB6479" w14:paraId="2AEA32B9" w14:textId="442791B1">
      <w:pPr>
        <w:rPr>
          <w:rFonts w:asciiTheme="majorHAnsi" w:hAnsiTheme="majorHAnsi" w:eastAsiaTheme="majorEastAsia" w:cstheme="majorBidi"/>
          <w:b/>
          <w:bCs/>
          <w:iCs/>
          <w:sz w:val="22"/>
          <w:szCs w:val="22"/>
        </w:rPr>
      </w:pPr>
      <w:r w:rsidRPr="306CB5F5">
        <w:rPr>
          <w:b/>
          <w:bCs/>
          <w:sz w:val="32"/>
          <w:szCs w:val="32"/>
        </w:rPr>
        <w:t>MINI MENTAL STATE EXAMINIATION (MMSE-SR) (30 poäng)</w:t>
      </w:r>
      <w:r w:rsidRPr="306CB5F5">
        <w:rPr>
          <w:rStyle w:val="Heading4Char"/>
          <w:sz w:val="22"/>
          <w:szCs w:val="22"/>
        </w:rPr>
        <w:t xml:space="preserve"> </w:t>
      </w:r>
      <w:r w:rsidR="00883A54">
        <w:br/>
      </w:r>
      <w:r w:rsidR="00883A54">
        <w:t xml:space="preserve">Test som ger en grov uppskattning av den kognitiva förmågan (minne, inlärning, orienteringsförmåga </w:t>
      </w:r>
      <w:proofErr w:type="spellStart"/>
      <w:r w:rsidR="00883A54">
        <w:t>etc</w:t>
      </w:r>
      <w:proofErr w:type="spellEnd"/>
      <w:r w:rsidR="00883A54">
        <w:t>). Oavsett ålder skall patienten klara samtliga moment i uppgifterna.</w:t>
      </w:r>
    </w:p>
    <w:p w:rsidR="00883A54" w:rsidP="00883A54" w:rsidRDefault="00883A54" w14:paraId="75A89D20" w14:textId="77777777">
      <w:pPr>
        <w:pStyle w:val="Heading4"/>
      </w:pPr>
      <w:r>
        <w:t xml:space="preserve">TIDSORIENTERING - /5 poäng </w:t>
      </w:r>
    </w:p>
    <w:p w:rsidR="00883A54" w:rsidP="00883A54" w:rsidRDefault="00883A54" w14:paraId="60A0BE1F" w14:textId="77777777">
      <w:r>
        <w:t xml:space="preserve">Patienten klarar av att nämna årtal, årstid, månad, veckodag och datum. </w:t>
      </w:r>
    </w:p>
    <w:p w:rsidR="00883A54" w:rsidP="00883A54" w:rsidRDefault="00883A54" w14:paraId="11AAA1E0" w14:textId="77777777">
      <w:pPr>
        <w:pStyle w:val="Heading4"/>
      </w:pPr>
      <w:r>
        <w:t xml:space="preserve">PLATSORIENTERING - /5 poäng </w:t>
      </w:r>
    </w:p>
    <w:p w:rsidR="00883A54" w:rsidP="00883A54" w:rsidRDefault="00883A54" w14:paraId="5A10D674" w14:textId="77777777">
      <w:r>
        <w:t xml:space="preserve">Patienten klarar av att nämna land, län, stad, adressens namn och våningsplan  </w:t>
      </w:r>
    </w:p>
    <w:p w:rsidR="00883A54" w:rsidP="00883A54" w:rsidRDefault="00883A54" w14:paraId="5300164D" w14:textId="77777777">
      <w:pPr>
        <w:pStyle w:val="Heading4"/>
      </w:pPr>
      <w:r>
        <w:t xml:space="preserve">OMEDELBAR ÅTERGIVNING - /3 poäng </w:t>
      </w:r>
    </w:p>
    <w:p w:rsidR="00883A54" w:rsidP="00883A54" w:rsidRDefault="00883A54" w14:paraId="456472F8" w14:textId="77777777">
      <w:r>
        <w:t xml:space="preserve">Patienten klarar av att repetera tre utav tre ord direkt efter testledaren sagt dem. Patienten bes att lägga dessa på minnet för man kommer fråga efter dem senare i testet. </w:t>
      </w:r>
    </w:p>
    <w:p w:rsidR="00883A54" w:rsidP="00883A54" w:rsidRDefault="00883A54" w14:paraId="399B7C9F" w14:textId="77777777">
      <w:pPr>
        <w:pStyle w:val="Heading4"/>
      </w:pPr>
      <w:r>
        <w:t xml:space="preserve">UPPMÄRKSAMHET OCH HUVUDRÄKNING - /5 poäng </w:t>
      </w:r>
    </w:p>
    <w:p w:rsidR="00883A54" w:rsidP="00883A54" w:rsidRDefault="00883A54" w14:paraId="1D08A227" w14:textId="77777777">
      <w:r>
        <w:t xml:space="preserve">Patienten klarar av att dra ifrån 7 ifrån talet 80 i fem steg.  </w:t>
      </w:r>
    </w:p>
    <w:p w:rsidR="00883A54" w:rsidP="00883A54" w:rsidRDefault="00883A54" w14:paraId="6F416318" w14:textId="77777777">
      <w:pPr>
        <w:pStyle w:val="Heading4"/>
      </w:pPr>
      <w:r>
        <w:t xml:space="preserve">FÖRDRÖJD ÅTERGIVNING - /3 poäng </w:t>
      </w:r>
    </w:p>
    <w:p w:rsidR="00883A54" w:rsidP="00883A54" w:rsidRDefault="00883A54" w14:paraId="3A838103" w14:textId="77777777">
      <w:r>
        <w:t xml:space="preserve">Patienten klarar av att komma ihåg de tre orden som hen bads lägga på minnet. </w:t>
      </w:r>
    </w:p>
    <w:p w:rsidR="00883A54" w:rsidP="00883A54" w:rsidRDefault="00883A54" w14:paraId="61F91C24" w14:textId="77777777">
      <w:pPr>
        <w:pStyle w:val="Heading4"/>
      </w:pPr>
      <w:r>
        <w:t xml:space="preserve">SPRÅKUPPGIFTER /8 poäng </w:t>
      </w:r>
    </w:p>
    <w:p w:rsidR="00883A54" w:rsidP="00883A54" w:rsidRDefault="00883A54" w14:paraId="2CB978EE" w14:textId="77777777">
      <w:r>
        <w:t>Benämning</w:t>
      </w:r>
    </w:p>
    <w:p w:rsidR="00883A54" w:rsidP="00883A54" w:rsidRDefault="00883A54" w14:paraId="626112DB" w14:textId="77777777">
      <w:r>
        <w:t xml:space="preserve">Repetition </w:t>
      </w:r>
    </w:p>
    <w:p w:rsidR="00883A54" w:rsidP="00883A54" w:rsidRDefault="00883A54" w14:paraId="411D57F1" w14:textId="77777777">
      <w:r>
        <w:t>Förståelse</w:t>
      </w:r>
    </w:p>
    <w:p w:rsidR="00883A54" w:rsidP="00883A54" w:rsidRDefault="00883A54" w14:paraId="1DC3801C" w14:textId="77777777">
      <w:r>
        <w:t xml:space="preserve">Läsning </w:t>
      </w:r>
    </w:p>
    <w:p w:rsidR="00883A54" w:rsidP="00883A54" w:rsidRDefault="00883A54" w14:paraId="429E4634" w14:textId="77777777">
      <w:r>
        <w:t xml:space="preserve">Skrivförmåga   </w:t>
      </w:r>
    </w:p>
    <w:p w:rsidR="00883A54" w:rsidP="00883A54" w:rsidRDefault="00883A54" w14:paraId="4CF80F82" w14:textId="77777777">
      <w:pPr>
        <w:pStyle w:val="Heading4"/>
      </w:pPr>
      <w:r>
        <w:t xml:space="preserve">FIGURKOPIERING - /1 poäng </w:t>
      </w:r>
    </w:p>
    <w:p w:rsidR="00883A54" w:rsidP="00883A54" w:rsidRDefault="00883A54" w14:paraId="6377C72A" w14:textId="77777777">
      <w:r>
        <w:t xml:space="preserve">Patienten klarar av att rita av en figur.  </w:t>
      </w:r>
    </w:p>
    <w:p w:rsidRPr="00FB780E" w:rsidR="00883A54" w:rsidP="00883A54" w:rsidRDefault="00883A54" w14:paraId="05208767" w14:textId="77777777">
      <w:pPr>
        <w:pStyle w:val="Heading4"/>
        <w:rPr>
          <w:rFonts w:asciiTheme="minorHAnsi" w:hAnsiTheme="minorHAnsi" w:eastAsiaTheme="minorEastAsia" w:cstheme="minorBidi"/>
          <w:sz w:val="32"/>
          <w:szCs w:val="28"/>
        </w:rPr>
      </w:pPr>
      <w:r w:rsidRPr="00FB780E">
        <w:rPr>
          <w:rFonts w:asciiTheme="minorHAnsi" w:hAnsiTheme="minorHAnsi" w:eastAsiaTheme="minorEastAsia" w:cstheme="minorBidi"/>
          <w:sz w:val="32"/>
          <w:szCs w:val="28"/>
        </w:rPr>
        <w:t xml:space="preserve">KLOCKTEST </w:t>
      </w:r>
      <w:r>
        <w:rPr>
          <w:rFonts w:asciiTheme="minorHAnsi" w:hAnsiTheme="minorHAnsi" w:eastAsiaTheme="minorEastAsia" w:cstheme="minorBidi"/>
          <w:sz w:val="32"/>
          <w:szCs w:val="28"/>
        </w:rPr>
        <w:t>(</w:t>
      </w:r>
      <w:r w:rsidRPr="00FB780E">
        <w:rPr>
          <w:rFonts w:asciiTheme="minorHAnsi" w:hAnsiTheme="minorHAnsi" w:eastAsiaTheme="minorEastAsia" w:cstheme="minorBidi"/>
          <w:sz w:val="32"/>
          <w:szCs w:val="28"/>
        </w:rPr>
        <w:t>5 poäng</w:t>
      </w:r>
      <w:r>
        <w:rPr>
          <w:rFonts w:asciiTheme="minorHAnsi" w:hAnsiTheme="minorHAnsi" w:eastAsiaTheme="minorEastAsia" w:cstheme="minorBidi"/>
          <w:sz w:val="32"/>
          <w:szCs w:val="28"/>
        </w:rPr>
        <w:t>)</w:t>
      </w:r>
      <w:r w:rsidRPr="00FB780E">
        <w:rPr>
          <w:rFonts w:asciiTheme="minorHAnsi" w:hAnsiTheme="minorHAnsi" w:eastAsiaTheme="minorEastAsia" w:cstheme="minorBidi"/>
          <w:sz w:val="32"/>
          <w:szCs w:val="28"/>
        </w:rPr>
        <w:t xml:space="preserve"> </w:t>
      </w:r>
    </w:p>
    <w:p w:rsidR="00883A54" w:rsidP="00883A54" w:rsidRDefault="00883A54" w14:paraId="4BF73888" w14:textId="77777777">
      <w:r>
        <w:t>Rita en klocka från minnet, sätta in alla siffror, placera visare på 10 minuter över 11.</w:t>
      </w:r>
    </w:p>
    <w:p w:rsidR="00883A54" w:rsidP="00883A54" w:rsidRDefault="00883A54" w14:paraId="6640A97F" w14:textId="77777777">
      <w:r>
        <w:t xml:space="preserve">Kopiera en klocka. </w:t>
      </w:r>
    </w:p>
    <w:p w:rsidRPr="00FB780E" w:rsidR="00883A54" w:rsidP="00883A54" w:rsidRDefault="00883A54" w14:paraId="59B36326" w14:textId="77777777">
      <w:pPr>
        <w:pStyle w:val="Heading4"/>
        <w:rPr>
          <w:rFonts w:asciiTheme="minorHAnsi" w:hAnsiTheme="minorHAnsi" w:eastAsiaTheme="minorEastAsia" w:cstheme="minorBidi"/>
          <w:sz w:val="32"/>
          <w:szCs w:val="28"/>
        </w:rPr>
      </w:pPr>
      <w:r w:rsidRPr="00FB780E">
        <w:rPr>
          <w:rFonts w:asciiTheme="minorHAnsi" w:hAnsiTheme="minorHAnsi" w:eastAsiaTheme="minorEastAsia" w:cstheme="minorBidi"/>
          <w:sz w:val="32"/>
          <w:szCs w:val="28"/>
        </w:rPr>
        <w:t xml:space="preserve">KUBTEST </w:t>
      </w:r>
      <w:r>
        <w:rPr>
          <w:rFonts w:asciiTheme="minorHAnsi" w:hAnsiTheme="minorHAnsi" w:eastAsiaTheme="minorEastAsia" w:cstheme="minorBidi"/>
          <w:sz w:val="32"/>
          <w:szCs w:val="28"/>
        </w:rPr>
        <w:t>(</w:t>
      </w:r>
      <w:r w:rsidRPr="00FB780E">
        <w:rPr>
          <w:rFonts w:asciiTheme="minorHAnsi" w:hAnsiTheme="minorHAnsi" w:eastAsiaTheme="minorEastAsia" w:cstheme="minorBidi"/>
          <w:sz w:val="32"/>
          <w:szCs w:val="28"/>
        </w:rPr>
        <w:t>2 poäng</w:t>
      </w:r>
      <w:r>
        <w:rPr>
          <w:rFonts w:asciiTheme="minorHAnsi" w:hAnsiTheme="minorHAnsi" w:eastAsiaTheme="minorEastAsia" w:cstheme="minorBidi"/>
          <w:sz w:val="32"/>
          <w:szCs w:val="28"/>
        </w:rPr>
        <w:t>)</w:t>
      </w:r>
      <w:r w:rsidRPr="00FB780E">
        <w:rPr>
          <w:rFonts w:asciiTheme="minorHAnsi" w:hAnsiTheme="minorHAnsi" w:eastAsiaTheme="minorEastAsia" w:cstheme="minorBidi"/>
          <w:sz w:val="32"/>
          <w:szCs w:val="28"/>
        </w:rPr>
        <w:t xml:space="preserve"> </w:t>
      </w:r>
    </w:p>
    <w:p w:rsidR="00883A54" w:rsidP="00883A54" w:rsidRDefault="00883A54" w14:paraId="51EF85DD" w14:textId="77777777">
      <w:r>
        <w:t>Kopiera en kub.</w:t>
      </w:r>
    </w:p>
    <w:p w:rsidR="00883A54" w:rsidP="00883A54" w:rsidRDefault="00883A54" w14:paraId="6CEF600D" w14:textId="77777777"/>
    <w:p w:rsidRPr="00FB385A" w:rsidR="00883A54" w:rsidP="00883A54" w:rsidRDefault="00883A54" w14:paraId="3644BAB9" w14:textId="77777777">
      <w:pPr>
        <w:pStyle w:val="Heading4"/>
        <w:rPr>
          <w:iCs w:val="0"/>
          <w:sz w:val="32"/>
          <w:szCs w:val="28"/>
        </w:rPr>
      </w:pPr>
      <w:r w:rsidRPr="00FB385A">
        <w:rPr>
          <w:iCs w:val="0"/>
          <w:sz w:val="32"/>
          <w:szCs w:val="28"/>
        </w:rPr>
        <w:t xml:space="preserve">RUDAS </w:t>
      </w:r>
      <w:r>
        <w:rPr>
          <w:iCs w:val="0"/>
          <w:sz w:val="32"/>
          <w:szCs w:val="28"/>
        </w:rPr>
        <w:t>(</w:t>
      </w:r>
      <w:r w:rsidRPr="00FB385A">
        <w:rPr>
          <w:iCs w:val="0"/>
          <w:sz w:val="32"/>
          <w:szCs w:val="28"/>
        </w:rPr>
        <w:t>30 poäng</w:t>
      </w:r>
      <w:r>
        <w:rPr>
          <w:iCs w:val="0"/>
          <w:sz w:val="32"/>
          <w:szCs w:val="28"/>
        </w:rPr>
        <w:t>)</w:t>
      </w:r>
      <w:r w:rsidRPr="00FB385A">
        <w:rPr>
          <w:iCs w:val="0"/>
          <w:sz w:val="32"/>
          <w:szCs w:val="28"/>
        </w:rPr>
        <w:t xml:space="preserve"> </w:t>
      </w:r>
    </w:p>
    <w:p w:rsidR="00883A54" w:rsidP="00883A54" w:rsidRDefault="00883A54" w14:paraId="05BC298C" w14:textId="77777777">
      <w:r>
        <w:t xml:space="preserve">Ett mångkulturellt kognitivt bedömningsinstrument </w:t>
      </w:r>
    </w:p>
    <w:p w:rsidR="00883A54" w:rsidP="00883A54" w:rsidRDefault="00883A54" w14:paraId="1E928746" w14:textId="77777777">
      <w:pPr>
        <w:pStyle w:val="Heading4"/>
      </w:pPr>
      <w:r>
        <w:t xml:space="preserve">MINNE - /8 poäng </w:t>
      </w:r>
    </w:p>
    <w:p w:rsidR="00883A54" w:rsidP="00883A54" w:rsidRDefault="00883A54" w14:paraId="765C50BC" w14:textId="77777777">
      <w:r>
        <w:t xml:space="preserve">Patienten klarar upprepa 4 ord och sedan återge orden fördröjt.  </w:t>
      </w:r>
    </w:p>
    <w:p w:rsidR="00883A54" w:rsidP="00883A54" w:rsidRDefault="00883A54" w14:paraId="4E922100" w14:textId="77777777">
      <w:pPr>
        <w:pStyle w:val="Heading4"/>
      </w:pPr>
      <w:r>
        <w:t xml:space="preserve">KROPPSORIENTERING - /5 poäng </w:t>
      </w:r>
    </w:p>
    <w:p w:rsidR="00883A54" w:rsidP="00883A54" w:rsidRDefault="00883A54" w14:paraId="5708DBA2" w14:textId="77777777">
      <w:r>
        <w:t xml:space="preserve">Patienten klarar följa instruktion och peka på/göra de rörelser som sägs </w:t>
      </w:r>
    </w:p>
    <w:p w:rsidR="00883A54" w:rsidP="00883A54" w:rsidRDefault="00883A54" w14:paraId="09DEBF81" w14:textId="77777777">
      <w:pPr>
        <w:pStyle w:val="Heading4"/>
      </w:pPr>
      <w:r>
        <w:t xml:space="preserve">PRAXIS - /2 poäng </w:t>
      </w:r>
    </w:p>
    <w:p w:rsidR="00883A54" w:rsidP="00883A54" w:rsidRDefault="00883A54" w14:paraId="41656FAF" w14:textId="77777777">
      <w:r>
        <w:t xml:space="preserve">Patienten klarar härma en rörelse och sedan klarar fortsätta med rörelsen utan att testledaren utför rörelsen. </w:t>
      </w:r>
    </w:p>
    <w:p w:rsidR="00883A54" w:rsidP="00883A54" w:rsidRDefault="00883A54" w14:paraId="6B7A72C6" w14:textId="77777777">
      <w:pPr>
        <w:pStyle w:val="Heading4"/>
      </w:pPr>
      <w:r>
        <w:t xml:space="preserve">TECKNANDE - /3 poäng </w:t>
      </w:r>
    </w:p>
    <w:p w:rsidR="00883A54" w:rsidP="00883A54" w:rsidRDefault="00883A54" w14:paraId="53920CD7" w14:textId="77777777">
      <w:r>
        <w:t xml:space="preserve">Patienten klarar kopiera en kub. </w:t>
      </w:r>
    </w:p>
    <w:p w:rsidR="00883A54" w:rsidP="00883A54" w:rsidRDefault="00883A54" w14:paraId="25037823" w14:textId="77777777">
      <w:pPr>
        <w:pStyle w:val="Heading4"/>
      </w:pPr>
      <w:r>
        <w:t xml:space="preserve">OMDÖME - /4 poäng </w:t>
      </w:r>
    </w:p>
    <w:p w:rsidR="00883A54" w:rsidP="00883A54" w:rsidRDefault="00883A54" w14:paraId="11249D00" w14:textId="77777777">
      <w:r>
        <w:t xml:space="preserve">Patienten kan beskriva säkra sätt att gå över en trafikerad gata. </w:t>
      </w:r>
    </w:p>
    <w:p w:rsidR="00883A54" w:rsidP="00883A54" w:rsidRDefault="00883A54" w14:paraId="44A7CB03" w14:textId="77777777">
      <w:pPr>
        <w:pStyle w:val="Heading4"/>
      </w:pPr>
      <w:r>
        <w:t xml:space="preserve">SPRÅK - /8 poäng </w:t>
      </w:r>
    </w:p>
    <w:p w:rsidRPr="000015C7" w:rsidR="00883A54" w:rsidP="00883A54" w:rsidRDefault="00883A54" w14:paraId="74240CE6" w14:textId="77777777">
      <w:r>
        <w:t xml:space="preserve">Patienten klarar på en minut att benämna minst 8 olika djur  </w:t>
      </w:r>
    </w:p>
    <w:p w:rsidRPr="00B37193" w:rsidR="00397151" w:rsidP="00883A54" w:rsidRDefault="00397151" w14:paraId="12841D08" w14:textId="7B19E16E"/>
    <w:sectPr w:rsidRPr="00B37193" w:rsidR="00397151" w:rsidSect="006F7778">
      <w:headerReference w:type="default" r:id="rId11"/>
      <w:headerReference w:type="first" r:id="rId12"/>
      <w:pgSz w:w="11906" w:h="16838" w:orient="portrait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A5F8F" w:rsidP="00ED6C6F" w:rsidRDefault="00AA5F8F" w14:paraId="1D635665" w14:textId="77777777">
      <w:pPr>
        <w:spacing w:after="0" w:line="240" w:lineRule="auto"/>
      </w:pPr>
      <w:r>
        <w:separator/>
      </w:r>
    </w:p>
  </w:endnote>
  <w:endnote w:type="continuationSeparator" w:id="0">
    <w:p w:rsidR="00AA5F8F" w:rsidP="00ED6C6F" w:rsidRDefault="00AA5F8F" w14:paraId="2D13DD65" w14:textId="77777777">
      <w:pPr>
        <w:spacing w:after="0" w:line="240" w:lineRule="auto"/>
      </w:pPr>
      <w:r>
        <w:continuationSeparator/>
      </w:r>
    </w:p>
  </w:endnote>
  <w:endnote w:type="continuationNotice" w:id="1">
    <w:p w:rsidR="00783185" w:rsidRDefault="00783185" w14:paraId="2A8F1A4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A5F8F" w:rsidP="00ED6C6F" w:rsidRDefault="00AA5F8F" w14:paraId="4A75A38D" w14:textId="77777777">
      <w:pPr>
        <w:spacing w:after="0" w:line="240" w:lineRule="auto"/>
      </w:pPr>
      <w:r>
        <w:separator/>
      </w:r>
    </w:p>
  </w:footnote>
  <w:footnote w:type="continuationSeparator" w:id="0">
    <w:p w:rsidR="00AA5F8F" w:rsidP="00ED6C6F" w:rsidRDefault="00AA5F8F" w14:paraId="6E632139" w14:textId="77777777">
      <w:pPr>
        <w:spacing w:after="0" w:line="240" w:lineRule="auto"/>
      </w:pPr>
      <w:r>
        <w:continuationSeparator/>
      </w:r>
    </w:p>
  </w:footnote>
  <w:footnote w:type="continuationNotice" w:id="1">
    <w:p w:rsidR="00783185" w:rsidRDefault="00783185" w14:paraId="1AAA776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1313788"/>
      <w:docPartObj>
        <w:docPartGallery w:val="Page Numbers (Top of Page)"/>
        <w:docPartUnique/>
      </w:docPartObj>
    </w:sdtPr>
    <w:sdtContent>
      <w:p w:rsidR="00883A54" w:rsidRDefault="00883A54" w14:paraId="2DBF5B21" w14:textId="6FFEE03E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F25BAC" w:rsidR="009E3DC3" w:rsidP="00883A54" w:rsidRDefault="009E3DC3" w14:paraId="73A8ABCE" w14:textId="134734C0">
    <w:pPr>
      <w:spacing w:after="16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dec="http://schemas.microsoft.com/office/drawing/2017/decorative" mc:Ignorable="w14 w15 w16se w16cid w16 w16cex w16sdtdh w16du wp14">
  <w:p w:rsidR="005E779A" w:rsidRDefault="00B04563" w14:paraId="63DEC9FB" w14:textId="00B47C56">
    <w:pPr>
      <w:pStyle w:val="Header"/>
    </w:pPr>
    <w:r w:rsidRPr="00B37193">
      <w:rPr>
        <w:noProof/>
      </w:rPr>
      <w:drawing>
        <wp:anchor distT="0" distB="0" distL="114300" distR="114300" simplePos="0" relativeHeight="251658241" behindDoc="0" locked="1" layoutInCell="1" allowOverlap="1" wp14:anchorId="271292AF" wp14:editId="1F4C32B4">
          <wp:simplePos x="0" y="0"/>
          <wp:positionH relativeFrom="page">
            <wp:posOffset>595630</wp:posOffset>
          </wp:positionH>
          <wp:positionV relativeFrom="page">
            <wp:posOffset>9822180</wp:posOffset>
          </wp:positionV>
          <wp:extent cx="2213610" cy="394970"/>
          <wp:effectExtent l="0" t="0" r="0" b="5080"/>
          <wp:wrapTopAndBottom/>
          <wp:docPr id="28" name="Logo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79A"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585949E0">
          <wp:simplePos x="0" y="0"/>
          <wp:positionH relativeFrom="page">
            <wp:posOffset>556260</wp:posOffset>
          </wp:positionH>
          <wp:positionV relativeFrom="page">
            <wp:posOffset>542925</wp:posOffset>
          </wp:positionV>
          <wp:extent cx="6447790" cy="1263015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4779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ListBullet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1BF567D"/>
    <w:multiLevelType w:val="hybridMultilevel"/>
    <w:tmpl w:val="4782C3A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3A67453"/>
    <w:multiLevelType w:val="multilevel"/>
    <w:tmpl w:val="16D4075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5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5"/>
  </w:num>
  <w:num w:numId="19" w16cid:durableId="332756038">
    <w:abstractNumId w:val="15"/>
  </w:num>
  <w:num w:numId="20" w16cid:durableId="6489029">
    <w:abstractNumId w:val="15"/>
  </w:num>
  <w:num w:numId="21" w16cid:durableId="976102582">
    <w:abstractNumId w:val="15"/>
  </w:num>
  <w:num w:numId="22" w16cid:durableId="261376145">
    <w:abstractNumId w:val="15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35614499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72C8D"/>
    <w:rsid w:val="0017357C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A0EBB"/>
    <w:rsid w:val="002A223C"/>
    <w:rsid w:val="002C35F5"/>
    <w:rsid w:val="002D6BE7"/>
    <w:rsid w:val="002E6307"/>
    <w:rsid w:val="002F7366"/>
    <w:rsid w:val="00324BC6"/>
    <w:rsid w:val="00331B2E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062E2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B1A1F"/>
    <w:rsid w:val="004C2B36"/>
    <w:rsid w:val="004E08FC"/>
    <w:rsid w:val="004E0B05"/>
    <w:rsid w:val="004F2653"/>
    <w:rsid w:val="004F6E9F"/>
    <w:rsid w:val="00502996"/>
    <w:rsid w:val="005104CA"/>
    <w:rsid w:val="005241A4"/>
    <w:rsid w:val="00524F27"/>
    <w:rsid w:val="00531996"/>
    <w:rsid w:val="0053274D"/>
    <w:rsid w:val="005377E7"/>
    <w:rsid w:val="005537A8"/>
    <w:rsid w:val="0056637A"/>
    <w:rsid w:val="00575871"/>
    <w:rsid w:val="0057748C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25A54"/>
    <w:rsid w:val="00632610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1662E"/>
    <w:rsid w:val="00737193"/>
    <w:rsid w:val="00742CAC"/>
    <w:rsid w:val="007547F2"/>
    <w:rsid w:val="00766BEC"/>
    <w:rsid w:val="00772B6E"/>
    <w:rsid w:val="007829D2"/>
    <w:rsid w:val="00783074"/>
    <w:rsid w:val="00783185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83A54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5117"/>
    <w:rsid w:val="00947BCD"/>
    <w:rsid w:val="009609C9"/>
    <w:rsid w:val="00972D16"/>
    <w:rsid w:val="00973775"/>
    <w:rsid w:val="00976057"/>
    <w:rsid w:val="0099293C"/>
    <w:rsid w:val="009A25E1"/>
    <w:rsid w:val="009A2A2F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23A"/>
    <w:rsid w:val="00A6449E"/>
    <w:rsid w:val="00A711E8"/>
    <w:rsid w:val="00A80C68"/>
    <w:rsid w:val="00A87B49"/>
    <w:rsid w:val="00A96DA2"/>
    <w:rsid w:val="00AA2ABA"/>
    <w:rsid w:val="00AA3A34"/>
    <w:rsid w:val="00AA5C9A"/>
    <w:rsid w:val="00AA5F8F"/>
    <w:rsid w:val="00AB167A"/>
    <w:rsid w:val="00AB24CA"/>
    <w:rsid w:val="00AB57E2"/>
    <w:rsid w:val="00AD354E"/>
    <w:rsid w:val="00AD5832"/>
    <w:rsid w:val="00AF5B57"/>
    <w:rsid w:val="00B026DF"/>
    <w:rsid w:val="00B04563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6479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3DCA"/>
    <w:rsid w:val="00C27044"/>
    <w:rsid w:val="00C312B6"/>
    <w:rsid w:val="00C4216C"/>
    <w:rsid w:val="00C459F7"/>
    <w:rsid w:val="00C63DA4"/>
    <w:rsid w:val="00C76DDB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313D3"/>
    <w:rsid w:val="00D4779E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50040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B01A8"/>
    <w:rsid w:val="00FC6F9F"/>
    <w:rsid w:val="00FD7F17"/>
    <w:rsid w:val="00FF334A"/>
    <w:rsid w:val="023E7BEE"/>
    <w:rsid w:val="37E45B5E"/>
    <w:rsid w:val="746C4F63"/>
    <w:rsid w:val="75EA9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6A92E"/>
  <w15:chartTrackingRefBased/>
  <w15:docId w15:val="{F15C3120-0581-440D-800E-CABE3054F2E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4656"/>
  </w:style>
  <w:style w:type="paragraph" w:styleId="Heading1">
    <w:name w:val="heading 1"/>
    <w:basedOn w:val="Title"/>
    <w:next w:val="Normal"/>
    <w:link w:val="Heading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Heading6">
    <w:name w:val="heading 6"/>
    <w:basedOn w:val="Heading5"/>
    <w:next w:val="Normal"/>
    <w:link w:val="Heading6Char"/>
    <w:uiPriority w:val="9"/>
    <w:semiHidden/>
    <w:rsid w:val="006769DD"/>
    <w:pPr>
      <w:outlineLvl w:val="5"/>
    </w:pPr>
    <w:rPr>
      <w:bCs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rsid w:val="006769DD"/>
    <w:p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semiHidden/>
    <w:rsid w:val="006769DD"/>
    <w:pPr>
      <w:outlineLvl w:val="7"/>
    </w:pPr>
    <w:rPr>
      <w:bCs w:val="0"/>
    </w:rPr>
  </w:style>
  <w:style w:type="paragraph" w:styleId="Heading9">
    <w:name w:val="heading 9"/>
    <w:basedOn w:val="Heading8"/>
    <w:next w:val="Normal"/>
    <w:link w:val="Heading9Char"/>
    <w:uiPriority w:val="9"/>
    <w:semiHidden/>
    <w:rsid w:val="006769DD"/>
    <w:pPr>
      <w:outlineLvl w:val="8"/>
    </w:pPr>
    <w:rPr>
      <w:iCs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Caption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TitleChar" w:customStyle="1">
    <w:name w:val="Title Char"/>
    <w:basedOn w:val="DefaultParagraphFont"/>
    <w:link w:val="Title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Subtitle">
    <w:name w:val="Subtitle"/>
    <w:basedOn w:val="Title"/>
    <w:next w:val="Normal"/>
    <w:link w:val="Subtitle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SubtitleChar" w:customStyle="1">
    <w:name w:val="Subtitle Char"/>
    <w:basedOn w:val="DefaultParagraphFont"/>
    <w:link w:val="Subtitle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rong">
    <w:name w:val="Strong"/>
    <w:basedOn w:val="DefaultParagraphFont"/>
    <w:uiPriority w:val="22"/>
    <w:semiHidden/>
    <w:rsid w:val="006769DD"/>
    <w:rPr>
      <w:b/>
      <w:bCs/>
      <w:color w:val="auto"/>
    </w:rPr>
  </w:style>
  <w:style w:type="character" w:styleId="Emphasis">
    <w:name w:val="Emphasis"/>
    <w:basedOn w:val="DefaultParagraphFont"/>
    <w:uiPriority w:val="20"/>
    <w:semiHidden/>
    <w:rsid w:val="006769DD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C76DDB"/>
    <w:pPr>
      <w:spacing w:after="0"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QuoteChar" w:customStyle="1">
    <w:name w:val="Quote Char"/>
    <w:basedOn w:val="DefaultParagraphFont"/>
    <w:link w:val="Quote"/>
    <w:uiPriority w:val="29"/>
    <w:rsid w:val="006769DD"/>
    <w:rPr>
      <w:rFonts w:eastAsiaTheme="majorEastAsia" w:cstheme="majorBidi"/>
      <w:iCs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semiHidden/>
    <w:rsid w:val="006769D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semiHidden/>
    <w:rsid w:val="006769D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semiHidden/>
    <w:rsid w:val="006769D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semiHidden/>
    <w:rsid w:val="006769D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rsid w:val="006769DD"/>
    <w:pPr>
      <w:outlineLvl w:val="9"/>
    </w:pPr>
  </w:style>
  <w:style w:type="paragraph" w:styleId="TOC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TOC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TOC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TOC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TOC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TOC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TOC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TOC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TOC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Header">
    <w:name w:val="header"/>
    <w:basedOn w:val="Normal"/>
    <w:link w:val="Header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HeaderChar" w:customStyle="1">
    <w:name w:val="Header Char"/>
    <w:basedOn w:val="DefaultParagraphFont"/>
    <w:link w:val="Header"/>
    <w:uiPriority w:val="99"/>
    <w:rsid w:val="006769DD"/>
    <w:rPr>
      <w:rFonts w:asciiTheme="majorHAnsi" w:hAnsiTheme="majorHAnsi"/>
      <w:sz w:val="18"/>
    </w:rPr>
  </w:style>
  <w:style w:type="paragraph" w:styleId="Footer">
    <w:name w:val="footer"/>
    <w:basedOn w:val="Normal"/>
    <w:link w:val="Footer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6769DD"/>
    <w:rPr>
      <w:rFonts w:asciiTheme="majorHAnsi" w:hAnsiTheme="majorHAnsi"/>
      <w:sz w:val="18"/>
    </w:rPr>
  </w:style>
  <w:style w:type="paragraph" w:styleId="ListBullet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ListNumber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otnoteText">
    <w:name w:val="footnote text"/>
    <w:basedOn w:val="Normal"/>
    <w:link w:val="Footnote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6769DD"/>
    <w:rPr>
      <w:rFonts w:asciiTheme="majorHAnsi" w:hAnsiTheme="majorHAnsi"/>
      <w:sz w:val="17"/>
      <w:szCs w:val="20"/>
    </w:rPr>
  </w:style>
  <w:style w:type="character" w:styleId="FootnoteReference">
    <w:name w:val="footnote reference"/>
    <w:basedOn w:val="DefaultParagraphFont"/>
    <w:uiPriority w:val="99"/>
    <w:rsid w:val="006769DD"/>
    <w:rPr>
      <w:vertAlign w:val="superscript"/>
    </w:rPr>
  </w:style>
  <w:style w:type="table" w:styleId="TableGrid">
    <w:name w:val="Table Grid"/>
    <w:basedOn w:val="TableNorma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rsid w:val="006769DD"/>
    <w:rPr>
      <w:color w:val="1A9FB3" w:themeColor="hyperlink"/>
      <w:u w:val="single"/>
    </w:rPr>
  </w:style>
  <w:style w:type="paragraph" w:styleId="ListParagraph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ListNumber2">
    <w:name w:val="List Number 2"/>
    <w:basedOn w:val="ListNumber"/>
    <w:uiPriority w:val="25"/>
    <w:rsid w:val="006769DD"/>
    <w:pPr>
      <w:numPr>
        <w:ilvl w:val="1"/>
      </w:numPr>
    </w:pPr>
  </w:style>
  <w:style w:type="paragraph" w:styleId="ListNumber3">
    <w:name w:val="List Number 3"/>
    <w:basedOn w:val="ListNumber2"/>
    <w:uiPriority w:val="25"/>
    <w:rsid w:val="006769DD"/>
    <w:pPr>
      <w:numPr>
        <w:ilvl w:val="2"/>
      </w:numPr>
    </w:pPr>
  </w:style>
  <w:style w:type="paragraph" w:styleId="ListNumber4">
    <w:name w:val="List Number 4"/>
    <w:basedOn w:val="ListNumber3"/>
    <w:uiPriority w:val="25"/>
    <w:semiHidden/>
    <w:rsid w:val="006769DD"/>
    <w:pPr>
      <w:numPr>
        <w:ilvl w:val="3"/>
      </w:numPr>
    </w:pPr>
  </w:style>
  <w:style w:type="paragraph" w:styleId="ListNumber5">
    <w:name w:val="List Number 5"/>
    <w:basedOn w:val="ListNumber4"/>
    <w:uiPriority w:val="25"/>
    <w:semiHidden/>
    <w:rsid w:val="006769DD"/>
    <w:pPr>
      <w:numPr>
        <w:ilvl w:val="4"/>
      </w:numPr>
    </w:pPr>
  </w:style>
  <w:style w:type="paragraph" w:styleId="ListBullet2">
    <w:name w:val="List Bullet 2"/>
    <w:basedOn w:val="ListBullet"/>
    <w:uiPriority w:val="24"/>
    <w:rsid w:val="006769DD"/>
    <w:pPr>
      <w:numPr>
        <w:ilvl w:val="1"/>
      </w:numPr>
    </w:pPr>
  </w:style>
  <w:style w:type="paragraph" w:styleId="ListBullet3">
    <w:name w:val="List Bullet 3"/>
    <w:basedOn w:val="ListBullet2"/>
    <w:uiPriority w:val="24"/>
    <w:rsid w:val="006769DD"/>
    <w:pPr>
      <w:numPr>
        <w:ilvl w:val="2"/>
      </w:numPr>
    </w:pPr>
  </w:style>
  <w:style w:type="paragraph" w:styleId="ListBullet4">
    <w:name w:val="List Bullet 4"/>
    <w:basedOn w:val="ListBullet3"/>
    <w:uiPriority w:val="24"/>
    <w:semiHidden/>
    <w:rsid w:val="006769DD"/>
    <w:pPr>
      <w:numPr>
        <w:ilvl w:val="3"/>
      </w:numPr>
    </w:pPr>
  </w:style>
  <w:style w:type="paragraph" w:styleId="ListBullet5">
    <w:name w:val="List Bullet 5"/>
    <w:basedOn w:val="ListBullet4"/>
    <w:uiPriority w:val="24"/>
    <w:semiHidden/>
    <w:rsid w:val="006769DD"/>
    <w:pPr>
      <w:numPr>
        <w:ilvl w:val="4"/>
      </w:numPr>
    </w:pPr>
  </w:style>
  <w:style w:type="paragraph" w:styleId="EndnoteText">
    <w:name w:val="endnote text"/>
    <w:basedOn w:val="Normal"/>
    <w:link w:val="Endnote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EndnoteTextChar" w:customStyle="1">
    <w:name w:val="Endnote Text Char"/>
    <w:basedOn w:val="DefaultParagraphFont"/>
    <w:link w:val="EndnoteText"/>
    <w:uiPriority w:val="99"/>
    <w:rsid w:val="006769DD"/>
    <w:rPr>
      <w:rFonts w:asciiTheme="majorHAnsi" w:hAnsiTheme="majorHAnsi"/>
      <w:sz w:val="17"/>
      <w:szCs w:val="20"/>
    </w:rPr>
  </w:style>
  <w:style w:type="character" w:styleId="EndnoteReference">
    <w:name w:val="endnote reference"/>
    <w:basedOn w:val="DefaultParagraphFont"/>
    <w:uiPriority w:val="99"/>
    <w:semiHidden/>
    <w:rsid w:val="006769DD"/>
    <w:rPr>
      <w:vertAlign w:val="superscript"/>
    </w:rPr>
  </w:style>
  <w:style w:type="character" w:styleId="PlaceholderText">
    <w:name w:val="Placeholder Text"/>
    <w:basedOn w:val="DefaultParagraphFon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EnvelopeAddress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Closing">
    <w:name w:val="Closing"/>
    <w:basedOn w:val="Normal"/>
    <w:next w:val="Normal"/>
    <w:link w:val="ClosingChar"/>
    <w:uiPriority w:val="99"/>
    <w:rsid w:val="006769DD"/>
    <w:pPr>
      <w:spacing w:after="800" w:line="240" w:lineRule="auto"/>
      <w:contextualSpacing/>
    </w:pPr>
  </w:style>
  <w:style w:type="character" w:styleId="ClosingChar" w:customStyle="1">
    <w:name w:val="Closing Char"/>
    <w:basedOn w:val="DefaultParagraphFont"/>
    <w:link w:val="Closing"/>
    <w:uiPriority w:val="99"/>
    <w:rsid w:val="006769DD"/>
  </w:style>
  <w:style w:type="paragraph" w:styleId="Salutation">
    <w:name w:val="Salutation"/>
    <w:basedOn w:val="Normal"/>
    <w:next w:val="Normal"/>
    <w:link w:val="Salutation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SalutationChar" w:customStyle="1">
    <w:name w:val="Salutation Char"/>
    <w:basedOn w:val="DefaultParagraphFont"/>
    <w:link w:val="Salutation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NoSpacingChar" w:customStyle="1">
    <w:name w:val="No Spacing Char"/>
    <w:basedOn w:val="DefaultParagraphFont"/>
    <w:link w:val="NoSpacing"/>
    <w:uiPriority w:val="1"/>
    <w:rsid w:val="00C76DDB"/>
    <w:rPr>
      <w:sz w:val="19"/>
    </w:rPr>
  </w:style>
  <w:style w:type="table" w:styleId="VGR" w:customStyle="1">
    <w:name w:val="VGR"/>
    <w:basedOn w:val="TableNorma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UnresolvedMention">
    <w:name w:val="Unresolved Mention"/>
    <w:basedOn w:val="DefaultParagraphFon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r4.VGREGION\Downloads\Kort%20dokument%20H&#228;lso-%20och%20sjukv&#229;rd.dotx" TargetMode="External"/></Relationships>
</file>

<file path=word/theme/theme1.xml><?xml version="1.0" encoding="utf-8"?>
<a:theme xmlns:a="http://schemas.openxmlformats.org/drawingml/2006/main" xmlns:thm15="http://schemas.microsoft.com/office/thememl/2012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 dokument Hälso- och sjukvård.dotx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Journalmall för validerade instrument</dc:title>
  <dc:subject/>
  <dc:creator>Carin Sjöström Greenwood</dc:creator>
  <keywords/>
  <dc:description/>
  <lastModifiedBy>Carin Sjöström Greenwood</lastModifiedBy>
  <revision>14</revision>
  <lastPrinted>2022-11-24T21:38:00.0000000Z</lastPrinted>
  <dcterms:created xsi:type="dcterms:W3CDTF">2024-01-12T22:59:00.0000000Z</dcterms:created>
  <dcterms:modified xsi:type="dcterms:W3CDTF">2025-11-26T07:49:05.0000000Z</dcterms:modified>
</coreProperties>
</file>