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62CE6" w14:textId="480A1871" w:rsidR="00FF5DAA" w:rsidRDefault="00CA0B75" w:rsidP="006769DD">
      <w:pPr>
        <w:pStyle w:val="Omslagstext"/>
        <w:rPr>
          <w:noProof/>
        </w:rPr>
      </w:pPr>
      <w:r>
        <w:rPr>
          <w:noProof/>
        </w:rPr>
        <w:t>Primärvårdens utbildningsenhe</w:t>
      </w:r>
      <w:r w:rsidR="009E066F">
        <w:rPr>
          <w:noProof/>
        </w:rPr>
        <w:t>t</w:t>
      </w:r>
    </w:p>
    <w:p w14:paraId="53F67269" w14:textId="37A48099" w:rsidR="00D24DBA" w:rsidRPr="00B37193" w:rsidRDefault="003B495C" w:rsidP="006769DD">
      <w:pPr>
        <w:pStyle w:val="Omslagstext"/>
      </w:pPr>
      <w:r>
        <w:rPr>
          <w:noProof/>
        </w:rPr>
        <w:t>2024-09-19</w:t>
      </w:r>
    </w:p>
    <w:p w14:paraId="6664BAFE" w14:textId="22C8124D" w:rsidR="00CA0B75" w:rsidRDefault="00CA0B75" w:rsidP="00FE30C1">
      <w:pPr>
        <w:pStyle w:val="Rubrik2"/>
      </w:pPr>
      <w:r w:rsidRPr="00CA0B75">
        <w:t>HANDLEDAR</w:t>
      </w:r>
      <w:r w:rsidR="00FF5CF2">
        <w:t>- OCH CHEFS</w:t>
      </w:r>
      <w:r w:rsidRPr="00CA0B75">
        <w:t>UTLÅTANDE INFÖR ANSÖKAN OM ST I ALLMÄNMEDICIN</w:t>
      </w:r>
    </w:p>
    <w:p w14:paraId="12841D08" w14:textId="5E43E32B" w:rsidR="00397151" w:rsidRDefault="00CA0B75" w:rsidP="00CA0B75">
      <w:r>
        <w:t>Nedanstående bedömning ligger till grund för</w:t>
      </w:r>
      <w:r w:rsidR="00162674">
        <w:t xml:space="preserve"> studierektors</w:t>
      </w:r>
      <w:r>
        <w:t xml:space="preserve"> godkännande för start av ST.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215"/>
        <w:gridCol w:w="4002"/>
      </w:tblGrid>
      <w:tr w:rsidR="00162674" w:rsidRPr="00162674" w14:paraId="74F6E10B" w14:textId="48DCC6CE" w:rsidTr="00F8700F">
        <w:trPr>
          <w:trHeight w:val="510"/>
        </w:trPr>
        <w:tc>
          <w:tcPr>
            <w:tcW w:w="4215" w:type="dxa"/>
          </w:tcPr>
          <w:p w14:paraId="14434D3D" w14:textId="2669E74A" w:rsidR="00162674" w:rsidRPr="00162674" w:rsidRDefault="00AF68EC" w:rsidP="00E0411C">
            <w:pPr>
              <w:spacing w:before="40" w:after="120" w:line="276" w:lineRule="auto"/>
            </w:pPr>
            <w:r>
              <w:t>L</w:t>
            </w:r>
            <w:r w:rsidR="00162674" w:rsidRPr="00162674">
              <w:t>äkare:</w:t>
            </w:r>
          </w:p>
        </w:tc>
        <w:tc>
          <w:tcPr>
            <w:tcW w:w="4002" w:type="dxa"/>
          </w:tcPr>
          <w:p w14:paraId="58C3AD44" w14:textId="204D8B81" w:rsidR="00162674" w:rsidRPr="005F1D46" w:rsidRDefault="005F1D46" w:rsidP="00162674">
            <w:r w:rsidRPr="005F1D4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F1D46">
              <w:instrText xml:space="preserve"> FORMTEXT </w:instrText>
            </w:r>
            <w:r w:rsidRPr="005F1D46">
              <w:fldChar w:fldCharType="separate"/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fldChar w:fldCharType="end"/>
            </w:r>
          </w:p>
        </w:tc>
      </w:tr>
      <w:tr w:rsidR="00162674" w:rsidRPr="00162674" w14:paraId="128049FD" w14:textId="65DB0123" w:rsidTr="00F8700F">
        <w:trPr>
          <w:trHeight w:val="510"/>
        </w:trPr>
        <w:tc>
          <w:tcPr>
            <w:tcW w:w="4215" w:type="dxa"/>
          </w:tcPr>
          <w:p w14:paraId="3E245291" w14:textId="4DF41FA3" w:rsidR="00162674" w:rsidRPr="00162674" w:rsidRDefault="00AF68EC" w:rsidP="00E0411C">
            <w:pPr>
              <w:spacing w:before="40" w:after="120" w:line="276" w:lineRule="auto"/>
            </w:pPr>
            <w:r>
              <w:t>H</w:t>
            </w:r>
            <w:r w:rsidR="00162674" w:rsidRPr="00162674">
              <w:t>andledare:</w:t>
            </w:r>
          </w:p>
        </w:tc>
        <w:tc>
          <w:tcPr>
            <w:tcW w:w="4002" w:type="dxa"/>
          </w:tcPr>
          <w:p w14:paraId="1DC78A16" w14:textId="66B2B802" w:rsidR="00162674" w:rsidRPr="00162674" w:rsidRDefault="005F1D46" w:rsidP="00162674">
            <w:r w:rsidRPr="005F1D4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F1D46">
              <w:instrText xml:space="preserve"> FORMTEXT </w:instrText>
            </w:r>
            <w:r w:rsidRPr="005F1D46">
              <w:fldChar w:fldCharType="separate"/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fldChar w:fldCharType="end"/>
            </w:r>
          </w:p>
        </w:tc>
      </w:tr>
      <w:tr w:rsidR="00162674" w:rsidRPr="00162674" w14:paraId="3384E079" w14:textId="0B0936D3" w:rsidTr="00F8700F">
        <w:trPr>
          <w:trHeight w:val="510"/>
        </w:trPr>
        <w:tc>
          <w:tcPr>
            <w:tcW w:w="4215" w:type="dxa"/>
          </w:tcPr>
          <w:p w14:paraId="5EA3230F" w14:textId="77777777" w:rsidR="00162674" w:rsidRPr="00162674" w:rsidRDefault="00162674" w:rsidP="00E0411C">
            <w:pPr>
              <w:spacing w:before="40" w:after="120" w:line="276" w:lineRule="auto"/>
            </w:pPr>
            <w:r w:rsidRPr="00162674">
              <w:t>Verksamhetschef:</w:t>
            </w:r>
          </w:p>
        </w:tc>
        <w:tc>
          <w:tcPr>
            <w:tcW w:w="4002" w:type="dxa"/>
          </w:tcPr>
          <w:p w14:paraId="7B890568" w14:textId="1E1C8B32" w:rsidR="00162674" w:rsidRPr="00162674" w:rsidRDefault="005F1D46" w:rsidP="00162674">
            <w:r w:rsidRPr="005F1D4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F1D46">
              <w:instrText xml:space="preserve"> FORMTEXT </w:instrText>
            </w:r>
            <w:r w:rsidRPr="005F1D46">
              <w:fldChar w:fldCharType="separate"/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fldChar w:fldCharType="end"/>
            </w:r>
          </w:p>
        </w:tc>
      </w:tr>
      <w:tr w:rsidR="00162674" w:rsidRPr="00162674" w14:paraId="3B82115C" w14:textId="52A14EEE" w:rsidTr="00F8700F">
        <w:trPr>
          <w:trHeight w:val="510"/>
        </w:trPr>
        <w:tc>
          <w:tcPr>
            <w:tcW w:w="4215" w:type="dxa"/>
          </w:tcPr>
          <w:p w14:paraId="0BA45CA0" w14:textId="77777777" w:rsidR="00162674" w:rsidRPr="00162674" w:rsidRDefault="00162674" w:rsidP="00E0411C">
            <w:pPr>
              <w:spacing w:before="40" w:after="120" w:line="276" w:lineRule="auto"/>
            </w:pPr>
            <w:r w:rsidRPr="00162674">
              <w:t xml:space="preserve">Vårdcentral: </w:t>
            </w:r>
          </w:p>
        </w:tc>
        <w:tc>
          <w:tcPr>
            <w:tcW w:w="4002" w:type="dxa"/>
          </w:tcPr>
          <w:p w14:paraId="115DECE3" w14:textId="4814C013" w:rsidR="00162674" w:rsidRPr="00162674" w:rsidRDefault="005F1D46" w:rsidP="00162674">
            <w:r w:rsidRPr="005F1D4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F1D46">
              <w:instrText xml:space="preserve"> FORMTEXT </w:instrText>
            </w:r>
            <w:r w:rsidRPr="005F1D46">
              <w:fldChar w:fldCharType="separate"/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fldChar w:fldCharType="end"/>
            </w:r>
          </w:p>
        </w:tc>
      </w:tr>
      <w:tr w:rsidR="00162674" w:rsidRPr="00162674" w14:paraId="5585D8D0" w14:textId="5B556D92" w:rsidTr="00F8700F">
        <w:trPr>
          <w:trHeight w:val="510"/>
        </w:trPr>
        <w:tc>
          <w:tcPr>
            <w:tcW w:w="4215" w:type="dxa"/>
          </w:tcPr>
          <w:p w14:paraId="07E0C8D9" w14:textId="0391C75B" w:rsidR="00162674" w:rsidRPr="00162674" w:rsidRDefault="00162674" w:rsidP="00E0411C">
            <w:pPr>
              <w:spacing w:before="40" w:after="120" w:line="276" w:lineRule="auto"/>
            </w:pPr>
            <w:r w:rsidRPr="00162674">
              <w:t>T</w:t>
            </w:r>
            <w:r w:rsidR="00F15B7D">
              <w:t>jänstgörings</w:t>
            </w:r>
            <w:r w:rsidRPr="00162674">
              <w:t>period som bedömningen avser:</w:t>
            </w:r>
          </w:p>
        </w:tc>
        <w:tc>
          <w:tcPr>
            <w:tcW w:w="4002" w:type="dxa"/>
          </w:tcPr>
          <w:p w14:paraId="77596136" w14:textId="5F197A9B" w:rsidR="00162674" w:rsidRPr="00162674" w:rsidRDefault="005F1D46" w:rsidP="00162674">
            <w:r w:rsidRPr="005F1D4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F1D46">
              <w:instrText xml:space="preserve"> FORMTEXT </w:instrText>
            </w:r>
            <w:r w:rsidRPr="005F1D46">
              <w:fldChar w:fldCharType="separate"/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fldChar w:fldCharType="end"/>
            </w:r>
          </w:p>
        </w:tc>
      </w:tr>
      <w:tr w:rsidR="00162674" w:rsidRPr="00162674" w14:paraId="24FBA0D6" w14:textId="3AF35964" w:rsidTr="00F8700F">
        <w:trPr>
          <w:trHeight w:val="510"/>
        </w:trPr>
        <w:tc>
          <w:tcPr>
            <w:tcW w:w="4215" w:type="dxa"/>
          </w:tcPr>
          <w:p w14:paraId="0ADB954F" w14:textId="7A619543" w:rsidR="00162674" w:rsidRPr="00162674" w:rsidRDefault="00162674" w:rsidP="00E0411C">
            <w:pPr>
              <w:spacing w:before="40" w:after="120" w:line="276" w:lineRule="auto"/>
            </w:pPr>
            <w:r w:rsidRPr="00162674">
              <w:t>Antal gjorda dokumenterade medsittningar</w:t>
            </w:r>
            <w:r w:rsidR="00F15B7D">
              <w:t>/kompetensbedömningar</w:t>
            </w:r>
            <w:r w:rsidR="00841C04">
              <w:t xml:space="preserve"> (inkl ”Först-i-ST”</w:t>
            </w:r>
            <w:r w:rsidR="009A32E0">
              <w:t>)</w:t>
            </w:r>
            <w:r w:rsidR="00F15B7D">
              <w:t xml:space="preserve"> som bifogas med ansökan</w:t>
            </w:r>
            <w:r w:rsidRPr="00162674">
              <w:t>:</w:t>
            </w:r>
          </w:p>
        </w:tc>
        <w:tc>
          <w:tcPr>
            <w:tcW w:w="4002" w:type="dxa"/>
          </w:tcPr>
          <w:p w14:paraId="24B92613" w14:textId="6F81871D" w:rsidR="00162674" w:rsidRPr="00162674" w:rsidRDefault="005F1D46" w:rsidP="00162674">
            <w:r w:rsidRPr="005F1D4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F1D46">
              <w:instrText xml:space="preserve"> FORMTEXT </w:instrText>
            </w:r>
            <w:r w:rsidRPr="005F1D46">
              <w:fldChar w:fldCharType="separate"/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fldChar w:fldCharType="end"/>
            </w:r>
          </w:p>
        </w:tc>
      </w:tr>
    </w:tbl>
    <w:p w14:paraId="7E41FC54" w14:textId="77777777" w:rsidR="00C40EC3" w:rsidRDefault="00C40EC3" w:rsidP="00C40EC3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8217"/>
      </w:tblGrid>
      <w:tr w:rsidR="00162674" w14:paraId="5124AA4B" w14:textId="77777777" w:rsidTr="00F8700F">
        <w:trPr>
          <w:trHeight w:val="1701"/>
        </w:trPr>
        <w:tc>
          <w:tcPr>
            <w:tcW w:w="8217" w:type="dxa"/>
          </w:tcPr>
          <w:p w14:paraId="5E1C7104" w14:textId="77777777" w:rsidR="00162674" w:rsidRDefault="00E0411C" w:rsidP="00E0411C">
            <w:pPr>
              <w:spacing w:before="40"/>
            </w:pPr>
            <w:r>
              <w:t xml:space="preserve">Läkarens </w:t>
            </w:r>
            <w:r w:rsidRPr="00162674">
              <w:t>starka</w:t>
            </w:r>
            <w:r>
              <w:t xml:space="preserve"> sidor:</w:t>
            </w:r>
          </w:p>
          <w:p w14:paraId="4189739A" w14:textId="5CA9DFF0" w:rsidR="00E0411C" w:rsidRDefault="005F1D46" w:rsidP="00E0411C">
            <w:pPr>
              <w:spacing w:before="40"/>
            </w:pPr>
            <w:r w:rsidRPr="005F1D4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F1D46">
              <w:instrText xml:space="preserve"> FORMTEXT </w:instrText>
            </w:r>
            <w:r w:rsidRPr="005F1D46">
              <w:fldChar w:fldCharType="separate"/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fldChar w:fldCharType="end"/>
            </w:r>
          </w:p>
        </w:tc>
      </w:tr>
    </w:tbl>
    <w:p w14:paraId="3172ABAE" w14:textId="77777777" w:rsidR="00306EFB" w:rsidRDefault="00306EFB" w:rsidP="007657D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306EFB" w14:paraId="1C3B177C" w14:textId="77777777" w:rsidTr="00306EFB">
        <w:trPr>
          <w:trHeight w:val="1804"/>
        </w:trPr>
        <w:tc>
          <w:tcPr>
            <w:tcW w:w="7927" w:type="dxa"/>
          </w:tcPr>
          <w:p w14:paraId="0CDC3B42" w14:textId="77777777" w:rsidR="00306EFB" w:rsidRDefault="00306EFB" w:rsidP="00306EFB">
            <w:pPr>
              <w:spacing w:before="40"/>
            </w:pPr>
            <w:r w:rsidRPr="00E0411C">
              <w:t>Vilka utvecklingsbehov har identifierats i samband medsittninga</w:t>
            </w:r>
            <w:r>
              <w:t>r/kompetensbedömningar</w:t>
            </w:r>
            <w:r w:rsidRPr="00E0411C">
              <w:t>:</w:t>
            </w:r>
          </w:p>
          <w:p w14:paraId="766BAF90" w14:textId="77DA04E0" w:rsidR="00306EFB" w:rsidRDefault="00306EFB" w:rsidP="00306EFB">
            <w:r w:rsidRPr="005F1D4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F1D46">
              <w:instrText xml:space="preserve"> FORMTEXT </w:instrText>
            </w:r>
            <w:r w:rsidRPr="005F1D46">
              <w:fldChar w:fldCharType="separate"/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rPr>
                <w:noProof/>
              </w:rPr>
              <w:t> </w:t>
            </w:r>
            <w:r w:rsidRPr="005F1D46">
              <w:fldChar w:fldCharType="end"/>
            </w:r>
          </w:p>
        </w:tc>
      </w:tr>
    </w:tbl>
    <w:p w14:paraId="4EB99652" w14:textId="77777777" w:rsidR="00306EFB" w:rsidRDefault="00306EFB" w:rsidP="007657D9"/>
    <w:tbl>
      <w:tblPr>
        <w:tblStyle w:val="Tabellrutnt"/>
        <w:tblW w:w="8217" w:type="dxa"/>
        <w:tblLayout w:type="fixed"/>
        <w:tblLook w:val="04A0" w:firstRow="1" w:lastRow="0" w:firstColumn="1" w:lastColumn="0" w:noHBand="0" w:noVBand="1"/>
      </w:tblPr>
      <w:tblGrid>
        <w:gridCol w:w="8217"/>
      </w:tblGrid>
      <w:tr w:rsidR="00E0411C" w:rsidRPr="00E0411C" w14:paraId="0573B339" w14:textId="77777777" w:rsidTr="00306EFB">
        <w:trPr>
          <w:trHeight w:val="2041"/>
        </w:trPr>
        <w:tc>
          <w:tcPr>
            <w:tcW w:w="8217" w:type="dxa"/>
          </w:tcPr>
          <w:p w14:paraId="78726DE9" w14:textId="3EF63488" w:rsidR="00E0411C" w:rsidRPr="0074691D" w:rsidRDefault="0074691D" w:rsidP="00E0411C">
            <w:pPr>
              <w:spacing w:before="40" w:after="120"/>
            </w:pPr>
            <w:r w:rsidRPr="0074691D">
              <w:t>Vår</w:t>
            </w:r>
            <w:r w:rsidR="00A35A89" w:rsidRPr="0074691D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 sammanfattande bedömning är att ovanstående leg läkare har tillräcklig medicinsk kompetens, språkkunskaper samt reflektionsförmåga (att bedöma och utveckla </w:t>
            </w:r>
            <w:r w:rsidR="001547D0">
              <w:rPr>
                <w:rStyle w:val="cf01"/>
                <w:rFonts w:asciiTheme="minorHAnsi" w:hAnsiTheme="minorHAnsi"/>
                <w:sz w:val="20"/>
                <w:szCs w:val="20"/>
              </w:rPr>
              <w:t>den</w:t>
            </w:r>
            <w:r w:rsidR="00A35A89" w:rsidRPr="0074691D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 eg</w:t>
            </w:r>
            <w:r w:rsidR="001547D0">
              <w:rPr>
                <w:rStyle w:val="cf01"/>
                <w:rFonts w:asciiTheme="minorHAnsi" w:hAnsiTheme="minorHAnsi"/>
                <w:sz w:val="20"/>
                <w:szCs w:val="20"/>
              </w:rPr>
              <w:t>na</w:t>
            </w:r>
            <w:r w:rsidR="00A35A89" w:rsidRPr="0074691D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 kompetens</w:t>
            </w:r>
            <w:r w:rsidR="001547D0">
              <w:rPr>
                <w:rStyle w:val="cf01"/>
                <w:rFonts w:asciiTheme="minorHAnsi" w:hAnsiTheme="minorHAnsi"/>
                <w:sz w:val="20"/>
                <w:szCs w:val="20"/>
              </w:rPr>
              <w:t>en</w:t>
            </w:r>
            <w:r w:rsidR="00A35A89" w:rsidRPr="0074691D">
              <w:rPr>
                <w:rStyle w:val="cf01"/>
                <w:rFonts w:asciiTheme="minorHAnsi" w:hAnsiTheme="minorHAnsi"/>
                <w:sz w:val="20"/>
                <w:szCs w:val="20"/>
              </w:rPr>
              <w:t>) för att kunna tillgodogöra sig ST i allmänmedicin</w:t>
            </w:r>
            <w:r w:rsidR="00EC3344">
              <w:rPr>
                <w:rStyle w:val="cf01"/>
                <w:rFonts w:asciiTheme="minorHAnsi" w:hAnsiTheme="minorHAnsi"/>
                <w:sz w:val="20"/>
                <w:szCs w:val="20"/>
              </w:rPr>
              <w:t>:</w:t>
            </w:r>
          </w:p>
          <w:p w14:paraId="58EF8964" w14:textId="77777777" w:rsidR="00E0411C" w:rsidRPr="00E0411C" w:rsidRDefault="009E066F" w:rsidP="00E0411C">
            <w:pPr>
              <w:spacing w:before="40" w:after="120"/>
            </w:pPr>
            <w:sdt>
              <w:sdtPr>
                <w:id w:val="179872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11C" w:rsidRPr="00E041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411C" w:rsidRPr="00E0411C">
              <w:t xml:space="preserve"> Ja</w:t>
            </w:r>
          </w:p>
          <w:p w14:paraId="0F95E603" w14:textId="6ED87B10" w:rsidR="00E0411C" w:rsidRDefault="009E066F" w:rsidP="101BD6D0">
            <w:pPr>
              <w:spacing w:before="40" w:after="120"/>
            </w:pPr>
            <w:sdt>
              <w:sdtPr>
                <w:id w:val="-121034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11C" w:rsidRPr="101BD6D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0411C">
              <w:t xml:space="preserve"> Nej, behöver utveckla sig inom följande områden:</w:t>
            </w:r>
          </w:p>
          <w:p w14:paraId="39EAF2DC" w14:textId="3DCA19B8" w:rsidR="00E0411C" w:rsidRPr="00E0411C" w:rsidRDefault="009E066F" w:rsidP="00E0411C">
            <w:pPr>
              <w:spacing w:before="40" w:after="120"/>
            </w:pPr>
            <w:sdt>
              <w:sdtPr>
                <w:id w:val="-188316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237CB90" w:rsidRPr="428C7FDA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E0411C">
              <w:t xml:space="preserve"> </w:t>
            </w:r>
            <w:r w:rsidR="00293D27">
              <w:t>Oklart</w:t>
            </w:r>
            <w:r w:rsidR="00E0411C">
              <w:t>, behöver ytterligare bedömning på enheten/extern kompetensvärdering</w:t>
            </w:r>
          </w:p>
        </w:tc>
      </w:tr>
    </w:tbl>
    <w:p w14:paraId="1EA0B30E" w14:textId="77777777" w:rsidR="00C40EC3" w:rsidRDefault="00C40EC3" w:rsidP="00C40EC3"/>
    <w:p w14:paraId="1601D703" w14:textId="77777777" w:rsidR="00C40EC3" w:rsidRDefault="00C40EC3" w:rsidP="00C40EC3">
      <w:pPr>
        <w:pStyle w:val="Rubrik4"/>
      </w:pPr>
      <w:r>
        <w:t>Namnteckning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011"/>
        <w:gridCol w:w="4211"/>
      </w:tblGrid>
      <w:tr w:rsidR="00162674" w:rsidRPr="00162674" w14:paraId="292230FF" w14:textId="77777777" w:rsidTr="008965B9">
        <w:trPr>
          <w:trHeight w:val="850"/>
        </w:trPr>
        <w:tc>
          <w:tcPr>
            <w:tcW w:w="4011" w:type="dxa"/>
          </w:tcPr>
          <w:p w14:paraId="3984438A" w14:textId="44A16DB9" w:rsidR="008965B9" w:rsidRPr="00162674" w:rsidRDefault="00162674">
            <w:r w:rsidRPr="00162674">
              <w:t>Datum</w:t>
            </w:r>
          </w:p>
        </w:tc>
        <w:tc>
          <w:tcPr>
            <w:tcW w:w="4211" w:type="dxa"/>
          </w:tcPr>
          <w:p w14:paraId="39D6DDDB" w14:textId="021516E4" w:rsidR="005F1D46" w:rsidRPr="00162674" w:rsidRDefault="00162674">
            <w:r>
              <w:t>Ort</w:t>
            </w:r>
          </w:p>
        </w:tc>
      </w:tr>
      <w:tr w:rsidR="00162674" w:rsidRPr="00162674" w14:paraId="1823ED4A" w14:textId="77777777" w:rsidTr="008965B9">
        <w:trPr>
          <w:trHeight w:val="850"/>
        </w:trPr>
        <w:tc>
          <w:tcPr>
            <w:tcW w:w="4011" w:type="dxa"/>
          </w:tcPr>
          <w:p w14:paraId="1FBE6C3F" w14:textId="32E1AECF" w:rsidR="005F1D46" w:rsidRPr="00162674" w:rsidRDefault="00162674">
            <w:r w:rsidRPr="00162674">
              <w:t>Namnteckning handledare</w:t>
            </w:r>
          </w:p>
        </w:tc>
        <w:tc>
          <w:tcPr>
            <w:tcW w:w="4211" w:type="dxa"/>
          </w:tcPr>
          <w:p w14:paraId="5603D02F" w14:textId="4F7B981E" w:rsidR="00E0411C" w:rsidRPr="00162674" w:rsidRDefault="00162674" w:rsidP="00F443BF">
            <w:r w:rsidRPr="00162674">
              <w:t>Namnförtydligande</w:t>
            </w:r>
          </w:p>
        </w:tc>
      </w:tr>
      <w:tr w:rsidR="00B2220A" w:rsidRPr="00162674" w14:paraId="2C440248" w14:textId="77777777" w:rsidTr="008965B9">
        <w:trPr>
          <w:trHeight w:val="850"/>
        </w:trPr>
        <w:tc>
          <w:tcPr>
            <w:tcW w:w="4011" w:type="dxa"/>
          </w:tcPr>
          <w:p w14:paraId="795D5BE8" w14:textId="6EA8EA77" w:rsidR="00B2220A" w:rsidRPr="00162674" w:rsidRDefault="00B2220A">
            <w:r>
              <w:t>Namnteckning verksamhetschef</w:t>
            </w:r>
          </w:p>
        </w:tc>
        <w:tc>
          <w:tcPr>
            <w:tcW w:w="4211" w:type="dxa"/>
          </w:tcPr>
          <w:p w14:paraId="0D9BC793" w14:textId="3192ABD7" w:rsidR="00B2220A" w:rsidRPr="00162674" w:rsidRDefault="00B2220A">
            <w:r>
              <w:t>Namnförtydligande</w:t>
            </w:r>
          </w:p>
        </w:tc>
      </w:tr>
    </w:tbl>
    <w:p w14:paraId="648D3ABC" w14:textId="77777777" w:rsidR="008965B9" w:rsidRPr="008965B9" w:rsidRDefault="008965B9" w:rsidP="008965B9"/>
    <w:sectPr w:rsidR="008965B9" w:rsidRPr="008965B9" w:rsidSect="006F7778">
      <w:headerReference w:type="default" r:id="rId11"/>
      <w:headerReference w:type="first" r:id="rId12"/>
      <w:foot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D42E6" w14:textId="77777777" w:rsidR="009428B4" w:rsidRDefault="009428B4" w:rsidP="00ED6C6F">
      <w:pPr>
        <w:spacing w:after="0" w:line="240" w:lineRule="auto"/>
      </w:pPr>
      <w:r>
        <w:separator/>
      </w:r>
    </w:p>
  </w:endnote>
  <w:endnote w:type="continuationSeparator" w:id="0">
    <w:p w14:paraId="3E5A7093" w14:textId="77777777" w:rsidR="009428B4" w:rsidRDefault="009428B4" w:rsidP="00ED6C6F">
      <w:pPr>
        <w:spacing w:after="0" w:line="240" w:lineRule="auto"/>
      </w:pPr>
      <w:r>
        <w:continuationSeparator/>
      </w:r>
    </w:p>
  </w:endnote>
  <w:endnote w:type="continuationNotice" w:id="1">
    <w:p w14:paraId="6E60E31D" w14:textId="77777777" w:rsidR="009428B4" w:rsidRDefault="009428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7B51" w14:textId="3F37A39F" w:rsidR="003D04FD" w:rsidRDefault="003D04FD">
    <w:pPr>
      <w:pStyle w:val="Sidfo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8CE1E7" wp14:editId="465A308F">
          <wp:simplePos x="0" y="0"/>
          <wp:positionH relativeFrom="column">
            <wp:posOffset>-425450</wp:posOffset>
          </wp:positionH>
          <wp:positionV relativeFrom="paragraph">
            <wp:posOffset>-340360</wp:posOffset>
          </wp:positionV>
          <wp:extent cx="2672715" cy="477520"/>
          <wp:effectExtent l="0" t="0" r="0" b="0"/>
          <wp:wrapTight wrapText="bothSides">
            <wp:wrapPolygon edited="0">
              <wp:start x="0" y="0"/>
              <wp:lineTo x="0" y="1723"/>
              <wp:lineTo x="1694" y="20681"/>
              <wp:lineTo x="1847" y="20681"/>
              <wp:lineTo x="2617" y="20681"/>
              <wp:lineTo x="21400" y="19819"/>
              <wp:lineTo x="21400" y="8617"/>
              <wp:lineTo x="4773" y="0"/>
              <wp:lineTo x="0" y="0"/>
            </wp:wrapPolygon>
          </wp:wrapTight>
          <wp:docPr id="1574298859" name="Bildobjekt 1" descr="En bild som visar svar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298859" name="Bildobjekt 1" descr="En bild som visar svart, mörker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2715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6CA96" w14:textId="77777777" w:rsidR="009428B4" w:rsidRDefault="009428B4" w:rsidP="00ED6C6F">
      <w:pPr>
        <w:spacing w:after="0" w:line="240" w:lineRule="auto"/>
      </w:pPr>
      <w:r>
        <w:separator/>
      </w:r>
    </w:p>
  </w:footnote>
  <w:footnote w:type="continuationSeparator" w:id="0">
    <w:p w14:paraId="3609D1C1" w14:textId="77777777" w:rsidR="009428B4" w:rsidRDefault="009428B4" w:rsidP="00ED6C6F">
      <w:pPr>
        <w:spacing w:after="0" w:line="240" w:lineRule="auto"/>
      </w:pPr>
      <w:r>
        <w:continuationSeparator/>
      </w:r>
    </w:p>
  </w:footnote>
  <w:footnote w:type="continuationNotice" w:id="1">
    <w:p w14:paraId="49F9DCAA" w14:textId="77777777" w:rsidR="009428B4" w:rsidRDefault="009428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2068BCF8" w:rsidR="009E3DC3" w:rsidRPr="00162674" w:rsidRDefault="00F443BF" w:rsidP="00F25BAC">
    <w:pPr>
      <w:pStyle w:val="Sidhuvud"/>
      <w:rPr>
        <w:sz w:val="16"/>
        <w:szCs w:val="18"/>
      </w:rPr>
    </w:pPr>
    <w:r>
      <w:rPr>
        <w:sz w:val="16"/>
        <w:szCs w:val="18"/>
      </w:rPr>
      <w:t>H</w:t>
    </w:r>
    <w:r w:rsidRPr="00162674">
      <w:rPr>
        <w:sz w:val="16"/>
        <w:szCs w:val="18"/>
      </w:rPr>
      <w:t xml:space="preserve">andledarutlåtande inför ansökan om </w:t>
    </w:r>
    <w:r>
      <w:rPr>
        <w:sz w:val="16"/>
        <w:szCs w:val="18"/>
      </w:rPr>
      <w:t>ST</w:t>
    </w:r>
    <w:r w:rsidRPr="00162674">
      <w:rPr>
        <w:sz w:val="16"/>
        <w:szCs w:val="18"/>
      </w:rPr>
      <w:t xml:space="preserve"> i allmänmedicin</w:t>
    </w:r>
    <w:r w:rsidR="009E3DC3" w:rsidRPr="00162674">
      <w:rPr>
        <w:sz w:val="16"/>
        <w:szCs w:val="18"/>
      </w:rPr>
      <w:tab/>
      <w:t xml:space="preserve">Sida </w:t>
    </w:r>
    <w:r w:rsidR="009E3DC3" w:rsidRPr="00162674">
      <w:rPr>
        <w:sz w:val="16"/>
        <w:szCs w:val="18"/>
      </w:rPr>
      <w:fldChar w:fldCharType="begin"/>
    </w:r>
    <w:r w:rsidR="009E3DC3" w:rsidRPr="00162674">
      <w:rPr>
        <w:sz w:val="16"/>
        <w:szCs w:val="18"/>
      </w:rPr>
      <w:instrText xml:space="preserve"> PAGE  \* Arabic  \* MERGEFORMAT </w:instrText>
    </w:r>
    <w:r w:rsidR="009E3DC3" w:rsidRPr="00162674">
      <w:rPr>
        <w:sz w:val="16"/>
        <w:szCs w:val="18"/>
      </w:rPr>
      <w:fldChar w:fldCharType="separate"/>
    </w:r>
    <w:r w:rsidR="009E3DC3" w:rsidRPr="00162674">
      <w:rPr>
        <w:noProof/>
        <w:sz w:val="16"/>
        <w:szCs w:val="18"/>
      </w:rPr>
      <w:t>2</w:t>
    </w:r>
    <w:r w:rsidR="009E3DC3" w:rsidRPr="00162674">
      <w:rPr>
        <w:sz w:val="16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6FF684F4">
          <wp:simplePos x="0" y="0"/>
          <wp:positionH relativeFrom="page">
            <wp:posOffset>551180</wp:posOffset>
          </wp:positionH>
          <wp:positionV relativeFrom="page">
            <wp:posOffset>539750</wp:posOffset>
          </wp:positionV>
          <wp:extent cx="6457315" cy="1263015"/>
          <wp:effectExtent l="0" t="0" r="63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31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3E0"/>
    <w:rsid w:val="00022117"/>
    <w:rsid w:val="000226F4"/>
    <w:rsid w:val="00023CF5"/>
    <w:rsid w:val="000304A9"/>
    <w:rsid w:val="000322B6"/>
    <w:rsid w:val="00035827"/>
    <w:rsid w:val="000428AA"/>
    <w:rsid w:val="00056BB8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547D0"/>
    <w:rsid w:val="00162674"/>
    <w:rsid w:val="00167F2D"/>
    <w:rsid w:val="00182C4D"/>
    <w:rsid w:val="0019680D"/>
    <w:rsid w:val="001A7D3F"/>
    <w:rsid w:val="001B2002"/>
    <w:rsid w:val="001B4BB9"/>
    <w:rsid w:val="001F5488"/>
    <w:rsid w:val="00215672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93D27"/>
    <w:rsid w:val="002A0EBB"/>
    <w:rsid w:val="002A223C"/>
    <w:rsid w:val="002C7CE4"/>
    <w:rsid w:val="002D6BE7"/>
    <w:rsid w:val="002E6307"/>
    <w:rsid w:val="002F7366"/>
    <w:rsid w:val="00306EFB"/>
    <w:rsid w:val="00324BC6"/>
    <w:rsid w:val="003306F2"/>
    <w:rsid w:val="00331B2E"/>
    <w:rsid w:val="00334C58"/>
    <w:rsid w:val="0035044E"/>
    <w:rsid w:val="0036067A"/>
    <w:rsid w:val="003848CD"/>
    <w:rsid w:val="00384E26"/>
    <w:rsid w:val="00397151"/>
    <w:rsid w:val="003977E2"/>
    <w:rsid w:val="003A0FEC"/>
    <w:rsid w:val="003A4BEC"/>
    <w:rsid w:val="003B017A"/>
    <w:rsid w:val="003B495C"/>
    <w:rsid w:val="003C45A3"/>
    <w:rsid w:val="003D04FD"/>
    <w:rsid w:val="003D1AD5"/>
    <w:rsid w:val="003F0854"/>
    <w:rsid w:val="003F0BD7"/>
    <w:rsid w:val="003F57CD"/>
    <w:rsid w:val="00411FB3"/>
    <w:rsid w:val="004333A3"/>
    <w:rsid w:val="004457CA"/>
    <w:rsid w:val="004477B4"/>
    <w:rsid w:val="004539FA"/>
    <w:rsid w:val="0045620F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C3DF4"/>
    <w:rsid w:val="004D3B83"/>
    <w:rsid w:val="004E08FC"/>
    <w:rsid w:val="004E0B05"/>
    <w:rsid w:val="004F2653"/>
    <w:rsid w:val="004F6E9F"/>
    <w:rsid w:val="00502996"/>
    <w:rsid w:val="00507131"/>
    <w:rsid w:val="005241A4"/>
    <w:rsid w:val="00524F27"/>
    <w:rsid w:val="00531996"/>
    <w:rsid w:val="0053274D"/>
    <w:rsid w:val="005377E7"/>
    <w:rsid w:val="005537A8"/>
    <w:rsid w:val="0056637A"/>
    <w:rsid w:val="005719BF"/>
    <w:rsid w:val="00575871"/>
    <w:rsid w:val="005861D0"/>
    <w:rsid w:val="00586919"/>
    <w:rsid w:val="00594D98"/>
    <w:rsid w:val="00595949"/>
    <w:rsid w:val="005A1BF6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681F"/>
    <w:rsid w:val="005E779A"/>
    <w:rsid w:val="005F1D46"/>
    <w:rsid w:val="005F29FB"/>
    <w:rsid w:val="005F2B0E"/>
    <w:rsid w:val="00600044"/>
    <w:rsid w:val="00604B03"/>
    <w:rsid w:val="00606B0F"/>
    <w:rsid w:val="006137D6"/>
    <w:rsid w:val="00622230"/>
    <w:rsid w:val="00672C90"/>
    <w:rsid w:val="006769DD"/>
    <w:rsid w:val="00693ED8"/>
    <w:rsid w:val="00696DF2"/>
    <w:rsid w:val="0069762C"/>
    <w:rsid w:val="00697C2E"/>
    <w:rsid w:val="006A47C2"/>
    <w:rsid w:val="006A5F09"/>
    <w:rsid w:val="006A60A8"/>
    <w:rsid w:val="006A6286"/>
    <w:rsid w:val="006B3AC6"/>
    <w:rsid w:val="006C0636"/>
    <w:rsid w:val="006C20B8"/>
    <w:rsid w:val="006C44AF"/>
    <w:rsid w:val="006C4DA1"/>
    <w:rsid w:val="006D4216"/>
    <w:rsid w:val="006E43A5"/>
    <w:rsid w:val="006E6496"/>
    <w:rsid w:val="006F7778"/>
    <w:rsid w:val="00706214"/>
    <w:rsid w:val="00737193"/>
    <w:rsid w:val="00742CAC"/>
    <w:rsid w:val="0074691D"/>
    <w:rsid w:val="007547F2"/>
    <w:rsid w:val="007657D9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1C04"/>
    <w:rsid w:val="00853F45"/>
    <w:rsid w:val="00854FCB"/>
    <w:rsid w:val="008574B7"/>
    <w:rsid w:val="00863BB8"/>
    <w:rsid w:val="00870403"/>
    <w:rsid w:val="00875CBE"/>
    <w:rsid w:val="008965B9"/>
    <w:rsid w:val="008A525C"/>
    <w:rsid w:val="008C4656"/>
    <w:rsid w:val="008C5285"/>
    <w:rsid w:val="008C6907"/>
    <w:rsid w:val="008D4F31"/>
    <w:rsid w:val="008F437E"/>
    <w:rsid w:val="008F46D6"/>
    <w:rsid w:val="00910C25"/>
    <w:rsid w:val="0091229C"/>
    <w:rsid w:val="009255BB"/>
    <w:rsid w:val="009255D9"/>
    <w:rsid w:val="009333E9"/>
    <w:rsid w:val="00934D21"/>
    <w:rsid w:val="009428B4"/>
    <w:rsid w:val="00947BCD"/>
    <w:rsid w:val="0095042C"/>
    <w:rsid w:val="009609C9"/>
    <w:rsid w:val="00972D16"/>
    <w:rsid w:val="00973775"/>
    <w:rsid w:val="00976057"/>
    <w:rsid w:val="0099293C"/>
    <w:rsid w:val="009A25E1"/>
    <w:rsid w:val="009A32E0"/>
    <w:rsid w:val="009B2791"/>
    <w:rsid w:val="009D509B"/>
    <w:rsid w:val="009E066F"/>
    <w:rsid w:val="009E3DC3"/>
    <w:rsid w:val="009E437C"/>
    <w:rsid w:val="009E5423"/>
    <w:rsid w:val="009E6EF9"/>
    <w:rsid w:val="009E7B9D"/>
    <w:rsid w:val="009E7F82"/>
    <w:rsid w:val="00A076D6"/>
    <w:rsid w:val="00A13508"/>
    <w:rsid w:val="00A16575"/>
    <w:rsid w:val="00A17AEC"/>
    <w:rsid w:val="00A17B37"/>
    <w:rsid w:val="00A2125B"/>
    <w:rsid w:val="00A23320"/>
    <w:rsid w:val="00A273A8"/>
    <w:rsid w:val="00A35A89"/>
    <w:rsid w:val="00A51CEF"/>
    <w:rsid w:val="00A53AD5"/>
    <w:rsid w:val="00A6265B"/>
    <w:rsid w:val="00A6449E"/>
    <w:rsid w:val="00A711E8"/>
    <w:rsid w:val="00A80C68"/>
    <w:rsid w:val="00A87B49"/>
    <w:rsid w:val="00A96DA2"/>
    <w:rsid w:val="00AA2ABA"/>
    <w:rsid w:val="00AA3A34"/>
    <w:rsid w:val="00AA4269"/>
    <w:rsid w:val="00AA5C9A"/>
    <w:rsid w:val="00AB167A"/>
    <w:rsid w:val="00AB24CA"/>
    <w:rsid w:val="00AB57E2"/>
    <w:rsid w:val="00AC2214"/>
    <w:rsid w:val="00AD354E"/>
    <w:rsid w:val="00AD5832"/>
    <w:rsid w:val="00AF157F"/>
    <w:rsid w:val="00AF5B57"/>
    <w:rsid w:val="00AF68EC"/>
    <w:rsid w:val="00B026DF"/>
    <w:rsid w:val="00B1580D"/>
    <w:rsid w:val="00B2220A"/>
    <w:rsid w:val="00B30455"/>
    <w:rsid w:val="00B32309"/>
    <w:rsid w:val="00B33F0B"/>
    <w:rsid w:val="00B37193"/>
    <w:rsid w:val="00B40283"/>
    <w:rsid w:val="00B4285A"/>
    <w:rsid w:val="00B462CC"/>
    <w:rsid w:val="00B6416A"/>
    <w:rsid w:val="00B71B19"/>
    <w:rsid w:val="00B9215F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0EC3"/>
    <w:rsid w:val="00C4216C"/>
    <w:rsid w:val="00C459F7"/>
    <w:rsid w:val="00C533C9"/>
    <w:rsid w:val="00C53505"/>
    <w:rsid w:val="00C63DA4"/>
    <w:rsid w:val="00C76DDB"/>
    <w:rsid w:val="00C871E3"/>
    <w:rsid w:val="00CA0B75"/>
    <w:rsid w:val="00CC149C"/>
    <w:rsid w:val="00CC3124"/>
    <w:rsid w:val="00CC3657"/>
    <w:rsid w:val="00CD58BD"/>
    <w:rsid w:val="00CE048D"/>
    <w:rsid w:val="00CE4E3C"/>
    <w:rsid w:val="00D02A34"/>
    <w:rsid w:val="00D070FF"/>
    <w:rsid w:val="00D118FC"/>
    <w:rsid w:val="00D162CA"/>
    <w:rsid w:val="00D2298A"/>
    <w:rsid w:val="00D24DBA"/>
    <w:rsid w:val="00D313D3"/>
    <w:rsid w:val="00D33284"/>
    <w:rsid w:val="00D4779E"/>
    <w:rsid w:val="00D6545A"/>
    <w:rsid w:val="00D76873"/>
    <w:rsid w:val="00DC69AB"/>
    <w:rsid w:val="00DF0444"/>
    <w:rsid w:val="00DF19B1"/>
    <w:rsid w:val="00DF28E1"/>
    <w:rsid w:val="00DF42CC"/>
    <w:rsid w:val="00E0329D"/>
    <w:rsid w:val="00E0411C"/>
    <w:rsid w:val="00E05BFC"/>
    <w:rsid w:val="00E10D93"/>
    <w:rsid w:val="00E15D2C"/>
    <w:rsid w:val="00E33025"/>
    <w:rsid w:val="00E339A3"/>
    <w:rsid w:val="00E47380"/>
    <w:rsid w:val="00E50040"/>
    <w:rsid w:val="00E63ED2"/>
    <w:rsid w:val="00E66CA0"/>
    <w:rsid w:val="00EB1E30"/>
    <w:rsid w:val="00EB572E"/>
    <w:rsid w:val="00EB60E6"/>
    <w:rsid w:val="00EC3344"/>
    <w:rsid w:val="00EC5EB1"/>
    <w:rsid w:val="00ED6C6F"/>
    <w:rsid w:val="00EF58B6"/>
    <w:rsid w:val="00F15B7D"/>
    <w:rsid w:val="00F20B41"/>
    <w:rsid w:val="00F25BAC"/>
    <w:rsid w:val="00F443BF"/>
    <w:rsid w:val="00F453E7"/>
    <w:rsid w:val="00F4778E"/>
    <w:rsid w:val="00F5205D"/>
    <w:rsid w:val="00F54922"/>
    <w:rsid w:val="00F61558"/>
    <w:rsid w:val="00F61F0E"/>
    <w:rsid w:val="00F6408C"/>
    <w:rsid w:val="00F66FF3"/>
    <w:rsid w:val="00F8700F"/>
    <w:rsid w:val="00FC6F9F"/>
    <w:rsid w:val="00FD1D0D"/>
    <w:rsid w:val="00FE30C1"/>
    <w:rsid w:val="00FF334A"/>
    <w:rsid w:val="00FF5CF2"/>
    <w:rsid w:val="00FF5DAA"/>
    <w:rsid w:val="01ABA078"/>
    <w:rsid w:val="101BD6D0"/>
    <w:rsid w:val="2A6D2AFE"/>
    <w:rsid w:val="35472DEF"/>
    <w:rsid w:val="40D66D0F"/>
    <w:rsid w:val="428C7FDA"/>
    <w:rsid w:val="504BAEB1"/>
    <w:rsid w:val="5237CB90"/>
    <w:rsid w:val="7568F44C"/>
    <w:rsid w:val="7E0E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B6E9C070-D6A5-4F11-8D49-949241C9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Kommentarer">
    <w:name w:val="annotation text"/>
    <w:basedOn w:val="Normal"/>
    <w:link w:val="KommentarerChar"/>
    <w:uiPriority w:val="99"/>
    <w:semiHidden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863BB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63BB8"/>
    <w:rPr>
      <w:b/>
      <w:bCs/>
    </w:rPr>
  </w:style>
  <w:style w:type="character" w:customStyle="1" w:styleId="cf01">
    <w:name w:val="cf01"/>
    <w:basedOn w:val="Standardstycketeckensnitt"/>
    <w:rsid w:val="00A35A8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r4.VGREGION\Downloads\Kort%20dokument%20H&#228;lso-%20och%20sjukv&#229;rd.dotx" TargetMode="External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Hälso- och sjukvård</Template>
  <TotalTime>21</TotalTime>
  <Pages>2</Pages>
  <Words>185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Handledar- och chefsutlåtande inför ansökan om ST i allmänmedicin</dc:title>
  <dc:subject/>
  <dc:creator>Carin Sjöström Greenwood</dc:creator>
  <keywords/>
  <dc:description/>
  <lastModifiedBy>Camilla Holm</lastModifiedBy>
  <revision>3</revision>
  <lastPrinted>2024-05-31T20:48:00.0000000Z</lastPrinted>
  <dcterms:created xsi:type="dcterms:W3CDTF">2024-09-19T08:31:00.0000000Z</dcterms:created>
  <dcterms:modified xsi:type="dcterms:W3CDTF">2024-09-19T11:36:00.0000000Z</dcterms:modified>
</coreProperties>
</file>