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7D612F8B" w:rsidR="00D24DBA" w:rsidRPr="0045386A" w:rsidRDefault="004A5AEA" w:rsidP="006769DD">
      <w:pPr>
        <w:pStyle w:val="Omslagstext"/>
        <w:rPr>
          <w:szCs w:val="20"/>
        </w:rPr>
      </w:pPr>
      <w:r w:rsidRPr="0045386A">
        <w:rPr>
          <w:szCs w:val="20"/>
        </w:rPr>
        <w:t>Feedbackmall</w:t>
      </w:r>
      <w:r w:rsidR="00D90708" w:rsidRPr="0045386A">
        <w:rPr>
          <w:szCs w:val="20"/>
        </w:rPr>
        <w:t xml:space="preserve"> för strukturerad återkoppling under AT/BT/ST-utbildning</w:t>
      </w:r>
    </w:p>
    <w:p w14:paraId="308FFC50" w14:textId="7B827403" w:rsidR="007547F2" w:rsidRPr="0045386A" w:rsidRDefault="004A5AEA" w:rsidP="006769DD">
      <w:pPr>
        <w:pStyle w:val="Omslagstext"/>
        <w:rPr>
          <w:szCs w:val="20"/>
        </w:rPr>
      </w:pPr>
      <w:r w:rsidRPr="0045386A">
        <w:rPr>
          <w:szCs w:val="20"/>
        </w:rPr>
        <w:t>2023-</w:t>
      </w:r>
      <w:r w:rsidR="00ED7461" w:rsidRPr="0045386A">
        <w:rPr>
          <w:szCs w:val="20"/>
        </w:rPr>
        <w:t>10-04</w:t>
      </w:r>
    </w:p>
    <w:p w14:paraId="1ECF5E8F" w14:textId="639B0BFD" w:rsidR="005B2591" w:rsidRPr="00C20387" w:rsidRDefault="004A5AEA" w:rsidP="005B2591">
      <w:pPr>
        <w:pStyle w:val="Rubrik1"/>
        <w:rPr>
          <w:szCs w:val="40"/>
        </w:rPr>
      </w:pPr>
      <w:r w:rsidRPr="00C20387">
        <w:rPr>
          <w:szCs w:val="40"/>
        </w:rPr>
        <w:t>Mall för feedback – undervisning</w:t>
      </w:r>
    </w:p>
    <w:tbl>
      <w:tblPr>
        <w:tblStyle w:val="Tabellrutnt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</w:tblGrid>
      <w:tr w:rsidR="00E37F4B" w:rsidRPr="0045386A" w14:paraId="66475488" w14:textId="77777777" w:rsidTr="0086786C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C20C42" w14:textId="47017A2F" w:rsidR="00E37F4B" w:rsidRPr="0045386A" w:rsidRDefault="00E37F4B" w:rsidP="0086786C">
            <w:pPr>
              <w:spacing w:after="240"/>
            </w:pPr>
            <w:r w:rsidRPr="0045386A">
              <w:t>Föreläsare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09A2" w14:textId="77777777" w:rsidR="00E37F4B" w:rsidRPr="0045386A" w:rsidRDefault="00E37F4B" w:rsidP="0086786C"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</w:p>
        </w:tc>
      </w:tr>
      <w:tr w:rsidR="00E37F4B" w:rsidRPr="0045386A" w14:paraId="7D2E811C" w14:textId="77777777" w:rsidTr="0086786C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D0E328" w14:textId="7884B40B" w:rsidR="00E37F4B" w:rsidRPr="0045386A" w:rsidRDefault="00E37F4B" w:rsidP="0086786C">
            <w:pPr>
              <w:spacing w:after="240"/>
            </w:pPr>
            <w:r w:rsidRPr="0045386A">
              <w:t>Sammanhang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7489" w14:textId="77777777" w:rsidR="00E37F4B" w:rsidRPr="0045386A" w:rsidRDefault="00E37F4B" w:rsidP="0086786C"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</w:p>
        </w:tc>
      </w:tr>
    </w:tbl>
    <w:p w14:paraId="20881DC5" w14:textId="77777777" w:rsidR="00E37F4B" w:rsidRPr="0045386A" w:rsidRDefault="00E37F4B" w:rsidP="00B37193">
      <w:pPr>
        <w:rPr>
          <w:u w:val="single"/>
          <w:lang w:val="en-GB"/>
        </w:rPr>
      </w:pPr>
    </w:p>
    <w:p w14:paraId="41EF2626" w14:textId="009EBE2C" w:rsidR="004A5AEA" w:rsidRPr="0045386A" w:rsidRDefault="00E37F4B" w:rsidP="00B37193">
      <w:pPr>
        <w:rPr>
          <w:i/>
          <w:iCs/>
        </w:rPr>
      </w:pPr>
      <w:r w:rsidRPr="0045386A">
        <w:rPr>
          <w:i/>
          <w:iCs/>
        </w:rPr>
        <w:t>K</w:t>
      </w:r>
      <w:r w:rsidR="004A5AEA" w:rsidRPr="0045386A">
        <w:rPr>
          <w:i/>
          <w:iCs/>
        </w:rPr>
        <w:t>ommentera följande påståenden (10 = stämmer helt, 1= stämmer inte alls)</w:t>
      </w:r>
    </w:p>
    <w:p w14:paraId="638E672D" w14:textId="77777777" w:rsidR="004A5AEA" w:rsidRPr="0045386A" w:rsidRDefault="004A5AEA" w:rsidP="004A5AEA">
      <w:r w:rsidRPr="0045386A">
        <w:t>Ämnet var väl valt och möter ett behov hos de som lyssnar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4C1981" w:rsidRPr="0045386A" w14:paraId="004C4345" w14:textId="77777777" w:rsidTr="0086786C">
        <w:tc>
          <w:tcPr>
            <w:tcW w:w="792" w:type="dxa"/>
          </w:tcPr>
          <w:p w14:paraId="5699FC0F" w14:textId="77777777" w:rsidR="004C1981" w:rsidRPr="0045386A" w:rsidRDefault="004C1981" w:rsidP="0086786C">
            <w:r w:rsidRPr="0045386A">
              <w:t>1</w:t>
            </w:r>
          </w:p>
        </w:tc>
        <w:tc>
          <w:tcPr>
            <w:tcW w:w="792" w:type="dxa"/>
          </w:tcPr>
          <w:p w14:paraId="6C67BEB0" w14:textId="77777777" w:rsidR="004C1981" w:rsidRPr="0045386A" w:rsidRDefault="004C1981" w:rsidP="0086786C"/>
        </w:tc>
        <w:tc>
          <w:tcPr>
            <w:tcW w:w="792" w:type="dxa"/>
          </w:tcPr>
          <w:p w14:paraId="630B4DB6" w14:textId="77777777" w:rsidR="004C1981" w:rsidRPr="0045386A" w:rsidRDefault="004C1981" w:rsidP="0086786C"/>
        </w:tc>
        <w:tc>
          <w:tcPr>
            <w:tcW w:w="793" w:type="dxa"/>
          </w:tcPr>
          <w:p w14:paraId="43B12EFC" w14:textId="77777777" w:rsidR="004C1981" w:rsidRPr="0045386A" w:rsidRDefault="004C1981" w:rsidP="0086786C"/>
        </w:tc>
        <w:tc>
          <w:tcPr>
            <w:tcW w:w="793" w:type="dxa"/>
          </w:tcPr>
          <w:p w14:paraId="7F645AA7" w14:textId="77777777" w:rsidR="004C1981" w:rsidRPr="0045386A" w:rsidRDefault="004C1981" w:rsidP="0086786C"/>
        </w:tc>
        <w:tc>
          <w:tcPr>
            <w:tcW w:w="793" w:type="dxa"/>
          </w:tcPr>
          <w:p w14:paraId="47F6A218" w14:textId="77777777" w:rsidR="004C1981" w:rsidRPr="0045386A" w:rsidRDefault="004C1981" w:rsidP="0086786C"/>
        </w:tc>
        <w:tc>
          <w:tcPr>
            <w:tcW w:w="793" w:type="dxa"/>
          </w:tcPr>
          <w:p w14:paraId="5BB53C12" w14:textId="77777777" w:rsidR="004C1981" w:rsidRPr="0045386A" w:rsidRDefault="004C1981" w:rsidP="0086786C"/>
        </w:tc>
        <w:tc>
          <w:tcPr>
            <w:tcW w:w="793" w:type="dxa"/>
          </w:tcPr>
          <w:p w14:paraId="52CE7812" w14:textId="77777777" w:rsidR="004C1981" w:rsidRPr="0045386A" w:rsidRDefault="004C1981" w:rsidP="0086786C"/>
        </w:tc>
        <w:tc>
          <w:tcPr>
            <w:tcW w:w="793" w:type="dxa"/>
          </w:tcPr>
          <w:p w14:paraId="55E13C34" w14:textId="77777777" w:rsidR="004C1981" w:rsidRPr="0045386A" w:rsidRDefault="004C1981" w:rsidP="0086786C"/>
        </w:tc>
        <w:tc>
          <w:tcPr>
            <w:tcW w:w="793" w:type="dxa"/>
          </w:tcPr>
          <w:p w14:paraId="3CCF85C9" w14:textId="77777777" w:rsidR="004C1981" w:rsidRPr="0045386A" w:rsidRDefault="004C1981" w:rsidP="0086786C">
            <w:r w:rsidRPr="0045386A">
              <w:t>10</w:t>
            </w:r>
          </w:p>
        </w:tc>
      </w:tr>
      <w:tr w:rsidR="004C1981" w:rsidRPr="0045386A" w14:paraId="14B1A1FF" w14:textId="77777777" w:rsidTr="0086786C">
        <w:tc>
          <w:tcPr>
            <w:tcW w:w="7927" w:type="dxa"/>
            <w:gridSpan w:val="10"/>
          </w:tcPr>
          <w:p w14:paraId="08BD59FA" w14:textId="77777777" w:rsidR="004C1981" w:rsidRPr="0045386A" w:rsidRDefault="004C1981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6331903B" w14:textId="77777777" w:rsidR="004C1981" w:rsidRPr="0045386A" w:rsidRDefault="004C1981" w:rsidP="0086786C"/>
          <w:p w14:paraId="7F77096D" w14:textId="77777777" w:rsidR="004C1981" w:rsidRPr="0045386A" w:rsidRDefault="004C1981" w:rsidP="0086786C"/>
        </w:tc>
      </w:tr>
    </w:tbl>
    <w:p w14:paraId="3187E1A1" w14:textId="0428F276" w:rsidR="004A5AEA" w:rsidRPr="0045386A" w:rsidRDefault="00D90708" w:rsidP="004A5AEA">
      <w:r w:rsidRPr="0045386A">
        <w:br/>
      </w:r>
      <w:r w:rsidR="00ED7461" w:rsidRPr="0045386A">
        <w:t>Föredraget var väl disponerat (tid, bakgrund, aktuellt budskap, antal ”bilder”, slutsats)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4C1981" w:rsidRPr="0045386A" w14:paraId="4A713196" w14:textId="77777777" w:rsidTr="0086786C">
        <w:tc>
          <w:tcPr>
            <w:tcW w:w="792" w:type="dxa"/>
          </w:tcPr>
          <w:p w14:paraId="2B2AD17B" w14:textId="77777777" w:rsidR="004C1981" w:rsidRPr="0045386A" w:rsidRDefault="004C1981" w:rsidP="0086786C">
            <w:r w:rsidRPr="0045386A">
              <w:t>1</w:t>
            </w:r>
          </w:p>
        </w:tc>
        <w:tc>
          <w:tcPr>
            <w:tcW w:w="792" w:type="dxa"/>
          </w:tcPr>
          <w:p w14:paraId="24B31AC6" w14:textId="77777777" w:rsidR="004C1981" w:rsidRPr="0045386A" w:rsidRDefault="004C1981" w:rsidP="0086786C"/>
        </w:tc>
        <w:tc>
          <w:tcPr>
            <w:tcW w:w="792" w:type="dxa"/>
          </w:tcPr>
          <w:p w14:paraId="0616F586" w14:textId="77777777" w:rsidR="004C1981" w:rsidRPr="0045386A" w:rsidRDefault="004C1981" w:rsidP="0086786C"/>
        </w:tc>
        <w:tc>
          <w:tcPr>
            <w:tcW w:w="793" w:type="dxa"/>
          </w:tcPr>
          <w:p w14:paraId="39D5D61E" w14:textId="77777777" w:rsidR="004C1981" w:rsidRPr="0045386A" w:rsidRDefault="004C1981" w:rsidP="0086786C"/>
        </w:tc>
        <w:tc>
          <w:tcPr>
            <w:tcW w:w="793" w:type="dxa"/>
          </w:tcPr>
          <w:p w14:paraId="5B841ED4" w14:textId="77777777" w:rsidR="004C1981" w:rsidRPr="0045386A" w:rsidRDefault="004C1981" w:rsidP="0086786C"/>
        </w:tc>
        <w:tc>
          <w:tcPr>
            <w:tcW w:w="793" w:type="dxa"/>
          </w:tcPr>
          <w:p w14:paraId="769F945D" w14:textId="77777777" w:rsidR="004C1981" w:rsidRPr="0045386A" w:rsidRDefault="004C1981" w:rsidP="0086786C"/>
        </w:tc>
        <w:tc>
          <w:tcPr>
            <w:tcW w:w="793" w:type="dxa"/>
          </w:tcPr>
          <w:p w14:paraId="630B9C75" w14:textId="77777777" w:rsidR="004C1981" w:rsidRPr="0045386A" w:rsidRDefault="004C1981" w:rsidP="0086786C"/>
        </w:tc>
        <w:tc>
          <w:tcPr>
            <w:tcW w:w="793" w:type="dxa"/>
          </w:tcPr>
          <w:p w14:paraId="4F7E2B44" w14:textId="77777777" w:rsidR="004C1981" w:rsidRPr="0045386A" w:rsidRDefault="004C1981" w:rsidP="0086786C"/>
        </w:tc>
        <w:tc>
          <w:tcPr>
            <w:tcW w:w="793" w:type="dxa"/>
          </w:tcPr>
          <w:p w14:paraId="364EA5B9" w14:textId="77777777" w:rsidR="004C1981" w:rsidRPr="0045386A" w:rsidRDefault="004C1981" w:rsidP="0086786C"/>
        </w:tc>
        <w:tc>
          <w:tcPr>
            <w:tcW w:w="793" w:type="dxa"/>
          </w:tcPr>
          <w:p w14:paraId="023871C5" w14:textId="77777777" w:rsidR="004C1981" w:rsidRPr="0045386A" w:rsidRDefault="004C1981" w:rsidP="0086786C">
            <w:r w:rsidRPr="0045386A">
              <w:t>10</w:t>
            </w:r>
          </w:p>
        </w:tc>
      </w:tr>
      <w:tr w:rsidR="004C1981" w:rsidRPr="0045386A" w14:paraId="75CB1B3E" w14:textId="77777777" w:rsidTr="0086786C">
        <w:tc>
          <w:tcPr>
            <w:tcW w:w="7927" w:type="dxa"/>
            <w:gridSpan w:val="10"/>
          </w:tcPr>
          <w:p w14:paraId="738828F9" w14:textId="77777777" w:rsidR="004C1981" w:rsidRPr="0045386A" w:rsidRDefault="004C1981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4998D55D" w14:textId="77777777" w:rsidR="004C1981" w:rsidRPr="0045386A" w:rsidRDefault="004C1981" w:rsidP="0086786C"/>
          <w:p w14:paraId="073E22D6" w14:textId="77777777" w:rsidR="004C1981" w:rsidRPr="0045386A" w:rsidRDefault="004C1981" w:rsidP="0086786C"/>
        </w:tc>
      </w:tr>
    </w:tbl>
    <w:p w14:paraId="61483164" w14:textId="6177162F" w:rsidR="004A5AEA" w:rsidRPr="0045386A" w:rsidRDefault="00D90708" w:rsidP="004A5AEA">
      <w:r w:rsidRPr="0045386A">
        <w:br/>
      </w:r>
      <w:r w:rsidR="004A5AEA" w:rsidRPr="0045386A">
        <w:t>Svårighetsgraden på föredraget var anpassat till publiken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4C1981" w:rsidRPr="0045386A" w14:paraId="1ADDF142" w14:textId="77777777" w:rsidTr="0086786C">
        <w:tc>
          <w:tcPr>
            <w:tcW w:w="792" w:type="dxa"/>
          </w:tcPr>
          <w:p w14:paraId="08837998" w14:textId="77777777" w:rsidR="004C1981" w:rsidRPr="0045386A" w:rsidRDefault="004C1981" w:rsidP="0086786C">
            <w:r w:rsidRPr="0045386A">
              <w:t>1</w:t>
            </w:r>
          </w:p>
        </w:tc>
        <w:tc>
          <w:tcPr>
            <w:tcW w:w="792" w:type="dxa"/>
          </w:tcPr>
          <w:p w14:paraId="36DC64C1" w14:textId="77777777" w:rsidR="004C1981" w:rsidRPr="0045386A" w:rsidRDefault="004C1981" w:rsidP="0086786C"/>
        </w:tc>
        <w:tc>
          <w:tcPr>
            <w:tcW w:w="792" w:type="dxa"/>
          </w:tcPr>
          <w:p w14:paraId="40122438" w14:textId="77777777" w:rsidR="004C1981" w:rsidRPr="0045386A" w:rsidRDefault="004C1981" w:rsidP="0086786C"/>
        </w:tc>
        <w:tc>
          <w:tcPr>
            <w:tcW w:w="793" w:type="dxa"/>
          </w:tcPr>
          <w:p w14:paraId="13044599" w14:textId="77777777" w:rsidR="004C1981" w:rsidRPr="0045386A" w:rsidRDefault="004C1981" w:rsidP="0086786C"/>
        </w:tc>
        <w:tc>
          <w:tcPr>
            <w:tcW w:w="793" w:type="dxa"/>
          </w:tcPr>
          <w:p w14:paraId="25EEBC7A" w14:textId="77777777" w:rsidR="004C1981" w:rsidRPr="0045386A" w:rsidRDefault="004C1981" w:rsidP="0086786C"/>
        </w:tc>
        <w:tc>
          <w:tcPr>
            <w:tcW w:w="793" w:type="dxa"/>
          </w:tcPr>
          <w:p w14:paraId="52C14925" w14:textId="77777777" w:rsidR="004C1981" w:rsidRPr="0045386A" w:rsidRDefault="004C1981" w:rsidP="0086786C"/>
        </w:tc>
        <w:tc>
          <w:tcPr>
            <w:tcW w:w="793" w:type="dxa"/>
          </w:tcPr>
          <w:p w14:paraId="5C1FEC74" w14:textId="77777777" w:rsidR="004C1981" w:rsidRPr="0045386A" w:rsidRDefault="004C1981" w:rsidP="0086786C"/>
        </w:tc>
        <w:tc>
          <w:tcPr>
            <w:tcW w:w="793" w:type="dxa"/>
          </w:tcPr>
          <w:p w14:paraId="4FBEFA14" w14:textId="77777777" w:rsidR="004C1981" w:rsidRPr="0045386A" w:rsidRDefault="004C1981" w:rsidP="0086786C"/>
        </w:tc>
        <w:tc>
          <w:tcPr>
            <w:tcW w:w="793" w:type="dxa"/>
          </w:tcPr>
          <w:p w14:paraId="6C8CA63B" w14:textId="77777777" w:rsidR="004C1981" w:rsidRPr="0045386A" w:rsidRDefault="004C1981" w:rsidP="0086786C"/>
        </w:tc>
        <w:tc>
          <w:tcPr>
            <w:tcW w:w="793" w:type="dxa"/>
          </w:tcPr>
          <w:p w14:paraId="6AD224E2" w14:textId="77777777" w:rsidR="004C1981" w:rsidRPr="0045386A" w:rsidRDefault="004C1981" w:rsidP="0086786C">
            <w:r w:rsidRPr="0045386A">
              <w:t>10</w:t>
            </w:r>
          </w:p>
        </w:tc>
      </w:tr>
      <w:tr w:rsidR="004C1981" w:rsidRPr="0045386A" w14:paraId="43450B6A" w14:textId="77777777" w:rsidTr="0086786C">
        <w:tc>
          <w:tcPr>
            <w:tcW w:w="7927" w:type="dxa"/>
            <w:gridSpan w:val="10"/>
          </w:tcPr>
          <w:p w14:paraId="4F7D2DE5" w14:textId="77777777" w:rsidR="004C1981" w:rsidRPr="0045386A" w:rsidRDefault="004C1981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10567785" w14:textId="77777777" w:rsidR="004C1981" w:rsidRPr="0045386A" w:rsidRDefault="004C1981" w:rsidP="0086786C"/>
          <w:p w14:paraId="6033EE2D" w14:textId="77777777" w:rsidR="004C1981" w:rsidRPr="0045386A" w:rsidRDefault="004C1981" w:rsidP="0086786C"/>
        </w:tc>
      </w:tr>
    </w:tbl>
    <w:p w14:paraId="51B909BA" w14:textId="344890BC" w:rsidR="004A5AEA" w:rsidRPr="0045386A" w:rsidRDefault="00D90708" w:rsidP="004A5AEA">
      <w:r w:rsidRPr="0045386A">
        <w:br/>
      </w:r>
      <w:r w:rsidR="004A5AEA" w:rsidRPr="0045386A">
        <w:t>Föreläsaren var lyhörd för åhörarnas reaktioner och frågor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4C1981" w:rsidRPr="0045386A" w14:paraId="5159F4CC" w14:textId="77777777" w:rsidTr="0086786C">
        <w:tc>
          <w:tcPr>
            <w:tcW w:w="792" w:type="dxa"/>
          </w:tcPr>
          <w:p w14:paraId="56ED59E2" w14:textId="77777777" w:rsidR="004C1981" w:rsidRPr="0045386A" w:rsidRDefault="004C1981" w:rsidP="0086786C">
            <w:r w:rsidRPr="0045386A">
              <w:t>1</w:t>
            </w:r>
          </w:p>
        </w:tc>
        <w:tc>
          <w:tcPr>
            <w:tcW w:w="792" w:type="dxa"/>
          </w:tcPr>
          <w:p w14:paraId="6A9E27EA" w14:textId="77777777" w:rsidR="004C1981" w:rsidRPr="0045386A" w:rsidRDefault="004C1981" w:rsidP="0086786C"/>
        </w:tc>
        <w:tc>
          <w:tcPr>
            <w:tcW w:w="792" w:type="dxa"/>
          </w:tcPr>
          <w:p w14:paraId="506E1CAA" w14:textId="77777777" w:rsidR="004C1981" w:rsidRPr="0045386A" w:rsidRDefault="004C1981" w:rsidP="0086786C"/>
        </w:tc>
        <w:tc>
          <w:tcPr>
            <w:tcW w:w="793" w:type="dxa"/>
          </w:tcPr>
          <w:p w14:paraId="2B4E8BBD" w14:textId="77777777" w:rsidR="004C1981" w:rsidRPr="0045386A" w:rsidRDefault="004C1981" w:rsidP="0086786C"/>
        </w:tc>
        <w:tc>
          <w:tcPr>
            <w:tcW w:w="793" w:type="dxa"/>
          </w:tcPr>
          <w:p w14:paraId="7F538D4D" w14:textId="77777777" w:rsidR="004C1981" w:rsidRPr="0045386A" w:rsidRDefault="004C1981" w:rsidP="0086786C"/>
        </w:tc>
        <w:tc>
          <w:tcPr>
            <w:tcW w:w="793" w:type="dxa"/>
          </w:tcPr>
          <w:p w14:paraId="4360B34A" w14:textId="77777777" w:rsidR="004C1981" w:rsidRPr="0045386A" w:rsidRDefault="004C1981" w:rsidP="0086786C"/>
        </w:tc>
        <w:tc>
          <w:tcPr>
            <w:tcW w:w="793" w:type="dxa"/>
          </w:tcPr>
          <w:p w14:paraId="6FCB0282" w14:textId="77777777" w:rsidR="004C1981" w:rsidRPr="0045386A" w:rsidRDefault="004C1981" w:rsidP="0086786C"/>
        </w:tc>
        <w:tc>
          <w:tcPr>
            <w:tcW w:w="793" w:type="dxa"/>
          </w:tcPr>
          <w:p w14:paraId="5A2C3341" w14:textId="77777777" w:rsidR="004C1981" w:rsidRPr="0045386A" w:rsidRDefault="004C1981" w:rsidP="0086786C"/>
        </w:tc>
        <w:tc>
          <w:tcPr>
            <w:tcW w:w="793" w:type="dxa"/>
          </w:tcPr>
          <w:p w14:paraId="6CB73288" w14:textId="77777777" w:rsidR="004C1981" w:rsidRPr="0045386A" w:rsidRDefault="004C1981" w:rsidP="0086786C"/>
        </w:tc>
        <w:tc>
          <w:tcPr>
            <w:tcW w:w="793" w:type="dxa"/>
          </w:tcPr>
          <w:p w14:paraId="4B1A7727" w14:textId="77777777" w:rsidR="004C1981" w:rsidRPr="0045386A" w:rsidRDefault="004C1981" w:rsidP="0086786C">
            <w:r w:rsidRPr="0045386A">
              <w:t>10</w:t>
            </w:r>
          </w:p>
        </w:tc>
      </w:tr>
      <w:tr w:rsidR="004C1981" w:rsidRPr="0045386A" w14:paraId="3BB230B6" w14:textId="77777777" w:rsidTr="0086786C">
        <w:tc>
          <w:tcPr>
            <w:tcW w:w="7927" w:type="dxa"/>
            <w:gridSpan w:val="10"/>
          </w:tcPr>
          <w:p w14:paraId="031129F4" w14:textId="77777777" w:rsidR="004C1981" w:rsidRPr="0045386A" w:rsidRDefault="004C1981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44832213" w14:textId="77777777" w:rsidR="004C1981" w:rsidRPr="0045386A" w:rsidRDefault="004C1981" w:rsidP="0086786C"/>
          <w:p w14:paraId="75BF01BA" w14:textId="77777777" w:rsidR="004C1981" w:rsidRPr="0045386A" w:rsidRDefault="004C1981" w:rsidP="0086786C"/>
        </w:tc>
      </w:tr>
    </w:tbl>
    <w:p w14:paraId="6FD4A829" w14:textId="6DD0B1D8" w:rsidR="00A25A70" w:rsidRDefault="00D90708">
      <w:r w:rsidRPr="0045386A">
        <w:br/>
      </w:r>
    </w:p>
    <w:p w14:paraId="020EFE9D" w14:textId="5C8AE4EF" w:rsidR="004A5AEA" w:rsidRPr="0045386A" w:rsidRDefault="00ED7461" w:rsidP="004A5AEA">
      <w:r w:rsidRPr="0045386A">
        <w:t>F</w:t>
      </w:r>
      <w:r w:rsidR="004A5AEA" w:rsidRPr="0045386A">
        <w:t>öreläsarens språk och terminologi var lätt att först – föreläste i lagom takt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37F4B" w:rsidRPr="0045386A" w14:paraId="74491DAA" w14:textId="77777777" w:rsidTr="0086786C">
        <w:tc>
          <w:tcPr>
            <w:tcW w:w="792" w:type="dxa"/>
          </w:tcPr>
          <w:p w14:paraId="693E8C05" w14:textId="77777777" w:rsidR="00E37F4B" w:rsidRPr="0045386A" w:rsidRDefault="00E37F4B" w:rsidP="0086786C">
            <w:r w:rsidRPr="0045386A">
              <w:t>1</w:t>
            </w:r>
          </w:p>
        </w:tc>
        <w:tc>
          <w:tcPr>
            <w:tcW w:w="792" w:type="dxa"/>
          </w:tcPr>
          <w:p w14:paraId="1F8E94FA" w14:textId="77777777" w:rsidR="00E37F4B" w:rsidRPr="0045386A" w:rsidRDefault="00E37F4B" w:rsidP="0086786C"/>
        </w:tc>
        <w:tc>
          <w:tcPr>
            <w:tcW w:w="792" w:type="dxa"/>
          </w:tcPr>
          <w:p w14:paraId="3BF609A5" w14:textId="77777777" w:rsidR="00E37F4B" w:rsidRPr="0045386A" w:rsidRDefault="00E37F4B" w:rsidP="0086786C"/>
        </w:tc>
        <w:tc>
          <w:tcPr>
            <w:tcW w:w="793" w:type="dxa"/>
          </w:tcPr>
          <w:p w14:paraId="68DCDC13" w14:textId="77777777" w:rsidR="00E37F4B" w:rsidRPr="0045386A" w:rsidRDefault="00E37F4B" w:rsidP="0086786C"/>
        </w:tc>
        <w:tc>
          <w:tcPr>
            <w:tcW w:w="793" w:type="dxa"/>
          </w:tcPr>
          <w:p w14:paraId="7BF3BCA2" w14:textId="77777777" w:rsidR="00E37F4B" w:rsidRPr="0045386A" w:rsidRDefault="00E37F4B" w:rsidP="0086786C"/>
        </w:tc>
        <w:tc>
          <w:tcPr>
            <w:tcW w:w="793" w:type="dxa"/>
          </w:tcPr>
          <w:p w14:paraId="50989D18" w14:textId="77777777" w:rsidR="00E37F4B" w:rsidRPr="0045386A" w:rsidRDefault="00E37F4B" w:rsidP="0086786C"/>
        </w:tc>
        <w:tc>
          <w:tcPr>
            <w:tcW w:w="793" w:type="dxa"/>
          </w:tcPr>
          <w:p w14:paraId="09CF8082" w14:textId="77777777" w:rsidR="00E37F4B" w:rsidRPr="0045386A" w:rsidRDefault="00E37F4B" w:rsidP="0086786C"/>
        </w:tc>
        <w:tc>
          <w:tcPr>
            <w:tcW w:w="793" w:type="dxa"/>
          </w:tcPr>
          <w:p w14:paraId="7881A615" w14:textId="77777777" w:rsidR="00E37F4B" w:rsidRPr="0045386A" w:rsidRDefault="00E37F4B" w:rsidP="0086786C"/>
        </w:tc>
        <w:tc>
          <w:tcPr>
            <w:tcW w:w="793" w:type="dxa"/>
          </w:tcPr>
          <w:p w14:paraId="20CD6FF0" w14:textId="77777777" w:rsidR="00E37F4B" w:rsidRPr="0045386A" w:rsidRDefault="00E37F4B" w:rsidP="0086786C"/>
        </w:tc>
        <w:tc>
          <w:tcPr>
            <w:tcW w:w="793" w:type="dxa"/>
          </w:tcPr>
          <w:p w14:paraId="044C0ADB" w14:textId="77777777" w:rsidR="00E37F4B" w:rsidRPr="0045386A" w:rsidRDefault="00E37F4B" w:rsidP="0086786C">
            <w:r w:rsidRPr="0045386A">
              <w:t>10</w:t>
            </w:r>
          </w:p>
        </w:tc>
      </w:tr>
      <w:tr w:rsidR="00E37F4B" w:rsidRPr="0045386A" w14:paraId="6E1F0CCF" w14:textId="77777777" w:rsidTr="0086786C">
        <w:tc>
          <w:tcPr>
            <w:tcW w:w="7927" w:type="dxa"/>
            <w:gridSpan w:val="10"/>
          </w:tcPr>
          <w:p w14:paraId="3404061C" w14:textId="77777777" w:rsidR="00E37F4B" w:rsidRPr="0045386A" w:rsidRDefault="00E37F4B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196B23AF" w14:textId="77777777" w:rsidR="00E37F4B" w:rsidRPr="0045386A" w:rsidRDefault="00E37F4B" w:rsidP="0086786C"/>
          <w:p w14:paraId="3E44BD4D" w14:textId="77777777" w:rsidR="00E37F4B" w:rsidRPr="0045386A" w:rsidRDefault="00E37F4B" w:rsidP="0086786C"/>
        </w:tc>
      </w:tr>
    </w:tbl>
    <w:p w14:paraId="1024A0F5" w14:textId="54075370" w:rsidR="004A5AEA" w:rsidRPr="0045386A" w:rsidRDefault="002A2D18" w:rsidP="004A5AEA">
      <w:r w:rsidRPr="0045386A">
        <w:br/>
      </w:r>
      <w:r w:rsidR="004A5AEA" w:rsidRPr="0045386A">
        <w:t>Föreläsaren lyckades förklara hur innehållet i föreläsningen kommer att kunna användas i vår vardag på enheten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37F4B" w:rsidRPr="0045386A" w14:paraId="5DBA8FB7" w14:textId="77777777" w:rsidTr="0086786C">
        <w:tc>
          <w:tcPr>
            <w:tcW w:w="792" w:type="dxa"/>
          </w:tcPr>
          <w:p w14:paraId="1DAA2F7F" w14:textId="77777777" w:rsidR="00E37F4B" w:rsidRPr="0045386A" w:rsidRDefault="00E37F4B" w:rsidP="0086786C">
            <w:r w:rsidRPr="0045386A">
              <w:t>1</w:t>
            </w:r>
          </w:p>
        </w:tc>
        <w:tc>
          <w:tcPr>
            <w:tcW w:w="792" w:type="dxa"/>
          </w:tcPr>
          <w:p w14:paraId="24ECCB8B" w14:textId="77777777" w:rsidR="00E37F4B" w:rsidRPr="0045386A" w:rsidRDefault="00E37F4B" w:rsidP="0086786C"/>
        </w:tc>
        <w:tc>
          <w:tcPr>
            <w:tcW w:w="792" w:type="dxa"/>
          </w:tcPr>
          <w:p w14:paraId="2B495403" w14:textId="77777777" w:rsidR="00E37F4B" w:rsidRPr="0045386A" w:rsidRDefault="00E37F4B" w:rsidP="0086786C"/>
        </w:tc>
        <w:tc>
          <w:tcPr>
            <w:tcW w:w="793" w:type="dxa"/>
          </w:tcPr>
          <w:p w14:paraId="3728B9A1" w14:textId="77777777" w:rsidR="00E37F4B" w:rsidRPr="0045386A" w:rsidRDefault="00E37F4B" w:rsidP="0086786C"/>
        </w:tc>
        <w:tc>
          <w:tcPr>
            <w:tcW w:w="793" w:type="dxa"/>
          </w:tcPr>
          <w:p w14:paraId="3066145B" w14:textId="77777777" w:rsidR="00E37F4B" w:rsidRPr="0045386A" w:rsidRDefault="00E37F4B" w:rsidP="0086786C"/>
        </w:tc>
        <w:tc>
          <w:tcPr>
            <w:tcW w:w="793" w:type="dxa"/>
          </w:tcPr>
          <w:p w14:paraId="5727A9BE" w14:textId="77777777" w:rsidR="00E37F4B" w:rsidRPr="0045386A" w:rsidRDefault="00E37F4B" w:rsidP="0086786C"/>
        </w:tc>
        <w:tc>
          <w:tcPr>
            <w:tcW w:w="793" w:type="dxa"/>
          </w:tcPr>
          <w:p w14:paraId="27A7D131" w14:textId="77777777" w:rsidR="00E37F4B" w:rsidRPr="0045386A" w:rsidRDefault="00E37F4B" w:rsidP="0086786C"/>
        </w:tc>
        <w:tc>
          <w:tcPr>
            <w:tcW w:w="793" w:type="dxa"/>
          </w:tcPr>
          <w:p w14:paraId="6C10FF3E" w14:textId="77777777" w:rsidR="00E37F4B" w:rsidRPr="0045386A" w:rsidRDefault="00E37F4B" w:rsidP="0086786C"/>
        </w:tc>
        <w:tc>
          <w:tcPr>
            <w:tcW w:w="793" w:type="dxa"/>
          </w:tcPr>
          <w:p w14:paraId="631CE170" w14:textId="77777777" w:rsidR="00E37F4B" w:rsidRPr="0045386A" w:rsidRDefault="00E37F4B" w:rsidP="0086786C"/>
        </w:tc>
        <w:tc>
          <w:tcPr>
            <w:tcW w:w="793" w:type="dxa"/>
          </w:tcPr>
          <w:p w14:paraId="66015F86" w14:textId="77777777" w:rsidR="00E37F4B" w:rsidRPr="0045386A" w:rsidRDefault="00E37F4B" w:rsidP="0086786C">
            <w:r w:rsidRPr="0045386A">
              <w:t>10</w:t>
            </w:r>
          </w:p>
        </w:tc>
      </w:tr>
      <w:tr w:rsidR="00E37F4B" w:rsidRPr="0045386A" w14:paraId="038A8910" w14:textId="77777777" w:rsidTr="0086786C">
        <w:tc>
          <w:tcPr>
            <w:tcW w:w="7927" w:type="dxa"/>
            <w:gridSpan w:val="10"/>
          </w:tcPr>
          <w:p w14:paraId="592838DE" w14:textId="77777777" w:rsidR="00E37F4B" w:rsidRPr="0045386A" w:rsidRDefault="00E37F4B" w:rsidP="0086786C">
            <w:r w:rsidRPr="0045386A">
              <w:t xml:space="preserve">Kommentar: </w:t>
            </w:r>
            <w:r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386A">
              <w:instrText xml:space="preserve"> FORMTEXT </w:instrText>
            </w:r>
            <w:r w:rsidRPr="0045386A">
              <w:fldChar w:fldCharType="separate"/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rPr>
                <w:noProof/>
              </w:rPr>
              <w:t> </w:t>
            </w:r>
            <w:r w:rsidRPr="0045386A">
              <w:fldChar w:fldCharType="end"/>
            </w:r>
            <w:r w:rsidRPr="0045386A">
              <w:t xml:space="preserve"> </w:t>
            </w:r>
          </w:p>
          <w:p w14:paraId="771A913C" w14:textId="77777777" w:rsidR="00E37F4B" w:rsidRPr="0045386A" w:rsidRDefault="00E37F4B" w:rsidP="0086786C"/>
          <w:p w14:paraId="51429CE9" w14:textId="77777777" w:rsidR="00E37F4B" w:rsidRPr="0045386A" w:rsidRDefault="00E37F4B" w:rsidP="0086786C"/>
        </w:tc>
      </w:tr>
    </w:tbl>
    <w:p w14:paraId="52E65623" w14:textId="49C0D04F" w:rsidR="004A5AEA" w:rsidRPr="0045386A" w:rsidRDefault="00CD7343" w:rsidP="004A5AEA">
      <w:r w:rsidRPr="0045386A">
        <w:br/>
      </w:r>
      <w:r w:rsidR="004A5AEA" w:rsidRPr="0045386A">
        <w:t>Det här var föreläsaren bra på</w:t>
      </w:r>
    </w:p>
    <w:tbl>
      <w:tblPr>
        <w:tblStyle w:val="Tabellrutnt"/>
        <w:tblW w:w="7998" w:type="dxa"/>
        <w:tblLook w:val="04A0" w:firstRow="1" w:lastRow="0" w:firstColumn="1" w:lastColumn="0" w:noHBand="0" w:noVBand="1"/>
      </w:tblPr>
      <w:tblGrid>
        <w:gridCol w:w="7998"/>
      </w:tblGrid>
      <w:tr w:rsidR="004A5AEA" w:rsidRPr="0045386A" w14:paraId="715F7771" w14:textId="77777777" w:rsidTr="00E37F4B">
        <w:trPr>
          <w:trHeight w:val="1701"/>
        </w:trPr>
        <w:tc>
          <w:tcPr>
            <w:tcW w:w="7998" w:type="dxa"/>
          </w:tcPr>
          <w:p w14:paraId="03C30A00" w14:textId="30439C15" w:rsidR="004A5AEA" w:rsidRPr="0045386A" w:rsidRDefault="004A5AEA" w:rsidP="00A14F94">
            <w:r w:rsidRPr="0045386A">
              <w:t>Kommentar:</w:t>
            </w:r>
            <w:r w:rsidR="00E37F4B" w:rsidRPr="0045386A">
              <w:t xml:space="preserve"> </w:t>
            </w:r>
            <w:r w:rsidR="00E37F4B"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37F4B" w:rsidRPr="0045386A">
              <w:instrText xml:space="preserve"> FORMTEXT </w:instrText>
            </w:r>
            <w:r w:rsidR="00E37F4B" w:rsidRPr="0045386A">
              <w:fldChar w:fldCharType="separate"/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fldChar w:fldCharType="end"/>
            </w:r>
          </w:p>
          <w:p w14:paraId="377D15E5" w14:textId="77777777" w:rsidR="00D90708" w:rsidRPr="0045386A" w:rsidRDefault="00D90708" w:rsidP="00D90708"/>
          <w:p w14:paraId="698368FC" w14:textId="54BDB28E" w:rsidR="00D90708" w:rsidRPr="0045386A" w:rsidRDefault="00D90708" w:rsidP="00D90708">
            <w:pPr>
              <w:tabs>
                <w:tab w:val="left" w:pos="6588"/>
              </w:tabs>
            </w:pPr>
            <w:r w:rsidRPr="0045386A">
              <w:tab/>
            </w:r>
          </w:p>
        </w:tc>
      </w:tr>
    </w:tbl>
    <w:p w14:paraId="2BBBEE55" w14:textId="2FACE891" w:rsidR="004A5AEA" w:rsidRPr="0045386A" w:rsidRDefault="00CD7343" w:rsidP="004A5AEA">
      <w:r w:rsidRPr="0045386A">
        <w:br/>
      </w:r>
      <w:r w:rsidR="004A5AEA" w:rsidRPr="0045386A">
        <w:t>Möjlig förändring till nästa gång</w:t>
      </w:r>
    </w:p>
    <w:tbl>
      <w:tblPr>
        <w:tblStyle w:val="Tabellrutnt"/>
        <w:tblW w:w="8165" w:type="dxa"/>
        <w:tblLook w:val="04A0" w:firstRow="1" w:lastRow="0" w:firstColumn="1" w:lastColumn="0" w:noHBand="0" w:noVBand="1"/>
      </w:tblPr>
      <w:tblGrid>
        <w:gridCol w:w="8165"/>
      </w:tblGrid>
      <w:tr w:rsidR="004A5AEA" w:rsidRPr="0045386A" w14:paraId="6294F336" w14:textId="77777777" w:rsidTr="00E37F4B">
        <w:trPr>
          <w:trHeight w:val="1701"/>
        </w:trPr>
        <w:tc>
          <w:tcPr>
            <w:tcW w:w="8165" w:type="dxa"/>
          </w:tcPr>
          <w:p w14:paraId="63B2EF58" w14:textId="0071EA25" w:rsidR="004A5AEA" w:rsidRPr="0045386A" w:rsidRDefault="004A5AEA" w:rsidP="00A14F94">
            <w:r w:rsidRPr="0045386A">
              <w:t>Kommentar:</w:t>
            </w:r>
            <w:r w:rsidR="00E37F4B" w:rsidRPr="0045386A">
              <w:t xml:space="preserve"> </w:t>
            </w:r>
            <w:r w:rsidR="00E37F4B"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37F4B" w:rsidRPr="0045386A">
              <w:instrText xml:space="preserve"> FORMTEXT </w:instrText>
            </w:r>
            <w:r w:rsidR="00E37F4B" w:rsidRPr="0045386A">
              <w:fldChar w:fldCharType="separate"/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fldChar w:fldCharType="end"/>
            </w:r>
          </w:p>
        </w:tc>
      </w:tr>
    </w:tbl>
    <w:p w14:paraId="39696BB6" w14:textId="79D3067D" w:rsidR="004A5AEA" w:rsidRPr="0045386A" w:rsidRDefault="00CD7343" w:rsidP="004A5AEA">
      <w:r w:rsidRPr="0045386A">
        <w:br/>
      </w:r>
      <w:r w:rsidR="004A5AEA" w:rsidRPr="0045386A">
        <w:t>Det här skulle jag vilja veta mera om!</w:t>
      </w:r>
    </w:p>
    <w:tbl>
      <w:tblPr>
        <w:tblStyle w:val="Tabellrutnt"/>
        <w:tblW w:w="8159" w:type="dxa"/>
        <w:tblLook w:val="04A0" w:firstRow="1" w:lastRow="0" w:firstColumn="1" w:lastColumn="0" w:noHBand="0" w:noVBand="1"/>
      </w:tblPr>
      <w:tblGrid>
        <w:gridCol w:w="8159"/>
      </w:tblGrid>
      <w:tr w:rsidR="004A5AEA" w:rsidRPr="0045386A" w14:paraId="27EF6807" w14:textId="77777777" w:rsidTr="00E37F4B">
        <w:trPr>
          <w:trHeight w:val="1701"/>
        </w:trPr>
        <w:tc>
          <w:tcPr>
            <w:tcW w:w="8159" w:type="dxa"/>
          </w:tcPr>
          <w:p w14:paraId="1C55F046" w14:textId="2E14F61C" w:rsidR="004A5AEA" w:rsidRPr="0045386A" w:rsidRDefault="004A5AEA" w:rsidP="00A14F94">
            <w:r w:rsidRPr="0045386A">
              <w:t>Kommentar:</w:t>
            </w:r>
            <w:r w:rsidR="00E37F4B" w:rsidRPr="0045386A">
              <w:t xml:space="preserve"> </w:t>
            </w:r>
            <w:r w:rsidR="00E37F4B" w:rsidRPr="0045386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37F4B" w:rsidRPr="0045386A">
              <w:instrText xml:space="preserve"> FORMTEXT </w:instrText>
            </w:r>
            <w:r w:rsidR="00E37F4B" w:rsidRPr="0045386A">
              <w:fldChar w:fldCharType="separate"/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rPr>
                <w:noProof/>
              </w:rPr>
              <w:t> </w:t>
            </w:r>
            <w:r w:rsidR="00E37F4B" w:rsidRPr="0045386A">
              <w:fldChar w:fldCharType="end"/>
            </w:r>
          </w:p>
        </w:tc>
      </w:tr>
    </w:tbl>
    <w:p w14:paraId="0B0BDC23" w14:textId="77777777" w:rsidR="002A2D18" w:rsidRPr="0045386A" w:rsidRDefault="002A2D18" w:rsidP="002A2D18"/>
    <w:sectPr w:rsidR="002A2D18" w:rsidRPr="0045386A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D0B0A" w14:textId="77777777" w:rsidR="00E20503" w:rsidRDefault="00E20503" w:rsidP="00ED6C6F">
      <w:pPr>
        <w:spacing w:after="0" w:line="240" w:lineRule="auto"/>
      </w:pPr>
      <w:r>
        <w:separator/>
      </w:r>
    </w:p>
  </w:endnote>
  <w:endnote w:type="continuationSeparator" w:id="0">
    <w:p w14:paraId="6B0A99D6" w14:textId="77777777" w:rsidR="00E20503" w:rsidRDefault="00E20503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010B" w14:textId="5AB734EA" w:rsidR="004C1981" w:rsidRDefault="0045386A">
    <w:pPr>
      <w:pStyle w:val="Sidfo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0AAD6A9" wp14:editId="351BF1C6">
          <wp:simplePos x="0" y="0"/>
          <wp:positionH relativeFrom="column">
            <wp:posOffset>-284589</wp:posOffset>
          </wp:positionH>
          <wp:positionV relativeFrom="paragraph">
            <wp:posOffset>-348615</wp:posOffset>
          </wp:positionV>
          <wp:extent cx="2148840" cy="383540"/>
          <wp:effectExtent l="0" t="0" r="3810" b="0"/>
          <wp:wrapTight wrapText="bothSides">
            <wp:wrapPolygon edited="0">
              <wp:start x="0" y="0"/>
              <wp:lineTo x="0" y="2146"/>
              <wp:lineTo x="1340" y="17166"/>
              <wp:lineTo x="1723" y="20384"/>
              <wp:lineTo x="2681" y="20384"/>
              <wp:lineTo x="21447" y="20384"/>
              <wp:lineTo x="21447" y="5364"/>
              <wp:lineTo x="4787" y="0"/>
              <wp:lineTo x="0" y="0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A428" w14:textId="53435F98" w:rsidR="004C1981" w:rsidRDefault="004C1981">
    <w:pPr>
      <w:pStyle w:val="Sidfo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72AB1D1" wp14:editId="04353E4D">
          <wp:simplePos x="0" y="0"/>
          <wp:positionH relativeFrom="column">
            <wp:posOffset>-330813</wp:posOffset>
          </wp:positionH>
          <wp:positionV relativeFrom="paragraph">
            <wp:posOffset>-352294</wp:posOffset>
          </wp:positionV>
          <wp:extent cx="2148840" cy="383540"/>
          <wp:effectExtent l="0" t="0" r="3810" b="0"/>
          <wp:wrapTight wrapText="bothSides">
            <wp:wrapPolygon edited="0">
              <wp:start x="0" y="0"/>
              <wp:lineTo x="0" y="2146"/>
              <wp:lineTo x="1340" y="17166"/>
              <wp:lineTo x="1723" y="20384"/>
              <wp:lineTo x="2681" y="20384"/>
              <wp:lineTo x="21447" y="20384"/>
              <wp:lineTo x="21447" y="5364"/>
              <wp:lineTo x="4787" y="0"/>
              <wp:lineTo x="0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450B" w14:textId="77777777" w:rsidR="00E20503" w:rsidRDefault="00E20503" w:rsidP="00ED6C6F">
      <w:pPr>
        <w:spacing w:after="0" w:line="240" w:lineRule="auto"/>
      </w:pPr>
      <w:r>
        <w:separator/>
      </w:r>
    </w:p>
  </w:footnote>
  <w:footnote w:type="continuationSeparator" w:id="0">
    <w:p w14:paraId="4E14BF41" w14:textId="77777777" w:rsidR="00E20503" w:rsidRDefault="00E20503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C8C6" w14:textId="78466BFE" w:rsidR="00D90708" w:rsidRPr="00B37193" w:rsidRDefault="00D90708" w:rsidP="00D90708">
    <w:pPr>
      <w:pStyle w:val="Omslagstext"/>
    </w:pPr>
    <w:r>
      <w:t>Feedbackmall för strukturerad återkoppling under AT/BT/ST-utbildning</w:t>
    </w:r>
  </w:p>
  <w:p w14:paraId="73A8ABCE" w14:textId="58E42A47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0775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A2D18"/>
    <w:rsid w:val="002D6BE7"/>
    <w:rsid w:val="002E6307"/>
    <w:rsid w:val="002F04D0"/>
    <w:rsid w:val="002F7366"/>
    <w:rsid w:val="00324BC6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86A"/>
    <w:rsid w:val="004539FA"/>
    <w:rsid w:val="004579C9"/>
    <w:rsid w:val="00463F60"/>
    <w:rsid w:val="00466ABB"/>
    <w:rsid w:val="00472FE4"/>
    <w:rsid w:val="00476DDD"/>
    <w:rsid w:val="00481060"/>
    <w:rsid w:val="00483F66"/>
    <w:rsid w:val="004A5AEA"/>
    <w:rsid w:val="004B1A1F"/>
    <w:rsid w:val="004C1981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5A7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3AC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0387"/>
    <w:rsid w:val="00C27044"/>
    <w:rsid w:val="00C312B6"/>
    <w:rsid w:val="00C4216C"/>
    <w:rsid w:val="00C42CFF"/>
    <w:rsid w:val="00C459F7"/>
    <w:rsid w:val="00C63DA4"/>
    <w:rsid w:val="00C76DDB"/>
    <w:rsid w:val="00CC149C"/>
    <w:rsid w:val="00CC3124"/>
    <w:rsid w:val="00CC3657"/>
    <w:rsid w:val="00CD7343"/>
    <w:rsid w:val="00CE048D"/>
    <w:rsid w:val="00CE4E3C"/>
    <w:rsid w:val="00D02A34"/>
    <w:rsid w:val="00D070FF"/>
    <w:rsid w:val="00D2298A"/>
    <w:rsid w:val="00D24DBA"/>
    <w:rsid w:val="00D313D3"/>
    <w:rsid w:val="00D4779E"/>
    <w:rsid w:val="00D74047"/>
    <w:rsid w:val="00D90708"/>
    <w:rsid w:val="00DA62E3"/>
    <w:rsid w:val="00DC69AB"/>
    <w:rsid w:val="00DE0E63"/>
    <w:rsid w:val="00DF0444"/>
    <w:rsid w:val="00DF19B1"/>
    <w:rsid w:val="00DF28E1"/>
    <w:rsid w:val="00DF42CC"/>
    <w:rsid w:val="00E0329D"/>
    <w:rsid w:val="00E05BFC"/>
    <w:rsid w:val="00E15D2C"/>
    <w:rsid w:val="00E20503"/>
    <w:rsid w:val="00E33025"/>
    <w:rsid w:val="00E339A3"/>
    <w:rsid w:val="00E37F4B"/>
    <w:rsid w:val="00E47380"/>
    <w:rsid w:val="00E50040"/>
    <w:rsid w:val="00E63ED2"/>
    <w:rsid w:val="00E66CA0"/>
    <w:rsid w:val="00EB1E30"/>
    <w:rsid w:val="00EB60E6"/>
    <w:rsid w:val="00EC5EB1"/>
    <w:rsid w:val="00ED6C6F"/>
    <w:rsid w:val="00ED7461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0sjukv&#229;rd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</Template>
  <TotalTime>4</TotalTime>
  <Pages>2</Pages>
  <Words>192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Bedömningsmall, Feedbackmall undervisning, ST i allmänmedicin</dc:title>
  <dc:subject/>
  <dc:creator>Christina Vestlund</dc:creator>
  <keywords/>
  <dc:description/>
  <lastModifiedBy>Camilla Holm</lastModifiedBy>
  <revision>5</revision>
  <lastPrinted>2022-11-24T12:38:00.0000000Z</lastPrinted>
  <dcterms:created xsi:type="dcterms:W3CDTF">2024-03-18T12:35:00.0000000Z</dcterms:created>
  <dcterms:modified xsi:type="dcterms:W3CDTF">2024-03-18T12:37:00.0000000Z</dcterms:modified>
</coreProperties>
</file>