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67269" w14:textId="063AC729" w:rsidR="00D24DBA" w:rsidRPr="00B37193" w:rsidRDefault="004A5AEA" w:rsidP="006769DD">
      <w:pPr>
        <w:pStyle w:val="Omslagstext"/>
      </w:pPr>
      <w:r>
        <w:t>Feedbackmall</w:t>
      </w:r>
      <w:r w:rsidR="00D90708">
        <w:t xml:space="preserve"> för strukturerad återkoppling under AT/BT/ST-utbildning</w:t>
      </w:r>
    </w:p>
    <w:p w14:paraId="308FFC50" w14:textId="00E0C6C7" w:rsidR="007547F2" w:rsidRDefault="004A5AEA" w:rsidP="006769DD">
      <w:pPr>
        <w:pStyle w:val="Omslagstext"/>
      </w:pPr>
      <w:r>
        <w:t>2023-</w:t>
      </w:r>
      <w:r w:rsidR="00EA3297">
        <w:t>10-04</w:t>
      </w:r>
    </w:p>
    <w:p w14:paraId="1ECF5E8F" w14:textId="36B383E2" w:rsidR="005B2591" w:rsidRDefault="004A5AEA" w:rsidP="005B2591">
      <w:pPr>
        <w:pStyle w:val="Rubrik1"/>
      </w:pPr>
      <w:r>
        <w:t xml:space="preserve">Mall för feedback – </w:t>
      </w:r>
      <w:r w:rsidR="00FB7C7F">
        <w:t>handledning</w:t>
      </w:r>
    </w:p>
    <w:tbl>
      <w:tblPr>
        <w:tblStyle w:val="Tabellrutnt"/>
        <w:tblW w:w="79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5244"/>
      </w:tblGrid>
      <w:tr w:rsidR="00005B85" w:rsidRPr="007F458C" w14:paraId="585F1ACE" w14:textId="77777777" w:rsidTr="00005B85">
        <w:trPr>
          <w:trHeight w:val="2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A2A6D1C" w14:textId="778BF938" w:rsidR="00005B85" w:rsidRPr="00005B85" w:rsidRDefault="00005B85" w:rsidP="00005B85">
            <w:pPr>
              <w:spacing w:after="240"/>
            </w:pPr>
            <w:bookmarkStart w:id="0" w:name="_Hlk161655553"/>
            <w:r w:rsidRPr="00005B85">
              <w:t>Namn studerande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8A216" w14:textId="77777777" w:rsidR="00005B85" w:rsidRPr="007F458C" w:rsidRDefault="00005B85" w:rsidP="00297F1F">
            <w:pPr>
              <w:rPr>
                <w:sz w:val="22"/>
                <w:szCs w:val="22"/>
              </w:rPr>
            </w:pPr>
            <w:r w:rsidRPr="007F458C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F458C">
              <w:rPr>
                <w:sz w:val="22"/>
                <w:szCs w:val="22"/>
              </w:rPr>
              <w:instrText xml:space="preserve"> FORMTEXT </w:instrText>
            </w:r>
            <w:r w:rsidRPr="007F458C">
              <w:rPr>
                <w:sz w:val="22"/>
                <w:szCs w:val="22"/>
              </w:rPr>
            </w:r>
            <w:r w:rsidRPr="007F458C">
              <w:rPr>
                <w:sz w:val="22"/>
                <w:szCs w:val="22"/>
              </w:rPr>
              <w:fldChar w:fldCharType="separate"/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sz w:val="22"/>
                <w:szCs w:val="22"/>
              </w:rPr>
              <w:fldChar w:fldCharType="end"/>
            </w:r>
          </w:p>
        </w:tc>
      </w:tr>
      <w:tr w:rsidR="00005B85" w:rsidRPr="007F458C" w14:paraId="43C66BC2" w14:textId="77777777" w:rsidTr="00005B85">
        <w:trPr>
          <w:trHeight w:val="2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394317E" w14:textId="33CFECE8" w:rsidR="00005B85" w:rsidRPr="00005B85" w:rsidRDefault="00005B85" w:rsidP="00005B85">
            <w:pPr>
              <w:spacing w:after="240"/>
            </w:pPr>
            <w:r>
              <w:t xml:space="preserve">Studerandekategori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B969" w14:textId="1D8DB312" w:rsidR="00005B85" w:rsidRDefault="00E52425" w:rsidP="002F5A93">
            <w:pPr>
              <w:spacing w:after="120"/>
              <w:rPr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-10758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B85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005B85" w:rsidRPr="00005B85">
              <w:rPr>
                <w:lang w:val="en-GB"/>
              </w:rPr>
              <w:t xml:space="preserve"> </w:t>
            </w:r>
            <w:r w:rsidR="00005B85">
              <w:rPr>
                <w:lang w:val="en-GB"/>
              </w:rPr>
              <w:t>S</w:t>
            </w:r>
            <w:r w:rsidR="00005B85" w:rsidRPr="00005B85">
              <w:rPr>
                <w:lang w:val="en-GB"/>
              </w:rPr>
              <w:t>tudent, termin:</w:t>
            </w:r>
          </w:p>
          <w:p w14:paraId="76376477" w14:textId="0E00BAF8" w:rsidR="00005B85" w:rsidRPr="00005B85" w:rsidRDefault="00E52425" w:rsidP="002F5A93">
            <w:pPr>
              <w:spacing w:after="120"/>
              <w:rPr>
                <w:rFonts w:ascii="MS Gothic" w:hAnsi="MS Gothic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-486410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B85" w:rsidRPr="00005B85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005B85" w:rsidRPr="00005B85">
              <w:rPr>
                <w:lang w:val="en-GB"/>
              </w:rPr>
              <w:t xml:space="preserve"> BT   </w:t>
            </w:r>
            <w:sdt>
              <w:sdtPr>
                <w:rPr>
                  <w:sz w:val="24"/>
                  <w:szCs w:val="24"/>
                  <w:lang w:val="en-GB"/>
                </w:rPr>
                <w:id w:val="263962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B85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005B85" w:rsidRPr="00005B85">
              <w:rPr>
                <w:lang w:val="en-GB"/>
              </w:rPr>
              <w:t xml:space="preserve"> AT   </w:t>
            </w:r>
            <w:sdt>
              <w:sdtPr>
                <w:rPr>
                  <w:sz w:val="24"/>
                  <w:szCs w:val="24"/>
                  <w:lang w:val="en-GB"/>
                </w:rPr>
                <w:id w:val="2068680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B85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005B85" w:rsidRPr="00005B85">
              <w:rPr>
                <w:sz w:val="24"/>
                <w:szCs w:val="24"/>
                <w:lang w:val="en-GB"/>
              </w:rPr>
              <w:t xml:space="preserve"> </w:t>
            </w:r>
            <w:r w:rsidR="00005B85" w:rsidRPr="00005B85">
              <w:rPr>
                <w:lang w:val="en-GB"/>
              </w:rPr>
              <w:t xml:space="preserve">ST  </w:t>
            </w:r>
            <w:sdt>
              <w:sdtPr>
                <w:rPr>
                  <w:sz w:val="24"/>
                  <w:szCs w:val="24"/>
                  <w:lang w:val="en-GB"/>
                </w:rPr>
                <w:id w:val="861025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B85" w:rsidRPr="00005B85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005B85" w:rsidRPr="00005B85">
              <w:rPr>
                <w:lang w:val="en-GB"/>
              </w:rPr>
              <w:t xml:space="preserve"> Vik </w:t>
            </w:r>
            <w:proofErr w:type="spellStart"/>
            <w:r w:rsidR="00005B85" w:rsidRPr="00005B85">
              <w:rPr>
                <w:lang w:val="en-GB"/>
              </w:rPr>
              <w:t>läk</w:t>
            </w:r>
            <w:proofErr w:type="spellEnd"/>
            <w:r w:rsidR="00005B85" w:rsidRPr="00005B85">
              <w:rPr>
                <w:lang w:val="en-GB"/>
              </w:rPr>
              <w:t xml:space="preserve">   </w:t>
            </w:r>
          </w:p>
          <w:p w14:paraId="773B94BF" w14:textId="54225650" w:rsidR="00005B85" w:rsidRPr="007F458C" w:rsidRDefault="00E52425" w:rsidP="00FD6993">
            <w:pPr>
              <w:spacing w:after="120"/>
              <w:rPr>
                <w:sz w:val="22"/>
                <w:szCs w:val="22"/>
              </w:rPr>
            </w:pPr>
            <w:sdt>
              <w:sdtPr>
                <w:rPr>
                  <w:sz w:val="24"/>
                  <w:szCs w:val="24"/>
                </w:rPr>
                <w:id w:val="-687755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B85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005B85">
              <w:rPr>
                <w:sz w:val="24"/>
                <w:szCs w:val="24"/>
              </w:rPr>
              <w:t xml:space="preserve"> A</w:t>
            </w:r>
            <w:r w:rsidR="00005B85">
              <w:t>nnan:</w:t>
            </w:r>
          </w:p>
        </w:tc>
      </w:tr>
      <w:tr w:rsidR="00005B85" w:rsidRPr="007F458C" w14:paraId="37CE4BA7" w14:textId="77777777" w:rsidTr="00005B85">
        <w:trPr>
          <w:trHeight w:val="2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E20BB6F" w14:textId="02D8A65E" w:rsidR="00005B85" w:rsidRPr="00005B85" w:rsidRDefault="00005B85" w:rsidP="00005B85">
            <w:pPr>
              <w:spacing w:after="240"/>
            </w:pPr>
            <w:r>
              <w:t>Namn handledare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34F84" w14:textId="77777777" w:rsidR="00005B85" w:rsidRPr="007F458C" w:rsidRDefault="00005B85" w:rsidP="00297F1F">
            <w:pPr>
              <w:rPr>
                <w:sz w:val="22"/>
                <w:szCs w:val="22"/>
              </w:rPr>
            </w:pPr>
            <w:r w:rsidRPr="007F458C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F458C">
              <w:rPr>
                <w:sz w:val="22"/>
                <w:szCs w:val="22"/>
              </w:rPr>
              <w:instrText xml:space="preserve"> FORMTEXT </w:instrText>
            </w:r>
            <w:r w:rsidRPr="007F458C">
              <w:rPr>
                <w:sz w:val="22"/>
                <w:szCs w:val="22"/>
              </w:rPr>
            </w:r>
            <w:r w:rsidRPr="007F458C">
              <w:rPr>
                <w:sz w:val="22"/>
                <w:szCs w:val="22"/>
              </w:rPr>
              <w:fldChar w:fldCharType="separate"/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sz w:val="22"/>
                <w:szCs w:val="22"/>
              </w:rPr>
              <w:fldChar w:fldCharType="end"/>
            </w:r>
          </w:p>
        </w:tc>
      </w:tr>
      <w:tr w:rsidR="00005B85" w:rsidRPr="0021721E" w14:paraId="746642D3" w14:textId="77777777" w:rsidTr="00005B85">
        <w:trPr>
          <w:trHeight w:val="37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391133" w14:textId="0650E2BC" w:rsidR="00005B85" w:rsidRPr="00005B85" w:rsidRDefault="00005B85" w:rsidP="00005B85">
            <w:pPr>
              <w:spacing w:after="240"/>
            </w:pPr>
            <w:r>
              <w:t>Utbildning handledare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563D" w14:textId="6A9EA47A" w:rsidR="00005B85" w:rsidRDefault="00E52425" w:rsidP="002F5A93">
            <w:pPr>
              <w:spacing w:after="120"/>
              <w:rPr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1734819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B85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005B85" w:rsidRPr="00005B85">
              <w:rPr>
                <w:lang w:val="en-GB"/>
              </w:rPr>
              <w:t xml:space="preserve"> </w:t>
            </w:r>
            <w:r w:rsidR="00005B85">
              <w:rPr>
                <w:lang w:val="en-GB"/>
              </w:rPr>
              <w:t>Specialist</w:t>
            </w:r>
          </w:p>
          <w:p w14:paraId="46693C60" w14:textId="7CB59868" w:rsidR="00005B85" w:rsidRPr="00005B85" w:rsidRDefault="00E52425" w:rsidP="002F5A93">
            <w:pPr>
              <w:spacing w:after="120"/>
              <w:rPr>
                <w:rFonts w:ascii="MS Gothic" w:hAnsi="MS Gothic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51450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B85" w:rsidRPr="00005B85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005B85" w:rsidRPr="00005B85">
              <w:rPr>
                <w:lang w:val="en-GB"/>
              </w:rPr>
              <w:t xml:space="preserve"> </w:t>
            </w:r>
            <w:r w:rsidR="00005B85">
              <w:rPr>
                <w:lang w:val="en-GB"/>
              </w:rPr>
              <w:t>B</w:t>
            </w:r>
            <w:r w:rsidR="00005B85" w:rsidRPr="00005B85">
              <w:rPr>
                <w:lang w:val="en-GB"/>
              </w:rPr>
              <w:t xml:space="preserve">T   </w:t>
            </w:r>
            <w:sdt>
              <w:sdtPr>
                <w:rPr>
                  <w:sz w:val="24"/>
                  <w:szCs w:val="24"/>
                  <w:lang w:val="en-GB"/>
                </w:rPr>
                <w:id w:val="1982257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5A93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005B85" w:rsidRPr="00005B85">
              <w:rPr>
                <w:lang w:val="en-GB"/>
              </w:rPr>
              <w:t xml:space="preserve"> AT   </w:t>
            </w:r>
            <w:sdt>
              <w:sdtPr>
                <w:rPr>
                  <w:sz w:val="24"/>
                  <w:szCs w:val="24"/>
                  <w:lang w:val="en-GB"/>
                </w:rPr>
                <w:id w:val="-677569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721E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005B85" w:rsidRPr="00005B85">
              <w:rPr>
                <w:sz w:val="24"/>
                <w:szCs w:val="24"/>
                <w:lang w:val="en-GB"/>
              </w:rPr>
              <w:t xml:space="preserve"> </w:t>
            </w:r>
            <w:r w:rsidR="00005B85" w:rsidRPr="00005B85">
              <w:rPr>
                <w:lang w:val="en-GB"/>
              </w:rPr>
              <w:t xml:space="preserve">ST  </w:t>
            </w:r>
          </w:p>
          <w:p w14:paraId="2855889A" w14:textId="4E3E1407" w:rsidR="00005B85" w:rsidRPr="0021721E" w:rsidRDefault="00E52425" w:rsidP="00FD6993">
            <w:pPr>
              <w:spacing w:after="120"/>
              <w:rPr>
                <w:sz w:val="22"/>
                <w:szCs w:val="22"/>
                <w:lang w:val="en-GB"/>
              </w:rPr>
            </w:pPr>
            <w:sdt>
              <w:sdtPr>
                <w:rPr>
                  <w:sz w:val="24"/>
                  <w:szCs w:val="24"/>
                  <w:lang w:val="en-GB"/>
                </w:rPr>
                <w:id w:val="-78256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B85" w:rsidRPr="0021721E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  <w:r w:rsidR="00005B85" w:rsidRPr="0021721E">
              <w:rPr>
                <w:sz w:val="24"/>
                <w:szCs w:val="24"/>
                <w:lang w:val="en-GB"/>
              </w:rPr>
              <w:t xml:space="preserve"> A</w:t>
            </w:r>
            <w:r w:rsidR="00005B85" w:rsidRPr="0021721E">
              <w:rPr>
                <w:lang w:val="en-GB"/>
              </w:rPr>
              <w:t>nnan:</w:t>
            </w:r>
          </w:p>
        </w:tc>
      </w:tr>
      <w:bookmarkEnd w:id="0"/>
    </w:tbl>
    <w:p w14:paraId="2D12D764" w14:textId="77777777" w:rsidR="00005B85" w:rsidRPr="0021721E" w:rsidRDefault="00005B85" w:rsidP="00B37193">
      <w:pPr>
        <w:rPr>
          <w:u w:val="single"/>
          <w:lang w:val="en-GB"/>
        </w:rPr>
      </w:pPr>
    </w:p>
    <w:p w14:paraId="41EF2626" w14:textId="23D3F8EB" w:rsidR="004A5AEA" w:rsidRPr="004361C2" w:rsidRDefault="004A5AEA" w:rsidP="00B37193">
      <w:pPr>
        <w:rPr>
          <w:i/>
          <w:iCs/>
        </w:rPr>
      </w:pPr>
      <w:r w:rsidRPr="004361C2">
        <w:rPr>
          <w:i/>
          <w:iCs/>
        </w:rPr>
        <w:t>Kommentera följande påståenden (10 = stämmer helt, 1= stämmer inte alls)</w:t>
      </w:r>
    </w:p>
    <w:p w14:paraId="638E672D" w14:textId="1F4CF2A6" w:rsidR="004A5AEA" w:rsidRPr="00005B85" w:rsidRDefault="002727DC" w:rsidP="004A5AEA">
      <w:r w:rsidRPr="00005B85">
        <w:t xml:space="preserve">När jag kom till enheten var jag väntad och handledare utsedd 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"/>
        <w:gridCol w:w="792"/>
        <w:gridCol w:w="792"/>
        <w:gridCol w:w="793"/>
        <w:gridCol w:w="793"/>
        <w:gridCol w:w="793"/>
        <w:gridCol w:w="793"/>
        <w:gridCol w:w="793"/>
        <w:gridCol w:w="793"/>
        <w:gridCol w:w="793"/>
      </w:tblGrid>
      <w:tr w:rsidR="00EE2FD0" w14:paraId="7FA68498" w14:textId="77777777" w:rsidTr="00EE2FD0">
        <w:tc>
          <w:tcPr>
            <w:tcW w:w="792" w:type="dxa"/>
          </w:tcPr>
          <w:p w14:paraId="29740B09" w14:textId="2FF5522D" w:rsidR="00EE2FD0" w:rsidRDefault="00EE2FD0" w:rsidP="004A5AEA">
            <w:pPr>
              <w:rPr>
                <w:sz w:val="22"/>
                <w:szCs w:val="22"/>
              </w:rPr>
            </w:pPr>
            <w:bookmarkStart w:id="1" w:name="_Hlk161655415"/>
            <w:r>
              <w:rPr>
                <w:sz w:val="22"/>
                <w:szCs w:val="22"/>
              </w:rPr>
              <w:t>1</w:t>
            </w:r>
          </w:p>
        </w:tc>
        <w:tc>
          <w:tcPr>
            <w:tcW w:w="792" w:type="dxa"/>
          </w:tcPr>
          <w:p w14:paraId="63D82093" w14:textId="77777777" w:rsidR="00EE2FD0" w:rsidRDefault="00EE2FD0" w:rsidP="004A5AEA">
            <w:pPr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14:paraId="75668C1A" w14:textId="77777777" w:rsidR="00EE2FD0" w:rsidRDefault="00EE2FD0" w:rsidP="004A5AEA">
            <w:pPr>
              <w:rPr>
                <w:sz w:val="22"/>
                <w:szCs w:val="22"/>
              </w:rPr>
            </w:pPr>
          </w:p>
        </w:tc>
        <w:tc>
          <w:tcPr>
            <w:tcW w:w="793" w:type="dxa"/>
          </w:tcPr>
          <w:p w14:paraId="7A19C671" w14:textId="77777777" w:rsidR="00EE2FD0" w:rsidRDefault="00EE2FD0" w:rsidP="004A5AEA">
            <w:pPr>
              <w:rPr>
                <w:sz w:val="22"/>
                <w:szCs w:val="22"/>
              </w:rPr>
            </w:pPr>
          </w:p>
        </w:tc>
        <w:tc>
          <w:tcPr>
            <w:tcW w:w="793" w:type="dxa"/>
          </w:tcPr>
          <w:p w14:paraId="49DEC6C6" w14:textId="77777777" w:rsidR="00EE2FD0" w:rsidRDefault="00EE2FD0" w:rsidP="004A5AEA">
            <w:pPr>
              <w:rPr>
                <w:sz w:val="22"/>
                <w:szCs w:val="22"/>
              </w:rPr>
            </w:pPr>
          </w:p>
        </w:tc>
        <w:tc>
          <w:tcPr>
            <w:tcW w:w="793" w:type="dxa"/>
          </w:tcPr>
          <w:p w14:paraId="027C7F29" w14:textId="77777777" w:rsidR="00EE2FD0" w:rsidRDefault="00EE2FD0" w:rsidP="004A5AEA">
            <w:pPr>
              <w:rPr>
                <w:sz w:val="22"/>
                <w:szCs w:val="22"/>
              </w:rPr>
            </w:pPr>
          </w:p>
        </w:tc>
        <w:tc>
          <w:tcPr>
            <w:tcW w:w="793" w:type="dxa"/>
          </w:tcPr>
          <w:p w14:paraId="7D270A94" w14:textId="77777777" w:rsidR="00EE2FD0" w:rsidRDefault="00EE2FD0" w:rsidP="004A5AEA">
            <w:pPr>
              <w:rPr>
                <w:sz w:val="22"/>
                <w:szCs w:val="22"/>
              </w:rPr>
            </w:pPr>
          </w:p>
        </w:tc>
        <w:tc>
          <w:tcPr>
            <w:tcW w:w="793" w:type="dxa"/>
          </w:tcPr>
          <w:p w14:paraId="5DCDC2EE" w14:textId="77777777" w:rsidR="00EE2FD0" w:rsidRDefault="00EE2FD0" w:rsidP="004A5AEA">
            <w:pPr>
              <w:rPr>
                <w:sz w:val="22"/>
                <w:szCs w:val="22"/>
              </w:rPr>
            </w:pPr>
          </w:p>
        </w:tc>
        <w:tc>
          <w:tcPr>
            <w:tcW w:w="793" w:type="dxa"/>
          </w:tcPr>
          <w:p w14:paraId="39BC1C46" w14:textId="77777777" w:rsidR="00EE2FD0" w:rsidRDefault="00EE2FD0" w:rsidP="004A5AEA">
            <w:pPr>
              <w:rPr>
                <w:sz w:val="22"/>
                <w:szCs w:val="22"/>
              </w:rPr>
            </w:pPr>
          </w:p>
        </w:tc>
        <w:tc>
          <w:tcPr>
            <w:tcW w:w="793" w:type="dxa"/>
          </w:tcPr>
          <w:p w14:paraId="00956DEB" w14:textId="48CD8C71" w:rsidR="00EE2FD0" w:rsidRDefault="00EE2FD0" w:rsidP="004A5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EE2FD0" w14:paraId="3BDA1B1A" w14:textId="77777777" w:rsidTr="00EE2FD0">
        <w:tc>
          <w:tcPr>
            <w:tcW w:w="7927" w:type="dxa"/>
            <w:gridSpan w:val="10"/>
          </w:tcPr>
          <w:p w14:paraId="00B6BF8C" w14:textId="45801D3A" w:rsidR="00EE2FD0" w:rsidRDefault="00EE2FD0" w:rsidP="004A5AEA">
            <w:pPr>
              <w:rPr>
                <w:sz w:val="22"/>
                <w:szCs w:val="22"/>
              </w:rPr>
            </w:pPr>
            <w:r w:rsidRPr="00D90708">
              <w:t>Kommentar:</w:t>
            </w:r>
            <w:r>
              <w:t xml:space="preserve"> </w:t>
            </w:r>
            <w:r w:rsidRPr="007F458C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F458C">
              <w:rPr>
                <w:sz w:val="22"/>
                <w:szCs w:val="22"/>
              </w:rPr>
              <w:instrText xml:space="preserve"> FORMTEXT </w:instrText>
            </w:r>
            <w:r w:rsidRPr="007F458C">
              <w:rPr>
                <w:sz w:val="22"/>
                <w:szCs w:val="22"/>
              </w:rPr>
            </w:r>
            <w:r w:rsidRPr="007F458C">
              <w:rPr>
                <w:sz w:val="22"/>
                <w:szCs w:val="22"/>
              </w:rPr>
              <w:fldChar w:fldCharType="separate"/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sz w:val="22"/>
                <w:szCs w:val="22"/>
              </w:rPr>
              <w:fldChar w:fldCharType="end"/>
            </w:r>
            <w:r w:rsidRPr="007F458C">
              <w:rPr>
                <w:sz w:val="22"/>
                <w:szCs w:val="22"/>
              </w:rPr>
              <w:t xml:space="preserve"> </w:t>
            </w:r>
          </w:p>
          <w:p w14:paraId="7318D15C" w14:textId="77777777" w:rsidR="00EE2FD0" w:rsidRDefault="00EE2FD0" w:rsidP="004A5AEA">
            <w:pPr>
              <w:rPr>
                <w:sz w:val="22"/>
                <w:szCs w:val="22"/>
              </w:rPr>
            </w:pPr>
          </w:p>
          <w:p w14:paraId="5ED210C4" w14:textId="77777777" w:rsidR="00EE2FD0" w:rsidRDefault="00EE2FD0" w:rsidP="004A5AEA">
            <w:pPr>
              <w:rPr>
                <w:sz w:val="22"/>
                <w:szCs w:val="22"/>
              </w:rPr>
            </w:pPr>
          </w:p>
        </w:tc>
      </w:tr>
      <w:bookmarkEnd w:id="1"/>
    </w:tbl>
    <w:p w14:paraId="47C853F8" w14:textId="77777777" w:rsidR="00EE2FD0" w:rsidRPr="00882A68" w:rsidRDefault="00EE2FD0" w:rsidP="004A5AEA">
      <w:pPr>
        <w:rPr>
          <w:sz w:val="22"/>
          <w:szCs w:val="22"/>
        </w:rPr>
      </w:pPr>
    </w:p>
    <w:p w14:paraId="3187E1A1" w14:textId="64C01516" w:rsidR="004A5AEA" w:rsidRPr="00005B85" w:rsidRDefault="002727DC" w:rsidP="004A5AEA">
      <w:r w:rsidRPr="00005B85">
        <w:t>Jag fick en god introduktion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"/>
        <w:gridCol w:w="792"/>
        <w:gridCol w:w="792"/>
        <w:gridCol w:w="793"/>
        <w:gridCol w:w="793"/>
        <w:gridCol w:w="793"/>
        <w:gridCol w:w="793"/>
        <w:gridCol w:w="793"/>
        <w:gridCol w:w="793"/>
        <w:gridCol w:w="793"/>
      </w:tblGrid>
      <w:tr w:rsidR="00EE2FD0" w14:paraId="5A3FB5D4" w14:textId="77777777" w:rsidTr="00EE2FD0">
        <w:tc>
          <w:tcPr>
            <w:tcW w:w="792" w:type="dxa"/>
          </w:tcPr>
          <w:p w14:paraId="6AA0A0EE" w14:textId="37663495" w:rsidR="00EE2FD0" w:rsidRDefault="00EE2FD0" w:rsidP="004A5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2" w:type="dxa"/>
          </w:tcPr>
          <w:p w14:paraId="2F4AC5A5" w14:textId="77777777" w:rsidR="00EE2FD0" w:rsidRDefault="00EE2FD0" w:rsidP="004A5AEA">
            <w:pPr>
              <w:rPr>
                <w:sz w:val="22"/>
                <w:szCs w:val="22"/>
              </w:rPr>
            </w:pPr>
          </w:p>
        </w:tc>
        <w:tc>
          <w:tcPr>
            <w:tcW w:w="792" w:type="dxa"/>
          </w:tcPr>
          <w:p w14:paraId="628D1618" w14:textId="77777777" w:rsidR="00EE2FD0" w:rsidRDefault="00EE2FD0" w:rsidP="004A5AEA">
            <w:pPr>
              <w:rPr>
                <w:sz w:val="22"/>
                <w:szCs w:val="22"/>
              </w:rPr>
            </w:pPr>
          </w:p>
        </w:tc>
        <w:tc>
          <w:tcPr>
            <w:tcW w:w="793" w:type="dxa"/>
          </w:tcPr>
          <w:p w14:paraId="599577AD" w14:textId="77777777" w:rsidR="00EE2FD0" w:rsidRDefault="00EE2FD0" w:rsidP="004A5AEA">
            <w:pPr>
              <w:rPr>
                <w:sz w:val="22"/>
                <w:szCs w:val="22"/>
              </w:rPr>
            </w:pPr>
          </w:p>
        </w:tc>
        <w:tc>
          <w:tcPr>
            <w:tcW w:w="793" w:type="dxa"/>
          </w:tcPr>
          <w:p w14:paraId="561D0356" w14:textId="5DF4C269" w:rsidR="00EE2FD0" w:rsidRDefault="00EE2FD0" w:rsidP="004A5AEA">
            <w:pPr>
              <w:rPr>
                <w:sz w:val="22"/>
                <w:szCs w:val="22"/>
              </w:rPr>
            </w:pPr>
          </w:p>
        </w:tc>
        <w:tc>
          <w:tcPr>
            <w:tcW w:w="793" w:type="dxa"/>
          </w:tcPr>
          <w:p w14:paraId="3215CBC4" w14:textId="77777777" w:rsidR="00EE2FD0" w:rsidRDefault="00EE2FD0" w:rsidP="004A5AEA">
            <w:pPr>
              <w:rPr>
                <w:sz w:val="22"/>
                <w:szCs w:val="22"/>
              </w:rPr>
            </w:pPr>
          </w:p>
        </w:tc>
        <w:tc>
          <w:tcPr>
            <w:tcW w:w="793" w:type="dxa"/>
          </w:tcPr>
          <w:p w14:paraId="0936E9A9" w14:textId="77777777" w:rsidR="00EE2FD0" w:rsidRDefault="00EE2FD0" w:rsidP="004A5AEA">
            <w:pPr>
              <w:rPr>
                <w:sz w:val="22"/>
                <w:szCs w:val="22"/>
              </w:rPr>
            </w:pPr>
          </w:p>
        </w:tc>
        <w:tc>
          <w:tcPr>
            <w:tcW w:w="793" w:type="dxa"/>
          </w:tcPr>
          <w:p w14:paraId="1AAEA880" w14:textId="77777777" w:rsidR="00EE2FD0" w:rsidRDefault="00EE2FD0" w:rsidP="004A5AEA">
            <w:pPr>
              <w:rPr>
                <w:sz w:val="22"/>
                <w:szCs w:val="22"/>
              </w:rPr>
            </w:pPr>
          </w:p>
        </w:tc>
        <w:tc>
          <w:tcPr>
            <w:tcW w:w="793" w:type="dxa"/>
          </w:tcPr>
          <w:p w14:paraId="39830181" w14:textId="77777777" w:rsidR="00EE2FD0" w:rsidRDefault="00EE2FD0" w:rsidP="004A5AEA">
            <w:pPr>
              <w:rPr>
                <w:sz w:val="22"/>
                <w:szCs w:val="22"/>
              </w:rPr>
            </w:pPr>
          </w:p>
        </w:tc>
        <w:tc>
          <w:tcPr>
            <w:tcW w:w="793" w:type="dxa"/>
          </w:tcPr>
          <w:p w14:paraId="71DD84E2" w14:textId="7035DE29" w:rsidR="00EE2FD0" w:rsidRDefault="00EE2FD0" w:rsidP="004A5A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EE2FD0" w14:paraId="66B6C711" w14:textId="77777777" w:rsidTr="00EE2FD0">
        <w:tc>
          <w:tcPr>
            <w:tcW w:w="7927" w:type="dxa"/>
            <w:gridSpan w:val="10"/>
          </w:tcPr>
          <w:p w14:paraId="5C22A023" w14:textId="77777777" w:rsidR="00EE2FD0" w:rsidRDefault="00EE2FD0" w:rsidP="00EE2FD0">
            <w:pPr>
              <w:rPr>
                <w:sz w:val="22"/>
                <w:szCs w:val="22"/>
              </w:rPr>
            </w:pPr>
            <w:r w:rsidRPr="00D90708">
              <w:t>Kommentar:</w:t>
            </w:r>
            <w:r>
              <w:t xml:space="preserve"> </w:t>
            </w:r>
            <w:r w:rsidRPr="007F458C">
              <w:rPr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F458C">
              <w:rPr>
                <w:sz w:val="22"/>
                <w:szCs w:val="22"/>
              </w:rPr>
              <w:instrText xml:space="preserve"> FORMTEXT </w:instrText>
            </w:r>
            <w:r w:rsidRPr="007F458C">
              <w:rPr>
                <w:sz w:val="22"/>
                <w:szCs w:val="22"/>
              </w:rPr>
            </w:r>
            <w:r w:rsidRPr="007F458C">
              <w:rPr>
                <w:sz w:val="22"/>
                <w:szCs w:val="22"/>
              </w:rPr>
              <w:fldChar w:fldCharType="separate"/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noProof/>
                <w:sz w:val="22"/>
                <w:szCs w:val="22"/>
              </w:rPr>
              <w:t> </w:t>
            </w:r>
            <w:r w:rsidRPr="007F458C">
              <w:rPr>
                <w:sz w:val="22"/>
                <w:szCs w:val="22"/>
              </w:rPr>
              <w:fldChar w:fldCharType="end"/>
            </w:r>
            <w:r w:rsidRPr="007F458C">
              <w:rPr>
                <w:sz w:val="22"/>
                <w:szCs w:val="22"/>
              </w:rPr>
              <w:t xml:space="preserve"> </w:t>
            </w:r>
          </w:p>
          <w:p w14:paraId="4AAAADA8" w14:textId="77777777" w:rsidR="00EE2FD0" w:rsidRDefault="00EE2FD0" w:rsidP="004A5AEA">
            <w:pPr>
              <w:rPr>
                <w:sz w:val="22"/>
                <w:szCs w:val="22"/>
              </w:rPr>
            </w:pPr>
          </w:p>
          <w:p w14:paraId="096444F9" w14:textId="77777777" w:rsidR="00EE2FD0" w:rsidRDefault="00EE2FD0" w:rsidP="004A5AEA">
            <w:pPr>
              <w:rPr>
                <w:sz w:val="22"/>
                <w:szCs w:val="22"/>
              </w:rPr>
            </w:pPr>
          </w:p>
        </w:tc>
      </w:tr>
    </w:tbl>
    <w:p w14:paraId="6F999458" w14:textId="005AC477" w:rsidR="00FD6993" w:rsidRDefault="00FD6993" w:rsidP="004A5AEA">
      <w:pPr>
        <w:rPr>
          <w:sz w:val="22"/>
          <w:szCs w:val="22"/>
        </w:rPr>
      </w:pPr>
    </w:p>
    <w:p w14:paraId="352FC7F2" w14:textId="77777777" w:rsidR="00FD6993" w:rsidRDefault="00FD6993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1483164" w14:textId="4A587E1F" w:rsidR="004A5AEA" w:rsidRPr="0098611C" w:rsidRDefault="002727DC" w:rsidP="004A5AEA">
      <w:r w:rsidRPr="0098611C">
        <w:t xml:space="preserve">Tid för handledning är avsatt i schemat och respekteras 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"/>
        <w:gridCol w:w="792"/>
        <w:gridCol w:w="792"/>
        <w:gridCol w:w="793"/>
        <w:gridCol w:w="793"/>
        <w:gridCol w:w="793"/>
        <w:gridCol w:w="793"/>
        <w:gridCol w:w="793"/>
        <w:gridCol w:w="793"/>
        <w:gridCol w:w="793"/>
      </w:tblGrid>
      <w:tr w:rsidR="00EE2FD0" w:rsidRPr="0098611C" w14:paraId="70F71201" w14:textId="77777777" w:rsidTr="00EE2FD0">
        <w:tc>
          <w:tcPr>
            <w:tcW w:w="792" w:type="dxa"/>
          </w:tcPr>
          <w:p w14:paraId="31387FC8" w14:textId="4069A9E9" w:rsidR="00EE2FD0" w:rsidRPr="0098611C" w:rsidRDefault="0067364A" w:rsidP="004A5AEA">
            <w:r w:rsidRPr="0098611C">
              <w:lastRenderedPageBreak/>
              <w:t>1</w:t>
            </w:r>
          </w:p>
        </w:tc>
        <w:tc>
          <w:tcPr>
            <w:tcW w:w="792" w:type="dxa"/>
          </w:tcPr>
          <w:p w14:paraId="5F8AEEE6" w14:textId="77777777" w:rsidR="00EE2FD0" w:rsidRPr="0098611C" w:rsidRDefault="00EE2FD0" w:rsidP="004A5AEA"/>
        </w:tc>
        <w:tc>
          <w:tcPr>
            <w:tcW w:w="792" w:type="dxa"/>
          </w:tcPr>
          <w:p w14:paraId="6FFBE630" w14:textId="77777777" w:rsidR="00EE2FD0" w:rsidRPr="0098611C" w:rsidRDefault="00EE2FD0" w:rsidP="004A5AEA"/>
        </w:tc>
        <w:tc>
          <w:tcPr>
            <w:tcW w:w="793" w:type="dxa"/>
          </w:tcPr>
          <w:p w14:paraId="2DBAAA36" w14:textId="77777777" w:rsidR="00EE2FD0" w:rsidRPr="0098611C" w:rsidRDefault="00EE2FD0" w:rsidP="004A5AEA"/>
        </w:tc>
        <w:tc>
          <w:tcPr>
            <w:tcW w:w="793" w:type="dxa"/>
          </w:tcPr>
          <w:p w14:paraId="6D20AD4F" w14:textId="77777777" w:rsidR="00EE2FD0" w:rsidRPr="0098611C" w:rsidRDefault="00EE2FD0" w:rsidP="004A5AEA"/>
        </w:tc>
        <w:tc>
          <w:tcPr>
            <w:tcW w:w="793" w:type="dxa"/>
          </w:tcPr>
          <w:p w14:paraId="19A5ABC8" w14:textId="77777777" w:rsidR="00EE2FD0" w:rsidRPr="0098611C" w:rsidRDefault="00EE2FD0" w:rsidP="004A5AEA"/>
        </w:tc>
        <w:tc>
          <w:tcPr>
            <w:tcW w:w="793" w:type="dxa"/>
          </w:tcPr>
          <w:p w14:paraId="03BBE9B5" w14:textId="77777777" w:rsidR="00EE2FD0" w:rsidRPr="0098611C" w:rsidRDefault="00EE2FD0" w:rsidP="004A5AEA"/>
        </w:tc>
        <w:tc>
          <w:tcPr>
            <w:tcW w:w="793" w:type="dxa"/>
          </w:tcPr>
          <w:p w14:paraId="5B017442" w14:textId="77777777" w:rsidR="00EE2FD0" w:rsidRPr="0098611C" w:rsidRDefault="00EE2FD0" w:rsidP="004A5AEA"/>
        </w:tc>
        <w:tc>
          <w:tcPr>
            <w:tcW w:w="793" w:type="dxa"/>
          </w:tcPr>
          <w:p w14:paraId="61D5E7F5" w14:textId="77777777" w:rsidR="00EE2FD0" w:rsidRPr="0098611C" w:rsidRDefault="00EE2FD0" w:rsidP="004A5AEA"/>
        </w:tc>
        <w:tc>
          <w:tcPr>
            <w:tcW w:w="793" w:type="dxa"/>
          </w:tcPr>
          <w:p w14:paraId="663095FE" w14:textId="3B7ACC2E" w:rsidR="00EE2FD0" w:rsidRPr="0098611C" w:rsidRDefault="0067364A" w:rsidP="004A5AEA">
            <w:r w:rsidRPr="0098611C">
              <w:t>10</w:t>
            </w:r>
          </w:p>
        </w:tc>
      </w:tr>
      <w:tr w:rsidR="00EE2FD0" w:rsidRPr="0098611C" w14:paraId="27D2AEB0" w14:textId="77777777" w:rsidTr="00EE2FD0">
        <w:tc>
          <w:tcPr>
            <w:tcW w:w="7927" w:type="dxa"/>
            <w:gridSpan w:val="10"/>
          </w:tcPr>
          <w:p w14:paraId="71580C2E" w14:textId="77777777" w:rsidR="00EE2FD0" w:rsidRPr="0098611C" w:rsidRDefault="00EE2FD0" w:rsidP="004A5AEA">
            <w:r w:rsidRPr="0098611C">
              <w:t xml:space="preserve">Kommentar: </w:t>
            </w:r>
            <w:r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8611C">
              <w:instrText xml:space="preserve"> FORMTEXT </w:instrText>
            </w:r>
            <w:r w:rsidRPr="0098611C">
              <w:fldChar w:fldCharType="separate"/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fldChar w:fldCharType="end"/>
            </w:r>
          </w:p>
          <w:p w14:paraId="552006B5" w14:textId="77777777" w:rsidR="00EE2FD0" w:rsidRPr="0098611C" w:rsidRDefault="00EE2FD0" w:rsidP="004A5AEA"/>
          <w:p w14:paraId="4CE928E5" w14:textId="41517B12" w:rsidR="00EE2FD0" w:rsidRPr="0098611C" w:rsidRDefault="00EE2FD0" w:rsidP="004A5AEA"/>
        </w:tc>
      </w:tr>
    </w:tbl>
    <w:p w14:paraId="41593603" w14:textId="77777777" w:rsidR="00EE2FD0" w:rsidRPr="0098611C" w:rsidRDefault="00EE2FD0" w:rsidP="004A5AEA"/>
    <w:p w14:paraId="51B909BA" w14:textId="275CD6F3" w:rsidR="004A5AEA" w:rsidRPr="0098611C" w:rsidRDefault="00882A68" w:rsidP="004A5AEA">
      <w:r w:rsidRPr="0098611C">
        <w:t>Jag vet vad som förväntas av mig och vem jag ska fråga vid behov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"/>
        <w:gridCol w:w="792"/>
        <w:gridCol w:w="792"/>
        <w:gridCol w:w="793"/>
        <w:gridCol w:w="793"/>
        <w:gridCol w:w="793"/>
        <w:gridCol w:w="793"/>
        <w:gridCol w:w="793"/>
        <w:gridCol w:w="793"/>
        <w:gridCol w:w="793"/>
      </w:tblGrid>
      <w:tr w:rsidR="00EE2FD0" w:rsidRPr="0098611C" w14:paraId="0F906D8D" w14:textId="77777777" w:rsidTr="00EE2FD0">
        <w:tc>
          <w:tcPr>
            <w:tcW w:w="792" w:type="dxa"/>
          </w:tcPr>
          <w:p w14:paraId="2CF0B2A8" w14:textId="35FE9A87" w:rsidR="00EE2FD0" w:rsidRPr="0098611C" w:rsidRDefault="00EE2FD0" w:rsidP="004A5AEA">
            <w:r w:rsidRPr="0098611C">
              <w:t>1</w:t>
            </w:r>
          </w:p>
        </w:tc>
        <w:tc>
          <w:tcPr>
            <w:tcW w:w="792" w:type="dxa"/>
          </w:tcPr>
          <w:p w14:paraId="2902A94E" w14:textId="77777777" w:rsidR="00EE2FD0" w:rsidRPr="0098611C" w:rsidRDefault="00EE2FD0" w:rsidP="004A5AEA"/>
        </w:tc>
        <w:tc>
          <w:tcPr>
            <w:tcW w:w="792" w:type="dxa"/>
          </w:tcPr>
          <w:p w14:paraId="6625D9BE" w14:textId="77777777" w:rsidR="00EE2FD0" w:rsidRPr="0098611C" w:rsidRDefault="00EE2FD0" w:rsidP="004A5AEA"/>
        </w:tc>
        <w:tc>
          <w:tcPr>
            <w:tcW w:w="793" w:type="dxa"/>
          </w:tcPr>
          <w:p w14:paraId="551F4801" w14:textId="77777777" w:rsidR="00EE2FD0" w:rsidRPr="0098611C" w:rsidRDefault="00EE2FD0" w:rsidP="004A5AEA"/>
        </w:tc>
        <w:tc>
          <w:tcPr>
            <w:tcW w:w="793" w:type="dxa"/>
          </w:tcPr>
          <w:p w14:paraId="2C1A437A" w14:textId="77777777" w:rsidR="00EE2FD0" w:rsidRPr="0098611C" w:rsidRDefault="00EE2FD0" w:rsidP="004A5AEA"/>
        </w:tc>
        <w:tc>
          <w:tcPr>
            <w:tcW w:w="793" w:type="dxa"/>
          </w:tcPr>
          <w:p w14:paraId="069B757E" w14:textId="77777777" w:rsidR="00EE2FD0" w:rsidRPr="0098611C" w:rsidRDefault="00EE2FD0" w:rsidP="004A5AEA"/>
        </w:tc>
        <w:tc>
          <w:tcPr>
            <w:tcW w:w="793" w:type="dxa"/>
          </w:tcPr>
          <w:p w14:paraId="14F711E8" w14:textId="77777777" w:rsidR="00EE2FD0" w:rsidRPr="0098611C" w:rsidRDefault="00EE2FD0" w:rsidP="004A5AEA"/>
        </w:tc>
        <w:tc>
          <w:tcPr>
            <w:tcW w:w="793" w:type="dxa"/>
          </w:tcPr>
          <w:p w14:paraId="6576AE6C" w14:textId="77777777" w:rsidR="00EE2FD0" w:rsidRPr="0098611C" w:rsidRDefault="00EE2FD0" w:rsidP="004A5AEA"/>
        </w:tc>
        <w:tc>
          <w:tcPr>
            <w:tcW w:w="793" w:type="dxa"/>
          </w:tcPr>
          <w:p w14:paraId="150E4778" w14:textId="77777777" w:rsidR="00EE2FD0" w:rsidRPr="0098611C" w:rsidRDefault="00EE2FD0" w:rsidP="004A5AEA"/>
        </w:tc>
        <w:tc>
          <w:tcPr>
            <w:tcW w:w="793" w:type="dxa"/>
          </w:tcPr>
          <w:p w14:paraId="5FD87F17" w14:textId="1EF81DFA" w:rsidR="00EE2FD0" w:rsidRPr="0098611C" w:rsidRDefault="00EE2FD0" w:rsidP="004A5AEA">
            <w:r w:rsidRPr="0098611C">
              <w:t>10</w:t>
            </w:r>
          </w:p>
        </w:tc>
      </w:tr>
      <w:tr w:rsidR="00EE2FD0" w:rsidRPr="0098611C" w14:paraId="3261FE99" w14:textId="77777777" w:rsidTr="00EE2FD0">
        <w:tc>
          <w:tcPr>
            <w:tcW w:w="7927" w:type="dxa"/>
            <w:gridSpan w:val="10"/>
          </w:tcPr>
          <w:p w14:paraId="2C7595BF" w14:textId="77777777" w:rsidR="00EE2FD0" w:rsidRPr="0098611C" w:rsidRDefault="00EE2FD0" w:rsidP="00EE2FD0">
            <w:r w:rsidRPr="0098611C">
              <w:t xml:space="preserve">Kommentar: </w:t>
            </w:r>
            <w:r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8611C">
              <w:instrText xml:space="preserve"> FORMTEXT </w:instrText>
            </w:r>
            <w:r w:rsidRPr="0098611C">
              <w:fldChar w:fldCharType="separate"/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fldChar w:fldCharType="end"/>
            </w:r>
          </w:p>
          <w:p w14:paraId="7BC83C7E" w14:textId="77777777" w:rsidR="00EE2FD0" w:rsidRPr="0098611C" w:rsidRDefault="00EE2FD0" w:rsidP="004A5AEA"/>
          <w:p w14:paraId="3DB3B636" w14:textId="77777777" w:rsidR="00EE2FD0" w:rsidRPr="0098611C" w:rsidRDefault="00EE2FD0" w:rsidP="004A5AEA"/>
        </w:tc>
      </w:tr>
    </w:tbl>
    <w:p w14:paraId="1625D93C" w14:textId="77777777" w:rsidR="00EE2FD0" w:rsidRPr="0098611C" w:rsidRDefault="00EE2FD0" w:rsidP="004A5AEA"/>
    <w:p w14:paraId="33D14B41" w14:textId="2659D2FA" w:rsidR="004A5AEA" w:rsidRPr="0098611C" w:rsidRDefault="00882A68" w:rsidP="004A5AEA">
      <w:r w:rsidRPr="0098611C">
        <w:t xml:space="preserve">Min handledare (eller annan instruktör) är tillgänglig hela </w:t>
      </w:r>
      <w:r w:rsidR="002727DC" w:rsidRPr="0098611C">
        <w:t>arbetstiden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"/>
        <w:gridCol w:w="792"/>
        <w:gridCol w:w="792"/>
        <w:gridCol w:w="793"/>
        <w:gridCol w:w="793"/>
        <w:gridCol w:w="793"/>
        <w:gridCol w:w="793"/>
        <w:gridCol w:w="793"/>
        <w:gridCol w:w="793"/>
        <w:gridCol w:w="793"/>
      </w:tblGrid>
      <w:tr w:rsidR="00EE2FD0" w:rsidRPr="0098611C" w14:paraId="70B76F47" w14:textId="77777777" w:rsidTr="00EE2FD0">
        <w:tc>
          <w:tcPr>
            <w:tcW w:w="792" w:type="dxa"/>
          </w:tcPr>
          <w:p w14:paraId="117D1C39" w14:textId="2F34C42C" w:rsidR="00EE2FD0" w:rsidRPr="0098611C" w:rsidRDefault="00EE2FD0" w:rsidP="004A5AEA">
            <w:r w:rsidRPr="0098611C">
              <w:t>1</w:t>
            </w:r>
          </w:p>
        </w:tc>
        <w:tc>
          <w:tcPr>
            <w:tcW w:w="792" w:type="dxa"/>
          </w:tcPr>
          <w:p w14:paraId="07B078F3" w14:textId="77777777" w:rsidR="00EE2FD0" w:rsidRPr="0098611C" w:rsidRDefault="00EE2FD0" w:rsidP="004A5AEA"/>
        </w:tc>
        <w:tc>
          <w:tcPr>
            <w:tcW w:w="792" w:type="dxa"/>
          </w:tcPr>
          <w:p w14:paraId="181CA546" w14:textId="77777777" w:rsidR="00EE2FD0" w:rsidRPr="0098611C" w:rsidRDefault="00EE2FD0" w:rsidP="004A5AEA"/>
        </w:tc>
        <w:tc>
          <w:tcPr>
            <w:tcW w:w="793" w:type="dxa"/>
          </w:tcPr>
          <w:p w14:paraId="1DFD1B3D" w14:textId="77777777" w:rsidR="00EE2FD0" w:rsidRPr="0098611C" w:rsidRDefault="00EE2FD0" w:rsidP="004A5AEA"/>
        </w:tc>
        <w:tc>
          <w:tcPr>
            <w:tcW w:w="793" w:type="dxa"/>
          </w:tcPr>
          <w:p w14:paraId="120ABE77" w14:textId="77777777" w:rsidR="00EE2FD0" w:rsidRPr="0098611C" w:rsidRDefault="00EE2FD0" w:rsidP="004A5AEA"/>
        </w:tc>
        <w:tc>
          <w:tcPr>
            <w:tcW w:w="793" w:type="dxa"/>
          </w:tcPr>
          <w:p w14:paraId="4139A3C3" w14:textId="77777777" w:rsidR="00EE2FD0" w:rsidRPr="0098611C" w:rsidRDefault="00EE2FD0" w:rsidP="004A5AEA"/>
        </w:tc>
        <w:tc>
          <w:tcPr>
            <w:tcW w:w="793" w:type="dxa"/>
          </w:tcPr>
          <w:p w14:paraId="5B4C4315" w14:textId="77777777" w:rsidR="00EE2FD0" w:rsidRPr="0098611C" w:rsidRDefault="00EE2FD0" w:rsidP="004A5AEA"/>
        </w:tc>
        <w:tc>
          <w:tcPr>
            <w:tcW w:w="793" w:type="dxa"/>
          </w:tcPr>
          <w:p w14:paraId="17B67544" w14:textId="77777777" w:rsidR="00EE2FD0" w:rsidRPr="0098611C" w:rsidRDefault="00EE2FD0" w:rsidP="004A5AEA"/>
        </w:tc>
        <w:tc>
          <w:tcPr>
            <w:tcW w:w="793" w:type="dxa"/>
          </w:tcPr>
          <w:p w14:paraId="4DBD761D" w14:textId="77777777" w:rsidR="00EE2FD0" w:rsidRPr="0098611C" w:rsidRDefault="00EE2FD0" w:rsidP="004A5AEA"/>
        </w:tc>
        <w:tc>
          <w:tcPr>
            <w:tcW w:w="793" w:type="dxa"/>
          </w:tcPr>
          <w:p w14:paraId="78690A27" w14:textId="1588FCCD" w:rsidR="00EE2FD0" w:rsidRPr="0098611C" w:rsidRDefault="00EE2FD0" w:rsidP="004A5AEA">
            <w:r w:rsidRPr="0098611C">
              <w:t>10</w:t>
            </w:r>
          </w:p>
        </w:tc>
      </w:tr>
      <w:tr w:rsidR="00EE2FD0" w:rsidRPr="0098611C" w14:paraId="5EA16DE8" w14:textId="77777777" w:rsidTr="00EE2FD0">
        <w:tc>
          <w:tcPr>
            <w:tcW w:w="7927" w:type="dxa"/>
            <w:gridSpan w:val="10"/>
          </w:tcPr>
          <w:p w14:paraId="0ACB2AC7" w14:textId="77777777" w:rsidR="00EE2FD0" w:rsidRPr="0098611C" w:rsidRDefault="00EE2FD0" w:rsidP="00EE2FD0">
            <w:r w:rsidRPr="0098611C">
              <w:t xml:space="preserve">Kommentar: </w:t>
            </w:r>
            <w:r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8611C">
              <w:instrText xml:space="preserve"> FORMTEXT </w:instrText>
            </w:r>
            <w:r w:rsidRPr="0098611C">
              <w:fldChar w:fldCharType="separate"/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fldChar w:fldCharType="end"/>
            </w:r>
          </w:p>
          <w:p w14:paraId="7BC347D1" w14:textId="77777777" w:rsidR="00EE2FD0" w:rsidRPr="0098611C" w:rsidRDefault="00EE2FD0" w:rsidP="00EE2FD0"/>
          <w:p w14:paraId="684FF61C" w14:textId="77777777" w:rsidR="00EE2FD0" w:rsidRPr="0098611C" w:rsidRDefault="00EE2FD0" w:rsidP="004A5AEA"/>
        </w:tc>
      </w:tr>
    </w:tbl>
    <w:p w14:paraId="0C5EF3C8" w14:textId="77777777" w:rsidR="00EE2FD0" w:rsidRPr="0098611C" w:rsidRDefault="00EE2FD0" w:rsidP="004A5AEA"/>
    <w:p w14:paraId="020EFE9D" w14:textId="083AE2AC" w:rsidR="004A5AEA" w:rsidRPr="0098611C" w:rsidRDefault="00882A68" w:rsidP="004A5AEA">
      <w:r w:rsidRPr="0098611C">
        <w:t>Min handledare är lyhörd för mina behov – jag kan påverka innehållet i våra möten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"/>
        <w:gridCol w:w="792"/>
        <w:gridCol w:w="792"/>
        <w:gridCol w:w="793"/>
        <w:gridCol w:w="793"/>
        <w:gridCol w:w="793"/>
        <w:gridCol w:w="793"/>
        <w:gridCol w:w="793"/>
        <w:gridCol w:w="793"/>
        <w:gridCol w:w="793"/>
      </w:tblGrid>
      <w:tr w:rsidR="00EE2FD0" w:rsidRPr="0098611C" w14:paraId="1DB3EF81" w14:textId="77777777" w:rsidTr="00EE2FD0">
        <w:tc>
          <w:tcPr>
            <w:tcW w:w="792" w:type="dxa"/>
          </w:tcPr>
          <w:p w14:paraId="22523EA2" w14:textId="032EA320" w:rsidR="00EE2FD0" w:rsidRPr="0098611C" w:rsidRDefault="00EE2FD0" w:rsidP="004A5AEA">
            <w:r w:rsidRPr="0098611C">
              <w:t>1</w:t>
            </w:r>
          </w:p>
        </w:tc>
        <w:tc>
          <w:tcPr>
            <w:tcW w:w="792" w:type="dxa"/>
          </w:tcPr>
          <w:p w14:paraId="4839977B" w14:textId="77777777" w:rsidR="00EE2FD0" w:rsidRPr="0098611C" w:rsidRDefault="00EE2FD0" w:rsidP="004A5AEA"/>
        </w:tc>
        <w:tc>
          <w:tcPr>
            <w:tcW w:w="792" w:type="dxa"/>
          </w:tcPr>
          <w:p w14:paraId="64752039" w14:textId="77777777" w:rsidR="00EE2FD0" w:rsidRPr="0098611C" w:rsidRDefault="00EE2FD0" w:rsidP="004A5AEA"/>
        </w:tc>
        <w:tc>
          <w:tcPr>
            <w:tcW w:w="793" w:type="dxa"/>
          </w:tcPr>
          <w:p w14:paraId="7C62230A" w14:textId="77777777" w:rsidR="00EE2FD0" w:rsidRPr="0098611C" w:rsidRDefault="00EE2FD0" w:rsidP="004A5AEA"/>
        </w:tc>
        <w:tc>
          <w:tcPr>
            <w:tcW w:w="793" w:type="dxa"/>
          </w:tcPr>
          <w:p w14:paraId="5BE72BE5" w14:textId="77777777" w:rsidR="00EE2FD0" w:rsidRPr="0098611C" w:rsidRDefault="00EE2FD0" w:rsidP="004A5AEA"/>
        </w:tc>
        <w:tc>
          <w:tcPr>
            <w:tcW w:w="793" w:type="dxa"/>
          </w:tcPr>
          <w:p w14:paraId="4E8BD45F" w14:textId="77777777" w:rsidR="00EE2FD0" w:rsidRPr="0098611C" w:rsidRDefault="00EE2FD0" w:rsidP="004A5AEA"/>
        </w:tc>
        <w:tc>
          <w:tcPr>
            <w:tcW w:w="793" w:type="dxa"/>
          </w:tcPr>
          <w:p w14:paraId="655F14BB" w14:textId="77777777" w:rsidR="00EE2FD0" w:rsidRPr="0098611C" w:rsidRDefault="00EE2FD0" w:rsidP="004A5AEA"/>
        </w:tc>
        <w:tc>
          <w:tcPr>
            <w:tcW w:w="793" w:type="dxa"/>
          </w:tcPr>
          <w:p w14:paraId="0BAB2A12" w14:textId="77777777" w:rsidR="00EE2FD0" w:rsidRPr="0098611C" w:rsidRDefault="00EE2FD0" w:rsidP="004A5AEA"/>
        </w:tc>
        <w:tc>
          <w:tcPr>
            <w:tcW w:w="793" w:type="dxa"/>
          </w:tcPr>
          <w:p w14:paraId="4079A9BD" w14:textId="77777777" w:rsidR="00EE2FD0" w:rsidRPr="0098611C" w:rsidRDefault="00EE2FD0" w:rsidP="004A5AEA"/>
        </w:tc>
        <w:tc>
          <w:tcPr>
            <w:tcW w:w="793" w:type="dxa"/>
          </w:tcPr>
          <w:p w14:paraId="16719027" w14:textId="166E3BC6" w:rsidR="00EE2FD0" w:rsidRPr="0098611C" w:rsidRDefault="00EE2FD0" w:rsidP="004A5AEA">
            <w:r w:rsidRPr="0098611C">
              <w:t>10</w:t>
            </w:r>
          </w:p>
        </w:tc>
      </w:tr>
      <w:tr w:rsidR="00EE2FD0" w:rsidRPr="0098611C" w14:paraId="7E24CE25" w14:textId="77777777" w:rsidTr="00EE2FD0">
        <w:tc>
          <w:tcPr>
            <w:tcW w:w="7927" w:type="dxa"/>
            <w:gridSpan w:val="10"/>
          </w:tcPr>
          <w:p w14:paraId="49C6FA26" w14:textId="77777777" w:rsidR="00EE2FD0" w:rsidRPr="0098611C" w:rsidRDefault="00EE2FD0" w:rsidP="00EE2FD0">
            <w:r w:rsidRPr="0098611C">
              <w:t xml:space="preserve">Kommentar: </w:t>
            </w:r>
            <w:r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8611C">
              <w:instrText xml:space="preserve"> FORMTEXT </w:instrText>
            </w:r>
            <w:r w:rsidRPr="0098611C">
              <w:fldChar w:fldCharType="separate"/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fldChar w:fldCharType="end"/>
            </w:r>
          </w:p>
          <w:p w14:paraId="095F0AFE" w14:textId="77777777" w:rsidR="00EE2FD0" w:rsidRPr="0098611C" w:rsidRDefault="00EE2FD0" w:rsidP="004A5AEA"/>
          <w:p w14:paraId="36052337" w14:textId="77777777" w:rsidR="00EE2FD0" w:rsidRPr="0098611C" w:rsidRDefault="00EE2FD0" w:rsidP="004A5AEA"/>
        </w:tc>
      </w:tr>
    </w:tbl>
    <w:p w14:paraId="38EF904B" w14:textId="77777777" w:rsidR="00EE2FD0" w:rsidRPr="0098611C" w:rsidRDefault="00EE2FD0" w:rsidP="004A5AEA"/>
    <w:p w14:paraId="1024A0F5" w14:textId="1A66C9C8" w:rsidR="004A5AEA" w:rsidRPr="0098611C" w:rsidRDefault="00882A68" w:rsidP="004A5AEA">
      <w:r w:rsidRPr="0098611C">
        <w:t>Det känns att min handledare är väl förberedd vid våra möten</w:t>
      </w:r>
      <w:r w:rsidR="002727DC" w:rsidRPr="0098611C">
        <w:t xml:space="preserve"> och insatt i mina lärandemål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"/>
        <w:gridCol w:w="792"/>
        <w:gridCol w:w="792"/>
        <w:gridCol w:w="793"/>
        <w:gridCol w:w="793"/>
        <w:gridCol w:w="793"/>
        <w:gridCol w:w="793"/>
        <w:gridCol w:w="793"/>
        <w:gridCol w:w="793"/>
        <w:gridCol w:w="793"/>
      </w:tblGrid>
      <w:tr w:rsidR="00EE2FD0" w:rsidRPr="0098611C" w14:paraId="14B7A1F9" w14:textId="77777777" w:rsidTr="00EE2FD0">
        <w:tc>
          <w:tcPr>
            <w:tcW w:w="792" w:type="dxa"/>
          </w:tcPr>
          <w:p w14:paraId="5FA29F84" w14:textId="54E43F4E" w:rsidR="00EE2FD0" w:rsidRPr="0098611C" w:rsidRDefault="00EE2FD0" w:rsidP="004A5AEA">
            <w:r w:rsidRPr="0098611C">
              <w:t>1</w:t>
            </w:r>
          </w:p>
        </w:tc>
        <w:tc>
          <w:tcPr>
            <w:tcW w:w="792" w:type="dxa"/>
          </w:tcPr>
          <w:p w14:paraId="7CCE7C2B" w14:textId="77777777" w:rsidR="00EE2FD0" w:rsidRPr="0098611C" w:rsidRDefault="00EE2FD0" w:rsidP="004A5AEA"/>
        </w:tc>
        <w:tc>
          <w:tcPr>
            <w:tcW w:w="792" w:type="dxa"/>
          </w:tcPr>
          <w:p w14:paraId="187E6912" w14:textId="77777777" w:rsidR="00EE2FD0" w:rsidRPr="0098611C" w:rsidRDefault="00EE2FD0" w:rsidP="004A5AEA"/>
        </w:tc>
        <w:tc>
          <w:tcPr>
            <w:tcW w:w="793" w:type="dxa"/>
          </w:tcPr>
          <w:p w14:paraId="44919D4C" w14:textId="77777777" w:rsidR="00EE2FD0" w:rsidRPr="0098611C" w:rsidRDefault="00EE2FD0" w:rsidP="004A5AEA"/>
        </w:tc>
        <w:tc>
          <w:tcPr>
            <w:tcW w:w="793" w:type="dxa"/>
          </w:tcPr>
          <w:p w14:paraId="214C4A92" w14:textId="77777777" w:rsidR="00EE2FD0" w:rsidRPr="0098611C" w:rsidRDefault="00EE2FD0" w:rsidP="004A5AEA"/>
        </w:tc>
        <w:tc>
          <w:tcPr>
            <w:tcW w:w="793" w:type="dxa"/>
          </w:tcPr>
          <w:p w14:paraId="06D59457" w14:textId="77777777" w:rsidR="00EE2FD0" w:rsidRPr="0098611C" w:rsidRDefault="00EE2FD0" w:rsidP="004A5AEA"/>
        </w:tc>
        <w:tc>
          <w:tcPr>
            <w:tcW w:w="793" w:type="dxa"/>
          </w:tcPr>
          <w:p w14:paraId="4AA88427" w14:textId="77777777" w:rsidR="00EE2FD0" w:rsidRPr="0098611C" w:rsidRDefault="00EE2FD0" w:rsidP="004A5AEA"/>
        </w:tc>
        <w:tc>
          <w:tcPr>
            <w:tcW w:w="793" w:type="dxa"/>
          </w:tcPr>
          <w:p w14:paraId="3DE2AF00" w14:textId="77777777" w:rsidR="00EE2FD0" w:rsidRPr="0098611C" w:rsidRDefault="00EE2FD0" w:rsidP="004A5AEA"/>
        </w:tc>
        <w:tc>
          <w:tcPr>
            <w:tcW w:w="793" w:type="dxa"/>
          </w:tcPr>
          <w:p w14:paraId="3C605CE1" w14:textId="77777777" w:rsidR="00EE2FD0" w:rsidRPr="0098611C" w:rsidRDefault="00EE2FD0" w:rsidP="004A5AEA"/>
        </w:tc>
        <w:tc>
          <w:tcPr>
            <w:tcW w:w="793" w:type="dxa"/>
          </w:tcPr>
          <w:p w14:paraId="57D80153" w14:textId="411875B2" w:rsidR="00EE2FD0" w:rsidRPr="0098611C" w:rsidRDefault="00EE2FD0" w:rsidP="004A5AEA">
            <w:r w:rsidRPr="0098611C">
              <w:t>10</w:t>
            </w:r>
          </w:p>
        </w:tc>
      </w:tr>
      <w:tr w:rsidR="00EE2FD0" w:rsidRPr="0098611C" w14:paraId="34DB968B" w14:textId="77777777" w:rsidTr="00EE2FD0">
        <w:tc>
          <w:tcPr>
            <w:tcW w:w="7927" w:type="dxa"/>
            <w:gridSpan w:val="10"/>
          </w:tcPr>
          <w:p w14:paraId="492BD19C" w14:textId="77777777" w:rsidR="00EE2FD0" w:rsidRPr="0098611C" w:rsidRDefault="00EE2FD0" w:rsidP="00EE2FD0">
            <w:r w:rsidRPr="0098611C">
              <w:t xml:space="preserve">Kommentar: </w:t>
            </w:r>
            <w:r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8611C">
              <w:instrText xml:space="preserve"> FORMTEXT </w:instrText>
            </w:r>
            <w:r w:rsidRPr="0098611C">
              <w:fldChar w:fldCharType="separate"/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fldChar w:fldCharType="end"/>
            </w:r>
          </w:p>
          <w:p w14:paraId="117776D6" w14:textId="77777777" w:rsidR="00EE2FD0" w:rsidRPr="0098611C" w:rsidRDefault="00EE2FD0" w:rsidP="004A5AEA"/>
          <w:p w14:paraId="2C723803" w14:textId="77777777" w:rsidR="00EE2FD0" w:rsidRPr="0098611C" w:rsidRDefault="00EE2FD0" w:rsidP="004A5AEA"/>
        </w:tc>
      </w:tr>
    </w:tbl>
    <w:p w14:paraId="6310B893" w14:textId="77777777" w:rsidR="00EE2FD0" w:rsidRPr="0098611C" w:rsidRDefault="00EE2FD0" w:rsidP="004A5AEA"/>
    <w:p w14:paraId="590AB3E2" w14:textId="44BA42C0" w:rsidR="002727DC" w:rsidRPr="0098611C" w:rsidRDefault="002727DC" w:rsidP="002727DC">
      <w:r w:rsidRPr="0098611C">
        <w:t>Sit-in/videokonsultationer har genomförts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245"/>
        <w:gridCol w:w="1267"/>
        <w:gridCol w:w="5415"/>
      </w:tblGrid>
      <w:tr w:rsidR="002727DC" w:rsidRPr="0098611C" w14:paraId="3E261773" w14:textId="77777777" w:rsidTr="00EE2FD0">
        <w:tc>
          <w:tcPr>
            <w:tcW w:w="1245" w:type="dxa"/>
          </w:tcPr>
          <w:p w14:paraId="0AA3C83C" w14:textId="6D30D4C1" w:rsidR="002727DC" w:rsidRPr="0098611C" w:rsidRDefault="002727DC" w:rsidP="00A14F94">
            <w:r w:rsidRPr="0098611C">
              <w:t>Ja</w:t>
            </w:r>
            <w:r w:rsidR="0098611C">
              <w:t xml:space="preserve">  </w:t>
            </w:r>
            <w:sdt>
              <w:sdtPr>
                <w:rPr>
                  <w:sz w:val="24"/>
                  <w:szCs w:val="24"/>
                  <w:lang w:val="en-GB"/>
                </w:rPr>
                <w:id w:val="-510607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11C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1267" w:type="dxa"/>
          </w:tcPr>
          <w:p w14:paraId="48456530" w14:textId="762F93D9" w:rsidR="002727DC" w:rsidRPr="0098611C" w:rsidRDefault="002727DC" w:rsidP="00A14F94">
            <w:r w:rsidRPr="0098611C">
              <w:t>Nej</w:t>
            </w:r>
            <w:r w:rsidR="0098611C">
              <w:t xml:space="preserve">  </w:t>
            </w:r>
            <w:sdt>
              <w:sdtPr>
                <w:rPr>
                  <w:sz w:val="24"/>
                  <w:szCs w:val="24"/>
                  <w:lang w:val="en-GB"/>
                </w:rPr>
                <w:id w:val="-432127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11C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5415" w:type="dxa"/>
          </w:tcPr>
          <w:p w14:paraId="78B5DA8A" w14:textId="225C6BEB" w:rsidR="002727DC" w:rsidRPr="0098611C" w:rsidRDefault="002727DC" w:rsidP="00A14F94">
            <w:r w:rsidRPr="0098611C">
              <w:t>Kommentar:</w:t>
            </w:r>
            <w:r w:rsidR="00D40DA0" w:rsidRPr="0098611C">
              <w:t xml:space="preserve"> </w:t>
            </w:r>
            <w:r w:rsidR="00D40DA0"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D40DA0" w:rsidRPr="0098611C">
              <w:instrText xml:space="preserve"> FORMTEXT </w:instrText>
            </w:r>
            <w:r w:rsidR="00D40DA0" w:rsidRPr="0098611C">
              <w:fldChar w:fldCharType="separate"/>
            </w:r>
            <w:r w:rsidR="00D40DA0" w:rsidRPr="0098611C">
              <w:rPr>
                <w:noProof/>
              </w:rPr>
              <w:t> </w:t>
            </w:r>
            <w:r w:rsidR="00D40DA0" w:rsidRPr="0098611C">
              <w:rPr>
                <w:noProof/>
              </w:rPr>
              <w:t> </w:t>
            </w:r>
            <w:r w:rsidR="00D40DA0" w:rsidRPr="0098611C">
              <w:rPr>
                <w:noProof/>
              </w:rPr>
              <w:t> </w:t>
            </w:r>
            <w:r w:rsidR="00D40DA0" w:rsidRPr="0098611C">
              <w:rPr>
                <w:noProof/>
              </w:rPr>
              <w:t> </w:t>
            </w:r>
            <w:r w:rsidR="00D40DA0" w:rsidRPr="0098611C">
              <w:rPr>
                <w:noProof/>
              </w:rPr>
              <w:t> </w:t>
            </w:r>
            <w:r w:rsidR="00D40DA0" w:rsidRPr="0098611C">
              <w:fldChar w:fldCharType="end"/>
            </w:r>
          </w:p>
          <w:p w14:paraId="14A10D65" w14:textId="77777777" w:rsidR="009740B2" w:rsidRPr="0098611C" w:rsidRDefault="009740B2" w:rsidP="00A14F94"/>
          <w:p w14:paraId="2947AF8A" w14:textId="03FF6AEE" w:rsidR="002727DC" w:rsidRPr="0098611C" w:rsidRDefault="002727DC" w:rsidP="00A14F94"/>
        </w:tc>
      </w:tr>
    </w:tbl>
    <w:p w14:paraId="565E7A35" w14:textId="219738B9" w:rsidR="00FD6993" w:rsidRDefault="00FD6993" w:rsidP="002727DC"/>
    <w:p w14:paraId="4167CDD3" w14:textId="77777777" w:rsidR="00FD6993" w:rsidRDefault="00FD6993">
      <w:r>
        <w:br w:type="page"/>
      </w:r>
    </w:p>
    <w:p w14:paraId="47EE71F9" w14:textId="77777777" w:rsidR="002727DC" w:rsidRPr="0098611C" w:rsidRDefault="002727DC" w:rsidP="002727DC"/>
    <w:p w14:paraId="01831E85" w14:textId="77777777" w:rsidR="002727DC" w:rsidRPr="0098611C" w:rsidRDefault="002727DC" w:rsidP="002727DC">
      <w:r w:rsidRPr="0098611C">
        <w:t>Vi har granskat journaler och intyg tillsammans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5380"/>
      </w:tblGrid>
      <w:tr w:rsidR="002727DC" w:rsidRPr="0098611C" w14:paraId="0BBCEF74" w14:textId="77777777" w:rsidTr="002F5A93">
        <w:tc>
          <w:tcPr>
            <w:tcW w:w="1271" w:type="dxa"/>
          </w:tcPr>
          <w:p w14:paraId="1E3690F0" w14:textId="227EAFE8" w:rsidR="002727DC" w:rsidRPr="0098611C" w:rsidRDefault="002727DC" w:rsidP="00A14F94">
            <w:r w:rsidRPr="0098611C">
              <w:t>Ja</w:t>
            </w:r>
            <w:r w:rsidR="0098611C">
              <w:t xml:space="preserve">  </w:t>
            </w:r>
            <w:sdt>
              <w:sdtPr>
                <w:rPr>
                  <w:sz w:val="24"/>
                  <w:szCs w:val="24"/>
                  <w:lang w:val="en-GB"/>
                </w:rPr>
                <w:id w:val="-82488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11C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1276" w:type="dxa"/>
          </w:tcPr>
          <w:p w14:paraId="2E62F8A5" w14:textId="53651088" w:rsidR="002727DC" w:rsidRPr="0098611C" w:rsidRDefault="002727DC" w:rsidP="00A14F94">
            <w:r w:rsidRPr="0098611C">
              <w:t>Nej</w:t>
            </w:r>
            <w:r w:rsidR="0098611C">
              <w:t xml:space="preserve">  </w:t>
            </w:r>
            <w:sdt>
              <w:sdtPr>
                <w:rPr>
                  <w:sz w:val="24"/>
                  <w:szCs w:val="24"/>
                  <w:lang w:val="en-GB"/>
                </w:rPr>
                <w:id w:val="2098122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611C">
                  <w:rPr>
                    <w:rFonts w:ascii="MS Gothic" w:eastAsia="MS Gothic" w:hAnsi="MS Gothic" w:hint="eastAsia"/>
                    <w:sz w:val="24"/>
                    <w:szCs w:val="24"/>
                    <w:lang w:val="en-GB"/>
                  </w:rPr>
                  <w:t>☐</w:t>
                </w:r>
              </w:sdtContent>
            </w:sdt>
          </w:p>
        </w:tc>
        <w:tc>
          <w:tcPr>
            <w:tcW w:w="5380" w:type="dxa"/>
          </w:tcPr>
          <w:p w14:paraId="54F4CA2D" w14:textId="263BD4D6" w:rsidR="002727DC" w:rsidRPr="0098611C" w:rsidRDefault="002727DC" w:rsidP="00A14F94">
            <w:r w:rsidRPr="0098611C">
              <w:t>Kommentar:</w:t>
            </w:r>
            <w:r w:rsidR="00D40DA0" w:rsidRPr="0098611C">
              <w:t xml:space="preserve"> </w:t>
            </w:r>
            <w:r w:rsidR="00D40DA0"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D40DA0" w:rsidRPr="0098611C">
              <w:instrText xml:space="preserve"> FORMTEXT </w:instrText>
            </w:r>
            <w:r w:rsidR="00D40DA0" w:rsidRPr="0098611C">
              <w:fldChar w:fldCharType="separate"/>
            </w:r>
            <w:r w:rsidR="00D40DA0" w:rsidRPr="0098611C">
              <w:rPr>
                <w:noProof/>
              </w:rPr>
              <w:t> </w:t>
            </w:r>
            <w:r w:rsidR="00D40DA0" w:rsidRPr="0098611C">
              <w:rPr>
                <w:noProof/>
              </w:rPr>
              <w:t> </w:t>
            </w:r>
            <w:r w:rsidR="00D40DA0" w:rsidRPr="0098611C">
              <w:rPr>
                <w:noProof/>
              </w:rPr>
              <w:t> </w:t>
            </w:r>
            <w:r w:rsidR="00D40DA0" w:rsidRPr="0098611C">
              <w:rPr>
                <w:noProof/>
              </w:rPr>
              <w:t> </w:t>
            </w:r>
            <w:r w:rsidR="00D40DA0" w:rsidRPr="0098611C">
              <w:rPr>
                <w:noProof/>
              </w:rPr>
              <w:t> </w:t>
            </w:r>
            <w:r w:rsidR="00D40DA0" w:rsidRPr="0098611C">
              <w:fldChar w:fldCharType="end"/>
            </w:r>
          </w:p>
          <w:p w14:paraId="652DB1B1" w14:textId="77777777" w:rsidR="009740B2" w:rsidRPr="0098611C" w:rsidRDefault="009740B2" w:rsidP="00A14F94"/>
          <w:p w14:paraId="25E98C6D" w14:textId="15D62FCF" w:rsidR="002727DC" w:rsidRPr="0098611C" w:rsidRDefault="002727DC" w:rsidP="00A14F94"/>
        </w:tc>
      </w:tr>
    </w:tbl>
    <w:p w14:paraId="6A3AF9A9" w14:textId="796195FF" w:rsidR="002727DC" w:rsidRPr="0098611C" w:rsidRDefault="002727DC" w:rsidP="002727DC"/>
    <w:p w14:paraId="172BEA4E" w14:textId="359C5AFD" w:rsidR="002727DC" w:rsidRPr="0098611C" w:rsidRDefault="002727DC" w:rsidP="002727DC">
      <w:r w:rsidRPr="0098611C">
        <w:t xml:space="preserve">Min handledare </w:t>
      </w:r>
      <w:r w:rsidR="00D6210B" w:rsidRPr="0098611C">
        <w:t>har på ett respektfullt sätt givit mig konkret och konstruktiv feedback som kan hjälpa mig utvecklas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2"/>
        <w:gridCol w:w="792"/>
        <w:gridCol w:w="792"/>
        <w:gridCol w:w="793"/>
        <w:gridCol w:w="793"/>
        <w:gridCol w:w="793"/>
        <w:gridCol w:w="793"/>
        <w:gridCol w:w="793"/>
        <w:gridCol w:w="793"/>
        <w:gridCol w:w="793"/>
      </w:tblGrid>
      <w:tr w:rsidR="00EE2FD0" w:rsidRPr="0098611C" w14:paraId="27F0AC3E" w14:textId="77777777" w:rsidTr="00EE2FD0">
        <w:tc>
          <w:tcPr>
            <w:tcW w:w="792" w:type="dxa"/>
          </w:tcPr>
          <w:p w14:paraId="78320A6A" w14:textId="04D71549" w:rsidR="00EE2FD0" w:rsidRPr="0098611C" w:rsidRDefault="00EE2FD0" w:rsidP="002727DC">
            <w:r w:rsidRPr="0098611C">
              <w:t>1</w:t>
            </w:r>
          </w:p>
        </w:tc>
        <w:tc>
          <w:tcPr>
            <w:tcW w:w="792" w:type="dxa"/>
          </w:tcPr>
          <w:p w14:paraId="32C66D42" w14:textId="77777777" w:rsidR="00EE2FD0" w:rsidRPr="0098611C" w:rsidRDefault="00EE2FD0" w:rsidP="002727DC"/>
        </w:tc>
        <w:tc>
          <w:tcPr>
            <w:tcW w:w="792" w:type="dxa"/>
          </w:tcPr>
          <w:p w14:paraId="015A546C" w14:textId="77777777" w:rsidR="00EE2FD0" w:rsidRPr="0098611C" w:rsidRDefault="00EE2FD0" w:rsidP="002727DC"/>
        </w:tc>
        <w:tc>
          <w:tcPr>
            <w:tcW w:w="793" w:type="dxa"/>
          </w:tcPr>
          <w:p w14:paraId="016565BD" w14:textId="77777777" w:rsidR="00EE2FD0" w:rsidRPr="0098611C" w:rsidRDefault="00EE2FD0" w:rsidP="002727DC"/>
        </w:tc>
        <w:tc>
          <w:tcPr>
            <w:tcW w:w="793" w:type="dxa"/>
          </w:tcPr>
          <w:p w14:paraId="29FCC779" w14:textId="77777777" w:rsidR="00EE2FD0" w:rsidRPr="0098611C" w:rsidRDefault="00EE2FD0" w:rsidP="002727DC"/>
        </w:tc>
        <w:tc>
          <w:tcPr>
            <w:tcW w:w="793" w:type="dxa"/>
          </w:tcPr>
          <w:p w14:paraId="617D3AB1" w14:textId="77777777" w:rsidR="00EE2FD0" w:rsidRPr="0098611C" w:rsidRDefault="00EE2FD0" w:rsidP="002727DC"/>
        </w:tc>
        <w:tc>
          <w:tcPr>
            <w:tcW w:w="793" w:type="dxa"/>
          </w:tcPr>
          <w:p w14:paraId="1C417FAB" w14:textId="77777777" w:rsidR="00EE2FD0" w:rsidRPr="0098611C" w:rsidRDefault="00EE2FD0" w:rsidP="002727DC"/>
        </w:tc>
        <w:tc>
          <w:tcPr>
            <w:tcW w:w="793" w:type="dxa"/>
          </w:tcPr>
          <w:p w14:paraId="17CB795F" w14:textId="77777777" w:rsidR="00EE2FD0" w:rsidRPr="0098611C" w:rsidRDefault="00EE2FD0" w:rsidP="002727DC"/>
        </w:tc>
        <w:tc>
          <w:tcPr>
            <w:tcW w:w="793" w:type="dxa"/>
          </w:tcPr>
          <w:p w14:paraId="73FBF877" w14:textId="77777777" w:rsidR="00EE2FD0" w:rsidRPr="0098611C" w:rsidRDefault="00EE2FD0" w:rsidP="002727DC"/>
        </w:tc>
        <w:tc>
          <w:tcPr>
            <w:tcW w:w="793" w:type="dxa"/>
          </w:tcPr>
          <w:p w14:paraId="2477EDF6" w14:textId="36112B2F" w:rsidR="00EE2FD0" w:rsidRPr="0098611C" w:rsidRDefault="00EE2FD0" w:rsidP="002727DC">
            <w:r w:rsidRPr="0098611C">
              <w:t>10</w:t>
            </w:r>
          </w:p>
        </w:tc>
      </w:tr>
      <w:tr w:rsidR="00EE2FD0" w:rsidRPr="0098611C" w14:paraId="5B2311B8" w14:textId="77777777" w:rsidTr="00EE2FD0">
        <w:tc>
          <w:tcPr>
            <w:tcW w:w="7927" w:type="dxa"/>
            <w:gridSpan w:val="10"/>
          </w:tcPr>
          <w:p w14:paraId="22210AD7" w14:textId="77777777" w:rsidR="00EE2FD0" w:rsidRPr="0098611C" w:rsidRDefault="00EE2FD0" w:rsidP="002727DC">
            <w:r w:rsidRPr="0098611C">
              <w:t xml:space="preserve">Kommentar: </w:t>
            </w:r>
            <w:r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8611C">
              <w:instrText xml:space="preserve"> FORMTEXT </w:instrText>
            </w:r>
            <w:r w:rsidRPr="0098611C">
              <w:fldChar w:fldCharType="separate"/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rPr>
                <w:noProof/>
              </w:rPr>
              <w:t> </w:t>
            </w:r>
            <w:r w:rsidRPr="0098611C">
              <w:fldChar w:fldCharType="end"/>
            </w:r>
          </w:p>
          <w:p w14:paraId="4EEDD92B" w14:textId="77777777" w:rsidR="00EE2FD0" w:rsidRPr="0098611C" w:rsidRDefault="00EE2FD0" w:rsidP="002727DC"/>
          <w:p w14:paraId="563C1CA0" w14:textId="15275869" w:rsidR="00EE2FD0" w:rsidRPr="0098611C" w:rsidRDefault="00EE2FD0" w:rsidP="002727DC"/>
        </w:tc>
      </w:tr>
    </w:tbl>
    <w:p w14:paraId="0B460A5C" w14:textId="77777777" w:rsidR="00EE2FD0" w:rsidRPr="0098611C" w:rsidRDefault="00EE2FD0" w:rsidP="002727DC"/>
    <w:p w14:paraId="52E65623" w14:textId="7388B9A5" w:rsidR="004A5AEA" w:rsidRPr="0098611C" w:rsidRDefault="004A5AEA" w:rsidP="004A5AEA">
      <w:r w:rsidRPr="0098611C">
        <w:t xml:space="preserve">Det här </w:t>
      </w:r>
      <w:r w:rsidR="00882A68" w:rsidRPr="0098611C">
        <w:t>är</w:t>
      </w:r>
      <w:r w:rsidRPr="0098611C">
        <w:t xml:space="preserve"> </w:t>
      </w:r>
      <w:r w:rsidR="00882A68" w:rsidRPr="0098611C">
        <w:t>min handledare bra på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37"/>
      </w:tblGrid>
      <w:tr w:rsidR="004A5AEA" w:rsidRPr="0098611C" w14:paraId="715F7771" w14:textId="77777777" w:rsidTr="00FD6993">
        <w:trPr>
          <w:trHeight w:val="1814"/>
        </w:trPr>
        <w:tc>
          <w:tcPr>
            <w:tcW w:w="7937" w:type="dxa"/>
          </w:tcPr>
          <w:p w14:paraId="03C30A00" w14:textId="0A1453EE" w:rsidR="004A5AEA" w:rsidRPr="0098611C" w:rsidRDefault="004A5AEA" w:rsidP="00A14F94">
            <w:r w:rsidRPr="0098611C">
              <w:t>Kommentar:</w:t>
            </w:r>
            <w:r w:rsidR="00D40DA0" w:rsidRPr="0098611C">
              <w:t xml:space="preserve"> </w:t>
            </w:r>
            <w:r w:rsidR="00D40DA0"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D40DA0" w:rsidRPr="0098611C">
              <w:instrText xml:space="preserve"> FORMTEXT </w:instrText>
            </w:r>
            <w:r w:rsidR="00D40DA0" w:rsidRPr="0098611C">
              <w:fldChar w:fldCharType="separate"/>
            </w:r>
            <w:r w:rsidR="00D40DA0" w:rsidRPr="0098611C">
              <w:rPr>
                <w:noProof/>
              </w:rPr>
              <w:t> </w:t>
            </w:r>
            <w:r w:rsidR="00D40DA0" w:rsidRPr="0098611C">
              <w:rPr>
                <w:noProof/>
              </w:rPr>
              <w:t> </w:t>
            </w:r>
            <w:r w:rsidR="00D40DA0" w:rsidRPr="0098611C">
              <w:rPr>
                <w:noProof/>
              </w:rPr>
              <w:t> </w:t>
            </w:r>
            <w:r w:rsidR="00D40DA0" w:rsidRPr="0098611C">
              <w:rPr>
                <w:noProof/>
              </w:rPr>
              <w:t> </w:t>
            </w:r>
            <w:r w:rsidR="00D40DA0" w:rsidRPr="0098611C">
              <w:rPr>
                <w:noProof/>
              </w:rPr>
              <w:t> </w:t>
            </w:r>
            <w:r w:rsidR="00D40DA0" w:rsidRPr="0098611C">
              <w:fldChar w:fldCharType="end"/>
            </w:r>
          </w:p>
          <w:p w14:paraId="698368FC" w14:textId="79AD12E7" w:rsidR="00D90708" w:rsidRPr="0098611C" w:rsidRDefault="00D90708" w:rsidP="00D90708">
            <w:pPr>
              <w:tabs>
                <w:tab w:val="left" w:pos="6588"/>
              </w:tabs>
            </w:pPr>
          </w:p>
        </w:tc>
      </w:tr>
    </w:tbl>
    <w:p w14:paraId="6F679FE3" w14:textId="77777777" w:rsidR="0067364A" w:rsidRPr="0098611C" w:rsidRDefault="0067364A" w:rsidP="004A5AEA"/>
    <w:p w14:paraId="2BBBEE55" w14:textId="1CBF3BD8" w:rsidR="004A5AEA" w:rsidRPr="0098611C" w:rsidRDefault="00882A68" w:rsidP="004A5AEA">
      <w:r w:rsidRPr="0098611C">
        <w:t>Det här saknade jag i vår handledning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7937"/>
      </w:tblGrid>
      <w:tr w:rsidR="004A5AEA" w:rsidRPr="0098611C" w14:paraId="6294F336" w14:textId="77777777" w:rsidTr="00FD6993">
        <w:trPr>
          <w:trHeight w:val="1814"/>
        </w:trPr>
        <w:tc>
          <w:tcPr>
            <w:tcW w:w="7937" w:type="dxa"/>
          </w:tcPr>
          <w:p w14:paraId="63B2EF58" w14:textId="0245776F" w:rsidR="004A5AEA" w:rsidRPr="0098611C" w:rsidRDefault="004A5AEA" w:rsidP="00A14F94">
            <w:r w:rsidRPr="0098611C">
              <w:t>Kommentar:</w:t>
            </w:r>
            <w:r w:rsidR="00D40DA0" w:rsidRPr="0098611C">
              <w:t xml:space="preserve"> </w:t>
            </w:r>
            <w:r w:rsidR="00D40DA0"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D40DA0" w:rsidRPr="0098611C">
              <w:instrText xml:space="preserve"> FORMTEXT </w:instrText>
            </w:r>
            <w:r w:rsidR="00D40DA0" w:rsidRPr="0098611C">
              <w:fldChar w:fldCharType="separate"/>
            </w:r>
            <w:r w:rsidR="00D40DA0" w:rsidRPr="0098611C">
              <w:rPr>
                <w:noProof/>
              </w:rPr>
              <w:t> </w:t>
            </w:r>
            <w:r w:rsidR="00D40DA0" w:rsidRPr="0098611C">
              <w:rPr>
                <w:noProof/>
              </w:rPr>
              <w:t> </w:t>
            </w:r>
            <w:r w:rsidR="00D40DA0" w:rsidRPr="0098611C">
              <w:rPr>
                <w:noProof/>
              </w:rPr>
              <w:t> </w:t>
            </w:r>
            <w:r w:rsidR="00D40DA0" w:rsidRPr="0098611C">
              <w:rPr>
                <w:noProof/>
              </w:rPr>
              <w:t> </w:t>
            </w:r>
            <w:r w:rsidR="00D40DA0" w:rsidRPr="0098611C">
              <w:rPr>
                <w:noProof/>
              </w:rPr>
              <w:t> </w:t>
            </w:r>
            <w:r w:rsidR="00D40DA0" w:rsidRPr="0098611C">
              <w:fldChar w:fldCharType="end"/>
            </w:r>
          </w:p>
        </w:tc>
      </w:tr>
    </w:tbl>
    <w:p w14:paraId="51861404" w14:textId="77777777" w:rsidR="0067364A" w:rsidRPr="0098611C" w:rsidRDefault="0067364A" w:rsidP="004A5AEA"/>
    <w:p w14:paraId="39696BB6" w14:textId="0E7249CE" w:rsidR="004A5AEA" w:rsidRPr="0098611C" w:rsidRDefault="00882A68" w:rsidP="004A5AEA">
      <w:r w:rsidRPr="0098611C">
        <w:t>Tips till nästa handle</w:t>
      </w:r>
      <w:r w:rsidR="002727DC" w:rsidRPr="0098611C">
        <w:t>dar</w:t>
      </w:r>
      <w:r w:rsidRPr="0098611C">
        <w:t>uppdrag</w:t>
      </w:r>
    </w:p>
    <w:tbl>
      <w:tblPr>
        <w:tblStyle w:val="Tabellrutnt"/>
        <w:tblW w:w="7937" w:type="dxa"/>
        <w:tblLayout w:type="fixed"/>
        <w:tblLook w:val="04A0" w:firstRow="1" w:lastRow="0" w:firstColumn="1" w:lastColumn="0" w:noHBand="0" w:noVBand="1"/>
      </w:tblPr>
      <w:tblGrid>
        <w:gridCol w:w="7937"/>
      </w:tblGrid>
      <w:tr w:rsidR="004A5AEA" w:rsidRPr="0098611C" w14:paraId="27EF6807" w14:textId="77777777" w:rsidTr="00FD6993">
        <w:trPr>
          <w:trHeight w:val="1814"/>
        </w:trPr>
        <w:tc>
          <w:tcPr>
            <w:tcW w:w="7937" w:type="dxa"/>
          </w:tcPr>
          <w:p w14:paraId="1C55F046" w14:textId="6732459A" w:rsidR="004A5AEA" w:rsidRPr="0098611C" w:rsidRDefault="004A5AEA" w:rsidP="00A14F94">
            <w:r w:rsidRPr="0098611C">
              <w:t>Kommentar:</w:t>
            </w:r>
            <w:r w:rsidR="00D40DA0" w:rsidRPr="0098611C">
              <w:t xml:space="preserve"> </w:t>
            </w:r>
            <w:r w:rsidR="00D40DA0" w:rsidRPr="0098611C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D40DA0" w:rsidRPr="0098611C">
              <w:instrText xml:space="preserve"> FORMTEXT </w:instrText>
            </w:r>
            <w:r w:rsidR="00D40DA0" w:rsidRPr="0098611C">
              <w:fldChar w:fldCharType="separate"/>
            </w:r>
            <w:r w:rsidR="00D40DA0" w:rsidRPr="0098611C">
              <w:rPr>
                <w:noProof/>
              </w:rPr>
              <w:t> </w:t>
            </w:r>
            <w:r w:rsidR="00D40DA0" w:rsidRPr="0098611C">
              <w:rPr>
                <w:noProof/>
              </w:rPr>
              <w:t> </w:t>
            </w:r>
            <w:r w:rsidR="00D40DA0" w:rsidRPr="0098611C">
              <w:rPr>
                <w:noProof/>
              </w:rPr>
              <w:t> </w:t>
            </w:r>
            <w:r w:rsidR="00D40DA0" w:rsidRPr="0098611C">
              <w:rPr>
                <w:noProof/>
              </w:rPr>
              <w:t> </w:t>
            </w:r>
            <w:r w:rsidR="00D40DA0" w:rsidRPr="0098611C">
              <w:rPr>
                <w:noProof/>
              </w:rPr>
              <w:t> </w:t>
            </w:r>
            <w:r w:rsidR="00D40DA0" w:rsidRPr="0098611C">
              <w:fldChar w:fldCharType="end"/>
            </w:r>
          </w:p>
        </w:tc>
      </w:tr>
    </w:tbl>
    <w:p w14:paraId="0B0BDC23" w14:textId="77777777" w:rsidR="002A2D18" w:rsidRPr="0098611C" w:rsidRDefault="002A2D18" w:rsidP="002A2D18"/>
    <w:sectPr w:rsidR="002A2D18" w:rsidRPr="0098611C" w:rsidSect="006F777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FEBFC" w14:textId="77777777" w:rsidR="0099651D" w:rsidRDefault="0099651D" w:rsidP="00ED6C6F">
      <w:pPr>
        <w:spacing w:after="0" w:line="240" w:lineRule="auto"/>
      </w:pPr>
      <w:r>
        <w:separator/>
      </w:r>
    </w:p>
  </w:endnote>
  <w:endnote w:type="continuationSeparator" w:id="0">
    <w:p w14:paraId="4A8A6AA4" w14:textId="77777777" w:rsidR="0099651D" w:rsidRDefault="0099651D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BFEAB" w14:textId="63C08FBF" w:rsidR="00212213" w:rsidRDefault="00212213">
    <w:pPr>
      <w:pStyle w:val="Sidfo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D57877F" wp14:editId="45AA2680">
          <wp:simplePos x="0" y="0"/>
          <wp:positionH relativeFrom="column">
            <wp:posOffset>-557720</wp:posOffset>
          </wp:positionH>
          <wp:positionV relativeFrom="paragraph">
            <wp:posOffset>-356870</wp:posOffset>
          </wp:positionV>
          <wp:extent cx="2148840" cy="383540"/>
          <wp:effectExtent l="0" t="0" r="3810" b="0"/>
          <wp:wrapTight wrapText="bothSides">
            <wp:wrapPolygon edited="0">
              <wp:start x="0" y="0"/>
              <wp:lineTo x="0" y="2146"/>
              <wp:lineTo x="1340" y="17166"/>
              <wp:lineTo x="1723" y="20384"/>
              <wp:lineTo x="2681" y="20384"/>
              <wp:lineTo x="21447" y="20384"/>
              <wp:lineTo x="21447" y="5364"/>
              <wp:lineTo x="4787" y="0"/>
              <wp:lineTo x="0" y="0"/>
            </wp:wrapPolygon>
          </wp:wrapTight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8840" cy="383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481D6" w14:textId="7535AC7B" w:rsidR="00212213" w:rsidRDefault="00212213">
    <w:pPr>
      <w:pStyle w:val="Sidfo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726DE4D" wp14:editId="02EA796B">
          <wp:simplePos x="0" y="0"/>
          <wp:positionH relativeFrom="column">
            <wp:posOffset>-534035</wp:posOffset>
          </wp:positionH>
          <wp:positionV relativeFrom="paragraph">
            <wp:posOffset>-425450</wp:posOffset>
          </wp:positionV>
          <wp:extent cx="2148840" cy="383540"/>
          <wp:effectExtent l="0" t="0" r="3810" b="0"/>
          <wp:wrapTight wrapText="bothSides">
            <wp:wrapPolygon edited="0">
              <wp:start x="0" y="0"/>
              <wp:lineTo x="0" y="2146"/>
              <wp:lineTo x="1340" y="17166"/>
              <wp:lineTo x="1723" y="20384"/>
              <wp:lineTo x="2681" y="20384"/>
              <wp:lineTo x="21447" y="20384"/>
              <wp:lineTo x="21447" y="5364"/>
              <wp:lineTo x="4787" y="0"/>
              <wp:lineTo x="0" y="0"/>
            </wp:wrapPolygon>
          </wp:wrapTight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8840" cy="383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67494" w14:textId="77777777" w:rsidR="0099651D" w:rsidRDefault="0099651D" w:rsidP="00ED6C6F">
      <w:pPr>
        <w:spacing w:after="0" w:line="240" w:lineRule="auto"/>
      </w:pPr>
      <w:r>
        <w:separator/>
      </w:r>
    </w:p>
  </w:footnote>
  <w:footnote w:type="continuationSeparator" w:id="0">
    <w:p w14:paraId="6452963B" w14:textId="77777777" w:rsidR="0099651D" w:rsidRDefault="0099651D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6C8C6" w14:textId="496C8895" w:rsidR="00D90708" w:rsidRPr="00B37193" w:rsidRDefault="00D90708" w:rsidP="00D90708">
    <w:pPr>
      <w:pStyle w:val="Omslagstext"/>
    </w:pPr>
    <w:r>
      <w:t>Feedbackmall för strukturerad återkoppling under AT/BT/ST-utbildning</w:t>
    </w:r>
  </w:p>
  <w:p w14:paraId="73A8ABCE" w14:textId="58E42A47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EC9FB" w14:textId="23911190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9264" behindDoc="1" locked="1" layoutInCell="1" allowOverlap="0" wp14:anchorId="0F5B88DF" wp14:editId="40B31D5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4"/>
  </w:num>
  <w:num w:numId="19" w16cid:durableId="332756038">
    <w:abstractNumId w:val="14"/>
  </w:num>
  <w:num w:numId="20" w16cid:durableId="6489029">
    <w:abstractNumId w:val="14"/>
  </w:num>
  <w:num w:numId="21" w16cid:durableId="976102582">
    <w:abstractNumId w:val="14"/>
  </w:num>
  <w:num w:numId="22" w16cid:durableId="261376145">
    <w:abstractNumId w:val="14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05B85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36C6B"/>
    <w:rsid w:val="00142663"/>
    <w:rsid w:val="00167F2D"/>
    <w:rsid w:val="00182C4D"/>
    <w:rsid w:val="0019680D"/>
    <w:rsid w:val="001A7D3F"/>
    <w:rsid w:val="001B2002"/>
    <w:rsid w:val="001B4BB9"/>
    <w:rsid w:val="001F5488"/>
    <w:rsid w:val="00212213"/>
    <w:rsid w:val="0021721E"/>
    <w:rsid w:val="00220B93"/>
    <w:rsid w:val="00227810"/>
    <w:rsid w:val="0023309C"/>
    <w:rsid w:val="002346A2"/>
    <w:rsid w:val="00235637"/>
    <w:rsid w:val="00237D8B"/>
    <w:rsid w:val="002506A7"/>
    <w:rsid w:val="00251B44"/>
    <w:rsid w:val="00257988"/>
    <w:rsid w:val="002611BD"/>
    <w:rsid w:val="00267E76"/>
    <w:rsid w:val="002727DC"/>
    <w:rsid w:val="002A0EBB"/>
    <w:rsid w:val="002A223C"/>
    <w:rsid w:val="002A2D18"/>
    <w:rsid w:val="002D6BE7"/>
    <w:rsid w:val="002E6307"/>
    <w:rsid w:val="002F5A93"/>
    <w:rsid w:val="002F7366"/>
    <w:rsid w:val="00324BC6"/>
    <w:rsid w:val="00334C58"/>
    <w:rsid w:val="0035044E"/>
    <w:rsid w:val="0036067A"/>
    <w:rsid w:val="003848CD"/>
    <w:rsid w:val="00384E26"/>
    <w:rsid w:val="00397151"/>
    <w:rsid w:val="003977E2"/>
    <w:rsid w:val="003A0FEC"/>
    <w:rsid w:val="003A4BEC"/>
    <w:rsid w:val="003C45A3"/>
    <w:rsid w:val="003D1AD5"/>
    <w:rsid w:val="003F0854"/>
    <w:rsid w:val="003F0BD7"/>
    <w:rsid w:val="00411FB3"/>
    <w:rsid w:val="004333A3"/>
    <w:rsid w:val="004361C2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3F66"/>
    <w:rsid w:val="004A5AEA"/>
    <w:rsid w:val="004B1A1F"/>
    <w:rsid w:val="004C2B36"/>
    <w:rsid w:val="004E08FC"/>
    <w:rsid w:val="004E0B05"/>
    <w:rsid w:val="004F2653"/>
    <w:rsid w:val="004F6E9F"/>
    <w:rsid w:val="00502996"/>
    <w:rsid w:val="005241A4"/>
    <w:rsid w:val="00524F27"/>
    <w:rsid w:val="00531996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2230"/>
    <w:rsid w:val="0067364A"/>
    <w:rsid w:val="006769DD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37193"/>
    <w:rsid w:val="00742CAC"/>
    <w:rsid w:val="007547F2"/>
    <w:rsid w:val="00766BEC"/>
    <w:rsid w:val="00772B6E"/>
    <w:rsid w:val="007829D2"/>
    <w:rsid w:val="00783074"/>
    <w:rsid w:val="0078522D"/>
    <w:rsid w:val="007A0B53"/>
    <w:rsid w:val="007B634A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53F45"/>
    <w:rsid w:val="00854FCB"/>
    <w:rsid w:val="008574B7"/>
    <w:rsid w:val="00870403"/>
    <w:rsid w:val="00875CBE"/>
    <w:rsid w:val="00882A68"/>
    <w:rsid w:val="008A525C"/>
    <w:rsid w:val="008C4656"/>
    <w:rsid w:val="008C5285"/>
    <w:rsid w:val="008D4F31"/>
    <w:rsid w:val="008F437E"/>
    <w:rsid w:val="008F46D6"/>
    <w:rsid w:val="00910C25"/>
    <w:rsid w:val="0091229C"/>
    <w:rsid w:val="009255D9"/>
    <w:rsid w:val="009333E9"/>
    <w:rsid w:val="00934D21"/>
    <w:rsid w:val="00947BCD"/>
    <w:rsid w:val="009609C9"/>
    <w:rsid w:val="00972D16"/>
    <w:rsid w:val="00973775"/>
    <w:rsid w:val="009740B2"/>
    <w:rsid w:val="00976057"/>
    <w:rsid w:val="0098611C"/>
    <w:rsid w:val="0099293C"/>
    <w:rsid w:val="0099651D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A076D6"/>
    <w:rsid w:val="00A16575"/>
    <w:rsid w:val="00A17AEC"/>
    <w:rsid w:val="00A17B37"/>
    <w:rsid w:val="00A2125B"/>
    <w:rsid w:val="00A23320"/>
    <w:rsid w:val="00A273A8"/>
    <w:rsid w:val="00A51CEF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33AC"/>
    <w:rsid w:val="00AD354E"/>
    <w:rsid w:val="00AD5832"/>
    <w:rsid w:val="00AF5B57"/>
    <w:rsid w:val="00B026DF"/>
    <w:rsid w:val="00B06B4E"/>
    <w:rsid w:val="00B1580D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2CFF"/>
    <w:rsid w:val="00C459F7"/>
    <w:rsid w:val="00C63DA4"/>
    <w:rsid w:val="00C76DDB"/>
    <w:rsid w:val="00CC149C"/>
    <w:rsid w:val="00CC3124"/>
    <w:rsid w:val="00CC3657"/>
    <w:rsid w:val="00CD7343"/>
    <w:rsid w:val="00CE048D"/>
    <w:rsid w:val="00CE4E3C"/>
    <w:rsid w:val="00D02A34"/>
    <w:rsid w:val="00D070FF"/>
    <w:rsid w:val="00D2298A"/>
    <w:rsid w:val="00D24DBA"/>
    <w:rsid w:val="00D313D3"/>
    <w:rsid w:val="00D40DA0"/>
    <w:rsid w:val="00D4779E"/>
    <w:rsid w:val="00D6210B"/>
    <w:rsid w:val="00D74047"/>
    <w:rsid w:val="00D90708"/>
    <w:rsid w:val="00DC69AB"/>
    <w:rsid w:val="00DE0E63"/>
    <w:rsid w:val="00DF0444"/>
    <w:rsid w:val="00DF19B1"/>
    <w:rsid w:val="00DF28E1"/>
    <w:rsid w:val="00DF42CC"/>
    <w:rsid w:val="00E0329D"/>
    <w:rsid w:val="00E05BFC"/>
    <w:rsid w:val="00E15D2C"/>
    <w:rsid w:val="00E33025"/>
    <w:rsid w:val="00E337C1"/>
    <w:rsid w:val="00E339A3"/>
    <w:rsid w:val="00E47380"/>
    <w:rsid w:val="00E50040"/>
    <w:rsid w:val="00E52425"/>
    <w:rsid w:val="00E63ED2"/>
    <w:rsid w:val="00E66CA0"/>
    <w:rsid w:val="00EA3297"/>
    <w:rsid w:val="00EB1E30"/>
    <w:rsid w:val="00EB60E6"/>
    <w:rsid w:val="00EC5EB1"/>
    <w:rsid w:val="00ED6C6F"/>
    <w:rsid w:val="00EE2FD0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B7C7F"/>
    <w:rsid w:val="00FC6F9F"/>
    <w:rsid w:val="00FD6993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  <w15:docId w15:val="{2CDDFA1D-512F-4253-B947-8ECB7DAE4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5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yDo\Rehngruppen\Kunder%20-%20V%20-%20Dokument\V&#228;stra%20G&#246;talands%20regionen\MPKT\2211_WD_WD%20-%20Office%20365%20mallar%20och%20tillg&#228;nglighetsanpassning%20(9451)\Arbetsmapp\Sjukv&#229;rd\WorkgroupTemplates\Kort%20dokument%20H&#228;lso-%20och%20sjukv&#229;rd.dotx" TargetMode="External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Kort dokument Hälso- och sjukvård</Template>
  <TotalTime>1024</TotalTime>
  <Pages>3</Pages>
  <Words>285</Words>
  <Characters>1516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Bedömningsmall, Feedbackmall handledning, ST i allmänmedicin</dc:title>
  <dc:subject/>
  <dc:creator>Christina Vestlund</dc:creator>
  <keywords/>
  <dc:description/>
  <lastModifiedBy>Camilla Holm</lastModifiedBy>
  <revision>7</revision>
  <lastPrinted>2023-07-18T10:34:00.0000000Z</lastPrinted>
  <dcterms:created xsi:type="dcterms:W3CDTF">2024-03-14T14:55:00.0000000Z</dcterms:created>
  <dcterms:modified xsi:type="dcterms:W3CDTF">2024-03-18T12:38:00.0000000Z</dcterms:modified>
</coreProperties>
</file>