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148895465"/>
        <w:docPartObj>
          <w:docPartGallery w:val="Cover Pages"/>
          <w:docPartUnique/>
        </w:docPartObj>
      </w:sdtPr>
      <w:sdtEndPr/>
      <w:sdtContent>
        <w:p w14:paraId="53F67269" w14:textId="21AF5731" w:rsidR="00D24DBA" w:rsidRPr="00B37193" w:rsidRDefault="004477B4" w:rsidP="006769DD">
          <w:pPr>
            <w:pStyle w:val="Omslagstext"/>
          </w:pPr>
          <w:r w:rsidRPr="00B37193">
            <w:rPr>
              <w:noProof/>
            </w:rPr>
            <w:drawing>
              <wp:anchor distT="0" distB="0" distL="114300" distR="114300" simplePos="0" relativeHeight="251666432" behindDoc="0" locked="1" layoutInCell="1" allowOverlap="1" wp14:anchorId="7412C195" wp14:editId="0E99765B">
                <wp:simplePos x="0" y="0"/>
                <wp:positionH relativeFrom="page">
                  <wp:posOffset>540385</wp:posOffset>
                </wp:positionH>
                <wp:positionV relativeFrom="page">
                  <wp:posOffset>9789795</wp:posOffset>
                </wp:positionV>
                <wp:extent cx="2214000" cy="450000"/>
                <wp:effectExtent l="0" t="0" r="0" b="7620"/>
                <wp:wrapTopAndBottom/>
                <wp:docPr id="28" name="Logo" descr="Västra Götaland, logotyp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0989A0-7A4A-9CD0-D751-D56C294A584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Logo" descr="Västra Götaland, logotyp">
                          <a:extLst>
                            <a:ext uri="{FF2B5EF4-FFF2-40B4-BE49-F238E27FC236}">
                              <a16:creationId xmlns:a16="http://schemas.microsoft.com/office/drawing/2014/main" id="{6A0989A0-7A4A-9CD0-D751-D56C294A584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4000" cy="45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F6E5A">
            <w:rPr>
              <w:noProof/>
            </w:rPr>
            <w:drawing>
              <wp:anchor distT="0" distB="396240" distL="114300" distR="114300" simplePos="0" relativeHeight="251664384" behindDoc="0" locked="1" layoutInCell="1" allowOverlap="1" wp14:anchorId="305E3309" wp14:editId="179FA0EB">
                <wp:simplePos x="0" y="0"/>
                <wp:positionH relativeFrom="page">
                  <wp:posOffset>543560</wp:posOffset>
                </wp:positionH>
                <wp:positionV relativeFrom="page">
                  <wp:posOffset>543560</wp:posOffset>
                </wp:positionV>
                <wp:extent cx="6480000" cy="1260000"/>
                <wp:effectExtent l="0" t="0" r="5715" b="0"/>
                <wp:wrapTopAndBottom/>
                <wp:docPr id="5" name="Bildobjekt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Bildobjekt 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000" cy="12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bookmarkStart w:id="0" w:name="_Hlk130559659"/>
          <w:sdt>
            <w:sdtPr>
              <w:alias w:val="Ämne"/>
              <w:tag w:val=""/>
              <w:id w:val="-1305535365"/>
              <w:placeholder>
                <w:docPart w:val="A082884F05B546E79C0BA8ABCEBF309A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7F65FE">
                <w:t>Primärvårdens utbildningsenhet</w:t>
              </w:r>
            </w:sdtContent>
          </w:sdt>
        </w:p>
        <w:p w14:paraId="308FFC50" w14:textId="74D018FF" w:rsidR="007547F2" w:rsidRPr="00B37193" w:rsidRDefault="00C03C09" w:rsidP="006769DD">
          <w:pPr>
            <w:pStyle w:val="Omslagstext"/>
          </w:pPr>
          <w:sdt>
            <w:sdtPr>
              <w:alias w:val="Publiceringsdatum"/>
              <w:tag w:val=""/>
              <w:id w:val="613719563"/>
              <w:placeholder>
                <w:docPart w:val="41F0F9E4DA944CD9BB6B5563FC833F3B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3-03-24T00:00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 w:rsidR="007F65FE">
                <w:t>2023-03-24</w:t>
              </w:r>
            </w:sdtContent>
          </w:sdt>
        </w:p>
      </w:sdtContent>
    </w:sdt>
    <w:bookmarkEnd w:id="0" w:displacedByCustomXml="prev"/>
    <w:sdt>
      <w:sdtPr>
        <w:alias w:val="Titel"/>
        <w:tag w:val=""/>
        <w:id w:val="1046871469"/>
        <w:placeholder>
          <w:docPart w:val="3EC3E17B014A4C2EB68A35CDB5B80F3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ECF5E8F" w14:textId="0117E190" w:rsidR="005B2591" w:rsidRDefault="007F65FE" w:rsidP="005B2591">
          <w:pPr>
            <w:pStyle w:val="Rubrik1"/>
          </w:pPr>
          <w:r>
            <w:t>SPUR – Åtgärdsplan/handlingsplan</w:t>
          </w:r>
        </w:p>
      </w:sdtContent>
    </w:sdt>
    <w:p w14:paraId="1B0F7C87" w14:textId="3C28FC64" w:rsidR="007F65FE" w:rsidRDefault="007F65FE" w:rsidP="00B37193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6941"/>
      </w:tblGrid>
      <w:tr w:rsidR="007F65FE" w14:paraId="2A1CD819" w14:textId="77777777" w:rsidTr="007F65FE">
        <w:trPr>
          <w:trHeight w:val="397"/>
        </w:trPr>
        <w:tc>
          <w:tcPr>
            <w:tcW w:w="2263" w:type="dxa"/>
            <w:shd w:val="clear" w:color="auto" w:fill="F2F2F2" w:themeFill="background1" w:themeFillShade="F2"/>
          </w:tcPr>
          <w:p w14:paraId="00CE056A" w14:textId="77777777" w:rsidR="007F65FE" w:rsidRPr="00743198" w:rsidRDefault="007F65FE" w:rsidP="00991B94">
            <w:r w:rsidRPr="00743198">
              <w:rPr>
                <w:rFonts w:ascii="Verdana Pro" w:hAnsi="Verdana Pro"/>
                <w:b/>
                <w:bCs/>
              </w:rPr>
              <w:t>Vårdcentral</w:t>
            </w:r>
            <w:r w:rsidRPr="00743198">
              <w:t>:</w:t>
            </w:r>
          </w:p>
        </w:tc>
        <w:tc>
          <w:tcPr>
            <w:tcW w:w="6941" w:type="dxa"/>
          </w:tcPr>
          <w:p w14:paraId="7AB26D6D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"/>
          </w:p>
        </w:tc>
      </w:tr>
      <w:tr w:rsidR="007F65FE" w14:paraId="214DD355" w14:textId="77777777" w:rsidTr="007F65FE">
        <w:trPr>
          <w:trHeight w:val="397"/>
        </w:trPr>
        <w:tc>
          <w:tcPr>
            <w:tcW w:w="2263" w:type="dxa"/>
            <w:shd w:val="clear" w:color="auto" w:fill="F2F2F2" w:themeFill="background1" w:themeFillShade="F2"/>
          </w:tcPr>
          <w:p w14:paraId="2F9B12DF" w14:textId="77777777" w:rsidR="007F65FE" w:rsidRPr="00743198" w:rsidRDefault="007F65FE" w:rsidP="00991B94">
            <w:r w:rsidRPr="00743198">
              <w:rPr>
                <w:rFonts w:ascii="Verdana Pro" w:hAnsi="Verdana Pro"/>
                <w:b/>
                <w:bCs/>
              </w:rPr>
              <w:t>Verksamhetschef</w:t>
            </w:r>
            <w:r w:rsidRPr="00743198">
              <w:t>:</w:t>
            </w:r>
          </w:p>
        </w:tc>
        <w:tc>
          <w:tcPr>
            <w:tcW w:w="6941" w:type="dxa"/>
          </w:tcPr>
          <w:p w14:paraId="6B2FBC0B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F65FE" w14:paraId="056924F3" w14:textId="77777777" w:rsidTr="007F65FE">
        <w:trPr>
          <w:trHeight w:val="397"/>
        </w:trPr>
        <w:tc>
          <w:tcPr>
            <w:tcW w:w="2263" w:type="dxa"/>
            <w:shd w:val="clear" w:color="auto" w:fill="F2F2F2" w:themeFill="background1" w:themeFillShade="F2"/>
          </w:tcPr>
          <w:p w14:paraId="41B1158E" w14:textId="77777777" w:rsidR="007F65FE" w:rsidRPr="00743198" w:rsidRDefault="007F65FE" w:rsidP="00991B94">
            <w:r w:rsidRPr="00743198">
              <w:rPr>
                <w:rFonts w:ascii="Verdana Pro" w:hAnsi="Verdana Pro"/>
                <w:b/>
                <w:bCs/>
              </w:rPr>
              <w:t>Studierektor:</w:t>
            </w:r>
          </w:p>
        </w:tc>
        <w:tc>
          <w:tcPr>
            <w:tcW w:w="6941" w:type="dxa"/>
          </w:tcPr>
          <w:p w14:paraId="4194D2D6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F65FE" w14:paraId="6CB9227E" w14:textId="77777777" w:rsidTr="007F65FE">
        <w:trPr>
          <w:trHeight w:val="397"/>
        </w:trPr>
        <w:tc>
          <w:tcPr>
            <w:tcW w:w="2263" w:type="dxa"/>
            <w:shd w:val="clear" w:color="auto" w:fill="F2F2F2" w:themeFill="background1" w:themeFillShade="F2"/>
          </w:tcPr>
          <w:p w14:paraId="2DBB4383" w14:textId="77777777" w:rsidR="007F65FE" w:rsidRDefault="007F65FE" w:rsidP="00991B94">
            <w:pPr>
              <w:rPr>
                <w:sz w:val="22"/>
                <w:szCs w:val="22"/>
              </w:rPr>
            </w:pPr>
            <w:r w:rsidRPr="00743198">
              <w:rPr>
                <w:rFonts w:ascii="Verdana Pro" w:hAnsi="Verdana Pro"/>
                <w:b/>
                <w:bCs/>
              </w:rPr>
              <w:t>Datum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941" w:type="dxa"/>
          </w:tcPr>
          <w:p w14:paraId="0419CC24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0B676EC2" w14:textId="19F768F5" w:rsidR="007F65FE" w:rsidRDefault="007F65FE" w:rsidP="00B37193"/>
    <w:p w14:paraId="438246B6" w14:textId="77777777" w:rsidR="007F65FE" w:rsidRDefault="007F65FE">
      <w:r>
        <w:br w:type="page"/>
      </w:r>
    </w:p>
    <w:p w14:paraId="329BB18E" w14:textId="77777777" w:rsidR="007F65FE" w:rsidRDefault="007F65FE" w:rsidP="00B37193"/>
    <w:tbl>
      <w:tblPr>
        <w:tblStyle w:val="Tabellrutnt"/>
        <w:tblW w:w="12753" w:type="dxa"/>
        <w:tblLayout w:type="fixed"/>
        <w:tblLook w:val="04A0" w:firstRow="1" w:lastRow="0" w:firstColumn="1" w:lastColumn="0" w:noHBand="0" w:noVBand="1"/>
      </w:tblPr>
      <w:tblGrid>
        <w:gridCol w:w="3114"/>
        <w:gridCol w:w="2693"/>
        <w:gridCol w:w="1843"/>
        <w:gridCol w:w="1984"/>
        <w:gridCol w:w="3119"/>
      </w:tblGrid>
      <w:tr w:rsidR="007F65FE" w14:paraId="709AE485" w14:textId="77777777" w:rsidTr="00991B94">
        <w:tc>
          <w:tcPr>
            <w:tcW w:w="3114" w:type="dxa"/>
            <w:shd w:val="clear" w:color="auto" w:fill="F2F2F2" w:themeFill="background1" w:themeFillShade="F2"/>
          </w:tcPr>
          <w:p w14:paraId="77A5DDBD" w14:textId="77777777" w:rsidR="00951287" w:rsidRPr="00C03C09" w:rsidRDefault="007F65FE" w:rsidP="00991B94">
            <w:r w:rsidRPr="00C03C09">
              <w:rPr>
                <w:rFonts w:ascii="Verdana Pro" w:hAnsi="Verdana Pro"/>
                <w:b/>
                <w:bCs/>
              </w:rPr>
              <w:t>Område att jobba med</w:t>
            </w:r>
          </w:p>
          <w:p w14:paraId="4D246999" w14:textId="73D526F3" w:rsidR="007F65FE" w:rsidRDefault="007F65FE" w:rsidP="00951287">
            <w:pPr>
              <w:spacing w:before="120" w:after="80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T</w:t>
            </w:r>
            <w:r w:rsidRPr="00743198">
              <w:rPr>
                <w:sz w:val="16"/>
                <w:szCs w:val="16"/>
              </w:rPr>
              <w:t>ill exempel författningskrav, allmänna råd eller kvalitetskrav som bedömts saknas.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08F40381" w14:textId="77777777" w:rsidR="007F65FE" w:rsidRPr="00C03C09" w:rsidRDefault="007F65FE" w:rsidP="00991B94">
            <w:pPr>
              <w:rPr>
                <w:rFonts w:ascii="Verdana Pro" w:hAnsi="Verdana Pro"/>
                <w:b/>
                <w:bCs/>
              </w:rPr>
            </w:pPr>
            <w:r w:rsidRPr="00C03C09">
              <w:rPr>
                <w:rFonts w:ascii="Verdana Pro" w:hAnsi="Verdana Pro"/>
                <w:b/>
                <w:bCs/>
              </w:rPr>
              <w:t>Förbättringsåtgärd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4371514" w14:textId="77777777" w:rsidR="007F65FE" w:rsidRPr="00C03C09" w:rsidRDefault="007F65FE" w:rsidP="00991B94">
            <w:pPr>
              <w:rPr>
                <w:rFonts w:ascii="Verdana Pro" w:hAnsi="Verdana Pro"/>
                <w:b/>
                <w:bCs/>
              </w:rPr>
            </w:pPr>
            <w:r w:rsidRPr="00C03C09">
              <w:rPr>
                <w:rFonts w:ascii="Verdana Pro" w:hAnsi="Verdana Pro"/>
                <w:b/>
                <w:bCs/>
              </w:rPr>
              <w:t>Ansvarig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20304FFF" w14:textId="77777777" w:rsidR="007F65FE" w:rsidRPr="00C03C09" w:rsidRDefault="007F65FE" w:rsidP="00991B94">
            <w:pPr>
              <w:rPr>
                <w:rFonts w:ascii="Verdana Pro" w:hAnsi="Verdana Pro"/>
                <w:b/>
                <w:bCs/>
              </w:rPr>
            </w:pPr>
            <w:r w:rsidRPr="00C03C09">
              <w:rPr>
                <w:rFonts w:ascii="Verdana Pro" w:hAnsi="Verdana Pro"/>
                <w:b/>
                <w:bCs/>
              </w:rPr>
              <w:t>Klart när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7879B829" w14:textId="77777777" w:rsidR="007F65FE" w:rsidRPr="00C03C09" w:rsidRDefault="007F65FE" w:rsidP="00991B94">
            <w:pPr>
              <w:rPr>
                <w:rFonts w:ascii="Verdana Pro" w:hAnsi="Verdana Pro"/>
                <w:b/>
                <w:bCs/>
              </w:rPr>
            </w:pPr>
            <w:r w:rsidRPr="00C03C09">
              <w:rPr>
                <w:rFonts w:ascii="Verdana Pro" w:hAnsi="Verdana Pro"/>
                <w:b/>
                <w:bCs/>
              </w:rPr>
              <w:t>Uppföljning</w:t>
            </w:r>
          </w:p>
        </w:tc>
      </w:tr>
      <w:tr w:rsidR="007F65FE" w14:paraId="3E40757B" w14:textId="77777777" w:rsidTr="007F65FE">
        <w:trPr>
          <w:trHeight w:val="454"/>
        </w:trPr>
        <w:tc>
          <w:tcPr>
            <w:tcW w:w="3114" w:type="dxa"/>
            <w:shd w:val="clear" w:color="auto" w:fill="auto"/>
          </w:tcPr>
          <w:p w14:paraId="013DA440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</w:tcPr>
          <w:p w14:paraId="34D2EE50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1B0D3C59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14:paraId="65D0D3AC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</w:tcPr>
          <w:p w14:paraId="17554B8F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F65FE" w14:paraId="1CDCEE4C" w14:textId="77777777" w:rsidTr="007F65FE">
        <w:trPr>
          <w:trHeight w:val="454"/>
        </w:trPr>
        <w:tc>
          <w:tcPr>
            <w:tcW w:w="3114" w:type="dxa"/>
            <w:shd w:val="clear" w:color="auto" w:fill="auto"/>
          </w:tcPr>
          <w:p w14:paraId="49E7C2EE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</w:tcPr>
          <w:p w14:paraId="5B2DF6BB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0D5F4EB6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14:paraId="1C5B4960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</w:tcPr>
          <w:p w14:paraId="751AB69F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F65FE" w14:paraId="0D26179D" w14:textId="77777777" w:rsidTr="007F65FE">
        <w:trPr>
          <w:trHeight w:val="454"/>
        </w:trPr>
        <w:tc>
          <w:tcPr>
            <w:tcW w:w="3114" w:type="dxa"/>
            <w:shd w:val="clear" w:color="auto" w:fill="auto"/>
          </w:tcPr>
          <w:p w14:paraId="62AE88E3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</w:tcPr>
          <w:p w14:paraId="5CC65DE8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410D6745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14:paraId="3A3FA1AD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</w:tcPr>
          <w:p w14:paraId="362A3AFF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F65FE" w14:paraId="497719CE" w14:textId="77777777" w:rsidTr="007F65FE">
        <w:trPr>
          <w:trHeight w:val="454"/>
        </w:trPr>
        <w:tc>
          <w:tcPr>
            <w:tcW w:w="3114" w:type="dxa"/>
            <w:shd w:val="clear" w:color="auto" w:fill="auto"/>
          </w:tcPr>
          <w:p w14:paraId="0964A6C0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</w:tcPr>
          <w:p w14:paraId="755DB684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272FCA95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14:paraId="6F7B8DDE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</w:tcPr>
          <w:p w14:paraId="71FE7262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F65FE" w14:paraId="7C70D0BF" w14:textId="77777777" w:rsidTr="007F65FE">
        <w:trPr>
          <w:trHeight w:val="454"/>
        </w:trPr>
        <w:tc>
          <w:tcPr>
            <w:tcW w:w="3114" w:type="dxa"/>
            <w:shd w:val="clear" w:color="auto" w:fill="auto"/>
          </w:tcPr>
          <w:p w14:paraId="7925C594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</w:tcPr>
          <w:p w14:paraId="3919C57D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2CBA16AA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14:paraId="7A0451D2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</w:tcPr>
          <w:p w14:paraId="12C3CBDE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F65FE" w14:paraId="78F79F31" w14:textId="77777777" w:rsidTr="007F65FE">
        <w:trPr>
          <w:trHeight w:val="454"/>
        </w:trPr>
        <w:tc>
          <w:tcPr>
            <w:tcW w:w="3114" w:type="dxa"/>
            <w:shd w:val="clear" w:color="auto" w:fill="auto"/>
          </w:tcPr>
          <w:p w14:paraId="0F052C12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</w:tcPr>
          <w:p w14:paraId="54786B9B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2AC4F493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14:paraId="60E76805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</w:tcPr>
          <w:p w14:paraId="288E5FA2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F65FE" w14:paraId="7C5B79FF" w14:textId="77777777" w:rsidTr="007F65FE">
        <w:trPr>
          <w:trHeight w:val="454"/>
        </w:trPr>
        <w:tc>
          <w:tcPr>
            <w:tcW w:w="3114" w:type="dxa"/>
            <w:shd w:val="clear" w:color="auto" w:fill="auto"/>
          </w:tcPr>
          <w:p w14:paraId="4EA316BB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</w:tcPr>
          <w:p w14:paraId="61ABEE8E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1BEBA9A3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14:paraId="3AD782D8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</w:tcPr>
          <w:p w14:paraId="78C36DE2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F65FE" w:rsidRPr="00743198" w14:paraId="63292EB2" w14:textId="77777777" w:rsidTr="007F65FE">
        <w:trPr>
          <w:trHeight w:val="454"/>
        </w:trPr>
        <w:tc>
          <w:tcPr>
            <w:tcW w:w="3114" w:type="dxa"/>
            <w:shd w:val="clear" w:color="auto" w:fill="auto"/>
          </w:tcPr>
          <w:p w14:paraId="5C64386D" w14:textId="77777777" w:rsidR="007F65FE" w:rsidRDefault="007F65FE" w:rsidP="00991B94">
            <w:pPr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</w:tcPr>
          <w:p w14:paraId="0BD59321" w14:textId="77777777" w:rsidR="007F65FE" w:rsidRDefault="007F65FE" w:rsidP="00991B94">
            <w:pPr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1B7A1130" w14:textId="77777777" w:rsidR="007F65FE" w:rsidRDefault="007F65FE" w:rsidP="00991B94">
            <w:pPr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14:paraId="34F21AC1" w14:textId="77777777" w:rsidR="007F65FE" w:rsidRDefault="007F65FE" w:rsidP="00991B94">
            <w:pPr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</w:tcPr>
          <w:p w14:paraId="46F9406B" w14:textId="77777777" w:rsidR="007F65FE" w:rsidRDefault="007F65FE" w:rsidP="00991B94">
            <w:pPr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F65FE" w14:paraId="449164BB" w14:textId="77777777" w:rsidTr="007F65FE">
        <w:trPr>
          <w:trHeight w:val="454"/>
        </w:trPr>
        <w:tc>
          <w:tcPr>
            <w:tcW w:w="3114" w:type="dxa"/>
            <w:shd w:val="clear" w:color="auto" w:fill="auto"/>
          </w:tcPr>
          <w:p w14:paraId="3DF15D19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</w:tcPr>
          <w:p w14:paraId="6F8D5A47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1CCD399A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14:paraId="08277A54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</w:tcPr>
          <w:p w14:paraId="6D8C9086" w14:textId="77777777" w:rsidR="007F65FE" w:rsidRDefault="007F65FE" w:rsidP="0099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358FD9D8" w14:textId="77777777" w:rsidR="007F65FE" w:rsidRDefault="007F65FE" w:rsidP="007F65FE">
      <w:pPr>
        <w:tabs>
          <w:tab w:val="left" w:leader="dot" w:pos="6804"/>
        </w:tabs>
        <w:spacing w:before="240" w:after="240"/>
      </w:pPr>
    </w:p>
    <w:p w14:paraId="2417F750" w14:textId="555EEBFB" w:rsidR="007F65FE" w:rsidRDefault="007F65FE" w:rsidP="007F65FE">
      <w:pPr>
        <w:tabs>
          <w:tab w:val="left" w:leader="dot" w:pos="6804"/>
        </w:tabs>
        <w:spacing w:before="240" w:after="240"/>
      </w:pPr>
      <w:r>
        <w:t>Datum:</w:t>
      </w:r>
      <w:r>
        <w:tab/>
      </w:r>
    </w:p>
    <w:p w14:paraId="46777A26" w14:textId="77777777" w:rsidR="007F65FE" w:rsidRDefault="007F65FE" w:rsidP="007F65FE">
      <w:pPr>
        <w:tabs>
          <w:tab w:val="left" w:leader="dot" w:pos="6804"/>
        </w:tabs>
        <w:spacing w:before="240" w:after="240"/>
      </w:pPr>
      <w:r>
        <w:t>Verksamhetschef:</w:t>
      </w:r>
      <w:r>
        <w:tab/>
      </w:r>
    </w:p>
    <w:p w14:paraId="5059E7A1" w14:textId="420F05D1" w:rsidR="007F65FE" w:rsidRPr="00B37193" w:rsidRDefault="007F65FE" w:rsidP="007F65FE">
      <w:pPr>
        <w:tabs>
          <w:tab w:val="left" w:leader="dot" w:pos="6804"/>
        </w:tabs>
        <w:spacing w:before="240" w:after="240"/>
      </w:pPr>
      <w:r>
        <w:t>Studierektor:</w:t>
      </w:r>
      <w:r>
        <w:tab/>
      </w:r>
    </w:p>
    <w:sectPr w:rsidR="007F65FE" w:rsidRPr="00B37193" w:rsidSect="007F65FE">
      <w:headerReference w:type="default" r:id="rId16"/>
      <w:footerReference w:type="first" r:id="rId17"/>
      <w:pgSz w:w="16838" w:h="11906" w:orient="landscape"/>
      <w:pgMar w:top="1701" w:right="1985" w:bottom="2268" w:left="1985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7412F" w14:textId="77777777" w:rsidR="00B026DF" w:rsidRDefault="00B026DF" w:rsidP="00ED6C6F">
      <w:pPr>
        <w:spacing w:after="0" w:line="240" w:lineRule="auto"/>
      </w:pPr>
      <w:r>
        <w:separator/>
      </w:r>
    </w:p>
  </w:endnote>
  <w:endnote w:type="continuationSeparator" w:id="0">
    <w:p w14:paraId="17C65A11" w14:textId="77777777" w:rsidR="00B026DF" w:rsidRDefault="00B026DF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71E4A" w14:textId="13E1A871" w:rsidR="007F65FE" w:rsidRDefault="007F65FE">
    <w:pPr>
      <w:pStyle w:val="Sidfot"/>
    </w:pPr>
    <w:r w:rsidRPr="00B37193">
      <w:rPr>
        <w:noProof/>
      </w:rPr>
      <w:drawing>
        <wp:anchor distT="0" distB="0" distL="114300" distR="114300" simplePos="0" relativeHeight="251659264" behindDoc="0" locked="1" layoutInCell="1" allowOverlap="1" wp14:anchorId="5307B5C4" wp14:editId="5A79B178">
          <wp:simplePos x="0" y="0"/>
          <wp:positionH relativeFrom="margin">
            <wp:posOffset>-629920</wp:posOffset>
          </wp:positionH>
          <wp:positionV relativeFrom="page">
            <wp:posOffset>6398260</wp:posOffset>
          </wp:positionV>
          <wp:extent cx="2213610" cy="449580"/>
          <wp:effectExtent l="0" t="0" r="0" b="7620"/>
          <wp:wrapTopAndBottom/>
          <wp:docPr id="1" name="Logo" descr="Västra Götaland, logotyp">
            <a:extLst xmlns:a="http://schemas.openxmlformats.org/drawingml/2006/main">
              <a:ext uri="{FF2B5EF4-FFF2-40B4-BE49-F238E27FC236}">
                <a16:creationId xmlns:a16="http://schemas.microsoft.com/office/drawing/2014/main" id="{6A0989A0-7A4A-9CD0-D751-D56C294A584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" descr="Västra Götaland, logotyp">
                    <a:extLst>
                      <a:ext uri="{FF2B5EF4-FFF2-40B4-BE49-F238E27FC236}">
                        <a16:creationId xmlns:a16="http://schemas.microsoft.com/office/drawing/2014/main" id="{6A0989A0-7A4A-9CD0-D751-D56C294A584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3610" cy="449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40638" w14:textId="77777777" w:rsidR="00B026DF" w:rsidRDefault="00B026DF" w:rsidP="00ED6C6F">
      <w:pPr>
        <w:spacing w:after="0" w:line="240" w:lineRule="auto"/>
      </w:pPr>
      <w:r>
        <w:separator/>
      </w:r>
    </w:p>
  </w:footnote>
  <w:footnote w:type="continuationSeparator" w:id="0">
    <w:p w14:paraId="2947F9B6" w14:textId="77777777" w:rsidR="00B026DF" w:rsidRDefault="00B026DF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8ABCE" w14:textId="3A607E09" w:rsidR="009E3DC3" w:rsidRPr="00F25BAC" w:rsidRDefault="00C03C09" w:rsidP="00F25BAC">
    <w:pPr>
      <w:pStyle w:val="Sidhuvud"/>
    </w:pPr>
    <w:sdt>
      <w:sdtPr>
        <w:alias w:val="Ämne"/>
        <w:tag w:val=""/>
        <w:id w:val="1908038087"/>
        <w:placeholder>
          <w:docPart w:val="385F3A3A37A54D7F9FD5C5457848D6E1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7F65FE">
          <w:t>Primärvårdens utbildningsenhet</w:t>
        </w:r>
      </w:sdtContent>
    </w:sdt>
    <w:r w:rsidR="009E3DC3">
      <w:tab/>
    </w:r>
    <w:r w:rsidR="009E3DC3" w:rsidRPr="00F25BAC">
      <w:t>Sida</w:t>
    </w:r>
    <w:r w:rsidR="009E3DC3">
      <w:t xml:space="preserve"> </w:t>
    </w:r>
    <w:r w:rsidR="009E3DC3">
      <w:fldChar w:fldCharType="begin"/>
    </w:r>
    <w:r w:rsidR="009E3DC3">
      <w:instrText xml:space="preserve"> PAGE  \* Arabic  \* MERGEFORMAT </w:instrText>
    </w:r>
    <w:r w:rsidR="009E3DC3">
      <w:fldChar w:fldCharType="separate"/>
    </w:r>
    <w:r w:rsidR="009E3DC3">
      <w:rPr>
        <w:noProof/>
      </w:rPr>
      <w:t>2</w:t>
    </w:r>
    <w:r w:rsidR="009E3DC3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4"/>
  </w:num>
  <w:num w:numId="19" w16cid:durableId="332756038">
    <w:abstractNumId w:val="14"/>
  </w:num>
  <w:num w:numId="20" w16cid:durableId="6489029">
    <w:abstractNumId w:val="14"/>
  </w:num>
  <w:num w:numId="21" w16cid:durableId="976102582">
    <w:abstractNumId w:val="14"/>
  </w:num>
  <w:num w:numId="22" w16cid:durableId="261376145">
    <w:abstractNumId w:val="14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14ABF"/>
    <w:rsid w:val="000164F3"/>
    <w:rsid w:val="000213E0"/>
    <w:rsid w:val="000226F4"/>
    <w:rsid w:val="00023CF5"/>
    <w:rsid w:val="000304A9"/>
    <w:rsid w:val="00035827"/>
    <w:rsid w:val="000428AA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36C6B"/>
    <w:rsid w:val="00142663"/>
    <w:rsid w:val="00167F2D"/>
    <w:rsid w:val="00182C4D"/>
    <w:rsid w:val="0019680D"/>
    <w:rsid w:val="001A7D3F"/>
    <w:rsid w:val="001B2002"/>
    <w:rsid w:val="001B4BB9"/>
    <w:rsid w:val="00220B93"/>
    <w:rsid w:val="00227810"/>
    <w:rsid w:val="0023309C"/>
    <w:rsid w:val="002346A2"/>
    <w:rsid w:val="00235637"/>
    <w:rsid w:val="00237D8B"/>
    <w:rsid w:val="002506A7"/>
    <w:rsid w:val="00251B44"/>
    <w:rsid w:val="00257988"/>
    <w:rsid w:val="002611BD"/>
    <w:rsid w:val="00267E76"/>
    <w:rsid w:val="002A0EBB"/>
    <w:rsid w:val="002A223C"/>
    <w:rsid w:val="002D6BE7"/>
    <w:rsid w:val="002E6307"/>
    <w:rsid w:val="002F7366"/>
    <w:rsid w:val="00324BC6"/>
    <w:rsid w:val="0035044E"/>
    <w:rsid w:val="0036067A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BD7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6DDD"/>
    <w:rsid w:val="00481060"/>
    <w:rsid w:val="00483F66"/>
    <w:rsid w:val="004B1A1F"/>
    <w:rsid w:val="004C2B36"/>
    <w:rsid w:val="004E08FC"/>
    <w:rsid w:val="004E0B05"/>
    <w:rsid w:val="004F2653"/>
    <w:rsid w:val="004F6E9F"/>
    <w:rsid w:val="00502996"/>
    <w:rsid w:val="005241A4"/>
    <w:rsid w:val="00531996"/>
    <w:rsid w:val="005377E7"/>
    <w:rsid w:val="005537A8"/>
    <w:rsid w:val="0056637A"/>
    <w:rsid w:val="00575871"/>
    <w:rsid w:val="005861D0"/>
    <w:rsid w:val="00586919"/>
    <w:rsid w:val="00594D98"/>
    <w:rsid w:val="005A403A"/>
    <w:rsid w:val="005A6F62"/>
    <w:rsid w:val="005B2591"/>
    <w:rsid w:val="005C4A0C"/>
    <w:rsid w:val="005C6423"/>
    <w:rsid w:val="005C738E"/>
    <w:rsid w:val="005E0CDB"/>
    <w:rsid w:val="005E31ED"/>
    <w:rsid w:val="005F29FB"/>
    <w:rsid w:val="00604B03"/>
    <w:rsid w:val="00606B0F"/>
    <w:rsid w:val="006137D6"/>
    <w:rsid w:val="00622230"/>
    <w:rsid w:val="006769DD"/>
    <w:rsid w:val="00693ED8"/>
    <w:rsid w:val="00696DF2"/>
    <w:rsid w:val="00697C2E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37193"/>
    <w:rsid w:val="00742CAC"/>
    <w:rsid w:val="007547F2"/>
    <w:rsid w:val="00766BEC"/>
    <w:rsid w:val="00772B6E"/>
    <w:rsid w:val="007829D2"/>
    <w:rsid w:val="00783074"/>
    <w:rsid w:val="0078522D"/>
    <w:rsid w:val="007A0B53"/>
    <w:rsid w:val="007B634A"/>
    <w:rsid w:val="007C1E39"/>
    <w:rsid w:val="007C5139"/>
    <w:rsid w:val="007E16FA"/>
    <w:rsid w:val="007F65FE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53F45"/>
    <w:rsid w:val="00854FCB"/>
    <w:rsid w:val="008574B7"/>
    <w:rsid w:val="00870403"/>
    <w:rsid w:val="00875CBE"/>
    <w:rsid w:val="008A525C"/>
    <w:rsid w:val="008C5285"/>
    <w:rsid w:val="008D4F31"/>
    <w:rsid w:val="008F437E"/>
    <w:rsid w:val="008F46D6"/>
    <w:rsid w:val="00910C25"/>
    <w:rsid w:val="0091229C"/>
    <w:rsid w:val="009255D9"/>
    <w:rsid w:val="00934D21"/>
    <w:rsid w:val="00947BCD"/>
    <w:rsid w:val="00951287"/>
    <w:rsid w:val="009609C9"/>
    <w:rsid w:val="00972D16"/>
    <w:rsid w:val="00973775"/>
    <w:rsid w:val="00976057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A076D6"/>
    <w:rsid w:val="00A16575"/>
    <w:rsid w:val="00A17AEC"/>
    <w:rsid w:val="00A17B37"/>
    <w:rsid w:val="00A2125B"/>
    <w:rsid w:val="00A23320"/>
    <w:rsid w:val="00A273A8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D354E"/>
    <w:rsid w:val="00AD5832"/>
    <w:rsid w:val="00AF5B57"/>
    <w:rsid w:val="00B026DF"/>
    <w:rsid w:val="00B1580D"/>
    <w:rsid w:val="00B30455"/>
    <w:rsid w:val="00B32309"/>
    <w:rsid w:val="00B37193"/>
    <w:rsid w:val="00B40283"/>
    <w:rsid w:val="00B4285A"/>
    <w:rsid w:val="00B462CC"/>
    <w:rsid w:val="00B6416A"/>
    <w:rsid w:val="00B71B19"/>
    <w:rsid w:val="00BB48AC"/>
    <w:rsid w:val="00BB7B8B"/>
    <w:rsid w:val="00BC4E87"/>
    <w:rsid w:val="00BE0327"/>
    <w:rsid w:val="00BE3F3D"/>
    <w:rsid w:val="00BE75E3"/>
    <w:rsid w:val="00BF2DAB"/>
    <w:rsid w:val="00BF46DE"/>
    <w:rsid w:val="00C02681"/>
    <w:rsid w:val="00C03C09"/>
    <w:rsid w:val="00C079B5"/>
    <w:rsid w:val="00C12ADF"/>
    <w:rsid w:val="00C13434"/>
    <w:rsid w:val="00C27044"/>
    <w:rsid w:val="00C312B6"/>
    <w:rsid w:val="00C4216C"/>
    <w:rsid w:val="00C459F7"/>
    <w:rsid w:val="00C63DA4"/>
    <w:rsid w:val="00C76DDB"/>
    <w:rsid w:val="00CC149C"/>
    <w:rsid w:val="00CC3124"/>
    <w:rsid w:val="00CC3657"/>
    <w:rsid w:val="00CE048D"/>
    <w:rsid w:val="00CE4E3C"/>
    <w:rsid w:val="00D02A34"/>
    <w:rsid w:val="00D070FF"/>
    <w:rsid w:val="00D2298A"/>
    <w:rsid w:val="00D24DBA"/>
    <w:rsid w:val="00D313D3"/>
    <w:rsid w:val="00D4779E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7380"/>
    <w:rsid w:val="00E50040"/>
    <w:rsid w:val="00E63ED2"/>
    <w:rsid w:val="00E66CA0"/>
    <w:rsid w:val="00EB1E30"/>
    <w:rsid w:val="00EB60E6"/>
    <w:rsid w:val="00EC5EB1"/>
    <w:rsid w:val="00ED6C6F"/>
    <w:rsid w:val="00EF58B6"/>
    <w:rsid w:val="00F20B41"/>
    <w:rsid w:val="00F25BAC"/>
    <w:rsid w:val="00F4778E"/>
    <w:rsid w:val="00F5205D"/>
    <w:rsid w:val="00F54922"/>
    <w:rsid w:val="00F61558"/>
    <w:rsid w:val="00F61F0E"/>
    <w:rsid w:val="00F6408C"/>
    <w:rsid w:val="00FC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  <w15:docId w15:val="{2CDDFA1D-512F-4253-B947-8ECB7DAE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778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qFormat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6769DD"/>
    <w:pPr>
      <w:numPr>
        <w:numId w:val="31"/>
      </w:numPr>
      <w:spacing w:after="140"/>
    </w:pPr>
  </w:style>
  <w:style w:type="paragraph" w:styleId="Numreradlista">
    <w:name w:val="List Number"/>
    <w:basedOn w:val="Normal"/>
    <w:uiPriority w:val="25"/>
    <w:qFormat/>
    <w:rsid w:val="006769DD"/>
    <w:pPr>
      <w:numPr>
        <w:numId w:val="22"/>
      </w:numPr>
      <w:spacing w:after="140"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5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6769DD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6769DD"/>
    <w:pPr>
      <w:numPr>
        <w:numId w:val="26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6769DD"/>
    <w:pPr>
      <w:numPr>
        <w:ilvl w:val="1"/>
        <w:numId w:val="26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6769DD"/>
    <w:pPr>
      <w:numPr>
        <w:ilvl w:val="2"/>
        <w:numId w:val="26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6769DD"/>
    <w:pPr>
      <w:numPr>
        <w:ilvl w:val="3"/>
        <w:numId w:val="26"/>
      </w:numPr>
    </w:p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qFormat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qFormat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qFormat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qFormat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qFormat/>
    <w:rsid w:val="00BC4E87"/>
    <w:pPr>
      <w:spacing w:after="0"/>
      <w:jc w:val="center"/>
    </w:pPr>
    <w:rPr>
      <w:rFonts w:asciiTheme="majorHAnsi" w:hAnsiTheme="majorHAnsi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1.png" Id="rId13" /><Relationship Type="http://schemas.openxmlformats.org/officeDocument/2006/relationships/fontTable" Target="fontTable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image" Target="media/image3.png" Id="rId15" /><Relationship Type="http://schemas.openxmlformats.org/officeDocument/2006/relationships/webSettings" Target="webSettings.xml" Id="rId10" /><Relationship Type="http://schemas.openxmlformats.org/officeDocument/2006/relationships/glossaryDocument" Target="glossary/document.xml" Id="rId19" /><Relationship Type="http://schemas.openxmlformats.org/officeDocument/2006/relationships/settings" Target="settings.xml" Id="rId9" /><Relationship Type="http://schemas.openxmlformats.org/officeDocument/2006/relationships/image" Target="media/image2.svg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yDo\Rehngruppen\Kunder%20-%20V%20-%20Dokument\V&#228;stra%20G&#246;talands%20regionen\MPKT\2211_WD_WD%20-%20Office%20365%20mallar%20och%20tillg&#228;nglighetsanpassning%20(9451)\Arbetsmapp\Sjukv&#229;rd\WorkgroupTemplates\Kort%20dokument%20H&#228;lso-%20och%20sjukv&#229;r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82884F05B546E79C0BA8ABCEBF3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0F118-98B0-45A5-85CF-E4D205DA1F5E}"/>
      </w:docPartPr>
      <w:docPartBody>
        <w:p w:rsidR="00DC01C5" w:rsidRDefault="00DC01C5">
          <w:pPr>
            <w:pStyle w:val="A082884F05B546E79C0BA8ABCEBF309A"/>
          </w:pPr>
          <w:r>
            <w:rPr>
              <w:rStyle w:val="Platshllartext"/>
            </w:rPr>
            <w:t>Sidhuvud</w:t>
          </w:r>
        </w:p>
      </w:docPartBody>
    </w:docPart>
    <w:docPart>
      <w:docPartPr>
        <w:name w:val="41F0F9E4DA944CD9BB6B5563FC833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14BFA-0B27-4CCF-8CC3-A2BF92328FBC}"/>
      </w:docPartPr>
      <w:docPartBody>
        <w:p w:rsidR="00DC01C5" w:rsidRDefault="00DC01C5">
          <w:pPr>
            <w:pStyle w:val="41F0F9E4DA944CD9BB6B5563FC833F3B"/>
          </w:pPr>
          <w:r>
            <w:rPr>
              <w:rStyle w:val="Platshllartext"/>
            </w:rPr>
            <w:t>D</w:t>
          </w:r>
          <w:r w:rsidRPr="00B37193">
            <w:rPr>
              <w:rStyle w:val="Platshllartext"/>
            </w:rPr>
            <w:t>atum</w:t>
          </w:r>
        </w:p>
      </w:docPartBody>
    </w:docPart>
    <w:docPart>
      <w:docPartPr>
        <w:name w:val="3EC3E17B014A4C2EB68A35CDB5B80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E7734-522A-4834-8737-184F88186AEB}"/>
      </w:docPartPr>
      <w:docPartBody>
        <w:p w:rsidR="00DC01C5" w:rsidRDefault="00DC01C5">
          <w:pPr>
            <w:pStyle w:val="3EC3E17B014A4C2EB68A35CDB5B80F32"/>
          </w:pPr>
          <w:r>
            <w:rPr>
              <w:rStyle w:val="Platshllartext"/>
            </w:rPr>
            <w:t>Klicka eller tryck här för att ange rubrik</w:t>
          </w:r>
        </w:p>
      </w:docPartBody>
    </w:docPart>
    <w:docPart>
      <w:docPartPr>
        <w:name w:val="385F3A3A37A54D7F9FD5C5457848D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814BA-E2EC-46F8-81E6-2E66545C0D26}"/>
      </w:docPartPr>
      <w:docPartBody>
        <w:p w:rsidR="00DC01C5" w:rsidRDefault="00DC01C5">
          <w:pPr>
            <w:pStyle w:val="385F3A3A37A54D7F9FD5C5457848D6E1"/>
          </w:pPr>
          <w:r w:rsidRPr="0083460A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1C5"/>
    <w:rsid w:val="00DC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A082884F05B546E79C0BA8ABCEBF309A">
    <w:name w:val="A082884F05B546E79C0BA8ABCEBF309A"/>
  </w:style>
  <w:style w:type="paragraph" w:customStyle="1" w:styleId="41F0F9E4DA944CD9BB6B5563FC833F3B">
    <w:name w:val="41F0F9E4DA944CD9BB6B5563FC833F3B"/>
  </w:style>
  <w:style w:type="paragraph" w:customStyle="1" w:styleId="3EC3E17B014A4C2EB68A35CDB5B80F32">
    <w:name w:val="3EC3E17B014A4C2EB68A35CDB5B80F32"/>
  </w:style>
  <w:style w:type="paragraph" w:customStyle="1" w:styleId="385F3A3A37A54D7F9FD5C5457848D6E1">
    <w:name w:val="385F3A3A37A54D7F9FD5C5457848D6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Kort dokument Hälso- och sjukvård</Template>
  <TotalTime>4</TotalTime>
  <Pages>2</Pages>
  <Words>211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Omslagsrubrik</vt:lpstr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Åtgärdsplan efter SPUR - mall</dc:title>
  <dc:subject>Primärvårdens utbildningsenhet</dc:subject>
  <dc:creator>Willy Do</dc:creator>
  <keywords/>
  <dc:description/>
  <lastModifiedBy>Camilla Holm</lastModifiedBy>
  <revision>4</revision>
  <lastPrinted>2022-11-24T12:38:00.0000000Z</lastPrinted>
  <dcterms:created xsi:type="dcterms:W3CDTF">2023-03-24T13:30:00.0000000Z</dcterms:created>
  <dcterms:modified xsi:type="dcterms:W3CDTF">2023-03-27T06:46:00.0000000Z</dcterms:modified>
</coreProperties>
</file>